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589C8" w14:textId="71A49C88" w:rsidR="00C13890" w:rsidRPr="00F44DAB" w:rsidRDefault="00C13890" w:rsidP="005771DA">
      <w:pPr>
        <w:pStyle w:val="Heading1"/>
        <w:spacing w:before="440"/>
      </w:pPr>
      <w:r w:rsidRPr="00F44DAB">
        <w:t>20</w:t>
      </w:r>
      <w:r w:rsidR="00A85C21" w:rsidRPr="00F44DAB">
        <w:t>2</w:t>
      </w:r>
      <w:r w:rsidR="00454ACC" w:rsidRPr="00F44DAB">
        <w:t>2</w:t>
      </w:r>
      <w:r w:rsidR="00712251" w:rsidRPr="00F44DAB">
        <w:t xml:space="preserve"> </w:t>
      </w:r>
      <w:r w:rsidR="00F72237" w:rsidRPr="00F44DAB">
        <w:t>Ram Commercial</w:t>
      </w:r>
      <w:r w:rsidR="00FD07EB" w:rsidRPr="00F44DAB">
        <w:t xml:space="preserve"> </w:t>
      </w:r>
      <w:r w:rsidR="00F72237" w:rsidRPr="00F44DAB">
        <w:t>3500, 4500 &amp; 5500 Chassis Cab</w:t>
      </w:r>
    </w:p>
    <w:p w14:paraId="459C2AAA" w14:textId="77777777" w:rsidR="00EE368E" w:rsidRPr="00F44DAB" w:rsidRDefault="00454ACC" w:rsidP="000F771A">
      <w:pPr>
        <w:pStyle w:val="Heading2"/>
      </w:pPr>
      <w:r w:rsidRPr="00F44DAB">
        <w:t>towing charts</w:t>
      </w:r>
    </w:p>
    <w:p w14:paraId="141661D0" w14:textId="54CD0F7A" w:rsidR="00EE368E" w:rsidRDefault="00EE368E" w:rsidP="00EE368E">
      <w:pPr>
        <w:pStyle w:val="Heading3"/>
      </w:pPr>
      <w:r w:rsidRPr="00F44DAB">
        <w:t>RAM 3500 CHASSIS CAB TRAILER TOWING CHART</w:t>
      </w:r>
    </w:p>
    <w:p w14:paraId="59D7A113" w14:textId="404B2E78" w:rsidR="00F44DAB" w:rsidRPr="00A36FC0" w:rsidRDefault="00F44DAB" w:rsidP="00A36FC0">
      <w:pPr>
        <w:pStyle w:val="Heading4"/>
      </w:pPr>
      <w:r w:rsidRPr="00A36FC0">
        <w:t>REGULAR CAB - CA 60" - 4X2 - SRW</w:t>
      </w:r>
    </w:p>
    <w:p w14:paraId="39B32375" w14:textId="77777777" w:rsidR="00EE368E" w:rsidRPr="00F44DAB" w:rsidRDefault="00EE368E" w:rsidP="00EE368E">
      <w:pPr>
        <w:rPr>
          <w:rFonts w:ascii="Arial" w:hAnsi="Arial" w:cs="Arial"/>
          <w:sz w:val="2"/>
        </w:rPr>
      </w:pPr>
    </w:p>
    <w:p w14:paraId="28641081" w14:textId="77777777" w:rsidR="00EE368E" w:rsidRPr="00F44DAB" w:rsidRDefault="00EE368E" w:rsidP="00EE368E">
      <w:pPr>
        <w:rPr>
          <w:rFonts w:ascii="Arial" w:hAnsi="Arial" w:cs="Arial"/>
          <w:sz w:val="2"/>
        </w:rPr>
      </w:pPr>
    </w:p>
    <w:p w14:paraId="21D9E5E7" w14:textId="77777777" w:rsidR="00EE368E" w:rsidRPr="00F44DAB" w:rsidRDefault="00EE368E" w:rsidP="00EE368E">
      <w:pPr>
        <w:rPr>
          <w:rFonts w:ascii="Arial" w:hAnsi="Arial" w:cs="Arial"/>
          <w:sz w:val="2"/>
        </w:rPr>
      </w:pPr>
    </w:p>
    <w:p w14:paraId="3F559BDF" w14:textId="77777777" w:rsidR="00EE368E" w:rsidRPr="00F44DAB" w:rsidRDefault="00EE368E" w:rsidP="00EE368E">
      <w:pPr>
        <w:rPr>
          <w:rFonts w:ascii="Arial" w:hAnsi="Arial" w:cs="Arial"/>
          <w:sz w:val="2"/>
        </w:rPr>
      </w:pPr>
    </w:p>
    <w:tbl>
      <w:tblPr>
        <w:tblW w:w="4995" w:type="pct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6"/>
        <w:gridCol w:w="1079"/>
        <w:gridCol w:w="629"/>
        <w:gridCol w:w="809"/>
        <w:gridCol w:w="719"/>
        <w:gridCol w:w="809"/>
        <w:gridCol w:w="809"/>
        <w:gridCol w:w="809"/>
        <w:gridCol w:w="809"/>
        <w:gridCol w:w="899"/>
        <w:gridCol w:w="719"/>
        <w:gridCol w:w="894"/>
      </w:tblGrid>
      <w:tr w:rsidR="00554835" w:rsidRPr="00F44DAB" w14:paraId="5AB891F0" w14:textId="77777777" w:rsidTr="00D362C8">
        <w:trPr>
          <w:trHeight w:hRule="exact" w:val="720"/>
        </w:trPr>
        <w:tc>
          <w:tcPr>
            <w:tcW w:w="1086" w:type="dxa"/>
            <w:shd w:val="clear" w:color="auto" w:fill="F2F2F2" w:themeFill="background1" w:themeFillShade="F2"/>
            <w:vAlign w:val="center"/>
          </w:tcPr>
          <w:p w14:paraId="6D394BBB" w14:textId="7CC42907" w:rsidR="00554835" w:rsidRPr="00F44DAB" w:rsidRDefault="00554835" w:rsidP="0055483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9" w:type="dxa"/>
            <w:shd w:val="clear" w:color="auto" w:fill="F2F2F2" w:themeFill="background1" w:themeFillShade="F2"/>
            <w:vAlign w:val="center"/>
          </w:tcPr>
          <w:p w14:paraId="4A1B3F97" w14:textId="0C66FF9C" w:rsidR="00554835" w:rsidRPr="00F44DAB" w:rsidRDefault="00554835" w:rsidP="0055483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29" w:type="dxa"/>
            <w:shd w:val="clear" w:color="auto" w:fill="F2F2F2" w:themeFill="background1" w:themeFillShade="F2"/>
            <w:vAlign w:val="center"/>
          </w:tcPr>
          <w:p w14:paraId="12636B09" w14:textId="6668C622" w:rsidR="00554835" w:rsidRPr="00F44DAB" w:rsidRDefault="00554835" w:rsidP="0055483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0B0DF052" w14:textId="5C85E49C" w:rsidR="00554835" w:rsidRPr="00F44DAB" w:rsidRDefault="00554835" w:rsidP="0055483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30C9282C" w14:textId="17A021D8" w:rsidR="00554835" w:rsidRPr="00F44DAB" w:rsidRDefault="00554835" w:rsidP="0055483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3016E42C" w14:textId="753F27E5" w:rsidR="00554835" w:rsidRPr="00F44DAB" w:rsidRDefault="00554835" w:rsidP="0055483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793C2AB2" w14:textId="12EA6086" w:rsidR="00554835" w:rsidRPr="00F44DAB" w:rsidRDefault="00554835" w:rsidP="0055483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143EF025" w14:textId="4485B08C" w:rsidR="00554835" w:rsidRPr="00F44DAB" w:rsidRDefault="00554835" w:rsidP="0055483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4D8F6A1F" w14:textId="57D2C9B8" w:rsidR="00554835" w:rsidRPr="00F44DAB" w:rsidRDefault="00554835" w:rsidP="0055483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899" w:type="dxa"/>
            <w:shd w:val="clear" w:color="auto" w:fill="F2F2F2" w:themeFill="background1" w:themeFillShade="F2"/>
            <w:vAlign w:val="center"/>
          </w:tcPr>
          <w:p w14:paraId="11E70753" w14:textId="4C917009" w:rsidR="00554835" w:rsidRPr="00F44DAB" w:rsidRDefault="00554835" w:rsidP="0055483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6710A962" w14:textId="0283DB18" w:rsidR="00554835" w:rsidRPr="00F44DAB" w:rsidRDefault="00554835" w:rsidP="0055483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894" w:type="dxa"/>
            <w:shd w:val="clear" w:color="auto" w:fill="F2F2F2" w:themeFill="background1" w:themeFillShade="F2"/>
            <w:vAlign w:val="center"/>
          </w:tcPr>
          <w:p w14:paraId="053EF138" w14:textId="5877BBAC" w:rsidR="00554835" w:rsidRPr="00F44DAB" w:rsidRDefault="00554835" w:rsidP="00554835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EE368E" w:rsidRPr="00F44DAB" w14:paraId="5768112B" w14:textId="77777777" w:rsidTr="00554835">
        <w:trPr>
          <w:trHeight w:val="446"/>
        </w:trPr>
        <w:tc>
          <w:tcPr>
            <w:tcW w:w="1086" w:type="dxa"/>
            <w:shd w:val="clear" w:color="auto" w:fill="auto"/>
            <w:vAlign w:val="center"/>
          </w:tcPr>
          <w:p w14:paraId="104185B9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  <w:r w:rsidRPr="00F44DAB">
              <w:rPr>
                <w:rFonts w:ascii="Arial" w:hAnsi="Arial" w:cs="Arial"/>
                <w:sz w:val="14"/>
                <w:szCs w:val="14"/>
                <w:vertAlign w:val="superscript"/>
              </w:rPr>
              <w:sym w:font="Symbol" w:char="F0E2"/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3CB3C63A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A8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8HP75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57C86580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DEAD5D0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10,700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75195F21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4,930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9637BA2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5,770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88ADF6D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3,526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2AA2FD0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2,244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5F928E4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5,500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42A25CB7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9CBA08F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22,000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43DB841C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16,080</w:t>
            </w:r>
          </w:p>
        </w:tc>
      </w:tr>
      <w:tr w:rsidR="00EE368E" w:rsidRPr="00F44DAB" w14:paraId="1D9BA872" w14:textId="77777777" w:rsidTr="00554835">
        <w:trPr>
          <w:trHeight w:val="446"/>
        </w:trPr>
        <w:tc>
          <w:tcPr>
            <w:tcW w:w="1086" w:type="dxa"/>
            <w:shd w:val="clear" w:color="auto" w:fill="auto"/>
            <w:vAlign w:val="center"/>
          </w:tcPr>
          <w:p w14:paraId="4E678725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74B87F30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A8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8HP75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64F45217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BFE2DBA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10,000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12CE53B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4,230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262C5CD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5,770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24B1A3F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3,526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63AB562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2,244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54D49EB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5,500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211983A1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ADB875C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24,000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02E4C664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18,080</w:t>
            </w:r>
          </w:p>
        </w:tc>
      </w:tr>
      <w:tr w:rsidR="00EE368E" w:rsidRPr="00F44DAB" w14:paraId="6FE70905" w14:textId="77777777" w:rsidTr="00554835">
        <w:trPr>
          <w:trHeight w:val="446"/>
        </w:trPr>
        <w:tc>
          <w:tcPr>
            <w:tcW w:w="1086" w:type="dxa"/>
            <w:shd w:val="clear" w:color="auto" w:fill="auto"/>
            <w:vAlign w:val="center"/>
          </w:tcPr>
          <w:p w14:paraId="7799E725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66455D17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0E1135DE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54C3873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10,700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181E7377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4,800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3404DFB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5,900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4FC8767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3,636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6E33F80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2,264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707FD78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5,500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3893DAFB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1B44A8BA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25,000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34099D5F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18,950</w:t>
            </w:r>
          </w:p>
        </w:tc>
      </w:tr>
      <w:tr w:rsidR="00EE368E" w:rsidRPr="00F44DAB" w14:paraId="5546D1A5" w14:textId="77777777" w:rsidTr="00554835">
        <w:trPr>
          <w:trHeight w:val="446"/>
        </w:trPr>
        <w:tc>
          <w:tcPr>
            <w:tcW w:w="1086" w:type="dxa"/>
            <w:shd w:val="clear" w:color="auto" w:fill="auto"/>
            <w:vAlign w:val="center"/>
          </w:tcPr>
          <w:p w14:paraId="0D51F7E9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1CA0591F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4E87CBEF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3.73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AA76937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11,600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137C3135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4,990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E788A02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6,614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1533AB5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4,266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0FFEC46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2,348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5180DF3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76DBF8EB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FE940CF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25,000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626845B3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18,240</w:t>
            </w:r>
          </w:p>
        </w:tc>
      </w:tr>
      <w:tr w:rsidR="00EE368E" w:rsidRPr="00F44DAB" w14:paraId="08DD7774" w14:textId="77777777" w:rsidTr="00554835">
        <w:trPr>
          <w:trHeight w:val="446"/>
        </w:trPr>
        <w:tc>
          <w:tcPr>
            <w:tcW w:w="1086" w:type="dxa"/>
            <w:shd w:val="clear" w:color="auto" w:fill="auto"/>
            <w:vAlign w:val="center"/>
          </w:tcPr>
          <w:p w14:paraId="18E59D2E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3BCBB950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11911678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617BC5C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11,600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7A1C2D4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4,990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3BC1BB3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6,614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27F9652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4,266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3B677AB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2,348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A19B795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57A4AE83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3C7BA32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27,500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003EEB82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20,740</w:t>
            </w:r>
          </w:p>
        </w:tc>
      </w:tr>
    </w:tbl>
    <w:p w14:paraId="252D71B6" w14:textId="3C4228D0" w:rsidR="00062339" w:rsidRPr="00062339" w:rsidRDefault="00062339" w:rsidP="00062339">
      <w:pPr>
        <w:pStyle w:val="Heading4"/>
      </w:pPr>
      <w:r w:rsidRPr="00062339">
        <w:t>REGULAR CAB - CA 60" - 4X2 – DRW</w:t>
      </w:r>
    </w:p>
    <w:tbl>
      <w:tblPr>
        <w:tblW w:w="4995" w:type="pct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6"/>
        <w:gridCol w:w="1079"/>
        <w:gridCol w:w="629"/>
        <w:gridCol w:w="809"/>
        <w:gridCol w:w="719"/>
        <w:gridCol w:w="809"/>
        <w:gridCol w:w="809"/>
        <w:gridCol w:w="809"/>
        <w:gridCol w:w="809"/>
        <w:gridCol w:w="899"/>
        <w:gridCol w:w="719"/>
        <w:gridCol w:w="894"/>
      </w:tblGrid>
      <w:tr w:rsidR="00554835" w:rsidRPr="00F44DAB" w14:paraId="1E96D7C3" w14:textId="77777777" w:rsidTr="00D362C8">
        <w:trPr>
          <w:trHeight w:hRule="exact" w:val="720"/>
        </w:trPr>
        <w:tc>
          <w:tcPr>
            <w:tcW w:w="1086" w:type="dxa"/>
            <w:shd w:val="clear" w:color="auto" w:fill="F2F2F2" w:themeFill="background1" w:themeFillShade="F2"/>
            <w:vAlign w:val="center"/>
          </w:tcPr>
          <w:p w14:paraId="247F08AD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9" w:type="dxa"/>
            <w:shd w:val="clear" w:color="auto" w:fill="F2F2F2" w:themeFill="background1" w:themeFillShade="F2"/>
            <w:vAlign w:val="center"/>
          </w:tcPr>
          <w:p w14:paraId="387CA2EC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29" w:type="dxa"/>
            <w:shd w:val="clear" w:color="auto" w:fill="F2F2F2" w:themeFill="background1" w:themeFillShade="F2"/>
            <w:vAlign w:val="center"/>
          </w:tcPr>
          <w:p w14:paraId="20831BEA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60D2B43A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0E58F535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05C3A775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3DFBE5A2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03A53F30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7575C4EA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899" w:type="dxa"/>
            <w:shd w:val="clear" w:color="auto" w:fill="F2F2F2" w:themeFill="background1" w:themeFillShade="F2"/>
            <w:vAlign w:val="center"/>
          </w:tcPr>
          <w:p w14:paraId="421032DA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027BBA21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894" w:type="dxa"/>
            <w:shd w:val="clear" w:color="auto" w:fill="F2F2F2" w:themeFill="background1" w:themeFillShade="F2"/>
            <w:vAlign w:val="center"/>
          </w:tcPr>
          <w:p w14:paraId="5FA02ACD" w14:textId="42BFF06F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EE368E" w:rsidRPr="00F44DAB" w14:paraId="79F4A3E9" w14:textId="77777777" w:rsidTr="00554835">
        <w:trPr>
          <w:trHeight w:val="446"/>
        </w:trPr>
        <w:tc>
          <w:tcPr>
            <w:tcW w:w="1086" w:type="dxa"/>
            <w:shd w:val="clear" w:color="auto" w:fill="auto"/>
            <w:vAlign w:val="center"/>
          </w:tcPr>
          <w:p w14:paraId="03301F18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682587D0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A8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8HP75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02D81F95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8403DDE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139243F9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7,380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D465529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6,116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E3DFE74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3,548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B578C05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2,568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8A37A87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5,500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52A0574C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9,850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C41D8AC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22,000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35222510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15,730</w:t>
            </w:r>
          </w:p>
        </w:tc>
      </w:tr>
      <w:tr w:rsidR="00EE368E" w:rsidRPr="00F44DAB" w14:paraId="118E7FE3" w14:textId="77777777" w:rsidTr="00554835">
        <w:trPr>
          <w:trHeight w:val="446"/>
        </w:trPr>
        <w:tc>
          <w:tcPr>
            <w:tcW w:w="1086" w:type="dxa"/>
            <w:shd w:val="clear" w:color="auto" w:fill="auto"/>
            <w:vAlign w:val="center"/>
          </w:tcPr>
          <w:p w14:paraId="39411E53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12353996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1EEEE465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DBCB34F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14,000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B37B584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7,750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33B5E4D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6,246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79D5F2E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3,658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B592BD4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2,588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6F30C66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5,500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652FA195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9,850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F56CD22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25,000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700882CA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18,600</w:t>
            </w:r>
          </w:p>
        </w:tc>
      </w:tr>
      <w:tr w:rsidR="00EE368E" w:rsidRPr="00F44DAB" w14:paraId="545DC6E3" w14:textId="77777777" w:rsidTr="00554835">
        <w:trPr>
          <w:trHeight w:val="446"/>
        </w:trPr>
        <w:tc>
          <w:tcPr>
            <w:tcW w:w="1086" w:type="dxa"/>
            <w:shd w:val="clear" w:color="auto" w:fill="auto"/>
            <w:vAlign w:val="center"/>
          </w:tcPr>
          <w:p w14:paraId="22CCEEB9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2AEEFF15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2DBC943C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3.73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68F7FD7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14,000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A281DDE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7,040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00EA16B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6,960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C53628F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4,268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5F8D5DF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2,692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631C89F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0EEA31DD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9,850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4987A44E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31,000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73B726F0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23,890</w:t>
            </w:r>
          </w:p>
        </w:tc>
      </w:tr>
      <w:tr w:rsidR="00EE368E" w:rsidRPr="00F44DAB" w14:paraId="33855967" w14:textId="77777777" w:rsidTr="00554835">
        <w:trPr>
          <w:trHeight w:val="446"/>
        </w:trPr>
        <w:tc>
          <w:tcPr>
            <w:tcW w:w="1086" w:type="dxa"/>
            <w:shd w:val="clear" w:color="auto" w:fill="auto"/>
            <w:vAlign w:val="center"/>
          </w:tcPr>
          <w:p w14:paraId="2CA3DC7D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254E8213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4FE0E480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1AAD4ED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14,000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11B73415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7,040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C55D502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6,960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3D9943B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4,268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D18617F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2,692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B60F23E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513A1BB3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9,850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D458083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33,000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2E5FFD4E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25,890</w:t>
            </w:r>
          </w:p>
        </w:tc>
      </w:tr>
    </w:tbl>
    <w:p w14:paraId="3A677778" w14:textId="600B1797" w:rsidR="00062339" w:rsidRDefault="00062339" w:rsidP="00062339">
      <w:pPr>
        <w:pStyle w:val="Heading4"/>
      </w:pPr>
      <w:r w:rsidRPr="00F44DAB">
        <w:t>REGULAR CAB - CA 84" - 4X2 - DRW</w:t>
      </w:r>
    </w:p>
    <w:tbl>
      <w:tblPr>
        <w:tblW w:w="4995" w:type="pct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6"/>
        <w:gridCol w:w="1079"/>
        <w:gridCol w:w="629"/>
        <w:gridCol w:w="809"/>
        <w:gridCol w:w="719"/>
        <w:gridCol w:w="809"/>
        <w:gridCol w:w="809"/>
        <w:gridCol w:w="809"/>
        <w:gridCol w:w="809"/>
        <w:gridCol w:w="899"/>
        <w:gridCol w:w="719"/>
        <w:gridCol w:w="894"/>
      </w:tblGrid>
      <w:tr w:rsidR="00554835" w:rsidRPr="00F44DAB" w14:paraId="71A325EB" w14:textId="77777777" w:rsidTr="00D362C8">
        <w:trPr>
          <w:trHeight w:hRule="exact" w:val="720"/>
        </w:trPr>
        <w:tc>
          <w:tcPr>
            <w:tcW w:w="1086" w:type="dxa"/>
            <w:shd w:val="clear" w:color="auto" w:fill="F2F2F2" w:themeFill="background1" w:themeFillShade="F2"/>
            <w:vAlign w:val="center"/>
          </w:tcPr>
          <w:p w14:paraId="1BE023CA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9" w:type="dxa"/>
            <w:shd w:val="clear" w:color="auto" w:fill="F2F2F2" w:themeFill="background1" w:themeFillShade="F2"/>
            <w:vAlign w:val="center"/>
          </w:tcPr>
          <w:p w14:paraId="00C9CEF5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29" w:type="dxa"/>
            <w:shd w:val="clear" w:color="auto" w:fill="F2F2F2" w:themeFill="background1" w:themeFillShade="F2"/>
            <w:vAlign w:val="center"/>
          </w:tcPr>
          <w:p w14:paraId="591546EC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204EB53D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068B9A83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34B353A8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5E9D131F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4AF363DA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764A88FE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899" w:type="dxa"/>
            <w:shd w:val="clear" w:color="auto" w:fill="F2F2F2" w:themeFill="background1" w:themeFillShade="F2"/>
            <w:vAlign w:val="center"/>
          </w:tcPr>
          <w:p w14:paraId="24768092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712F2419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894" w:type="dxa"/>
            <w:shd w:val="clear" w:color="auto" w:fill="F2F2F2" w:themeFill="background1" w:themeFillShade="F2"/>
            <w:vAlign w:val="center"/>
          </w:tcPr>
          <w:p w14:paraId="3888C2BA" w14:textId="24433E76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EE368E" w:rsidRPr="00F44DAB" w14:paraId="08B3E8EC" w14:textId="77777777" w:rsidTr="00554835">
        <w:trPr>
          <w:trHeight w:val="446"/>
        </w:trPr>
        <w:tc>
          <w:tcPr>
            <w:tcW w:w="1086" w:type="dxa"/>
            <w:shd w:val="clear" w:color="auto" w:fill="auto"/>
            <w:vAlign w:val="center"/>
          </w:tcPr>
          <w:p w14:paraId="354EDDBA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2D9D0A81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A8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8HP75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7CA8B9D9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FEEA281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0DD25A0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7,300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EF94138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6,202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B47CFDF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3,644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CFE5F45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2,558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599E249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5,500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3B8AED0D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9,850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BB4E017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22,000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4505C06D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15,650</w:t>
            </w:r>
          </w:p>
        </w:tc>
      </w:tr>
      <w:tr w:rsidR="00EE368E" w:rsidRPr="00F44DAB" w14:paraId="34856C8D" w14:textId="77777777" w:rsidTr="00554835">
        <w:trPr>
          <w:trHeight w:val="446"/>
        </w:trPr>
        <w:tc>
          <w:tcPr>
            <w:tcW w:w="1086" w:type="dxa"/>
            <w:shd w:val="clear" w:color="auto" w:fill="auto"/>
            <w:vAlign w:val="center"/>
          </w:tcPr>
          <w:p w14:paraId="78FB589C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5D833F52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0F21274D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5ED67C7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14,000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7FB2F69C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7,670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FABBD27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6,332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A844C05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3,754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0654743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2,578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86BC14F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5,500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38E3EA16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9,850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1A982789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25,000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5A316891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18,520</w:t>
            </w:r>
          </w:p>
        </w:tc>
      </w:tr>
      <w:tr w:rsidR="00EE368E" w:rsidRPr="00F44DAB" w14:paraId="0B3D266F" w14:textId="77777777" w:rsidTr="00554835">
        <w:trPr>
          <w:trHeight w:val="446"/>
        </w:trPr>
        <w:tc>
          <w:tcPr>
            <w:tcW w:w="1086" w:type="dxa"/>
            <w:shd w:val="clear" w:color="auto" w:fill="auto"/>
            <w:vAlign w:val="center"/>
          </w:tcPr>
          <w:p w14:paraId="7DA229F2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5130291E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3FA635A5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3.73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664DB4C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14,000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463DE314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6,950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F3D4264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7,046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C28E525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4,364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7EBAF15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2,682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7A88F2C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58895CF4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9,850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8BFF1E8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31,000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66B00F05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23,800</w:t>
            </w:r>
          </w:p>
        </w:tc>
      </w:tr>
      <w:tr w:rsidR="00EE368E" w:rsidRPr="00F44DAB" w14:paraId="797BD321" w14:textId="77777777" w:rsidTr="00554835">
        <w:trPr>
          <w:trHeight w:val="446"/>
        </w:trPr>
        <w:tc>
          <w:tcPr>
            <w:tcW w:w="1086" w:type="dxa"/>
            <w:shd w:val="clear" w:color="auto" w:fill="auto"/>
            <w:vAlign w:val="center"/>
          </w:tcPr>
          <w:p w14:paraId="43F82E37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2311CF2C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7D4580A1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E64A2C9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14,000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5C5F46E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6,950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63ED9BB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7,046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433B67F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4,364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EECFEA0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2,682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4F12DD3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0377A823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9,850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079E7D6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33,000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7FBFBB27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25,800</w:t>
            </w:r>
          </w:p>
        </w:tc>
      </w:tr>
    </w:tbl>
    <w:p w14:paraId="2494F4A4" w14:textId="508CE1E0" w:rsidR="00062339" w:rsidRDefault="00062339" w:rsidP="00062339">
      <w:pPr>
        <w:pStyle w:val="Heading4"/>
      </w:pPr>
      <w:r w:rsidRPr="00F44DAB">
        <w:lastRenderedPageBreak/>
        <w:t>CREW CAB - CA 60" - 4X2 - SRW</w:t>
      </w:r>
    </w:p>
    <w:tbl>
      <w:tblPr>
        <w:tblW w:w="4995" w:type="pct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6"/>
        <w:gridCol w:w="1079"/>
        <w:gridCol w:w="629"/>
        <w:gridCol w:w="809"/>
        <w:gridCol w:w="719"/>
        <w:gridCol w:w="809"/>
        <w:gridCol w:w="809"/>
        <w:gridCol w:w="809"/>
        <w:gridCol w:w="809"/>
        <w:gridCol w:w="899"/>
        <w:gridCol w:w="719"/>
        <w:gridCol w:w="894"/>
      </w:tblGrid>
      <w:tr w:rsidR="00554835" w:rsidRPr="00F44DAB" w14:paraId="36475761" w14:textId="77777777" w:rsidTr="00D362C8">
        <w:trPr>
          <w:trHeight w:hRule="exact" w:val="720"/>
        </w:trPr>
        <w:tc>
          <w:tcPr>
            <w:tcW w:w="1086" w:type="dxa"/>
            <w:shd w:val="clear" w:color="auto" w:fill="F2F2F2" w:themeFill="background1" w:themeFillShade="F2"/>
            <w:vAlign w:val="center"/>
          </w:tcPr>
          <w:p w14:paraId="2D218AC3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9" w:type="dxa"/>
            <w:shd w:val="clear" w:color="auto" w:fill="F2F2F2" w:themeFill="background1" w:themeFillShade="F2"/>
            <w:vAlign w:val="center"/>
          </w:tcPr>
          <w:p w14:paraId="7AD530B4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29" w:type="dxa"/>
            <w:shd w:val="clear" w:color="auto" w:fill="F2F2F2" w:themeFill="background1" w:themeFillShade="F2"/>
            <w:vAlign w:val="center"/>
          </w:tcPr>
          <w:p w14:paraId="5FBA6FBC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0E5D735D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321F7820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7C502615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29D1F841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772D9C91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2BDC6767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899" w:type="dxa"/>
            <w:shd w:val="clear" w:color="auto" w:fill="F2F2F2" w:themeFill="background1" w:themeFillShade="F2"/>
            <w:vAlign w:val="center"/>
          </w:tcPr>
          <w:p w14:paraId="4177B6A8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28A71583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894" w:type="dxa"/>
            <w:shd w:val="clear" w:color="auto" w:fill="F2F2F2" w:themeFill="background1" w:themeFillShade="F2"/>
            <w:vAlign w:val="center"/>
          </w:tcPr>
          <w:p w14:paraId="2CF10B32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EE368E" w:rsidRPr="00F44DAB" w14:paraId="001BF261" w14:textId="77777777" w:rsidTr="00554835">
        <w:trPr>
          <w:trHeight w:val="446"/>
        </w:trPr>
        <w:tc>
          <w:tcPr>
            <w:tcW w:w="1086" w:type="dxa"/>
            <w:shd w:val="clear" w:color="auto" w:fill="auto"/>
            <w:vAlign w:val="center"/>
          </w:tcPr>
          <w:p w14:paraId="36776829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1DE3CB15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A8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8HP75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46F2A478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59C6024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10,700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B212908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4,490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22FFD97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6,210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62029A1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3,692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AE9B992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2,518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380C35D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5,500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4DD38D41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47DEDD3A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22,000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4BD9DDB9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15,640</w:t>
            </w:r>
          </w:p>
        </w:tc>
      </w:tr>
      <w:tr w:rsidR="00EE368E" w:rsidRPr="00F44DAB" w14:paraId="5E241C1E" w14:textId="77777777" w:rsidTr="00554835">
        <w:trPr>
          <w:trHeight w:val="446"/>
        </w:trPr>
        <w:tc>
          <w:tcPr>
            <w:tcW w:w="1086" w:type="dxa"/>
            <w:shd w:val="clear" w:color="auto" w:fill="auto"/>
            <w:vAlign w:val="center"/>
          </w:tcPr>
          <w:p w14:paraId="4B2E237E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441471B7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A8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8HP75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5F5B52A5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D7E63A0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10,000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4C0C93F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3,790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2F51A60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6,210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001C053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3,692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E3BF5EA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2,518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D55C99A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5,500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5F24109B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59DE74C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24,000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15BF120C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17,640</w:t>
            </w:r>
          </w:p>
        </w:tc>
      </w:tr>
      <w:tr w:rsidR="00EE368E" w:rsidRPr="00F44DAB" w14:paraId="57E0C85A" w14:textId="77777777" w:rsidTr="00554835">
        <w:trPr>
          <w:trHeight w:val="446"/>
        </w:trPr>
        <w:tc>
          <w:tcPr>
            <w:tcW w:w="1086" w:type="dxa"/>
            <w:shd w:val="clear" w:color="auto" w:fill="auto"/>
            <w:vAlign w:val="center"/>
          </w:tcPr>
          <w:p w14:paraId="2A5788DC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7B2A3137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1CAF0E42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2C2B673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10,700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2DDFD4C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4,360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94B03D6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6,340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DDEEE32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3,802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C64D4FE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2,538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34BDA08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5,500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6FF842DD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22A0FF3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25,000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42B293E6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18,510</w:t>
            </w:r>
          </w:p>
        </w:tc>
      </w:tr>
      <w:tr w:rsidR="00EE368E" w:rsidRPr="00F44DAB" w14:paraId="19563B71" w14:textId="77777777" w:rsidTr="00554835">
        <w:trPr>
          <w:trHeight w:val="446"/>
        </w:trPr>
        <w:tc>
          <w:tcPr>
            <w:tcW w:w="1086" w:type="dxa"/>
            <w:shd w:val="clear" w:color="auto" w:fill="auto"/>
            <w:vAlign w:val="center"/>
          </w:tcPr>
          <w:p w14:paraId="657310D1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0A58FFE4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135D78C4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3.73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3EEADC1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11,600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768C8194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4,550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753FB03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7,054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BD15976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4,412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961E69F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2,642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BD94B09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0A2079FB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1AF44044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25,000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27523F61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17,800</w:t>
            </w:r>
          </w:p>
        </w:tc>
      </w:tr>
      <w:tr w:rsidR="00EE368E" w:rsidRPr="00F44DAB" w14:paraId="37023827" w14:textId="77777777" w:rsidTr="00554835">
        <w:trPr>
          <w:trHeight w:val="446"/>
        </w:trPr>
        <w:tc>
          <w:tcPr>
            <w:tcW w:w="1086" w:type="dxa"/>
            <w:shd w:val="clear" w:color="auto" w:fill="auto"/>
            <w:vAlign w:val="center"/>
          </w:tcPr>
          <w:p w14:paraId="1C33114E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6E2B9A1A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19C3BD33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53E1AC8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11,600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A96288C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4,550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D9E5E0C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7,054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F8ACE5F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4,412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B1BEE72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2,642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99786BE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451926A0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70EBAED9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27,500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1C9FBC29" w14:textId="77777777" w:rsidR="00EE368E" w:rsidRPr="00F44DAB" w:rsidRDefault="00EE368E" w:rsidP="00EE368E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20,300</w:t>
            </w:r>
          </w:p>
        </w:tc>
      </w:tr>
    </w:tbl>
    <w:p w14:paraId="0AB4594D" w14:textId="0CB217AE" w:rsidR="00062339" w:rsidRDefault="00062339" w:rsidP="00062339">
      <w:pPr>
        <w:pStyle w:val="Heading4"/>
      </w:pPr>
      <w:r w:rsidRPr="00F44DAB">
        <w:t>CREW CAB - CA 60" - 4X2 - DRW</w:t>
      </w:r>
    </w:p>
    <w:tbl>
      <w:tblPr>
        <w:tblW w:w="4995" w:type="pct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6"/>
        <w:gridCol w:w="1079"/>
        <w:gridCol w:w="629"/>
        <w:gridCol w:w="809"/>
        <w:gridCol w:w="719"/>
        <w:gridCol w:w="809"/>
        <w:gridCol w:w="809"/>
        <w:gridCol w:w="809"/>
        <w:gridCol w:w="809"/>
        <w:gridCol w:w="899"/>
        <w:gridCol w:w="719"/>
        <w:gridCol w:w="894"/>
      </w:tblGrid>
      <w:tr w:rsidR="00554835" w:rsidRPr="00F44DAB" w14:paraId="75524C10" w14:textId="77777777" w:rsidTr="00D362C8">
        <w:trPr>
          <w:trHeight w:hRule="exact" w:val="720"/>
        </w:trPr>
        <w:tc>
          <w:tcPr>
            <w:tcW w:w="1086" w:type="dxa"/>
            <w:shd w:val="clear" w:color="auto" w:fill="F2F2F2" w:themeFill="background1" w:themeFillShade="F2"/>
            <w:vAlign w:val="center"/>
          </w:tcPr>
          <w:p w14:paraId="69EFF263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9" w:type="dxa"/>
            <w:shd w:val="clear" w:color="auto" w:fill="F2F2F2" w:themeFill="background1" w:themeFillShade="F2"/>
            <w:vAlign w:val="center"/>
          </w:tcPr>
          <w:p w14:paraId="3532AB1D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29" w:type="dxa"/>
            <w:shd w:val="clear" w:color="auto" w:fill="F2F2F2" w:themeFill="background1" w:themeFillShade="F2"/>
            <w:vAlign w:val="center"/>
          </w:tcPr>
          <w:p w14:paraId="73DB47A1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3E57F25C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4EF98B76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5668181D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7272001A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1A7AD10C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74B2668A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899" w:type="dxa"/>
            <w:shd w:val="clear" w:color="auto" w:fill="F2F2F2" w:themeFill="background1" w:themeFillShade="F2"/>
            <w:vAlign w:val="center"/>
          </w:tcPr>
          <w:p w14:paraId="7B14AA46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62D5403B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894" w:type="dxa"/>
            <w:shd w:val="clear" w:color="auto" w:fill="F2F2F2" w:themeFill="background1" w:themeFillShade="F2"/>
            <w:vAlign w:val="center"/>
          </w:tcPr>
          <w:p w14:paraId="2A0DFA91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EE368E" w:rsidRPr="00F44DAB" w14:paraId="03085F47" w14:textId="77777777" w:rsidTr="00554835">
        <w:trPr>
          <w:trHeight w:val="446"/>
        </w:trPr>
        <w:tc>
          <w:tcPr>
            <w:tcW w:w="1086" w:type="dxa"/>
            <w:shd w:val="clear" w:color="auto" w:fill="auto"/>
            <w:vAlign w:val="center"/>
          </w:tcPr>
          <w:p w14:paraId="6AA1DF0F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5EF7328A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A8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8HP75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4C5ACE25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2A33E80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BA1A544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6,910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34E09B4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6,594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3D71CBA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3,743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E75D959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2,851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A1FF3A2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5,500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36D298EB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9,850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48414E01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22,000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0C5A6604" w14:textId="77777777" w:rsidR="00EE368E" w:rsidRPr="00F44DAB" w:rsidRDefault="00EE368E" w:rsidP="009628C2">
            <w:pPr>
              <w:pStyle w:val="TableParagraph"/>
              <w:snapToGrid w:val="0"/>
              <w:spacing w:before="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15,260</w:t>
            </w:r>
          </w:p>
        </w:tc>
      </w:tr>
      <w:tr w:rsidR="00EE368E" w:rsidRPr="00F44DAB" w14:paraId="2B3A0C25" w14:textId="77777777" w:rsidTr="00554835">
        <w:trPr>
          <w:trHeight w:val="446"/>
        </w:trPr>
        <w:tc>
          <w:tcPr>
            <w:tcW w:w="1086" w:type="dxa"/>
            <w:shd w:val="clear" w:color="auto" w:fill="auto"/>
            <w:vAlign w:val="center"/>
          </w:tcPr>
          <w:p w14:paraId="733BE6A1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5C0BA56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45D5350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F5F90B4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14,000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03F1059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7,270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E6300B1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6,726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71E88C0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3,853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97110BB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2,873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19BADBF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5,500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7C65741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9,850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B23925C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25,000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7EB2C4EF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18,120</w:t>
            </w:r>
          </w:p>
        </w:tc>
      </w:tr>
      <w:tr w:rsidR="00EE368E" w:rsidRPr="00F44DAB" w14:paraId="7FB2F65B" w14:textId="77777777" w:rsidTr="00554835">
        <w:trPr>
          <w:trHeight w:val="446"/>
        </w:trPr>
        <w:tc>
          <w:tcPr>
            <w:tcW w:w="1086" w:type="dxa"/>
            <w:shd w:val="clear" w:color="auto" w:fill="auto"/>
            <w:vAlign w:val="center"/>
          </w:tcPr>
          <w:p w14:paraId="6CF0C314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6B78B5B9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10E063EF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3.73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B6686B1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14,000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7749F6FC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6,560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B9514B6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7,438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1486B00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4,463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23DB398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2,975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41FAAD4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7DE97455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9,850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020E1AF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31,000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087EB358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23,410</w:t>
            </w:r>
          </w:p>
        </w:tc>
      </w:tr>
      <w:tr w:rsidR="00EE368E" w:rsidRPr="00F44DAB" w14:paraId="5B45E423" w14:textId="77777777" w:rsidTr="00554835">
        <w:trPr>
          <w:trHeight w:val="446"/>
        </w:trPr>
        <w:tc>
          <w:tcPr>
            <w:tcW w:w="1086" w:type="dxa"/>
            <w:shd w:val="clear" w:color="auto" w:fill="auto"/>
            <w:vAlign w:val="center"/>
          </w:tcPr>
          <w:p w14:paraId="0FA202E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55561A3B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633919C1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09DF68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14,000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70764B8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6,560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1AFD238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7,438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1206CFB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4,463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401D3B2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2,975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523068A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3BBEC2C9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9,850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0436D04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33,000</w:t>
            </w:r>
          </w:p>
        </w:tc>
        <w:tc>
          <w:tcPr>
            <w:tcW w:w="894" w:type="dxa"/>
            <w:shd w:val="clear" w:color="auto" w:fill="auto"/>
            <w:vAlign w:val="center"/>
          </w:tcPr>
          <w:p w14:paraId="55B9FDAE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25,410</w:t>
            </w:r>
          </w:p>
        </w:tc>
      </w:tr>
    </w:tbl>
    <w:p w14:paraId="55417390" w14:textId="08BA7FBB" w:rsidR="00062339" w:rsidRDefault="00062339" w:rsidP="00062339">
      <w:pPr>
        <w:pStyle w:val="Heading4"/>
      </w:pPr>
      <w:r w:rsidRPr="00F44DAB">
        <w:t>REGULAR CAB - CA 60" - 4X4 - SRW</w:t>
      </w:r>
    </w:p>
    <w:tbl>
      <w:tblPr>
        <w:tblW w:w="4995" w:type="pct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"/>
        <w:gridCol w:w="1080"/>
        <w:gridCol w:w="630"/>
        <w:gridCol w:w="810"/>
        <w:gridCol w:w="720"/>
        <w:gridCol w:w="810"/>
        <w:gridCol w:w="805"/>
        <w:gridCol w:w="810"/>
        <w:gridCol w:w="810"/>
        <w:gridCol w:w="900"/>
        <w:gridCol w:w="720"/>
        <w:gridCol w:w="895"/>
      </w:tblGrid>
      <w:tr w:rsidR="00554835" w:rsidRPr="00F44DAB" w14:paraId="2752432E" w14:textId="77777777" w:rsidTr="00D362C8">
        <w:trPr>
          <w:trHeight w:hRule="exact" w:val="720"/>
        </w:trPr>
        <w:tc>
          <w:tcPr>
            <w:tcW w:w="1080" w:type="dxa"/>
            <w:shd w:val="clear" w:color="auto" w:fill="F2F2F2" w:themeFill="background1" w:themeFillShade="F2"/>
            <w:vAlign w:val="center"/>
          </w:tcPr>
          <w:p w14:paraId="713CF546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80" w:type="dxa"/>
            <w:shd w:val="clear" w:color="auto" w:fill="F2F2F2" w:themeFill="background1" w:themeFillShade="F2"/>
            <w:vAlign w:val="center"/>
          </w:tcPr>
          <w:p w14:paraId="4A9A7B2F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30" w:type="dxa"/>
            <w:shd w:val="clear" w:color="auto" w:fill="F2F2F2" w:themeFill="background1" w:themeFillShade="F2"/>
            <w:vAlign w:val="center"/>
          </w:tcPr>
          <w:p w14:paraId="2374A48D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4CD96CF8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4C364554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590E7C2F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05" w:type="dxa"/>
            <w:shd w:val="clear" w:color="auto" w:fill="F2F2F2" w:themeFill="background1" w:themeFillShade="F2"/>
            <w:vAlign w:val="center"/>
          </w:tcPr>
          <w:p w14:paraId="1BBEFAA8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08A2C1DF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66F43C62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42BD7A88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7A1281B4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895" w:type="dxa"/>
            <w:shd w:val="clear" w:color="auto" w:fill="F2F2F2" w:themeFill="background1" w:themeFillShade="F2"/>
            <w:vAlign w:val="center"/>
          </w:tcPr>
          <w:p w14:paraId="3306CF7A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EE368E" w:rsidRPr="00F44DAB" w14:paraId="7DE7583F" w14:textId="77777777" w:rsidTr="00554835">
        <w:trPr>
          <w:trHeight w:val="446"/>
        </w:trPr>
        <w:tc>
          <w:tcPr>
            <w:tcW w:w="1080" w:type="dxa"/>
            <w:shd w:val="clear" w:color="auto" w:fill="auto"/>
            <w:vAlign w:val="center"/>
          </w:tcPr>
          <w:p w14:paraId="228677FA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BB573AF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A8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8HP75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B23CD74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78D9C8E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EBBBD05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4,990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34F1C98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6,013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2D08BA6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3,732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2E3CA5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2,281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7D5A1E0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5,500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9AFF268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DF34611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22,000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48D3BC30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15,840</w:t>
            </w:r>
          </w:p>
        </w:tc>
      </w:tr>
      <w:tr w:rsidR="00EE368E" w:rsidRPr="00F44DAB" w14:paraId="46676DF4" w14:textId="77777777" w:rsidTr="00554835">
        <w:trPr>
          <w:trHeight w:val="446"/>
        </w:trPr>
        <w:tc>
          <w:tcPr>
            <w:tcW w:w="1080" w:type="dxa"/>
            <w:shd w:val="clear" w:color="auto" w:fill="auto"/>
            <w:vAlign w:val="center"/>
          </w:tcPr>
          <w:p w14:paraId="2F316EC9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673DF4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A8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8HP75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6495A7E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7217A59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10,000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A5F9BCC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3,990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0E8B781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6,013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1AD493E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3,732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83AB5B2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2,281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F595105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5,500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086011D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FE57645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24,000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20F732E0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17,840</w:t>
            </w:r>
          </w:p>
        </w:tc>
      </w:tr>
      <w:tr w:rsidR="00EE368E" w:rsidRPr="00F44DAB" w14:paraId="7A53EE81" w14:textId="77777777" w:rsidTr="00554835">
        <w:trPr>
          <w:trHeight w:val="446"/>
        </w:trPr>
        <w:tc>
          <w:tcPr>
            <w:tcW w:w="1080" w:type="dxa"/>
            <w:shd w:val="clear" w:color="auto" w:fill="auto"/>
            <w:vAlign w:val="center"/>
          </w:tcPr>
          <w:p w14:paraId="08F1F46C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53A915A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2E6F36C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1156C40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DE68A06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4,860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049D98E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6,143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4C2BDA1A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3,842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95AF628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2,301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1A226C9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5,500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4B6C716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3005734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25,000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6F1E594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18,710</w:t>
            </w:r>
          </w:p>
        </w:tc>
      </w:tr>
      <w:tr w:rsidR="00EE368E" w:rsidRPr="00F44DAB" w14:paraId="2D753A9B" w14:textId="77777777" w:rsidTr="00554835">
        <w:trPr>
          <w:trHeight w:val="446"/>
        </w:trPr>
        <w:tc>
          <w:tcPr>
            <w:tcW w:w="1080" w:type="dxa"/>
            <w:shd w:val="clear" w:color="auto" w:fill="auto"/>
            <w:vAlign w:val="center"/>
          </w:tcPr>
          <w:p w14:paraId="00F1B27E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359475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312BDF5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3.73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10E2DC8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7FF19F6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5,140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093D712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6,857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52AEAC2C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4,452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20FFDA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2,405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A820E0A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A615579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318D381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25,000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2A76DFD2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17,990</w:t>
            </w:r>
          </w:p>
        </w:tc>
      </w:tr>
      <w:tr w:rsidR="00EE368E" w:rsidRPr="00F44DAB" w14:paraId="67FA04D7" w14:textId="77777777" w:rsidTr="00554835">
        <w:trPr>
          <w:trHeight w:val="446"/>
        </w:trPr>
        <w:tc>
          <w:tcPr>
            <w:tcW w:w="1080" w:type="dxa"/>
            <w:shd w:val="clear" w:color="auto" w:fill="auto"/>
            <w:vAlign w:val="center"/>
          </w:tcPr>
          <w:p w14:paraId="05561272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20E537D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AA5C578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4954505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D857BAD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5,140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4E671CA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6,857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57A83955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4,452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BAC61BF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2,405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F2EBD7E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F287432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DFE91CE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27,500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0A2C7E68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20,490</w:t>
            </w:r>
          </w:p>
        </w:tc>
      </w:tr>
    </w:tbl>
    <w:p w14:paraId="75C2E1CD" w14:textId="7E81E5C4" w:rsidR="00062339" w:rsidRDefault="00062339" w:rsidP="00554835">
      <w:pPr>
        <w:pStyle w:val="Heading4"/>
      </w:pPr>
      <w:r w:rsidRPr="00F44DAB">
        <w:lastRenderedPageBreak/>
        <w:t>REGULAR CAB - CA 60" - 4X4 - DRW</w:t>
      </w:r>
    </w:p>
    <w:tbl>
      <w:tblPr>
        <w:tblW w:w="4995" w:type="pct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8"/>
        <w:gridCol w:w="1078"/>
        <w:gridCol w:w="629"/>
        <w:gridCol w:w="810"/>
        <w:gridCol w:w="720"/>
        <w:gridCol w:w="810"/>
        <w:gridCol w:w="810"/>
        <w:gridCol w:w="810"/>
        <w:gridCol w:w="810"/>
        <w:gridCol w:w="900"/>
        <w:gridCol w:w="720"/>
        <w:gridCol w:w="895"/>
      </w:tblGrid>
      <w:tr w:rsidR="00554835" w:rsidRPr="00F44DAB" w14:paraId="1452B004" w14:textId="77777777" w:rsidTr="00D362C8">
        <w:trPr>
          <w:trHeight w:hRule="exact" w:val="720"/>
        </w:trPr>
        <w:tc>
          <w:tcPr>
            <w:tcW w:w="1078" w:type="dxa"/>
            <w:shd w:val="clear" w:color="auto" w:fill="F2F2F2" w:themeFill="background1" w:themeFillShade="F2"/>
            <w:vAlign w:val="center"/>
          </w:tcPr>
          <w:p w14:paraId="0819CD54" w14:textId="77777777" w:rsidR="00554835" w:rsidRPr="00F44DAB" w:rsidRDefault="00554835" w:rsidP="00554835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8" w:type="dxa"/>
            <w:shd w:val="clear" w:color="auto" w:fill="F2F2F2" w:themeFill="background1" w:themeFillShade="F2"/>
            <w:vAlign w:val="center"/>
          </w:tcPr>
          <w:p w14:paraId="60E6C337" w14:textId="77777777" w:rsidR="00554835" w:rsidRPr="00F44DAB" w:rsidRDefault="00554835" w:rsidP="00554835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29" w:type="dxa"/>
            <w:shd w:val="clear" w:color="auto" w:fill="F2F2F2" w:themeFill="background1" w:themeFillShade="F2"/>
            <w:vAlign w:val="center"/>
          </w:tcPr>
          <w:p w14:paraId="0FDBFB90" w14:textId="77777777" w:rsidR="00554835" w:rsidRPr="00F44DAB" w:rsidRDefault="00554835" w:rsidP="00554835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054E69FB" w14:textId="77777777" w:rsidR="00554835" w:rsidRPr="00F44DAB" w:rsidRDefault="00554835" w:rsidP="00554835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2C446B2C" w14:textId="77777777" w:rsidR="00554835" w:rsidRPr="00F44DAB" w:rsidRDefault="00554835" w:rsidP="00554835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57D0382C" w14:textId="77777777" w:rsidR="00554835" w:rsidRPr="00F44DAB" w:rsidRDefault="00554835" w:rsidP="00554835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6A07CADF" w14:textId="77777777" w:rsidR="00554835" w:rsidRPr="00F44DAB" w:rsidRDefault="00554835" w:rsidP="00554835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47FEB383" w14:textId="77777777" w:rsidR="00554835" w:rsidRPr="00F44DAB" w:rsidRDefault="00554835" w:rsidP="00554835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11399504" w14:textId="77777777" w:rsidR="00554835" w:rsidRPr="00F44DAB" w:rsidRDefault="00554835" w:rsidP="00554835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6916678F" w14:textId="77777777" w:rsidR="00554835" w:rsidRPr="00F44DAB" w:rsidRDefault="00554835" w:rsidP="00554835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1B8FC021" w14:textId="77777777" w:rsidR="00554835" w:rsidRPr="00F44DAB" w:rsidRDefault="00554835" w:rsidP="00554835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895" w:type="dxa"/>
            <w:shd w:val="clear" w:color="auto" w:fill="F2F2F2" w:themeFill="background1" w:themeFillShade="F2"/>
            <w:vAlign w:val="center"/>
          </w:tcPr>
          <w:p w14:paraId="74CA6A08" w14:textId="77777777" w:rsidR="00554835" w:rsidRPr="00F44DAB" w:rsidRDefault="00554835" w:rsidP="00554835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EE368E" w:rsidRPr="00F44DAB" w14:paraId="6BCD7457" w14:textId="77777777" w:rsidTr="00554835">
        <w:trPr>
          <w:trHeight w:val="446"/>
        </w:trPr>
        <w:tc>
          <w:tcPr>
            <w:tcW w:w="1078" w:type="dxa"/>
            <w:shd w:val="clear" w:color="auto" w:fill="auto"/>
            <w:vAlign w:val="center"/>
          </w:tcPr>
          <w:p w14:paraId="1AF18BDB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3F8F2108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A8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8HP75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70F30CE4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74270A1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AE79640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7,150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17BCCD8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6,353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56E7221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3,752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91D38F9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2,601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11F9242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5,500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33AB3BC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9,850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E0E1143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22,000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4CB8E246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15,500</w:t>
            </w:r>
          </w:p>
        </w:tc>
      </w:tr>
      <w:tr w:rsidR="00EE368E" w:rsidRPr="00F44DAB" w14:paraId="5B589E9A" w14:textId="77777777" w:rsidTr="00554835">
        <w:trPr>
          <w:trHeight w:val="446"/>
        </w:trPr>
        <w:tc>
          <w:tcPr>
            <w:tcW w:w="1078" w:type="dxa"/>
            <w:shd w:val="clear" w:color="auto" w:fill="auto"/>
            <w:vAlign w:val="center"/>
          </w:tcPr>
          <w:p w14:paraId="43F51070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2B8462A5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10C91223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CC9730E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14,000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74F8541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7,520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0B7C5B0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6,483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527B7D3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3,862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FC3C6B0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2,621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4AA07C9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5,500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9F96631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9,850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FD213CF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25,000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794EB3E7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18,370</w:t>
            </w:r>
          </w:p>
        </w:tc>
      </w:tr>
      <w:tr w:rsidR="00EE368E" w:rsidRPr="00F44DAB" w14:paraId="088AED50" w14:textId="77777777" w:rsidTr="00554835">
        <w:trPr>
          <w:trHeight w:val="446"/>
        </w:trPr>
        <w:tc>
          <w:tcPr>
            <w:tcW w:w="1078" w:type="dxa"/>
            <w:shd w:val="clear" w:color="auto" w:fill="auto"/>
            <w:vAlign w:val="center"/>
          </w:tcPr>
          <w:p w14:paraId="71C9532F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538918BA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4D866BB7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3.73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8DF24A5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14,000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38DAD9F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D4AAB3D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7,203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4983460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4,481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E1E3253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2,722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77D5FC4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FCF8BDC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9,850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83576D4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31,000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061C58E5" w14:textId="77777777" w:rsidR="00EE368E" w:rsidRPr="00F44DAB" w:rsidRDefault="00EE368E" w:rsidP="00554835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23,650</w:t>
            </w:r>
          </w:p>
        </w:tc>
      </w:tr>
      <w:tr w:rsidR="00EE368E" w:rsidRPr="00F44DAB" w14:paraId="0DE26172" w14:textId="77777777" w:rsidTr="00554835">
        <w:trPr>
          <w:trHeight w:val="446"/>
        </w:trPr>
        <w:tc>
          <w:tcPr>
            <w:tcW w:w="1078" w:type="dxa"/>
            <w:shd w:val="clear" w:color="auto" w:fill="auto"/>
            <w:vAlign w:val="center"/>
          </w:tcPr>
          <w:p w14:paraId="54BEB84E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33B1628D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371E8960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988ECA9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14,000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4EBDF7F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7E9C54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7,203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E42333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4,481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CB2EF6A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2,722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7977EB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9E4F7B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9,850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FFFFB06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33,000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2A4E035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25,650</w:t>
            </w:r>
          </w:p>
        </w:tc>
      </w:tr>
    </w:tbl>
    <w:p w14:paraId="58588FE1" w14:textId="35562806" w:rsidR="00062339" w:rsidRDefault="00062339" w:rsidP="00062339">
      <w:pPr>
        <w:pStyle w:val="Heading4"/>
      </w:pPr>
      <w:r w:rsidRPr="00F44DAB">
        <w:t>REGULAR CAB - CA 84" - 4X4 - DRW</w:t>
      </w:r>
    </w:p>
    <w:tbl>
      <w:tblPr>
        <w:tblW w:w="4995" w:type="pct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8"/>
        <w:gridCol w:w="1078"/>
        <w:gridCol w:w="629"/>
        <w:gridCol w:w="810"/>
        <w:gridCol w:w="720"/>
        <w:gridCol w:w="810"/>
        <w:gridCol w:w="810"/>
        <w:gridCol w:w="810"/>
        <w:gridCol w:w="810"/>
        <w:gridCol w:w="900"/>
        <w:gridCol w:w="720"/>
        <w:gridCol w:w="895"/>
      </w:tblGrid>
      <w:tr w:rsidR="00554835" w:rsidRPr="00F44DAB" w14:paraId="333A2ADD" w14:textId="77777777" w:rsidTr="00D362C8">
        <w:trPr>
          <w:trHeight w:hRule="exact" w:val="720"/>
        </w:trPr>
        <w:tc>
          <w:tcPr>
            <w:tcW w:w="1078" w:type="dxa"/>
            <w:shd w:val="clear" w:color="auto" w:fill="F2F2F2" w:themeFill="background1" w:themeFillShade="F2"/>
            <w:vAlign w:val="center"/>
          </w:tcPr>
          <w:p w14:paraId="6B6D41A8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8" w:type="dxa"/>
            <w:shd w:val="clear" w:color="auto" w:fill="F2F2F2" w:themeFill="background1" w:themeFillShade="F2"/>
            <w:vAlign w:val="center"/>
          </w:tcPr>
          <w:p w14:paraId="597CB062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29" w:type="dxa"/>
            <w:shd w:val="clear" w:color="auto" w:fill="F2F2F2" w:themeFill="background1" w:themeFillShade="F2"/>
            <w:vAlign w:val="center"/>
          </w:tcPr>
          <w:p w14:paraId="1F877E3D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2C02AD73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7DC4CC98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01E9EFCA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06A0C292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605518A1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3B9ED529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57645A0A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3FDF0ACC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895" w:type="dxa"/>
            <w:shd w:val="clear" w:color="auto" w:fill="F2F2F2" w:themeFill="background1" w:themeFillShade="F2"/>
            <w:vAlign w:val="center"/>
          </w:tcPr>
          <w:p w14:paraId="6AAE13CA" w14:textId="77777777" w:rsidR="00554835" w:rsidRPr="00F44DAB" w:rsidRDefault="00554835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EE368E" w:rsidRPr="00F44DAB" w14:paraId="60753C7B" w14:textId="77777777" w:rsidTr="00554835">
        <w:trPr>
          <w:trHeight w:val="446"/>
        </w:trPr>
        <w:tc>
          <w:tcPr>
            <w:tcW w:w="1078" w:type="dxa"/>
            <w:shd w:val="clear" w:color="auto" w:fill="auto"/>
            <w:vAlign w:val="center"/>
          </w:tcPr>
          <w:p w14:paraId="648371C7" w14:textId="77777777" w:rsidR="00EE368E" w:rsidRPr="00F44DAB" w:rsidRDefault="00EE368E" w:rsidP="00EE368E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21B0BC48" w14:textId="77777777" w:rsidR="00EE368E" w:rsidRPr="00F44DAB" w:rsidRDefault="00EE368E" w:rsidP="00EE368E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A8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8HP75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1433D998" w14:textId="77777777" w:rsidR="00EE368E" w:rsidRPr="00F44DAB" w:rsidRDefault="00EE368E" w:rsidP="00EE368E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42F61FB" w14:textId="77777777" w:rsidR="00EE368E" w:rsidRPr="00F44DAB" w:rsidRDefault="00EE368E" w:rsidP="00EE368E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8CE91C8" w14:textId="77777777" w:rsidR="00EE368E" w:rsidRPr="00F44DAB" w:rsidRDefault="00EE368E" w:rsidP="00EE368E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7,020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7BB76F4" w14:textId="77777777" w:rsidR="00EE368E" w:rsidRPr="00F44DAB" w:rsidRDefault="00EE368E" w:rsidP="00EE368E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6,485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DCF4B8E" w14:textId="77777777" w:rsidR="00EE368E" w:rsidRPr="00F44DAB" w:rsidRDefault="00EE368E" w:rsidP="00EE368E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3,880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492430F" w14:textId="77777777" w:rsidR="00EE368E" w:rsidRPr="00F44DAB" w:rsidRDefault="00EE368E" w:rsidP="00EE368E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2,605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A2339F6" w14:textId="77777777" w:rsidR="00EE368E" w:rsidRPr="00F44DAB" w:rsidRDefault="00EE368E" w:rsidP="00EE368E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5,500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4739651" w14:textId="77777777" w:rsidR="00EE368E" w:rsidRPr="00F44DAB" w:rsidRDefault="00EE368E" w:rsidP="00EE368E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9,850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15A7652" w14:textId="77777777" w:rsidR="00EE368E" w:rsidRPr="00F44DAB" w:rsidRDefault="00EE368E" w:rsidP="00EE368E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22,000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1679F9EA" w14:textId="77777777" w:rsidR="00EE368E" w:rsidRPr="00F44DAB" w:rsidRDefault="00EE368E" w:rsidP="00EE368E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15,370</w:t>
            </w:r>
          </w:p>
        </w:tc>
      </w:tr>
      <w:tr w:rsidR="00EE368E" w:rsidRPr="00F44DAB" w14:paraId="42130F7C" w14:textId="77777777" w:rsidTr="00554835">
        <w:trPr>
          <w:trHeight w:val="446"/>
        </w:trPr>
        <w:tc>
          <w:tcPr>
            <w:tcW w:w="1078" w:type="dxa"/>
            <w:shd w:val="clear" w:color="auto" w:fill="auto"/>
            <w:vAlign w:val="center"/>
          </w:tcPr>
          <w:p w14:paraId="0C9E168D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27D3C6DD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0280C32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0CAC7B2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14,000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E5BB110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7,390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EA48289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6,615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830A5CC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3,990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D556FC2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2,625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1AD277E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5,500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AD0C13A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9,850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591873F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25,000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3AFE1FB4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18,240</w:t>
            </w:r>
          </w:p>
        </w:tc>
      </w:tr>
      <w:tr w:rsidR="00EE368E" w:rsidRPr="00F44DAB" w14:paraId="7B85A229" w14:textId="77777777" w:rsidTr="00554835">
        <w:trPr>
          <w:trHeight w:val="446"/>
        </w:trPr>
        <w:tc>
          <w:tcPr>
            <w:tcW w:w="1078" w:type="dxa"/>
            <w:shd w:val="clear" w:color="auto" w:fill="auto"/>
            <w:vAlign w:val="center"/>
          </w:tcPr>
          <w:p w14:paraId="7045F2BE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467E560A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77B7909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3.73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8325A8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14,000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EC7C21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6,670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06DA60C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7,329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9881551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4A6A11D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2,729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77FA375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6AEBC1B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9,850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8735AB6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31,000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6C6BB82E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23,520</w:t>
            </w:r>
          </w:p>
        </w:tc>
      </w:tr>
      <w:tr w:rsidR="00EE368E" w:rsidRPr="00F44DAB" w14:paraId="450D2681" w14:textId="77777777" w:rsidTr="00554835">
        <w:trPr>
          <w:trHeight w:val="446"/>
        </w:trPr>
        <w:tc>
          <w:tcPr>
            <w:tcW w:w="1078" w:type="dxa"/>
            <w:shd w:val="clear" w:color="auto" w:fill="auto"/>
            <w:vAlign w:val="center"/>
          </w:tcPr>
          <w:p w14:paraId="50AAFD00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4AB8B77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2B629770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058634E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14,000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9E662FA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6,670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670012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7,329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1E88EA8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1B58F16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2,729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D3F007A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5023F14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9,850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23ADEB8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33,000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577F2DCE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25,520</w:t>
            </w:r>
          </w:p>
        </w:tc>
      </w:tr>
    </w:tbl>
    <w:p w14:paraId="454A30F1" w14:textId="16900022" w:rsidR="00062339" w:rsidRDefault="00062339" w:rsidP="00062339">
      <w:pPr>
        <w:pStyle w:val="Heading4"/>
      </w:pPr>
      <w:r w:rsidRPr="00F44DAB">
        <w:t>CREW CAB - CA 60" - 4X4 - SRW</w:t>
      </w:r>
    </w:p>
    <w:tbl>
      <w:tblPr>
        <w:tblW w:w="4995" w:type="pct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8"/>
        <w:gridCol w:w="1078"/>
        <w:gridCol w:w="629"/>
        <w:gridCol w:w="810"/>
        <w:gridCol w:w="720"/>
        <w:gridCol w:w="810"/>
        <w:gridCol w:w="810"/>
        <w:gridCol w:w="810"/>
        <w:gridCol w:w="810"/>
        <w:gridCol w:w="900"/>
        <w:gridCol w:w="720"/>
        <w:gridCol w:w="895"/>
      </w:tblGrid>
      <w:tr w:rsidR="00B813CB" w:rsidRPr="00F44DAB" w14:paraId="14FEFC7A" w14:textId="77777777" w:rsidTr="00D362C8">
        <w:trPr>
          <w:trHeight w:hRule="exact" w:val="720"/>
        </w:trPr>
        <w:tc>
          <w:tcPr>
            <w:tcW w:w="1078" w:type="dxa"/>
            <w:shd w:val="clear" w:color="auto" w:fill="F2F2F2" w:themeFill="background1" w:themeFillShade="F2"/>
            <w:vAlign w:val="center"/>
          </w:tcPr>
          <w:p w14:paraId="140F967B" w14:textId="77777777" w:rsidR="00B813CB" w:rsidRPr="00F44DAB" w:rsidRDefault="00B813CB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8" w:type="dxa"/>
            <w:shd w:val="clear" w:color="auto" w:fill="F2F2F2" w:themeFill="background1" w:themeFillShade="F2"/>
            <w:vAlign w:val="center"/>
          </w:tcPr>
          <w:p w14:paraId="350CB969" w14:textId="77777777" w:rsidR="00B813CB" w:rsidRPr="00F44DAB" w:rsidRDefault="00B813CB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29" w:type="dxa"/>
            <w:shd w:val="clear" w:color="auto" w:fill="F2F2F2" w:themeFill="background1" w:themeFillShade="F2"/>
            <w:vAlign w:val="center"/>
          </w:tcPr>
          <w:p w14:paraId="4431CAFC" w14:textId="77777777" w:rsidR="00B813CB" w:rsidRPr="00F44DAB" w:rsidRDefault="00B813CB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4544F738" w14:textId="77777777" w:rsidR="00B813CB" w:rsidRPr="00F44DAB" w:rsidRDefault="00B813CB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01CCF8BD" w14:textId="77777777" w:rsidR="00B813CB" w:rsidRPr="00F44DAB" w:rsidRDefault="00B813CB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2F6F1286" w14:textId="77777777" w:rsidR="00B813CB" w:rsidRPr="00F44DAB" w:rsidRDefault="00B813CB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53266A6F" w14:textId="77777777" w:rsidR="00B813CB" w:rsidRPr="00F44DAB" w:rsidRDefault="00B813CB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03CE074F" w14:textId="77777777" w:rsidR="00B813CB" w:rsidRPr="00F44DAB" w:rsidRDefault="00B813CB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11FB1328" w14:textId="77777777" w:rsidR="00B813CB" w:rsidRPr="00F44DAB" w:rsidRDefault="00B813CB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681A9482" w14:textId="77777777" w:rsidR="00B813CB" w:rsidRPr="00F44DAB" w:rsidRDefault="00B813CB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5EC03B28" w14:textId="77777777" w:rsidR="00B813CB" w:rsidRPr="00F44DAB" w:rsidRDefault="00B813CB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895" w:type="dxa"/>
            <w:shd w:val="clear" w:color="auto" w:fill="F2F2F2" w:themeFill="background1" w:themeFillShade="F2"/>
            <w:vAlign w:val="center"/>
          </w:tcPr>
          <w:p w14:paraId="0FAA5802" w14:textId="77777777" w:rsidR="00B813CB" w:rsidRPr="00F44DAB" w:rsidRDefault="00B813CB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EE368E" w:rsidRPr="00F44DAB" w14:paraId="24EAF6E5" w14:textId="77777777" w:rsidTr="00B813CB">
        <w:trPr>
          <w:trHeight w:val="446"/>
        </w:trPr>
        <w:tc>
          <w:tcPr>
            <w:tcW w:w="1078" w:type="dxa"/>
            <w:shd w:val="clear" w:color="auto" w:fill="auto"/>
            <w:vAlign w:val="center"/>
          </w:tcPr>
          <w:p w14:paraId="27B3D45A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38E63885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A8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8HP75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7313062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BDFFD14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AFCCC4C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4,470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F3645E4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6,529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0242435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3,950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58DB9C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2,579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91CEDCC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5,500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5DB712B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E91521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22,000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58072388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15,320</w:t>
            </w:r>
          </w:p>
        </w:tc>
      </w:tr>
      <w:tr w:rsidR="00EE368E" w:rsidRPr="00F44DAB" w14:paraId="48CE7F97" w14:textId="77777777" w:rsidTr="00B813CB">
        <w:trPr>
          <w:trHeight w:val="446"/>
        </w:trPr>
        <w:tc>
          <w:tcPr>
            <w:tcW w:w="1078" w:type="dxa"/>
            <w:shd w:val="clear" w:color="auto" w:fill="auto"/>
            <w:vAlign w:val="center"/>
          </w:tcPr>
          <w:p w14:paraId="650E648A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7433E88F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A8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8HP75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066D9B68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5EF9629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10,000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3607145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3,470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5E63DC1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6,529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CDBFF36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3,950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EDA9C40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2,579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3A910BB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5,500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7F3825D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3DD1EF9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24,000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44FA1398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17,320</w:t>
            </w:r>
          </w:p>
        </w:tc>
      </w:tr>
      <w:tr w:rsidR="00EE368E" w:rsidRPr="00F44DAB" w14:paraId="1D404D24" w14:textId="77777777" w:rsidTr="00B813CB">
        <w:trPr>
          <w:trHeight w:val="446"/>
        </w:trPr>
        <w:tc>
          <w:tcPr>
            <w:tcW w:w="1078" w:type="dxa"/>
            <w:shd w:val="clear" w:color="auto" w:fill="auto"/>
            <w:vAlign w:val="center"/>
          </w:tcPr>
          <w:p w14:paraId="3501A7BC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1B8CB602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002F34FC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E105B40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489667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4,340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62CBEA4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6,659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D9A8A7E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4,060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CBFF9B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2,599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BDB9136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5,500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15E9324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43FB3B4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25,000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2ADDE25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18,190</w:t>
            </w:r>
          </w:p>
        </w:tc>
      </w:tr>
      <w:tr w:rsidR="00EE368E" w:rsidRPr="00F44DAB" w14:paraId="0B685147" w14:textId="77777777" w:rsidTr="00B813CB">
        <w:trPr>
          <w:trHeight w:val="446"/>
        </w:trPr>
        <w:tc>
          <w:tcPr>
            <w:tcW w:w="1078" w:type="dxa"/>
            <w:shd w:val="clear" w:color="auto" w:fill="auto"/>
            <w:vAlign w:val="center"/>
          </w:tcPr>
          <w:p w14:paraId="46DC2064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05D36CA8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1AFC11B8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3.73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3408B85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E3558B0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F983CF2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7,373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E66BDB2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6882ED5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2,703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1795AB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7995D25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1971F4C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25,000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6D986BB1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17,480</w:t>
            </w:r>
          </w:p>
        </w:tc>
      </w:tr>
      <w:tr w:rsidR="00EE368E" w:rsidRPr="00F44DAB" w14:paraId="4B4653FF" w14:textId="77777777" w:rsidTr="00B813CB">
        <w:trPr>
          <w:trHeight w:val="446"/>
        </w:trPr>
        <w:tc>
          <w:tcPr>
            <w:tcW w:w="1078" w:type="dxa"/>
            <w:shd w:val="clear" w:color="auto" w:fill="auto"/>
            <w:vAlign w:val="center"/>
          </w:tcPr>
          <w:p w14:paraId="3C02BA8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4FBAAD8D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47A0D24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FAF3E96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100F011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C065B20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7,373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AE28EC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08C3775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2,703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E38467E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FF5121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7C3A651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27,500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37D0407A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19,980</w:t>
            </w:r>
          </w:p>
        </w:tc>
      </w:tr>
    </w:tbl>
    <w:p w14:paraId="2D61CE74" w14:textId="32AB74C4" w:rsidR="00062339" w:rsidRDefault="00062339" w:rsidP="00B813CB">
      <w:pPr>
        <w:pStyle w:val="Heading4"/>
      </w:pPr>
      <w:r w:rsidRPr="00F44DAB">
        <w:lastRenderedPageBreak/>
        <w:t>CREW CAB - CA 60" - 4X4 - DRW</w:t>
      </w:r>
    </w:p>
    <w:tbl>
      <w:tblPr>
        <w:tblW w:w="4995" w:type="pct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8"/>
        <w:gridCol w:w="1078"/>
        <w:gridCol w:w="629"/>
        <w:gridCol w:w="810"/>
        <w:gridCol w:w="720"/>
        <w:gridCol w:w="810"/>
        <w:gridCol w:w="810"/>
        <w:gridCol w:w="810"/>
        <w:gridCol w:w="810"/>
        <w:gridCol w:w="900"/>
        <w:gridCol w:w="720"/>
        <w:gridCol w:w="895"/>
      </w:tblGrid>
      <w:tr w:rsidR="00B813CB" w:rsidRPr="00F44DAB" w14:paraId="504FE0AB" w14:textId="77777777" w:rsidTr="00D362C8">
        <w:trPr>
          <w:trHeight w:hRule="exact" w:val="720"/>
        </w:trPr>
        <w:tc>
          <w:tcPr>
            <w:tcW w:w="1078" w:type="dxa"/>
            <w:shd w:val="clear" w:color="auto" w:fill="F2F2F2" w:themeFill="background1" w:themeFillShade="F2"/>
            <w:vAlign w:val="center"/>
          </w:tcPr>
          <w:p w14:paraId="12454F4A" w14:textId="77777777" w:rsidR="00B813CB" w:rsidRPr="00F44DAB" w:rsidRDefault="00B813CB" w:rsidP="00B813CB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8" w:type="dxa"/>
            <w:shd w:val="clear" w:color="auto" w:fill="F2F2F2" w:themeFill="background1" w:themeFillShade="F2"/>
            <w:vAlign w:val="center"/>
          </w:tcPr>
          <w:p w14:paraId="07FF8E5F" w14:textId="77777777" w:rsidR="00B813CB" w:rsidRPr="00F44DAB" w:rsidRDefault="00B813CB" w:rsidP="00B813CB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29" w:type="dxa"/>
            <w:shd w:val="clear" w:color="auto" w:fill="F2F2F2" w:themeFill="background1" w:themeFillShade="F2"/>
            <w:vAlign w:val="center"/>
          </w:tcPr>
          <w:p w14:paraId="720586BC" w14:textId="77777777" w:rsidR="00B813CB" w:rsidRPr="00F44DAB" w:rsidRDefault="00B813CB" w:rsidP="00B813CB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590ECB4A" w14:textId="77777777" w:rsidR="00B813CB" w:rsidRPr="00F44DAB" w:rsidRDefault="00B813CB" w:rsidP="00B813CB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2799AC6D" w14:textId="77777777" w:rsidR="00B813CB" w:rsidRPr="00F44DAB" w:rsidRDefault="00B813CB" w:rsidP="00B813CB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4D78A392" w14:textId="77777777" w:rsidR="00B813CB" w:rsidRPr="00F44DAB" w:rsidRDefault="00B813CB" w:rsidP="00B813CB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2827E6F1" w14:textId="77777777" w:rsidR="00B813CB" w:rsidRPr="00F44DAB" w:rsidRDefault="00B813CB" w:rsidP="00B813CB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1DD3694B" w14:textId="77777777" w:rsidR="00B813CB" w:rsidRPr="00F44DAB" w:rsidRDefault="00B813CB" w:rsidP="00B813CB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527B2F7F" w14:textId="77777777" w:rsidR="00B813CB" w:rsidRPr="00F44DAB" w:rsidRDefault="00B813CB" w:rsidP="00B813CB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5AD9FF64" w14:textId="77777777" w:rsidR="00B813CB" w:rsidRPr="00F44DAB" w:rsidRDefault="00B813CB" w:rsidP="00B813CB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78277A83" w14:textId="77777777" w:rsidR="00B813CB" w:rsidRPr="00F44DAB" w:rsidRDefault="00B813CB" w:rsidP="00B813CB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895" w:type="dxa"/>
            <w:shd w:val="clear" w:color="auto" w:fill="F2F2F2" w:themeFill="background1" w:themeFillShade="F2"/>
            <w:vAlign w:val="center"/>
          </w:tcPr>
          <w:p w14:paraId="1D93F5F8" w14:textId="77777777" w:rsidR="00B813CB" w:rsidRPr="00F44DAB" w:rsidRDefault="00B813CB" w:rsidP="00B813CB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EE368E" w:rsidRPr="00F44DAB" w14:paraId="1A5110F9" w14:textId="77777777" w:rsidTr="00B813CB">
        <w:trPr>
          <w:trHeight w:val="446"/>
        </w:trPr>
        <w:tc>
          <w:tcPr>
            <w:tcW w:w="1078" w:type="dxa"/>
            <w:shd w:val="clear" w:color="auto" w:fill="auto"/>
            <w:vAlign w:val="center"/>
          </w:tcPr>
          <w:p w14:paraId="2FB0F814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3329F06E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A8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8HP75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6AF98BA4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26F1110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9EE374D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6,630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2CC706C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6,869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801BBEC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3,970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5931AA9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2,899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7729BA3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5,500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2C998AD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9,850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AF3043A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22,000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57F62E0A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14,980</w:t>
            </w:r>
          </w:p>
        </w:tc>
      </w:tr>
      <w:tr w:rsidR="00EE368E" w:rsidRPr="00F44DAB" w14:paraId="59F2D649" w14:textId="77777777" w:rsidTr="00B813CB">
        <w:trPr>
          <w:trHeight w:val="446"/>
        </w:trPr>
        <w:tc>
          <w:tcPr>
            <w:tcW w:w="1078" w:type="dxa"/>
            <w:shd w:val="clear" w:color="auto" w:fill="auto"/>
            <w:vAlign w:val="center"/>
          </w:tcPr>
          <w:p w14:paraId="3304E40B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5DAD4DB1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5C8A5504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1EC72DD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14,000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6FF5E28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7,000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DCBDE27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6,999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1164BCC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4,080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F668B7A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2,919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C01B445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5,500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86D7E0D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9,850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B89A165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25,000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6A019660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17,850</w:t>
            </w:r>
          </w:p>
        </w:tc>
      </w:tr>
      <w:tr w:rsidR="00EE368E" w:rsidRPr="00F44DAB" w14:paraId="43EE2E7E" w14:textId="77777777" w:rsidTr="00B813CB">
        <w:trPr>
          <w:trHeight w:val="446"/>
        </w:trPr>
        <w:tc>
          <w:tcPr>
            <w:tcW w:w="1078" w:type="dxa"/>
            <w:shd w:val="clear" w:color="auto" w:fill="auto"/>
            <w:vAlign w:val="center"/>
          </w:tcPr>
          <w:p w14:paraId="5413A08F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10037953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705223CA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3.73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A33F6E5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14,000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6936211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6,280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F260CD3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7,723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1C6F503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4,701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8B23F64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3,022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936CE3A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69233F3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9,850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1DFE9EA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31,000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561D7A6B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23,130</w:t>
            </w:r>
          </w:p>
        </w:tc>
      </w:tr>
      <w:tr w:rsidR="00EE368E" w:rsidRPr="00F44DAB" w14:paraId="6439E4CF" w14:textId="77777777" w:rsidTr="00B813CB">
        <w:trPr>
          <w:trHeight w:val="446"/>
        </w:trPr>
        <w:tc>
          <w:tcPr>
            <w:tcW w:w="1078" w:type="dxa"/>
            <w:shd w:val="clear" w:color="auto" w:fill="auto"/>
            <w:vAlign w:val="center"/>
          </w:tcPr>
          <w:p w14:paraId="237A6686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29BBF8D9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2B467254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89CBDA8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14,000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024B84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6,280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BBDC13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7,723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9A999B8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4,701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A7AF9AB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3,022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AC8D615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5C9CFFB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9,850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A3C7679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33,000</w:t>
            </w:r>
          </w:p>
        </w:tc>
        <w:tc>
          <w:tcPr>
            <w:tcW w:w="895" w:type="dxa"/>
            <w:shd w:val="clear" w:color="auto" w:fill="auto"/>
            <w:vAlign w:val="center"/>
          </w:tcPr>
          <w:p w14:paraId="6C99D2D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25,130</w:t>
            </w:r>
          </w:p>
        </w:tc>
      </w:tr>
    </w:tbl>
    <w:p w14:paraId="1C0BB24B" w14:textId="36206545" w:rsidR="00EE368E" w:rsidRDefault="00EE368E" w:rsidP="00EE368E">
      <w:pPr>
        <w:pStyle w:val="Heading3"/>
        <w:keepNext/>
        <w:keepLines/>
      </w:pPr>
      <w:r w:rsidRPr="00F44DAB">
        <w:t>RAM 4500 CHASSIS CAB TRAILER TOWING CHART</w:t>
      </w:r>
    </w:p>
    <w:p w14:paraId="13D9D76B" w14:textId="2729E510" w:rsidR="008026B0" w:rsidRPr="008026B0" w:rsidRDefault="008026B0" w:rsidP="008026B0">
      <w:pPr>
        <w:pStyle w:val="Heading4"/>
      </w:pPr>
      <w:r w:rsidRPr="00F44DAB">
        <w:t>REGULAR CAB - CA 60" - 4X2 - DRW</w:t>
      </w:r>
    </w:p>
    <w:tbl>
      <w:tblPr>
        <w:tblW w:w="4995" w:type="pct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9"/>
        <w:gridCol w:w="1077"/>
        <w:gridCol w:w="629"/>
        <w:gridCol w:w="809"/>
        <w:gridCol w:w="719"/>
        <w:gridCol w:w="809"/>
        <w:gridCol w:w="809"/>
        <w:gridCol w:w="809"/>
        <w:gridCol w:w="820"/>
        <w:gridCol w:w="900"/>
        <w:gridCol w:w="707"/>
        <w:gridCol w:w="893"/>
        <w:gridCol w:w="10"/>
      </w:tblGrid>
      <w:tr w:rsidR="00B813CB" w:rsidRPr="00F44DAB" w14:paraId="5A2FC584" w14:textId="77777777" w:rsidTr="00D362C8">
        <w:trPr>
          <w:gridAfter w:val="1"/>
          <w:wAfter w:w="10" w:type="dxa"/>
          <w:trHeight w:hRule="exact" w:val="720"/>
        </w:trPr>
        <w:tc>
          <w:tcPr>
            <w:tcW w:w="1079" w:type="dxa"/>
            <w:shd w:val="clear" w:color="auto" w:fill="F2F2F2" w:themeFill="background1" w:themeFillShade="F2"/>
            <w:vAlign w:val="center"/>
          </w:tcPr>
          <w:p w14:paraId="232B8BA0" w14:textId="77777777" w:rsidR="00B813CB" w:rsidRPr="00F44DAB" w:rsidRDefault="00B813CB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7" w:type="dxa"/>
            <w:shd w:val="clear" w:color="auto" w:fill="F2F2F2" w:themeFill="background1" w:themeFillShade="F2"/>
            <w:vAlign w:val="center"/>
          </w:tcPr>
          <w:p w14:paraId="589848B3" w14:textId="77777777" w:rsidR="00B813CB" w:rsidRPr="00F44DAB" w:rsidRDefault="00B813CB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29" w:type="dxa"/>
            <w:shd w:val="clear" w:color="auto" w:fill="F2F2F2" w:themeFill="background1" w:themeFillShade="F2"/>
            <w:vAlign w:val="center"/>
          </w:tcPr>
          <w:p w14:paraId="6529D11E" w14:textId="77777777" w:rsidR="00B813CB" w:rsidRPr="00F44DAB" w:rsidRDefault="00B813CB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104860CA" w14:textId="77777777" w:rsidR="00B813CB" w:rsidRPr="00F44DAB" w:rsidRDefault="00B813CB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43B5E6A5" w14:textId="77777777" w:rsidR="00B813CB" w:rsidRPr="00F44DAB" w:rsidRDefault="00B813CB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345E29CC" w14:textId="77777777" w:rsidR="00B813CB" w:rsidRPr="00F44DAB" w:rsidRDefault="00B813CB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1B76597E" w14:textId="77777777" w:rsidR="00B813CB" w:rsidRPr="00F44DAB" w:rsidRDefault="00B813CB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2653FD35" w14:textId="77777777" w:rsidR="00B813CB" w:rsidRPr="00F44DAB" w:rsidRDefault="00B813CB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20" w:type="dxa"/>
            <w:shd w:val="clear" w:color="auto" w:fill="F2F2F2" w:themeFill="background1" w:themeFillShade="F2"/>
            <w:vAlign w:val="center"/>
          </w:tcPr>
          <w:p w14:paraId="7F25AA33" w14:textId="77777777" w:rsidR="00B813CB" w:rsidRPr="00F44DAB" w:rsidRDefault="00B813CB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62FF5F76" w14:textId="77777777" w:rsidR="00B813CB" w:rsidRPr="00F44DAB" w:rsidRDefault="00B813CB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707" w:type="dxa"/>
            <w:shd w:val="clear" w:color="auto" w:fill="F2F2F2" w:themeFill="background1" w:themeFillShade="F2"/>
            <w:vAlign w:val="center"/>
          </w:tcPr>
          <w:p w14:paraId="79FE124C" w14:textId="77777777" w:rsidR="00B813CB" w:rsidRPr="00F44DAB" w:rsidRDefault="00B813CB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893" w:type="dxa"/>
            <w:shd w:val="clear" w:color="auto" w:fill="F2F2F2" w:themeFill="background1" w:themeFillShade="F2"/>
            <w:vAlign w:val="center"/>
          </w:tcPr>
          <w:p w14:paraId="2310E50C" w14:textId="77777777" w:rsidR="00B813CB" w:rsidRPr="00F44DAB" w:rsidRDefault="00B813CB" w:rsidP="00875937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EE368E" w:rsidRPr="00F44DAB" w14:paraId="70AFB7F9" w14:textId="77777777" w:rsidTr="00B813CB">
        <w:trPr>
          <w:trHeight w:val="446"/>
        </w:trPr>
        <w:tc>
          <w:tcPr>
            <w:tcW w:w="1079" w:type="dxa"/>
            <w:shd w:val="clear" w:color="auto" w:fill="auto"/>
            <w:vAlign w:val="center"/>
          </w:tcPr>
          <w:p w14:paraId="2B136A6C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22E6778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7E84025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95A48A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7A10290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8,190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6EBF90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5BD232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3,770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3FBB145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3,038</w:t>
            </w:r>
          </w:p>
        </w:tc>
        <w:tc>
          <w:tcPr>
            <w:tcW w:w="820" w:type="dxa"/>
            <w:shd w:val="clear" w:color="auto" w:fill="auto"/>
            <w:vAlign w:val="center"/>
          </w:tcPr>
          <w:p w14:paraId="09CC6CD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2779C7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41B960F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3" w:type="dxa"/>
            <w:gridSpan w:val="2"/>
            <w:shd w:val="clear" w:color="auto" w:fill="auto"/>
            <w:vAlign w:val="center"/>
          </w:tcPr>
          <w:p w14:paraId="7FC982E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19,040</w:t>
            </w:r>
          </w:p>
        </w:tc>
      </w:tr>
      <w:tr w:rsidR="00EE368E" w:rsidRPr="00F44DAB" w14:paraId="3700C10E" w14:textId="77777777" w:rsidTr="00B813CB">
        <w:trPr>
          <w:trHeight w:val="446"/>
        </w:trPr>
        <w:tc>
          <w:tcPr>
            <w:tcW w:w="1079" w:type="dxa"/>
            <w:shd w:val="clear" w:color="auto" w:fill="auto"/>
            <w:vAlign w:val="center"/>
          </w:tcPr>
          <w:p w14:paraId="2031C69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09B6CF0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55AEF8D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48E5A0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41FADC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8,190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E5AAE3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7D97427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3,770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C49DAA7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3,038</w:t>
            </w:r>
          </w:p>
        </w:tc>
        <w:tc>
          <w:tcPr>
            <w:tcW w:w="820" w:type="dxa"/>
            <w:shd w:val="clear" w:color="auto" w:fill="auto"/>
            <w:vAlign w:val="center"/>
          </w:tcPr>
          <w:p w14:paraId="4856146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958B3A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4AF1663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3" w:type="dxa"/>
            <w:gridSpan w:val="2"/>
            <w:shd w:val="clear" w:color="auto" w:fill="auto"/>
            <w:vAlign w:val="center"/>
          </w:tcPr>
          <w:p w14:paraId="29EAFD3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21,540</w:t>
            </w:r>
          </w:p>
        </w:tc>
      </w:tr>
      <w:tr w:rsidR="00EE368E" w:rsidRPr="00F44DAB" w14:paraId="1280B9C7" w14:textId="77777777" w:rsidTr="00B813CB">
        <w:trPr>
          <w:trHeight w:val="446"/>
        </w:trPr>
        <w:tc>
          <w:tcPr>
            <w:tcW w:w="1079" w:type="dxa"/>
            <w:shd w:val="clear" w:color="auto" w:fill="auto"/>
            <w:vAlign w:val="center"/>
          </w:tcPr>
          <w:p w14:paraId="32FB1805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65D53ACD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403DB32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A0E892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AAF860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9,190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AB5F94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22A371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3,770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88F929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3,038</w:t>
            </w:r>
          </w:p>
        </w:tc>
        <w:tc>
          <w:tcPr>
            <w:tcW w:w="820" w:type="dxa"/>
            <w:shd w:val="clear" w:color="auto" w:fill="auto"/>
            <w:vAlign w:val="center"/>
          </w:tcPr>
          <w:p w14:paraId="56F8928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91980A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0268A6E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3" w:type="dxa"/>
            <w:gridSpan w:val="2"/>
            <w:shd w:val="clear" w:color="auto" w:fill="auto"/>
            <w:vAlign w:val="center"/>
          </w:tcPr>
          <w:p w14:paraId="03D80D3E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19,040</w:t>
            </w:r>
          </w:p>
        </w:tc>
      </w:tr>
      <w:tr w:rsidR="00EE368E" w:rsidRPr="00F44DAB" w14:paraId="11060C75" w14:textId="77777777" w:rsidTr="00B813CB">
        <w:trPr>
          <w:trHeight w:val="446"/>
        </w:trPr>
        <w:tc>
          <w:tcPr>
            <w:tcW w:w="1079" w:type="dxa"/>
            <w:shd w:val="clear" w:color="auto" w:fill="auto"/>
            <w:vAlign w:val="center"/>
          </w:tcPr>
          <w:p w14:paraId="6F63BEE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609EA62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4158F15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C2EB7C0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774BF5D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9,190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82463E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7193A0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3,770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DD3353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3,038</w:t>
            </w:r>
          </w:p>
        </w:tc>
        <w:tc>
          <w:tcPr>
            <w:tcW w:w="820" w:type="dxa"/>
            <w:shd w:val="clear" w:color="auto" w:fill="auto"/>
            <w:vAlign w:val="center"/>
          </w:tcPr>
          <w:p w14:paraId="3AAC8A2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83D66A5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3697854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3" w:type="dxa"/>
            <w:gridSpan w:val="2"/>
            <w:shd w:val="clear" w:color="auto" w:fill="auto"/>
            <w:vAlign w:val="center"/>
          </w:tcPr>
          <w:p w14:paraId="6DE1F87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21,540</w:t>
            </w:r>
          </w:p>
        </w:tc>
      </w:tr>
      <w:tr w:rsidR="00EE368E" w:rsidRPr="00F44DAB" w14:paraId="34D9039E" w14:textId="77777777" w:rsidTr="00B813CB">
        <w:trPr>
          <w:trHeight w:val="446"/>
        </w:trPr>
        <w:tc>
          <w:tcPr>
            <w:tcW w:w="1079" w:type="dxa"/>
            <w:shd w:val="clear" w:color="auto" w:fill="auto"/>
            <w:vAlign w:val="center"/>
          </w:tcPr>
          <w:p w14:paraId="3018978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3A7A0AA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76F6B49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17B6A49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6A9538E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9,690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8F72AC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D30027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3,770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5DC16C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3,038</w:t>
            </w:r>
          </w:p>
        </w:tc>
        <w:tc>
          <w:tcPr>
            <w:tcW w:w="820" w:type="dxa"/>
            <w:shd w:val="clear" w:color="auto" w:fill="auto"/>
            <w:vAlign w:val="center"/>
          </w:tcPr>
          <w:p w14:paraId="2761BD6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BAD2490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6C608EF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3" w:type="dxa"/>
            <w:gridSpan w:val="2"/>
            <w:shd w:val="clear" w:color="auto" w:fill="auto"/>
            <w:vAlign w:val="center"/>
          </w:tcPr>
          <w:p w14:paraId="4F596DE0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19,040</w:t>
            </w:r>
          </w:p>
        </w:tc>
      </w:tr>
      <w:tr w:rsidR="00EE368E" w:rsidRPr="00F44DAB" w14:paraId="341D7F5E" w14:textId="77777777" w:rsidTr="00B813CB">
        <w:trPr>
          <w:trHeight w:val="446"/>
        </w:trPr>
        <w:tc>
          <w:tcPr>
            <w:tcW w:w="1079" w:type="dxa"/>
            <w:shd w:val="clear" w:color="auto" w:fill="auto"/>
            <w:vAlign w:val="center"/>
          </w:tcPr>
          <w:p w14:paraId="046C84B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522B27EE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5CA7C70D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B8C25A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A8D28AC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9,690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45E206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6,808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A0D1789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3,770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34CA4A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3,038</w:t>
            </w:r>
          </w:p>
        </w:tc>
        <w:tc>
          <w:tcPr>
            <w:tcW w:w="820" w:type="dxa"/>
            <w:shd w:val="clear" w:color="auto" w:fill="auto"/>
            <w:vAlign w:val="center"/>
          </w:tcPr>
          <w:p w14:paraId="4E54A7B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0B37259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1F3689C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3" w:type="dxa"/>
            <w:gridSpan w:val="2"/>
            <w:shd w:val="clear" w:color="auto" w:fill="auto"/>
            <w:vAlign w:val="center"/>
          </w:tcPr>
          <w:p w14:paraId="0A4FD7F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21,540</w:t>
            </w:r>
          </w:p>
        </w:tc>
      </w:tr>
      <w:tr w:rsidR="00EE368E" w:rsidRPr="00F44DAB" w14:paraId="5FF60D96" w14:textId="77777777" w:rsidTr="00B813CB">
        <w:trPr>
          <w:trHeight w:val="446"/>
        </w:trPr>
        <w:tc>
          <w:tcPr>
            <w:tcW w:w="1079" w:type="dxa"/>
            <w:shd w:val="clear" w:color="auto" w:fill="auto"/>
            <w:vAlign w:val="center"/>
          </w:tcPr>
          <w:p w14:paraId="6AAC020D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63D7A2C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628DC33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38774B7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E9578D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7,420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74A447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7,580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730AFE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4,408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1D9906D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3,172</w:t>
            </w:r>
          </w:p>
        </w:tc>
        <w:tc>
          <w:tcPr>
            <w:tcW w:w="820" w:type="dxa"/>
            <w:shd w:val="clear" w:color="auto" w:fill="auto"/>
            <w:vAlign w:val="center"/>
          </w:tcPr>
          <w:p w14:paraId="72869F6E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19F262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4186EB3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3" w:type="dxa"/>
            <w:gridSpan w:val="2"/>
            <w:shd w:val="clear" w:color="auto" w:fill="auto"/>
            <w:vAlign w:val="center"/>
          </w:tcPr>
          <w:p w14:paraId="6FF9DF3D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24,270</w:t>
            </w:r>
          </w:p>
        </w:tc>
      </w:tr>
      <w:tr w:rsidR="00EE368E" w:rsidRPr="00F44DAB" w14:paraId="62C4A5CD" w14:textId="77777777" w:rsidTr="00B813CB">
        <w:trPr>
          <w:trHeight w:val="446"/>
        </w:trPr>
        <w:tc>
          <w:tcPr>
            <w:tcW w:w="1079" w:type="dxa"/>
            <w:shd w:val="clear" w:color="auto" w:fill="auto"/>
            <w:vAlign w:val="center"/>
          </w:tcPr>
          <w:p w14:paraId="7D74190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69F0B360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521E4CB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F7185A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7120756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7,420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5461E9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7,580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E100C5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4,408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8B5AFF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3,172</w:t>
            </w:r>
          </w:p>
        </w:tc>
        <w:tc>
          <w:tcPr>
            <w:tcW w:w="820" w:type="dxa"/>
            <w:shd w:val="clear" w:color="auto" w:fill="auto"/>
            <w:vAlign w:val="center"/>
          </w:tcPr>
          <w:p w14:paraId="6D2C21BE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1176AD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0A6A747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3" w:type="dxa"/>
            <w:gridSpan w:val="2"/>
            <w:shd w:val="clear" w:color="auto" w:fill="auto"/>
            <w:vAlign w:val="center"/>
          </w:tcPr>
          <w:p w14:paraId="310332E7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29,770</w:t>
            </w:r>
          </w:p>
        </w:tc>
      </w:tr>
      <w:tr w:rsidR="00EE368E" w:rsidRPr="00F44DAB" w14:paraId="5F44D938" w14:textId="77777777" w:rsidTr="00B813CB">
        <w:trPr>
          <w:trHeight w:val="446"/>
        </w:trPr>
        <w:tc>
          <w:tcPr>
            <w:tcW w:w="1079" w:type="dxa"/>
            <w:shd w:val="clear" w:color="auto" w:fill="auto"/>
            <w:vAlign w:val="center"/>
          </w:tcPr>
          <w:p w14:paraId="2D199A2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4A3C1E4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7F62DF5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F1EDA0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D9E4AA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8,420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CA1DC67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7,580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891340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4,408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586F8B7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3,172</w:t>
            </w:r>
          </w:p>
        </w:tc>
        <w:tc>
          <w:tcPr>
            <w:tcW w:w="820" w:type="dxa"/>
            <w:shd w:val="clear" w:color="auto" w:fill="auto"/>
            <w:vAlign w:val="center"/>
          </w:tcPr>
          <w:p w14:paraId="3600797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B3FD2A5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6A80E1AD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3" w:type="dxa"/>
            <w:gridSpan w:val="2"/>
            <w:shd w:val="clear" w:color="auto" w:fill="auto"/>
            <w:vAlign w:val="center"/>
          </w:tcPr>
          <w:p w14:paraId="6D5E8C9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24,270</w:t>
            </w:r>
          </w:p>
        </w:tc>
      </w:tr>
      <w:tr w:rsidR="00EE368E" w:rsidRPr="00F44DAB" w14:paraId="5772F936" w14:textId="77777777" w:rsidTr="00B813CB">
        <w:trPr>
          <w:trHeight w:val="446"/>
        </w:trPr>
        <w:tc>
          <w:tcPr>
            <w:tcW w:w="1079" w:type="dxa"/>
            <w:shd w:val="clear" w:color="auto" w:fill="auto"/>
            <w:vAlign w:val="center"/>
          </w:tcPr>
          <w:p w14:paraId="6F4E1B1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2273760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42842830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306890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CC30E30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8,420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203EF9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7,580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C0BA835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4,408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640DB1C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3,172</w:t>
            </w:r>
          </w:p>
        </w:tc>
        <w:tc>
          <w:tcPr>
            <w:tcW w:w="820" w:type="dxa"/>
            <w:shd w:val="clear" w:color="auto" w:fill="auto"/>
            <w:vAlign w:val="center"/>
          </w:tcPr>
          <w:p w14:paraId="4122A38E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8E9450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5809A0C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3" w:type="dxa"/>
            <w:gridSpan w:val="2"/>
            <w:shd w:val="clear" w:color="auto" w:fill="auto"/>
            <w:vAlign w:val="center"/>
          </w:tcPr>
          <w:p w14:paraId="046951C7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29,770</w:t>
            </w:r>
          </w:p>
        </w:tc>
      </w:tr>
      <w:tr w:rsidR="00EE368E" w:rsidRPr="00F44DAB" w14:paraId="171AA411" w14:textId="77777777" w:rsidTr="00B813CB">
        <w:trPr>
          <w:trHeight w:val="446"/>
        </w:trPr>
        <w:tc>
          <w:tcPr>
            <w:tcW w:w="1079" w:type="dxa"/>
            <w:shd w:val="clear" w:color="auto" w:fill="auto"/>
            <w:vAlign w:val="center"/>
          </w:tcPr>
          <w:p w14:paraId="70CF761D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61F32D25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4917D2F6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204FE2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496453B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8,920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3EAAAF9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7,580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CADD15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4,408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3441FD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3,172</w:t>
            </w:r>
          </w:p>
        </w:tc>
        <w:tc>
          <w:tcPr>
            <w:tcW w:w="820" w:type="dxa"/>
            <w:shd w:val="clear" w:color="auto" w:fill="auto"/>
            <w:vAlign w:val="center"/>
          </w:tcPr>
          <w:p w14:paraId="078647E9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581701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11B5EFE9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3" w:type="dxa"/>
            <w:gridSpan w:val="2"/>
            <w:shd w:val="clear" w:color="auto" w:fill="auto"/>
            <w:vAlign w:val="center"/>
          </w:tcPr>
          <w:p w14:paraId="0BC1710D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24,270</w:t>
            </w:r>
          </w:p>
        </w:tc>
      </w:tr>
      <w:tr w:rsidR="00EE368E" w:rsidRPr="00F44DAB" w14:paraId="7495EC4D" w14:textId="77777777" w:rsidTr="00B813CB">
        <w:trPr>
          <w:trHeight w:val="446"/>
        </w:trPr>
        <w:tc>
          <w:tcPr>
            <w:tcW w:w="1079" w:type="dxa"/>
            <w:shd w:val="clear" w:color="auto" w:fill="auto"/>
            <w:vAlign w:val="center"/>
          </w:tcPr>
          <w:p w14:paraId="7414D752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7" w:type="dxa"/>
            <w:shd w:val="clear" w:color="auto" w:fill="auto"/>
            <w:vAlign w:val="center"/>
          </w:tcPr>
          <w:p w14:paraId="5E955900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22844AB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8330FAB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9ECEE02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8,920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173A93B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7,580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D30027F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4,408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5DC6F3F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3,172</w:t>
            </w:r>
          </w:p>
        </w:tc>
        <w:tc>
          <w:tcPr>
            <w:tcW w:w="820" w:type="dxa"/>
            <w:shd w:val="clear" w:color="auto" w:fill="auto"/>
            <w:vAlign w:val="center"/>
          </w:tcPr>
          <w:p w14:paraId="74A484B2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683A56F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636E8E6E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3" w:type="dxa"/>
            <w:gridSpan w:val="2"/>
            <w:shd w:val="clear" w:color="auto" w:fill="auto"/>
            <w:vAlign w:val="center"/>
          </w:tcPr>
          <w:p w14:paraId="235AFC8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29,770</w:t>
            </w:r>
          </w:p>
        </w:tc>
      </w:tr>
    </w:tbl>
    <w:p w14:paraId="1BBBE1E3" w14:textId="6C679066" w:rsidR="008026B0" w:rsidRDefault="008026B0" w:rsidP="00B813CB">
      <w:pPr>
        <w:pStyle w:val="Heading4"/>
      </w:pPr>
      <w:r w:rsidRPr="00F44DAB">
        <w:lastRenderedPageBreak/>
        <w:t>REGULAR CAB - CA 84" - 4X2 - DRW</w:t>
      </w:r>
    </w:p>
    <w:tbl>
      <w:tblPr>
        <w:tblW w:w="4995" w:type="pct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"/>
        <w:gridCol w:w="1075"/>
        <w:gridCol w:w="629"/>
        <w:gridCol w:w="811"/>
        <w:gridCol w:w="720"/>
        <w:gridCol w:w="809"/>
        <w:gridCol w:w="808"/>
        <w:gridCol w:w="807"/>
        <w:gridCol w:w="821"/>
        <w:gridCol w:w="810"/>
        <w:gridCol w:w="790"/>
        <w:gridCol w:w="890"/>
        <w:gridCol w:w="20"/>
      </w:tblGrid>
      <w:tr w:rsidR="00B813CB" w:rsidRPr="00F44DAB" w14:paraId="1B476607" w14:textId="77777777" w:rsidTr="00D362C8">
        <w:trPr>
          <w:gridAfter w:val="1"/>
          <w:wAfter w:w="20" w:type="dxa"/>
          <w:trHeight w:hRule="exact" w:val="864"/>
        </w:trPr>
        <w:tc>
          <w:tcPr>
            <w:tcW w:w="1080" w:type="dxa"/>
            <w:shd w:val="clear" w:color="auto" w:fill="F2F2F2" w:themeFill="background1" w:themeFillShade="F2"/>
            <w:vAlign w:val="center"/>
          </w:tcPr>
          <w:p w14:paraId="0256D501" w14:textId="77777777" w:rsidR="00B813CB" w:rsidRPr="00F44DAB" w:rsidRDefault="00B813CB" w:rsidP="00B813CB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5" w:type="dxa"/>
            <w:shd w:val="clear" w:color="auto" w:fill="F2F2F2" w:themeFill="background1" w:themeFillShade="F2"/>
            <w:vAlign w:val="center"/>
          </w:tcPr>
          <w:p w14:paraId="58362E7A" w14:textId="77777777" w:rsidR="00B813CB" w:rsidRPr="00F44DAB" w:rsidRDefault="00B813CB" w:rsidP="00B813CB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29" w:type="dxa"/>
            <w:shd w:val="clear" w:color="auto" w:fill="F2F2F2" w:themeFill="background1" w:themeFillShade="F2"/>
            <w:vAlign w:val="center"/>
          </w:tcPr>
          <w:p w14:paraId="31A1D11F" w14:textId="77777777" w:rsidR="00B813CB" w:rsidRPr="00F44DAB" w:rsidRDefault="00B813CB" w:rsidP="00B813CB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11" w:type="dxa"/>
            <w:shd w:val="clear" w:color="auto" w:fill="F2F2F2" w:themeFill="background1" w:themeFillShade="F2"/>
            <w:vAlign w:val="center"/>
          </w:tcPr>
          <w:p w14:paraId="27E051BA" w14:textId="77777777" w:rsidR="00B813CB" w:rsidRPr="00F44DAB" w:rsidRDefault="00B813CB" w:rsidP="00B813CB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63AC20A3" w14:textId="77777777" w:rsidR="00B813CB" w:rsidRPr="00F44DAB" w:rsidRDefault="00B813CB" w:rsidP="00B813CB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5D6D05C6" w14:textId="77777777" w:rsidR="00B813CB" w:rsidRPr="00F44DAB" w:rsidRDefault="00B813CB" w:rsidP="00B813CB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08" w:type="dxa"/>
            <w:shd w:val="clear" w:color="auto" w:fill="F2F2F2" w:themeFill="background1" w:themeFillShade="F2"/>
            <w:vAlign w:val="center"/>
          </w:tcPr>
          <w:p w14:paraId="3A8360BC" w14:textId="77777777" w:rsidR="00B813CB" w:rsidRPr="00F44DAB" w:rsidRDefault="00B813CB" w:rsidP="00B813CB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07" w:type="dxa"/>
            <w:shd w:val="clear" w:color="auto" w:fill="F2F2F2" w:themeFill="background1" w:themeFillShade="F2"/>
            <w:vAlign w:val="center"/>
          </w:tcPr>
          <w:p w14:paraId="5D22E409" w14:textId="77777777" w:rsidR="00B813CB" w:rsidRPr="00F44DAB" w:rsidRDefault="00B813CB" w:rsidP="00B813CB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21" w:type="dxa"/>
            <w:shd w:val="clear" w:color="auto" w:fill="F2F2F2" w:themeFill="background1" w:themeFillShade="F2"/>
            <w:vAlign w:val="center"/>
          </w:tcPr>
          <w:p w14:paraId="1E932203" w14:textId="77777777" w:rsidR="00B813CB" w:rsidRPr="00F44DAB" w:rsidRDefault="00B813CB" w:rsidP="00B813CB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0D8C806B" w14:textId="77777777" w:rsidR="00B813CB" w:rsidRPr="00F44DAB" w:rsidRDefault="00B813CB" w:rsidP="00B813CB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790" w:type="dxa"/>
            <w:shd w:val="clear" w:color="auto" w:fill="F2F2F2" w:themeFill="background1" w:themeFillShade="F2"/>
            <w:vAlign w:val="center"/>
          </w:tcPr>
          <w:p w14:paraId="62274C9B" w14:textId="77777777" w:rsidR="00B813CB" w:rsidRPr="00F44DAB" w:rsidRDefault="00B813CB" w:rsidP="00B813CB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890" w:type="dxa"/>
            <w:shd w:val="clear" w:color="auto" w:fill="F2F2F2" w:themeFill="background1" w:themeFillShade="F2"/>
            <w:vAlign w:val="center"/>
          </w:tcPr>
          <w:p w14:paraId="18B2B7F1" w14:textId="77777777" w:rsidR="00B813CB" w:rsidRPr="00F44DAB" w:rsidRDefault="00B813CB" w:rsidP="00B813CB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EE368E" w:rsidRPr="00F44DAB" w14:paraId="3A468E6E" w14:textId="77777777" w:rsidTr="00B813CB">
        <w:trPr>
          <w:trHeight w:val="446"/>
        </w:trPr>
        <w:tc>
          <w:tcPr>
            <w:tcW w:w="1080" w:type="dxa"/>
            <w:shd w:val="clear" w:color="auto" w:fill="auto"/>
            <w:vAlign w:val="center"/>
          </w:tcPr>
          <w:p w14:paraId="70A9E758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5" w:type="dxa"/>
            <w:shd w:val="clear" w:color="auto" w:fill="auto"/>
            <w:vAlign w:val="center"/>
          </w:tcPr>
          <w:p w14:paraId="411D15ED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13DF01C9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6D5449F1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5A59F28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8,030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DD79E11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6,973</w:t>
            </w:r>
          </w:p>
        </w:tc>
        <w:tc>
          <w:tcPr>
            <w:tcW w:w="808" w:type="dxa"/>
            <w:shd w:val="clear" w:color="auto" w:fill="auto"/>
            <w:vAlign w:val="center"/>
          </w:tcPr>
          <w:p w14:paraId="63D7D887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3,880</w:t>
            </w:r>
          </w:p>
        </w:tc>
        <w:tc>
          <w:tcPr>
            <w:tcW w:w="807" w:type="dxa"/>
            <w:shd w:val="clear" w:color="auto" w:fill="auto"/>
            <w:vAlign w:val="center"/>
          </w:tcPr>
          <w:p w14:paraId="6A9A9186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3,093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46CDC3C1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EDBA98A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90" w:type="dxa"/>
            <w:shd w:val="clear" w:color="auto" w:fill="auto"/>
            <w:vAlign w:val="center"/>
          </w:tcPr>
          <w:p w14:paraId="2C03F896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10" w:type="dxa"/>
            <w:gridSpan w:val="2"/>
            <w:shd w:val="clear" w:color="auto" w:fill="auto"/>
            <w:vAlign w:val="center"/>
          </w:tcPr>
          <w:p w14:paraId="2F646A16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18,880</w:t>
            </w:r>
          </w:p>
        </w:tc>
      </w:tr>
      <w:tr w:rsidR="00EE368E" w:rsidRPr="00F44DAB" w14:paraId="586FC50C" w14:textId="77777777" w:rsidTr="00B813CB">
        <w:trPr>
          <w:trHeight w:val="446"/>
        </w:trPr>
        <w:tc>
          <w:tcPr>
            <w:tcW w:w="1080" w:type="dxa"/>
            <w:shd w:val="clear" w:color="auto" w:fill="auto"/>
            <w:vAlign w:val="center"/>
          </w:tcPr>
          <w:p w14:paraId="3FD2F3E4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5" w:type="dxa"/>
            <w:shd w:val="clear" w:color="auto" w:fill="auto"/>
            <w:vAlign w:val="center"/>
          </w:tcPr>
          <w:p w14:paraId="1AE35B2E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1F2DB606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37ACD481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C6127E9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8,030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64507B0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6,973</w:t>
            </w:r>
          </w:p>
        </w:tc>
        <w:tc>
          <w:tcPr>
            <w:tcW w:w="808" w:type="dxa"/>
            <w:shd w:val="clear" w:color="auto" w:fill="auto"/>
            <w:vAlign w:val="center"/>
          </w:tcPr>
          <w:p w14:paraId="1144B019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3,880</w:t>
            </w:r>
          </w:p>
        </w:tc>
        <w:tc>
          <w:tcPr>
            <w:tcW w:w="807" w:type="dxa"/>
            <w:shd w:val="clear" w:color="auto" w:fill="auto"/>
            <w:vAlign w:val="center"/>
          </w:tcPr>
          <w:p w14:paraId="13247BA9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3,093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79A8CE4B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BFF1386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90" w:type="dxa"/>
            <w:shd w:val="clear" w:color="auto" w:fill="auto"/>
            <w:vAlign w:val="center"/>
          </w:tcPr>
          <w:p w14:paraId="639CD451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10" w:type="dxa"/>
            <w:gridSpan w:val="2"/>
            <w:shd w:val="clear" w:color="auto" w:fill="auto"/>
            <w:vAlign w:val="center"/>
          </w:tcPr>
          <w:p w14:paraId="128A2310" w14:textId="77777777" w:rsidR="00EE368E" w:rsidRPr="00F44DAB" w:rsidRDefault="00EE368E" w:rsidP="00B813CB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21,380</w:t>
            </w:r>
          </w:p>
        </w:tc>
      </w:tr>
      <w:tr w:rsidR="00EE368E" w:rsidRPr="00F44DAB" w14:paraId="55F447B3" w14:textId="77777777" w:rsidTr="00B813CB">
        <w:trPr>
          <w:trHeight w:val="446"/>
        </w:trPr>
        <w:tc>
          <w:tcPr>
            <w:tcW w:w="1080" w:type="dxa"/>
            <w:shd w:val="clear" w:color="auto" w:fill="auto"/>
            <w:vAlign w:val="center"/>
          </w:tcPr>
          <w:p w14:paraId="52E74BF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5" w:type="dxa"/>
            <w:shd w:val="clear" w:color="auto" w:fill="auto"/>
            <w:vAlign w:val="center"/>
          </w:tcPr>
          <w:p w14:paraId="0E59AD6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215D1EA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0C6CEFC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A36ED8C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9,030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843E84E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6,973</w:t>
            </w:r>
          </w:p>
        </w:tc>
        <w:tc>
          <w:tcPr>
            <w:tcW w:w="808" w:type="dxa"/>
            <w:shd w:val="clear" w:color="auto" w:fill="auto"/>
            <w:vAlign w:val="center"/>
          </w:tcPr>
          <w:p w14:paraId="2033C70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3,880</w:t>
            </w:r>
          </w:p>
        </w:tc>
        <w:tc>
          <w:tcPr>
            <w:tcW w:w="807" w:type="dxa"/>
            <w:shd w:val="clear" w:color="auto" w:fill="auto"/>
            <w:vAlign w:val="center"/>
          </w:tcPr>
          <w:p w14:paraId="7D668D49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3,093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6247297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F0FD04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90" w:type="dxa"/>
            <w:shd w:val="clear" w:color="auto" w:fill="auto"/>
            <w:vAlign w:val="center"/>
          </w:tcPr>
          <w:p w14:paraId="7CB5A67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10" w:type="dxa"/>
            <w:gridSpan w:val="2"/>
            <w:shd w:val="clear" w:color="auto" w:fill="auto"/>
            <w:vAlign w:val="center"/>
          </w:tcPr>
          <w:p w14:paraId="5FBFA39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18,880</w:t>
            </w:r>
          </w:p>
        </w:tc>
      </w:tr>
      <w:tr w:rsidR="00EE368E" w:rsidRPr="00F44DAB" w14:paraId="2EB029D7" w14:textId="77777777" w:rsidTr="00B813CB">
        <w:trPr>
          <w:trHeight w:val="446"/>
        </w:trPr>
        <w:tc>
          <w:tcPr>
            <w:tcW w:w="1080" w:type="dxa"/>
            <w:shd w:val="clear" w:color="auto" w:fill="auto"/>
            <w:vAlign w:val="center"/>
          </w:tcPr>
          <w:p w14:paraId="176F886E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5" w:type="dxa"/>
            <w:shd w:val="clear" w:color="auto" w:fill="auto"/>
            <w:vAlign w:val="center"/>
          </w:tcPr>
          <w:p w14:paraId="2CD194BE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7F43FA0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6DDB3FB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F29699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9,030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2C397CC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6,973</w:t>
            </w:r>
          </w:p>
        </w:tc>
        <w:tc>
          <w:tcPr>
            <w:tcW w:w="808" w:type="dxa"/>
            <w:shd w:val="clear" w:color="auto" w:fill="auto"/>
            <w:vAlign w:val="center"/>
          </w:tcPr>
          <w:p w14:paraId="64A348D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3,880</w:t>
            </w:r>
          </w:p>
        </w:tc>
        <w:tc>
          <w:tcPr>
            <w:tcW w:w="807" w:type="dxa"/>
            <w:shd w:val="clear" w:color="auto" w:fill="auto"/>
            <w:vAlign w:val="center"/>
          </w:tcPr>
          <w:p w14:paraId="672D86B7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3,093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5895FFE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D884B6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90" w:type="dxa"/>
            <w:shd w:val="clear" w:color="auto" w:fill="auto"/>
            <w:vAlign w:val="center"/>
          </w:tcPr>
          <w:p w14:paraId="40C2084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10" w:type="dxa"/>
            <w:gridSpan w:val="2"/>
            <w:shd w:val="clear" w:color="auto" w:fill="auto"/>
            <w:vAlign w:val="center"/>
          </w:tcPr>
          <w:p w14:paraId="6EC5A0A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21,380</w:t>
            </w:r>
          </w:p>
        </w:tc>
      </w:tr>
      <w:tr w:rsidR="00EE368E" w:rsidRPr="00F44DAB" w14:paraId="4BE0B854" w14:textId="77777777" w:rsidTr="00B813CB">
        <w:trPr>
          <w:trHeight w:val="446"/>
        </w:trPr>
        <w:tc>
          <w:tcPr>
            <w:tcW w:w="1080" w:type="dxa"/>
            <w:shd w:val="clear" w:color="auto" w:fill="auto"/>
            <w:vAlign w:val="center"/>
          </w:tcPr>
          <w:p w14:paraId="3741DF9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5" w:type="dxa"/>
            <w:shd w:val="clear" w:color="auto" w:fill="auto"/>
            <w:vAlign w:val="center"/>
          </w:tcPr>
          <w:p w14:paraId="752A9BE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7EAD0CFE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4FD85F2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AC6AD1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9,530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2EB09FE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6,973</w:t>
            </w:r>
          </w:p>
        </w:tc>
        <w:tc>
          <w:tcPr>
            <w:tcW w:w="808" w:type="dxa"/>
            <w:shd w:val="clear" w:color="auto" w:fill="auto"/>
            <w:vAlign w:val="center"/>
          </w:tcPr>
          <w:p w14:paraId="3DEB4FC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3,880</w:t>
            </w:r>
          </w:p>
        </w:tc>
        <w:tc>
          <w:tcPr>
            <w:tcW w:w="807" w:type="dxa"/>
            <w:shd w:val="clear" w:color="auto" w:fill="auto"/>
            <w:vAlign w:val="center"/>
          </w:tcPr>
          <w:p w14:paraId="076084E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3,093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1CD72BD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5B9D17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90" w:type="dxa"/>
            <w:shd w:val="clear" w:color="auto" w:fill="auto"/>
            <w:vAlign w:val="center"/>
          </w:tcPr>
          <w:p w14:paraId="44A58D75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10" w:type="dxa"/>
            <w:gridSpan w:val="2"/>
            <w:shd w:val="clear" w:color="auto" w:fill="auto"/>
            <w:vAlign w:val="center"/>
          </w:tcPr>
          <w:p w14:paraId="1E30A96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18,880</w:t>
            </w:r>
          </w:p>
        </w:tc>
      </w:tr>
      <w:tr w:rsidR="00EE368E" w:rsidRPr="00F44DAB" w14:paraId="048FA070" w14:textId="77777777" w:rsidTr="00B813CB">
        <w:trPr>
          <w:trHeight w:val="446"/>
        </w:trPr>
        <w:tc>
          <w:tcPr>
            <w:tcW w:w="1080" w:type="dxa"/>
            <w:shd w:val="clear" w:color="auto" w:fill="auto"/>
            <w:vAlign w:val="center"/>
          </w:tcPr>
          <w:p w14:paraId="070C406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5" w:type="dxa"/>
            <w:shd w:val="clear" w:color="auto" w:fill="auto"/>
            <w:vAlign w:val="center"/>
          </w:tcPr>
          <w:p w14:paraId="7C0FEA70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09A1B2E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1B5987F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4C1B0B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9,530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5A67B10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6,973</w:t>
            </w:r>
          </w:p>
        </w:tc>
        <w:tc>
          <w:tcPr>
            <w:tcW w:w="808" w:type="dxa"/>
            <w:shd w:val="clear" w:color="auto" w:fill="auto"/>
            <w:vAlign w:val="center"/>
          </w:tcPr>
          <w:p w14:paraId="7ECBC8F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3,880</w:t>
            </w:r>
          </w:p>
        </w:tc>
        <w:tc>
          <w:tcPr>
            <w:tcW w:w="807" w:type="dxa"/>
            <w:shd w:val="clear" w:color="auto" w:fill="auto"/>
            <w:vAlign w:val="center"/>
          </w:tcPr>
          <w:p w14:paraId="6AE96F6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3,093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18632A1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F51A6D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90" w:type="dxa"/>
            <w:shd w:val="clear" w:color="auto" w:fill="auto"/>
            <w:vAlign w:val="center"/>
          </w:tcPr>
          <w:p w14:paraId="6A79753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10" w:type="dxa"/>
            <w:gridSpan w:val="2"/>
            <w:shd w:val="clear" w:color="auto" w:fill="auto"/>
            <w:vAlign w:val="center"/>
          </w:tcPr>
          <w:p w14:paraId="5091CDC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21,380</w:t>
            </w:r>
          </w:p>
        </w:tc>
      </w:tr>
      <w:tr w:rsidR="00EE368E" w:rsidRPr="00F44DAB" w14:paraId="18C3B4DA" w14:textId="77777777" w:rsidTr="00B813CB">
        <w:trPr>
          <w:trHeight w:val="446"/>
        </w:trPr>
        <w:tc>
          <w:tcPr>
            <w:tcW w:w="1080" w:type="dxa"/>
            <w:shd w:val="clear" w:color="auto" w:fill="auto"/>
            <w:vAlign w:val="center"/>
          </w:tcPr>
          <w:p w14:paraId="150AA010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5" w:type="dxa"/>
            <w:shd w:val="clear" w:color="auto" w:fill="auto"/>
            <w:vAlign w:val="center"/>
          </w:tcPr>
          <w:p w14:paraId="53AB423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6C17AE2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638162F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5BE722C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7,190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62EF70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7,814</w:t>
            </w:r>
          </w:p>
        </w:tc>
        <w:tc>
          <w:tcPr>
            <w:tcW w:w="808" w:type="dxa"/>
            <w:shd w:val="clear" w:color="auto" w:fill="auto"/>
            <w:vAlign w:val="center"/>
          </w:tcPr>
          <w:p w14:paraId="72C77087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4,578</w:t>
            </w:r>
          </w:p>
        </w:tc>
        <w:tc>
          <w:tcPr>
            <w:tcW w:w="807" w:type="dxa"/>
            <w:shd w:val="clear" w:color="auto" w:fill="auto"/>
            <w:vAlign w:val="center"/>
          </w:tcPr>
          <w:p w14:paraId="6834D297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3,236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4D7FEC4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F976E0D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90" w:type="dxa"/>
            <w:shd w:val="clear" w:color="auto" w:fill="auto"/>
            <w:vAlign w:val="center"/>
          </w:tcPr>
          <w:p w14:paraId="2F65CCE7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10" w:type="dxa"/>
            <w:gridSpan w:val="2"/>
            <w:shd w:val="clear" w:color="auto" w:fill="auto"/>
            <w:vAlign w:val="center"/>
          </w:tcPr>
          <w:p w14:paraId="6F728E2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24,040</w:t>
            </w:r>
          </w:p>
        </w:tc>
      </w:tr>
      <w:tr w:rsidR="00EE368E" w:rsidRPr="00F44DAB" w14:paraId="10839CD2" w14:textId="77777777" w:rsidTr="00B813CB">
        <w:trPr>
          <w:trHeight w:val="446"/>
        </w:trPr>
        <w:tc>
          <w:tcPr>
            <w:tcW w:w="1080" w:type="dxa"/>
            <w:shd w:val="clear" w:color="auto" w:fill="auto"/>
            <w:vAlign w:val="center"/>
          </w:tcPr>
          <w:p w14:paraId="26FDC479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5" w:type="dxa"/>
            <w:shd w:val="clear" w:color="auto" w:fill="auto"/>
            <w:vAlign w:val="center"/>
          </w:tcPr>
          <w:p w14:paraId="70670F0D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3CB94F4C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2C23EDE7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96A81D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7,190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6042DE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7,814</w:t>
            </w:r>
          </w:p>
        </w:tc>
        <w:tc>
          <w:tcPr>
            <w:tcW w:w="808" w:type="dxa"/>
            <w:shd w:val="clear" w:color="auto" w:fill="auto"/>
            <w:vAlign w:val="center"/>
          </w:tcPr>
          <w:p w14:paraId="69611F0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4,578</w:t>
            </w:r>
          </w:p>
        </w:tc>
        <w:tc>
          <w:tcPr>
            <w:tcW w:w="807" w:type="dxa"/>
            <w:shd w:val="clear" w:color="auto" w:fill="auto"/>
            <w:vAlign w:val="center"/>
          </w:tcPr>
          <w:p w14:paraId="4DF026E9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3,236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11118A8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8FCBE6D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90" w:type="dxa"/>
            <w:shd w:val="clear" w:color="auto" w:fill="auto"/>
            <w:vAlign w:val="center"/>
          </w:tcPr>
          <w:p w14:paraId="432243D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10" w:type="dxa"/>
            <w:gridSpan w:val="2"/>
            <w:shd w:val="clear" w:color="auto" w:fill="auto"/>
            <w:vAlign w:val="center"/>
          </w:tcPr>
          <w:p w14:paraId="1490C28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29,540</w:t>
            </w:r>
          </w:p>
        </w:tc>
      </w:tr>
      <w:tr w:rsidR="00EE368E" w:rsidRPr="00F44DAB" w14:paraId="65FFD518" w14:textId="77777777" w:rsidTr="00B813CB">
        <w:trPr>
          <w:trHeight w:val="446"/>
        </w:trPr>
        <w:tc>
          <w:tcPr>
            <w:tcW w:w="1080" w:type="dxa"/>
            <w:shd w:val="clear" w:color="auto" w:fill="auto"/>
            <w:vAlign w:val="center"/>
          </w:tcPr>
          <w:p w14:paraId="2423EDB9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5" w:type="dxa"/>
            <w:shd w:val="clear" w:color="auto" w:fill="auto"/>
            <w:vAlign w:val="center"/>
          </w:tcPr>
          <w:p w14:paraId="116385FC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3217DBB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58555DD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DFDD0D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8,190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D41390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7,814</w:t>
            </w:r>
          </w:p>
        </w:tc>
        <w:tc>
          <w:tcPr>
            <w:tcW w:w="808" w:type="dxa"/>
            <w:shd w:val="clear" w:color="auto" w:fill="auto"/>
            <w:vAlign w:val="center"/>
          </w:tcPr>
          <w:p w14:paraId="7A3647A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4,578</w:t>
            </w:r>
          </w:p>
        </w:tc>
        <w:tc>
          <w:tcPr>
            <w:tcW w:w="807" w:type="dxa"/>
            <w:shd w:val="clear" w:color="auto" w:fill="auto"/>
            <w:vAlign w:val="center"/>
          </w:tcPr>
          <w:p w14:paraId="0F67471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3,236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081F994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F47CA5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90" w:type="dxa"/>
            <w:shd w:val="clear" w:color="auto" w:fill="auto"/>
            <w:vAlign w:val="center"/>
          </w:tcPr>
          <w:p w14:paraId="4029BF5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10" w:type="dxa"/>
            <w:gridSpan w:val="2"/>
            <w:shd w:val="clear" w:color="auto" w:fill="auto"/>
            <w:vAlign w:val="center"/>
          </w:tcPr>
          <w:p w14:paraId="1C9D9F95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24,040</w:t>
            </w:r>
          </w:p>
        </w:tc>
      </w:tr>
      <w:tr w:rsidR="00EE368E" w:rsidRPr="00F44DAB" w14:paraId="6B7C8074" w14:textId="77777777" w:rsidTr="00B813CB">
        <w:trPr>
          <w:trHeight w:val="446"/>
        </w:trPr>
        <w:tc>
          <w:tcPr>
            <w:tcW w:w="1080" w:type="dxa"/>
            <w:shd w:val="clear" w:color="auto" w:fill="auto"/>
            <w:vAlign w:val="center"/>
          </w:tcPr>
          <w:p w14:paraId="229EDBE0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5" w:type="dxa"/>
            <w:shd w:val="clear" w:color="auto" w:fill="auto"/>
            <w:vAlign w:val="center"/>
          </w:tcPr>
          <w:p w14:paraId="4365F84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39F2250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1982DBE7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C3AF167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8,190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C4BD70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7,814</w:t>
            </w:r>
          </w:p>
        </w:tc>
        <w:tc>
          <w:tcPr>
            <w:tcW w:w="808" w:type="dxa"/>
            <w:shd w:val="clear" w:color="auto" w:fill="auto"/>
            <w:vAlign w:val="center"/>
          </w:tcPr>
          <w:p w14:paraId="5484325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4,578</w:t>
            </w:r>
          </w:p>
        </w:tc>
        <w:tc>
          <w:tcPr>
            <w:tcW w:w="807" w:type="dxa"/>
            <w:shd w:val="clear" w:color="auto" w:fill="auto"/>
            <w:vAlign w:val="center"/>
          </w:tcPr>
          <w:p w14:paraId="6E8CA399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3,236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246D1CE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8FB326D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90" w:type="dxa"/>
            <w:shd w:val="clear" w:color="auto" w:fill="auto"/>
            <w:vAlign w:val="center"/>
          </w:tcPr>
          <w:p w14:paraId="27CA24E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10" w:type="dxa"/>
            <w:gridSpan w:val="2"/>
            <w:shd w:val="clear" w:color="auto" w:fill="auto"/>
            <w:vAlign w:val="center"/>
          </w:tcPr>
          <w:p w14:paraId="10F6EA05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29,540</w:t>
            </w:r>
          </w:p>
        </w:tc>
      </w:tr>
      <w:tr w:rsidR="00EE368E" w:rsidRPr="00F44DAB" w14:paraId="2CA2250D" w14:textId="77777777" w:rsidTr="00B813CB">
        <w:trPr>
          <w:trHeight w:val="446"/>
        </w:trPr>
        <w:tc>
          <w:tcPr>
            <w:tcW w:w="1080" w:type="dxa"/>
            <w:shd w:val="clear" w:color="auto" w:fill="auto"/>
            <w:vAlign w:val="center"/>
          </w:tcPr>
          <w:p w14:paraId="2258DCA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5" w:type="dxa"/>
            <w:shd w:val="clear" w:color="auto" w:fill="auto"/>
            <w:vAlign w:val="center"/>
          </w:tcPr>
          <w:p w14:paraId="4615A58B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477CAC26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14E501CD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082E0B4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8,690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7F31AF4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7,814</w:t>
            </w:r>
          </w:p>
        </w:tc>
        <w:tc>
          <w:tcPr>
            <w:tcW w:w="808" w:type="dxa"/>
            <w:shd w:val="clear" w:color="auto" w:fill="auto"/>
            <w:vAlign w:val="center"/>
          </w:tcPr>
          <w:p w14:paraId="345DDA02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4,578</w:t>
            </w:r>
          </w:p>
        </w:tc>
        <w:tc>
          <w:tcPr>
            <w:tcW w:w="807" w:type="dxa"/>
            <w:shd w:val="clear" w:color="auto" w:fill="auto"/>
            <w:vAlign w:val="center"/>
          </w:tcPr>
          <w:p w14:paraId="0F8150A0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3,236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6EFED20E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0CD4B50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90" w:type="dxa"/>
            <w:shd w:val="clear" w:color="auto" w:fill="auto"/>
            <w:vAlign w:val="center"/>
          </w:tcPr>
          <w:p w14:paraId="1ECF0904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10" w:type="dxa"/>
            <w:gridSpan w:val="2"/>
            <w:shd w:val="clear" w:color="auto" w:fill="auto"/>
            <w:vAlign w:val="center"/>
          </w:tcPr>
          <w:p w14:paraId="0799A6D6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24,040</w:t>
            </w:r>
          </w:p>
        </w:tc>
      </w:tr>
      <w:tr w:rsidR="00EE368E" w:rsidRPr="00F44DAB" w14:paraId="60B57A77" w14:textId="77777777" w:rsidTr="00B813CB">
        <w:trPr>
          <w:trHeight w:val="446"/>
        </w:trPr>
        <w:tc>
          <w:tcPr>
            <w:tcW w:w="1080" w:type="dxa"/>
            <w:shd w:val="clear" w:color="auto" w:fill="auto"/>
            <w:vAlign w:val="center"/>
          </w:tcPr>
          <w:p w14:paraId="63743E3C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5" w:type="dxa"/>
            <w:shd w:val="clear" w:color="auto" w:fill="auto"/>
            <w:vAlign w:val="center"/>
          </w:tcPr>
          <w:p w14:paraId="7D846DD1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5C75EBF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32E9C16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CACD352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8,690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D33E142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7,814</w:t>
            </w:r>
          </w:p>
        </w:tc>
        <w:tc>
          <w:tcPr>
            <w:tcW w:w="808" w:type="dxa"/>
            <w:shd w:val="clear" w:color="auto" w:fill="auto"/>
            <w:vAlign w:val="center"/>
          </w:tcPr>
          <w:p w14:paraId="6A556D1A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4,578</w:t>
            </w:r>
          </w:p>
        </w:tc>
        <w:tc>
          <w:tcPr>
            <w:tcW w:w="807" w:type="dxa"/>
            <w:shd w:val="clear" w:color="auto" w:fill="auto"/>
            <w:vAlign w:val="center"/>
          </w:tcPr>
          <w:p w14:paraId="6A476D4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3,236</w:t>
            </w:r>
          </w:p>
        </w:tc>
        <w:tc>
          <w:tcPr>
            <w:tcW w:w="821" w:type="dxa"/>
            <w:shd w:val="clear" w:color="auto" w:fill="auto"/>
            <w:vAlign w:val="center"/>
          </w:tcPr>
          <w:p w14:paraId="513795FB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C81949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90" w:type="dxa"/>
            <w:shd w:val="clear" w:color="auto" w:fill="auto"/>
            <w:vAlign w:val="center"/>
          </w:tcPr>
          <w:p w14:paraId="722DB5CC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10" w:type="dxa"/>
            <w:gridSpan w:val="2"/>
            <w:shd w:val="clear" w:color="auto" w:fill="auto"/>
            <w:vAlign w:val="center"/>
          </w:tcPr>
          <w:p w14:paraId="5EA4509D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29,540</w:t>
            </w:r>
          </w:p>
        </w:tc>
      </w:tr>
    </w:tbl>
    <w:p w14:paraId="7518FAC3" w14:textId="26B46AA0" w:rsidR="008026B0" w:rsidRDefault="008026B0" w:rsidP="008026B0">
      <w:pPr>
        <w:pStyle w:val="Heading4"/>
      </w:pPr>
      <w:r w:rsidRPr="00F44DAB">
        <w:lastRenderedPageBreak/>
        <w:t>REGULAR CAB - CA 108" - 4X2 - DRW</w:t>
      </w:r>
    </w:p>
    <w:tbl>
      <w:tblPr>
        <w:tblW w:w="5000" w:type="pct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4"/>
        <w:gridCol w:w="1070"/>
        <w:gridCol w:w="630"/>
        <w:gridCol w:w="811"/>
        <w:gridCol w:w="717"/>
        <w:gridCol w:w="810"/>
        <w:gridCol w:w="808"/>
        <w:gridCol w:w="810"/>
        <w:gridCol w:w="830"/>
        <w:gridCol w:w="798"/>
        <w:gridCol w:w="822"/>
        <w:gridCol w:w="900"/>
      </w:tblGrid>
      <w:tr w:rsidR="00B813CB" w:rsidRPr="00F44DAB" w14:paraId="0F42E86C" w14:textId="77777777" w:rsidTr="00D362C8">
        <w:trPr>
          <w:trHeight w:hRule="exact" w:val="864"/>
        </w:trPr>
        <w:tc>
          <w:tcPr>
            <w:tcW w:w="1076" w:type="dxa"/>
            <w:shd w:val="clear" w:color="auto" w:fill="F2F2F2" w:themeFill="background1" w:themeFillShade="F2"/>
            <w:vAlign w:val="center"/>
          </w:tcPr>
          <w:p w14:paraId="5540AC0C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2" w:type="dxa"/>
            <w:shd w:val="clear" w:color="auto" w:fill="F2F2F2" w:themeFill="background1" w:themeFillShade="F2"/>
            <w:vAlign w:val="center"/>
          </w:tcPr>
          <w:p w14:paraId="2D15341C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31" w:type="dxa"/>
            <w:shd w:val="clear" w:color="auto" w:fill="F2F2F2" w:themeFill="background1" w:themeFillShade="F2"/>
            <w:vAlign w:val="center"/>
          </w:tcPr>
          <w:p w14:paraId="217CD14B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11" w:type="dxa"/>
            <w:shd w:val="clear" w:color="auto" w:fill="F2F2F2" w:themeFill="background1" w:themeFillShade="F2"/>
            <w:vAlign w:val="center"/>
          </w:tcPr>
          <w:p w14:paraId="4C75E9C9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17" w:type="dxa"/>
            <w:shd w:val="clear" w:color="auto" w:fill="F2F2F2" w:themeFill="background1" w:themeFillShade="F2"/>
            <w:vAlign w:val="center"/>
          </w:tcPr>
          <w:p w14:paraId="62969F0E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4760D086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08" w:type="dxa"/>
            <w:shd w:val="clear" w:color="auto" w:fill="F2F2F2" w:themeFill="background1" w:themeFillShade="F2"/>
            <w:vAlign w:val="center"/>
          </w:tcPr>
          <w:p w14:paraId="682C88DB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05" w:type="dxa"/>
            <w:shd w:val="clear" w:color="auto" w:fill="F2F2F2" w:themeFill="background1" w:themeFillShade="F2"/>
            <w:vAlign w:val="center"/>
          </w:tcPr>
          <w:p w14:paraId="0F8B3425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30" w:type="dxa"/>
            <w:shd w:val="clear" w:color="auto" w:fill="F2F2F2" w:themeFill="background1" w:themeFillShade="F2"/>
            <w:vAlign w:val="center"/>
          </w:tcPr>
          <w:p w14:paraId="6A5C2935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798" w:type="dxa"/>
            <w:shd w:val="clear" w:color="auto" w:fill="F2F2F2" w:themeFill="background1" w:themeFillShade="F2"/>
            <w:vAlign w:val="center"/>
          </w:tcPr>
          <w:p w14:paraId="6CA5D82D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822" w:type="dxa"/>
            <w:shd w:val="clear" w:color="auto" w:fill="F2F2F2" w:themeFill="background1" w:themeFillShade="F2"/>
            <w:vAlign w:val="center"/>
          </w:tcPr>
          <w:p w14:paraId="31633534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45FCD34C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EE368E" w:rsidRPr="00F44DAB" w14:paraId="02E8C232" w14:textId="77777777" w:rsidTr="00B813CB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28AF89EE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714B44CD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6F9B6867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3801220B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1E83C5C2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7,880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0465B13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7,121</w:t>
            </w:r>
          </w:p>
        </w:tc>
        <w:tc>
          <w:tcPr>
            <w:tcW w:w="808" w:type="dxa"/>
            <w:shd w:val="clear" w:color="auto" w:fill="auto"/>
            <w:vAlign w:val="center"/>
          </w:tcPr>
          <w:p w14:paraId="6620B933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3,954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06DB671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3,167</w:t>
            </w:r>
          </w:p>
        </w:tc>
        <w:tc>
          <w:tcPr>
            <w:tcW w:w="825" w:type="dxa"/>
            <w:shd w:val="clear" w:color="auto" w:fill="auto"/>
            <w:vAlign w:val="center"/>
          </w:tcPr>
          <w:p w14:paraId="5BFCC984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6,500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0BCBBD33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222604C0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7910E92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18,730</w:t>
            </w:r>
          </w:p>
        </w:tc>
      </w:tr>
      <w:tr w:rsidR="00EE368E" w:rsidRPr="00F44DAB" w14:paraId="5CA31154" w14:textId="77777777" w:rsidTr="00B813CB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366EB2C2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4FCC97F7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76EEC741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415EF15D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725E5439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7,880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7D20DF0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7,121</w:t>
            </w:r>
          </w:p>
        </w:tc>
        <w:tc>
          <w:tcPr>
            <w:tcW w:w="808" w:type="dxa"/>
            <w:shd w:val="clear" w:color="auto" w:fill="auto"/>
            <w:vAlign w:val="center"/>
          </w:tcPr>
          <w:p w14:paraId="406D7426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3,954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20DA5FA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3,167</w:t>
            </w:r>
          </w:p>
        </w:tc>
        <w:tc>
          <w:tcPr>
            <w:tcW w:w="825" w:type="dxa"/>
            <w:shd w:val="clear" w:color="auto" w:fill="auto"/>
            <w:vAlign w:val="center"/>
          </w:tcPr>
          <w:p w14:paraId="20A54F4C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6,500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00DFEA89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293527AB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73F90CD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21,230</w:t>
            </w:r>
          </w:p>
        </w:tc>
      </w:tr>
      <w:tr w:rsidR="00EE368E" w:rsidRPr="00F44DAB" w14:paraId="1BB83672" w14:textId="77777777" w:rsidTr="00B813CB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76DCA7B1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0A1A2BE3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29125D3C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408FA25C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61547BE9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8,880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1228758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7,121</w:t>
            </w:r>
          </w:p>
        </w:tc>
        <w:tc>
          <w:tcPr>
            <w:tcW w:w="808" w:type="dxa"/>
            <w:shd w:val="clear" w:color="auto" w:fill="auto"/>
            <w:vAlign w:val="center"/>
          </w:tcPr>
          <w:p w14:paraId="24AEEB73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3,954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58B6242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3,167</w:t>
            </w:r>
          </w:p>
        </w:tc>
        <w:tc>
          <w:tcPr>
            <w:tcW w:w="825" w:type="dxa"/>
            <w:shd w:val="clear" w:color="auto" w:fill="auto"/>
            <w:vAlign w:val="center"/>
          </w:tcPr>
          <w:p w14:paraId="2F456E42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6,500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15A3A7E8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426D1F29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F51445A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18,730</w:t>
            </w:r>
          </w:p>
        </w:tc>
      </w:tr>
      <w:tr w:rsidR="00EE368E" w:rsidRPr="00F44DAB" w14:paraId="06850D6D" w14:textId="77777777" w:rsidTr="00B813CB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050D6FBC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6F843B3D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3EE178FD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6AEB560D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61513040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8,880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2B4E716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7,121</w:t>
            </w:r>
          </w:p>
        </w:tc>
        <w:tc>
          <w:tcPr>
            <w:tcW w:w="808" w:type="dxa"/>
            <w:shd w:val="clear" w:color="auto" w:fill="auto"/>
            <w:vAlign w:val="center"/>
          </w:tcPr>
          <w:p w14:paraId="7111F6AE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3,954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9315A30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3,167</w:t>
            </w:r>
          </w:p>
        </w:tc>
        <w:tc>
          <w:tcPr>
            <w:tcW w:w="825" w:type="dxa"/>
            <w:shd w:val="clear" w:color="auto" w:fill="auto"/>
            <w:vAlign w:val="center"/>
          </w:tcPr>
          <w:p w14:paraId="555DC046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6,500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08A6194C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6725203F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652EE1A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21,230</w:t>
            </w:r>
          </w:p>
        </w:tc>
      </w:tr>
      <w:tr w:rsidR="00EE368E" w:rsidRPr="00F44DAB" w14:paraId="4560577D" w14:textId="77777777" w:rsidTr="00B813CB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3960C7FE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50E53A5B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4FCA228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6AE59DFD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05EADB5D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9,380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DEE3A5B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7,121</w:t>
            </w:r>
          </w:p>
        </w:tc>
        <w:tc>
          <w:tcPr>
            <w:tcW w:w="808" w:type="dxa"/>
            <w:shd w:val="clear" w:color="auto" w:fill="auto"/>
            <w:vAlign w:val="center"/>
          </w:tcPr>
          <w:p w14:paraId="5741780B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3,954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5A726AD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3,167</w:t>
            </w:r>
          </w:p>
        </w:tc>
        <w:tc>
          <w:tcPr>
            <w:tcW w:w="825" w:type="dxa"/>
            <w:shd w:val="clear" w:color="auto" w:fill="auto"/>
            <w:vAlign w:val="center"/>
          </w:tcPr>
          <w:p w14:paraId="788364CE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6,500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63BF283F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3777EB01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E7F5158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18,730</w:t>
            </w:r>
          </w:p>
        </w:tc>
      </w:tr>
      <w:tr w:rsidR="00EE368E" w:rsidRPr="00F44DAB" w14:paraId="1ABC99B7" w14:textId="77777777" w:rsidTr="00B813CB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1C092AEF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26C0C21B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BE350E3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6AA2EE74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07A2B7C1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9,380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87011E7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7,121</w:t>
            </w:r>
          </w:p>
        </w:tc>
        <w:tc>
          <w:tcPr>
            <w:tcW w:w="808" w:type="dxa"/>
            <w:shd w:val="clear" w:color="auto" w:fill="auto"/>
            <w:vAlign w:val="center"/>
          </w:tcPr>
          <w:p w14:paraId="4E6B7387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3,954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B3BED1E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3,167</w:t>
            </w:r>
          </w:p>
        </w:tc>
        <w:tc>
          <w:tcPr>
            <w:tcW w:w="825" w:type="dxa"/>
            <w:shd w:val="clear" w:color="auto" w:fill="auto"/>
            <w:vAlign w:val="center"/>
          </w:tcPr>
          <w:p w14:paraId="15046108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6,500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640B2E2B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1BF725A7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36C3F12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21,230</w:t>
            </w:r>
          </w:p>
        </w:tc>
      </w:tr>
      <w:tr w:rsidR="00EE368E" w:rsidRPr="00F44DAB" w14:paraId="05A4CC71" w14:textId="77777777" w:rsidTr="00B813CB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5061C4D7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51C95142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333F330F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1A969760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1E39F7F2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7,100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0E9CFFD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7,899</w:t>
            </w:r>
          </w:p>
        </w:tc>
        <w:tc>
          <w:tcPr>
            <w:tcW w:w="808" w:type="dxa"/>
            <w:shd w:val="clear" w:color="auto" w:fill="auto"/>
            <w:vAlign w:val="center"/>
          </w:tcPr>
          <w:p w14:paraId="14DCE4EB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4,619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946D433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3,280</w:t>
            </w:r>
          </w:p>
        </w:tc>
        <w:tc>
          <w:tcPr>
            <w:tcW w:w="825" w:type="dxa"/>
            <w:shd w:val="clear" w:color="auto" w:fill="auto"/>
            <w:vAlign w:val="center"/>
          </w:tcPr>
          <w:p w14:paraId="2D4797A6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2E917D2B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1E7BA780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8D59AEB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23,950</w:t>
            </w:r>
          </w:p>
        </w:tc>
      </w:tr>
      <w:tr w:rsidR="00EE368E" w:rsidRPr="00F44DAB" w14:paraId="41DA6050" w14:textId="77777777" w:rsidTr="00B813CB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1E43BED4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27FC9233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F81776F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44CFAD0C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6E2E8963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7,100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A59879D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7,899</w:t>
            </w:r>
          </w:p>
        </w:tc>
        <w:tc>
          <w:tcPr>
            <w:tcW w:w="808" w:type="dxa"/>
            <w:shd w:val="clear" w:color="auto" w:fill="auto"/>
            <w:vAlign w:val="center"/>
          </w:tcPr>
          <w:p w14:paraId="27B45433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4,619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C0EEAEA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3,280</w:t>
            </w:r>
          </w:p>
        </w:tc>
        <w:tc>
          <w:tcPr>
            <w:tcW w:w="825" w:type="dxa"/>
            <w:shd w:val="clear" w:color="auto" w:fill="auto"/>
            <w:vAlign w:val="center"/>
          </w:tcPr>
          <w:p w14:paraId="7356EA4C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686756E6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5F7DA7F8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2A1BCF1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29,450</w:t>
            </w:r>
          </w:p>
        </w:tc>
      </w:tr>
      <w:tr w:rsidR="00EE368E" w:rsidRPr="00F44DAB" w14:paraId="066C9D17" w14:textId="77777777" w:rsidTr="00B813CB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71ADB327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2FBED40F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6DA04B6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34F39BF9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00B381D8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8,100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188DB8B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7,899</w:t>
            </w:r>
          </w:p>
        </w:tc>
        <w:tc>
          <w:tcPr>
            <w:tcW w:w="808" w:type="dxa"/>
            <w:shd w:val="clear" w:color="auto" w:fill="auto"/>
            <w:vAlign w:val="center"/>
          </w:tcPr>
          <w:p w14:paraId="7A5B0D14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4,619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211BCB4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3,280</w:t>
            </w:r>
          </w:p>
        </w:tc>
        <w:tc>
          <w:tcPr>
            <w:tcW w:w="825" w:type="dxa"/>
            <w:shd w:val="clear" w:color="auto" w:fill="auto"/>
            <w:vAlign w:val="center"/>
          </w:tcPr>
          <w:p w14:paraId="4D80F711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6793316C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14DBEBCE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3F20312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23,950</w:t>
            </w:r>
          </w:p>
        </w:tc>
      </w:tr>
      <w:tr w:rsidR="00EE368E" w:rsidRPr="00F44DAB" w14:paraId="57E4352C" w14:textId="77777777" w:rsidTr="00B813CB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0FD31CC7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3103B238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75D8E376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1C9B0CE5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034A7DBE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8,100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BC69F9D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7,899</w:t>
            </w:r>
          </w:p>
        </w:tc>
        <w:tc>
          <w:tcPr>
            <w:tcW w:w="808" w:type="dxa"/>
            <w:shd w:val="clear" w:color="auto" w:fill="auto"/>
            <w:vAlign w:val="center"/>
          </w:tcPr>
          <w:p w14:paraId="6DE62FB6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4,619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2C15C9E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3,280</w:t>
            </w:r>
          </w:p>
        </w:tc>
        <w:tc>
          <w:tcPr>
            <w:tcW w:w="825" w:type="dxa"/>
            <w:shd w:val="clear" w:color="auto" w:fill="auto"/>
            <w:vAlign w:val="center"/>
          </w:tcPr>
          <w:p w14:paraId="3F0AEAD9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20E04B52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57B63D03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54F8D16" w14:textId="77777777" w:rsidR="00EE368E" w:rsidRPr="00F44DAB" w:rsidRDefault="00EE368E" w:rsidP="009628C2">
            <w:pPr>
              <w:pStyle w:val="TableParagraph"/>
              <w:keepNext/>
              <w:keepLines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29,450</w:t>
            </w:r>
          </w:p>
        </w:tc>
      </w:tr>
      <w:tr w:rsidR="00EE368E" w:rsidRPr="00F44DAB" w14:paraId="30C57453" w14:textId="77777777" w:rsidTr="00B813CB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68D8AAF4" w14:textId="77777777" w:rsidR="00EE368E" w:rsidRPr="00F44DAB" w:rsidRDefault="00EE368E" w:rsidP="009628C2">
            <w:pPr>
              <w:pStyle w:val="TableParagraph"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5B2347E7" w14:textId="77777777" w:rsidR="00EE368E" w:rsidRPr="00F44DAB" w:rsidRDefault="00EE368E" w:rsidP="009628C2">
            <w:pPr>
              <w:pStyle w:val="TableParagraph"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738A4D05" w14:textId="77777777" w:rsidR="00EE368E" w:rsidRPr="00F44DAB" w:rsidRDefault="00EE368E" w:rsidP="009628C2">
            <w:pPr>
              <w:pStyle w:val="TableParagraph"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1BB9AC6F" w14:textId="77777777" w:rsidR="00EE368E" w:rsidRPr="00F44DAB" w:rsidRDefault="00EE368E" w:rsidP="009628C2">
            <w:pPr>
              <w:pStyle w:val="TableParagraph"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3D18DC4A" w14:textId="77777777" w:rsidR="00EE368E" w:rsidRPr="00F44DAB" w:rsidRDefault="00EE368E" w:rsidP="009628C2">
            <w:pPr>
              <w:pStyle w:val="TableParagraph"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8,600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DC7E509" w14:textId="77777777" w:rsidR="00EE368E" w:rsidRPr="00F44DAB" w:rsidRDefault="00EE368E" w:rsidP="009628C2">
            <w:pPr>
              <w:pStyle w:val="TableParagraph"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7,899</w:t>
            </w:r>
          </w:p>
        </w:tc>
        <w:tc>
          <w:tcPr>
            <w:tcW w:w="808" w:type="dxa"/>
            <w:shd w:val="clear" w:color="auto" w:fill="auto"/>
            <w:vAlign w:val="center"/>
          </w:tcPr>
          <w:p w14:paraId="78AA8885" w14:textId="77777777" w:rsidR="00EE368E" w:rsidRPr="00F44DAB" w:rsidRDefault="00EE368E" w:rsidP="009628C2">
            <w:pPr>
              <w:pStyle w:val="TableParagraph"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4,619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1445911" w14:textId="77777777" w:rsidR="00EE368E" w:rsidRPr="00F44DAB" w:rsidRDefault="00EE368E" w:rsidP="009628C2">
            <w:pPr>
              <w:pStyle w:val="TableParagraph"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3,280</w:t>
            </w:r>
          </w:p>
        </w:tc>
        <w:tc>
          <w:tcPr>
            <w:tcW w:w="825" w:type="dxa"/>
            <w:shd w:val="clear" w:color="auto" w:fill="auto"/>
            <w:vAlign w:val="center"/>
          </w:tcPr>
          <w:p w14:paraId="7619B9AA" w14:textId="77777777" w:rsidR="00EE368E" w:rsidRPr="00F44DAB" w:rsidRDefault="00EE368E" w:rsidP="009628C2">
            <w:pPr>
              <w:pStyle w:val="TableParagraph"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53F49C74" w14:textId="77777777" w:rsidR="00EE368E" w:rsidRPr="00F44DAB" w:rsidRDefault="00EE368E" w:rsidP="009628C2">
            <w:pPr>
              <w:pStyle w:val="TableParagraph"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6A22E4FB" w14:textId="77777777" w:rsidR="00EE368E" w:rsidRPr="00F44DAB" w:rsidRDefault="00EE368E" w:rsidP="009628C2">
            <w:pPr>
              <w:pStyle w:val="TableParagraph"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7B75F07" w14:textId="77777777" w:rsidR="00EE368E" w:rsidRPr="00F44DAB" w:rsidRDefault="00EE368E" w:rsidP="009628C2">
            <w:pPr>
              <w:pStyle w:val="TableParagraph"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23,950</w:t>
            </w:r>
          </w:p>
        </w:tc>
      </w:tr>
      <w:tr w:rsidR="00EE368E" w:rsidRPr="00F44DAB" w14:paraId="4185506E" w14:textId="77777777" w:rsidTr="00B813CB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220C5365" w14:textId="77777777" w:rsidR="00EE368E" w:rsidRPr="00F44DAB" w:rsidRDefault="00EE368E" w:rsidP="009628C2">
            <w:pPr>
              <w:pStyle w:val="TableParagraph"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2" w:type="dxa"/>
            <w:shd w:val="clear" w:color="auto" w:fill="auto"/>
            <w:vAlign w:val="center"/>
          </w:tcPr>
          <w:p w14:paraId="4DE808DB" w14:textId="77777777" w:rsidR="00EE368E" w:rsidRPr="00F44DAB" w:rsidRDefault="00EE368E" w:rsidP="009628C2">
            <w:pPr>
              <w:pStyle w:val="TableParagraph"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59A8981E" w14:textId="77777777" w:rsidR="00EE368E" w:rsidRPr="00F44DAB" w:rsidRDefault="00EE368E" w:rsidP="009628C2">
            <w:pPr>
              <w:pStyle w:val="TableParagraph"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1" w:type="dxa"/>
            <w:shd w:val="clear" w:color="auto" w:fill="auto"/>
            <w:vAlign w:val="center"/>
          </w:tcPr>
          <w:p w14:paraId="33E09994" w14:textId="77777777" w:rsidR="00EE368E" w:rsidRPr="00F44DAB" w:rsidRDefault="00EE368E" w:rsidP="009628C2">
            <w:pPr>
              <w:pStyle w:val="TableParagraph"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17" w:type="dxa"/>
            <w:shd w:val="clear" w:color="auto" w:fill="auto"/>
            <w:vAlign w:val="center"/>
          </w:tcPr>
          <w:p w14:paraId="4A70A512" w14:textId="77777777" w:rsidR="00EE368E" w:rsidRPr="00F44DAB" w:rsidRDefault="00EE368E" w:rsidP="009628C2">
            <w:pPr>
              <w:pStyle w:val="TableParagraph"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8,600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E79895D" w14:textId="77777777" w:rsidR="00EE368E" w:rsidRPr="00F44DAB" w:rsidRDefault="00EE368E" w:rsidP="009628C2">
            <w:pPr>
              <w:pStyle w:val="TableParagraph"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7,899</w:t>
            </w:r>
          </w:p>
        </w:tc>
        <w:tc>
          <w:tcPr>
            <w:tcW w:w="808" w:type="dxa"/>
            <w:shd w:val="clear" w:color="auto" w:fill="auto"/>
            <w:vAlign w:val="center"/>
          </w:tcPr>
          <w:p w14:paraId="7797AF37" w14:textId="77777777" w:rsidR="00EE368E" w:rsidRPr="00F44DAB" w:rsidRDefault="00EE368E" w:rsidP="009628C2">
            <w:pPr>
              <w:pStyle w:val="TableParagraph"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4,619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129C98B" w14:textId="77777777" w:rsidR="00EE368E" w:rsidRPr="00F44DAB" w:rsidRDefault="00EE368E" w:rsidP="009628C2">
            <w:pPr>
              <w:pStyle w:val="TableParagraph"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3,280</w:t>
            </w:r>
          </w:p>
        </w:tc>
        <w:tc>
          <w:tcPr>
            <w:tcW w:w="825" w:type="dxa"/>
            <w:shd w:val="clear" w:color="auto" w:fill="auto"/>
            <w:vAlign w:val="center"/>
          </w:tcPr>
          <w:p w14:paraId="0B259704" w14:textId="77777777" w:rsidR="00EE368E" w:rsidRPr="00F44DAB" w:rsidRDefault="00EE368E" w:rsidP="009628C2">
            <w:pPr>
              <w:pStyle w:val="TableParagraph"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3C1F2CCD" w14:textId="77777777" w:rsidR="00EE368E" w:rsidRPr="00F44DAB" w:rsidRDefault="00EE368E" w:rsidP="009628C2">
            <w:pPr>
              <w:pStyle w:val="TableParagraph"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13067EBB" w14:textId="77777777" w:rsidR="00EE368E" w:rsidRPr="00F44DAB" w:rsidRDefault="00EE368E" w:rsidP="009628C2">
            <w:pPr>
              <w:pStyle w:val="TableParagraph"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B387FA1" w14:textId="77777777" w:rsidR="00EE368E" w:rsidRPr="00F44DAB" w:rsidRDefault="00EE368E" w:rsidP="009628C2">
            <w:pPr>
              <w:pStyle w:val="TableParagraph"/>
              <w:widowControl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29,450</w:t>
            </w:r>
          </w:p>
        </w:tc>
      </w:tr>
    </w:tbl>
    <w:p w14:paraId="726B5104" w14:textId="66745825" w:rsidR="008026B0" w:rsidRDefault="008026B0" w:rsidP="008026B0">
      <w:pPr>
        <w:pStyle w:val="Heading4"/>
      </w:pPr>
      <w:r w:rsidRPr="00F44DAB">
        <w:lastRenderedPageBreak/>
        <w:t>REGULAR CAB - CA 120" - 4X2 - DRW</w:t>
      </w:r>
    </w:p>
    <w:tbl>
      <w:tblPr>
        <w:tblW w:w="5000" w:type="pct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4"/>
        <w:gridCol w:w="6"/>
        <w:gridCol w:w="1080"/>
        <w:gridCol w:w="720"/>
        <w:gridCol w:w="810"/>
        <w:gridCol w:w="720"/>
        <w:gridCol w:w="720"/>
        <w:gridCol w:w="810"/>
        <w:gridCol w:w="810"/>
        <w:gridCol w:w="810"/>
        <w:gridCol w:w="810"/>
        <w:gridCol w:w="805"/>
        <w:gridCol w:w="905"/>
      </w:tblGrid>
      <w:tr w:rsidR="00B813CB" w:rsidRPr="00F44DAB" w14:paraId="09834749" w14:textId="77777777" w:rsidTr="00D362C8">
        <w:trPr>
          <w:trHeight w:hRule="exact" w:val="864"/>
        </w:trPr>
        <w:tc>
          <w:tcPr>
            <w:tcW w:w="1074" w:type="dxa"/>
            <w:shd w:val="clear" w:color="auto" w:fill="F2F2F2" w:themeFill="background1" w:themeFillShade="F2"/>
            <w:vAlign w:val="center"/>
          </w:tcPr>
          <w:p w14:paraId="4AA096A8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86" w:type="dxa"/>
            <w:gridSpan w:val="2"/>
            <w:shd w:val="clear" w:color="auto" w:fill="F2F2F2" w:themeFill="background1" w:themeFillShade="F2"/>
            <w:vAlign w:val="center"/>
          </w:tcPr>
          <w:p w14:paraId="0DC07849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2BD34669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63410555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507669E4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69C92BC3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65A0D32B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65D21812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47F2699E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39CAAEA3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805" w:type="dxa"/>
            <w:shd w:val="clear" w:color="auto" w:fill="F2F2F2" w:themeFill="background1" w:themeFillShade="F2"/>
            <w:vAlign w:val="center"/>
          </w:tcPr>
          <w:p w14:paraId="2F9A6DB2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905" w:type="dxa"/>
            <w:shd w:val="clear" w:color="auto" w:fill="F2F2F2" w:themeFill="background1" w:themeFillShade="F2"/>
            <w:vAlign w:val="center"/>
          </w:tcPr>
          <w:p w14:paraId="526F0E45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EE368E" w:rsidRPr="00F44DAB" w14:paraId="66FB1604" w14:textId="77777777" w:rsidTr="00B813CB">
        <w:trPr>
          <w:trHeight w:val="446"/>
        </w:trPr>
        <w:tc>
          <w:tcPr>
            <w:tcW w:w="1080" w:type="dxa"/>
            <w:gridSpan w:val="2"/>
            <w:shd w:val="clear" w:color="auto" w:fill="auto"/>
            <w:vAlign w:val="center"/>
          </w:tcPr>
          <w:p w14:paraId="7080826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D181E2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148E17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3FF1170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B4CC2F0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7,740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ADF557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7,261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4DDAB3D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4,024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6FF1F2C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3,237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45BB6E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D8550B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7E75E2A0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B84213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18,590</w:t>
            </w:r>
          </w:p>
        </w:tc>
      </w:tr>
      <w:tr w:rsidR="00EE368E" w:rsidRPr="00F44DAB" w14:paraId="3DE631D9" w14:textId="77777777" w:rsidTr="00B813CB">
        <w:trPr>
          <w:trHeight w:val="446"/>
        </w:trPr>
        <w:tc>
          <w:tcPr>
            <w:tcW w:w="1080" w:type="dxa"/>
            <w:gridSpan w:val="2"/>
            <w:shd w:val="clear" w:color="auto" w:fill="auto"/>
            <w:vAlign w:val="center"/>
          </w:tcPr>
          <w:p w14:paraId="49888BE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66B8E0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733B6F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5FE420C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638A1ED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7,740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5A8B33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7,261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3F07F6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4,024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C54694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3,237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D56F6D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C47BB1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46E060C7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8ED97D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21,090</w:t>
            </w:r>
          </w:p>
        </w:tc>
      </w:tr>
      <w:tr w:rsidR="00EE368E" w:rsidRPr="00F44DAB" w14:paraId="4C03D8B2" w14:textId="77777777" w:rsidTr="00B813CB">
        <w:trPr>
          <w:trHeight w:val="446"/>
        </w:trPr>
        <w:tc>
          <w:tcPr>
            <w:tcW w:w="1080" w:type="dxa"/>
            <w:gridSpan w:val="2"/>
            <w:shd w:val="clear" w:color="auto" w:fill="auto"/>
            <w:vAlign w:val="center"/>
          </w:tcPr>
          <w:p w14:paraId="4313348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2D267E5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CE8A20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39C6DE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3306FD0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8,740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43E49F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7,261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4A7720D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4,024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6CF2BD9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3,237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4D1F67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5E98D9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7BE8FF6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49B7C7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18,590</w:t>
            </w:r>
          </w:p>
        </w:tc>
      </w:tr>
      <w:tr w:rsidR="00EE368E" w:rsidRPr="00F44DAB" w14:paraId="5CE731BA" w14:textId="77777777" w:rsidTr="00B813CB">
        <w:trPr>
          <w:trHeight w:val="446"/>
        </w:trPr>
        <w:tc>
          <w:tcPr>
            <w:tcW w:w="1080" w:type="dxa"/>
            <w:gridSpan w:val="2"/>
            <w:shd w:val="clear" w:color="auto" w:fill="auto"/>
            <w:vAlign w:val="center"/>
          </w:tcPr>
          <w:p w14:paraId="4A9D063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5047F3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89137E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61A410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83CA40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8,740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96D39CC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7,261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E4F02C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4,024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829701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3,237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8BD20B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A9D76A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15DCF06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7FE96AC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21,090</w:t>
            </w:r>
          </w:p>
        </w:tc>
      </w:tr>
      <w:tr w:rsidR="00EE368E" w:rsidRPr="00F44DAB" w14:paraId="2D00B5F9" w14:textId="77777777" w:rsidTr="00B813CB">
        <w:trPr>
          <w:trHeight w:val="446"/>
        </w:trPr>
        <w:tc>
          <w:tcPr>
            <w:tcW w:w="1080" w:type="dxa"/>
            <w:gridSpan w:val="2"/>
            <w:shd w:val="clear" w:color="auto" w:fill="auto"/>
            <w:vAlign w:val="center"/>
          </w:tcPr>
          <w:p w14:paraId="2C6BA655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8D8C4B9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EFFCFBC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6D15A07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877ACC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9,240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22B961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7,261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D2A0E15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4,024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16AFCBE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3,237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06ED8F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785802C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3793040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E0E7DE7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18,590</w:t>
            </w:r>
          </w:p>
        </w:tc>
      </w:tr>
      <w:tr w:rsidR="00EE368E" w:rsidRPr="00F44DAB" w14:paraId="066C6988" w14:textId="77777777" w:rsidTr="00B813CB">
        <w:trPr>
          <w:trHeight w:val="446"/>
        </w:trPr>
        <w:tc>
          <w:tcPr>
            <w:tcW w:w="1080" w:type="dxa"/>
            <w:gridSpan w:val="2"/>
            <w:shd w:val="clear" w:color="auto" w:fill="auto"/>
            <w:vAlign w:val="center"/>
          </w:tcPr>
          <w:p w14:paraId="0F51EDF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5240FA0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3784B9C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8F97B6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5FF450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9,240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D080300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7,261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767C83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4,024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3793FD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3,237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D942FF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90019E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73EE753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E1428C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21,090</w:t>
            </w:r>
          </w:p>
        </w:tc>
      </w:tr>
      <w:tr w:rsidR="00EE368E" w:rsidRPr="00F44DAB" w14:paraId="498FF4A8" w14:textId="77777777" w:rsidTr="00B813CB">
        <w:trPr>
          <w:trHeight w:val="446"/>
        </w:trPr>
        <w:tc>
          <w:tcPr>
            <w:tcW w:w="1080" w:type="dxa"/>
            <w:gridSpan w:val="2"/>
            <w:shd w:val="clear" w:color="auto" w:fill="auto"/>
            <w:vAlign w:val="center"/>
          </w:tcPr>
          <w:p w14:paraId="08192BB9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8AF1D37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100ABFD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1D2B6B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BB77D77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7,020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955296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7,979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322AE4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4,659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485EEA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3,320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1207FD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6D51D6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08D6623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381E737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23,870</w:t>
            </w:r>
          </w:p>
        </w:tc>
      </w:tr>
      <w:tr w:rsidR="00EE368E" w:rsidRPr="00F44DAB" w14:paraId="1F6DD3D0" w14:textId="77777777" w:rsidTr="00B813CB">
        <w:trPr>
          <w:trHeight w:val="446"/>
        </w:trPr>
        <w:tc>
          <w:tcPr>
            <w:tcW w:w="1080" w:type="dxa"/>
            <w:gridSpan w:val="2"/>
            <w:shd w:val="clear" w:color="auto" w:fill="auto"/>
            <w:vAlign w:val="center"/>
          </w:tcPr>
          <w:p w14:paraId="32A9BC6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4ADA06C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3F0236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E8A196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2FD641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7,020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DF6118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7,979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40C8C2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4,659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06A29B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3,320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3CEE7BC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39CEF1D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468E00E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0C48D4E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29,370</w:t>
            </w:r>
          </w:p>
        </w:tc>
      </w:tr>
      <w:tr w:rsidR="00EE368E" w:rsidRPr="00F44DAB" w14:paraId="2D2DBD1A" w14:textId="77777777" w:rsidTr="00B813CB">
        <w:trPr>
          <w:trHeight w:val="446"/>
        </w:trPr>
        <w:tc>
          <w:tcPr>
            <w:tcW w:w="1080" w:type="dxa"/>
            <w:gridSpan w:val="2"/>
            <w:shd w:val="clear" w:color="auto" w:fill="auto"/>
            <w:vAlign w:val="center"/>
          </w:tcPr>
          <w:p w14:paraId="53638A4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CBDD7E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A11C07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612855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F92B6E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8,020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A7F49ED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7,979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044081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4,659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CF7A2B7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3,320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32A151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0778EDD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05B06BA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C1F05C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23,870</w:t>
            </w:r>
          </w:p>
        </w:tc>
      </w:tr>
      <w:tr w:rsidR="00EE368E" w:rsidRPr="00F44DAB" w14:paraId="0A9C616C" w14:textId="77777777" w:rsidTr="00B813CB">
        <w:trPr>
          <w:trHeight w:val="446"/>
        </w:trPr>
        <w:tc>
          <w:tcPr>
            <w:tcW w:w="1080" w:type="dxa"/>
            <w:gridSpan w:val="2"/>
            <w:shd w:val="clear" w:color="auto" w:fill="auto"/>
            <w:vAlign w:val="center"/>
          </w:tcPr>
          <w:p w14:paraId="4EBC6CA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DA042B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82B50D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0C978C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C2B9CD9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8,020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02D04E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7,979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A21E41E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4,659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139106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3,320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537913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FCADB9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745756A5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5A3DE8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29,370</w:t>
            </w:r>
          </w:p>
        </w:tc>
      </w:tr>
      <w:tr w:rsidR="00EE368E" w:rsidRPr="00F44DAB" w14:paraId="739F4E38" w14:textId="77777777" w:rsidTr="00B813CB">
        <w:trPr>
          <w:trHeight w:val="446"/>
        </w:trPr>
        <w:tc>
          <w:tcPr>
            <w:tcW w:w="1080" w:type="dxa"/>
            <w:gridSpan w:val="2"/>
            <w:shd w:val="clear" w:color="auto" w:fill="auto"/>
            <w:vAlign w:val="center"/>
          </w:tcPr>
          <w:p w14:paraId="2C521C31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51040DE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B955FE9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C8D509F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45AE1F2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8,520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D9AAFE5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7,979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25AB9C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4,659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D9531F4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3,320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FAA156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B03563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3A0EB732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196DCBE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23,870</w:t>
            </w:r>
          </w:p>
        </w:tc>
      </w:tr>
      <w:tr w:rsidR="00EE368E" w:rsidRPr="00F44DAB" w14:paraId="01A5A0AC" w14:textId="77777777" w:rsidTr="00B813CB">
        <w:trPr>
          <w:trHeight w:val="446"/>
        </w:trPr>
        <w:tc>
          <w:tcPr>
            <w:tcW w:w="1080" w:type="dxa"/>
            <w:gridSpan w:val="2"/>
            <w:shd w:val="clear" w:color="auto" w:fill="auto"/>
            <w:vAlign w:val="center"/>
          </w:tcPr>
          <w:p w14:paraId="4188BB72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58BDD0E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1AC375B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6D46CA8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E5957A0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8,520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48372DC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7,979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1DA44AE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4,659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D898A20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3,320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084A8F8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C53068A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05" w:type="dxa"/>
            <w:shd w:val="clear" w:color="auto" w:fill="auto"/>
            <w:vAlign w:val="center"/>
          </w:tcPr>
          <w:p w14:paraId="582EAACE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15B966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29,370</w:t>
            </w:r>
          </w:p>
        </w:tc>
      </w:tr>
    </w:tbl>
    <w:p w14:paraId="18666E98" w14:textId="3814F2F8" w:rsidR="008026B0" w:rsidRDefault="008026B0" w:rsidP="008026B0">
      <w:pPr>
        <w:pStyle w:val="Heading4"/>
      </w:pPr>
      <w:r w:rsidRPr="00F44DAB">
        <w:lastRenderedPageBreak/>
        <w:t>CREW CAB - CA 60" - 4X2 - DRW</w:t>
      </w:r>
    </w:p>
    <w:tbl>
      <w:tblPr>
        <w:tblW w:w="5000" w:type="pct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4"/>
        <w:gridCol w:w="6"/>
        <w:gridCol w:w="1080"/>
        <w:gridCol w:w="720"/>
        <w:gridCol w:w="720"/>
        <w:gridCol w:w="720"/>
        <w:gridCol w:w="810"/>
        <w:gridCol w:w="900"/>
        <w:gridCol w:w="810"/>
        <w:gridCol w:w="810"/>
        <w:gridCol w:w="810"/>
        <w:gridCol w:w="715"/>
        <w:gridCol w:w="905"/>
      </w:tblGrid>
      <w:tr w:rsidR="00B813CB" w:rsidRPr="00F44DAB" w14:paraId="1B69FFAB" w14:textId="77777777" w:rsidTr="00D362C8">
        <w:trPr>
          <w:trHeight w:hRule="exact" w:val="864"/>
        </w:trPr>
        <w:tc>
          <w:tcPr>
            <w:tcW w:w="1074" w:type="dxa"/>
            <w:shd w:val="clear" w:color="auto" w:fill="F2F2F2" w:themeFill="background1" w:themeFillShade="F2"/>
            <w:vAlign w:val="center"/>
          </w:tcPr>
          <w:p w14:paraId="1C00E0BB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86" w:type="dxa"/>
            <w:gridSpan w:val="2"/>
            <w:shd w:val="clear" w:color="auto" w:fill="F2F2F2" w:themeFill="background1" w:themeFillShade="F2"/>
            <w:vAlign w:val="center"/>
          </w:tcPr>
          <w:p w14:paraId="68BA332F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4A4A7654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25AA4FB5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11C08868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223DB35B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34167F07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5E1408A2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419C0791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19DB21EA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715" w:type="dxa"/>
            <w:shd w:val="clear" w:color="auto" w:fill="F2F2F2" w:themeFill="background1" w:themeFillShade="F2"/>
            <w:vAlign w:val="center"/>
          </w:tcPr>
          <w:p w14:paraId="06B0D87E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905" w:type="dxa"/>
            <w:shd w:val="clear" w:color="auto" w:fill="F2F2F2" w:themeFill="background1" w:themeFillShade="F2"/>
            <w:vAlign w:val="center"/>
          </w:tcPr>
          <w:p w14:paraId="496DFC04" w14:textId="77777777" w:rsidR="00B813CB" w:rsidRPr="00F44DAB" w:rsidRDefault="00B813CB" w:rsidP="00875937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EE368E" w:rsidRPr="00F44DAB" w14:paraId="37659856" w14:textId="77777777" w:rsidTr="00B813CB">
        <w:trPr>
          <w:trHeight w:val="446"/>
        </w:trPr>
        <w:tc>
          <w:tcPr>
            <w:tcW w:w="1080" w:type="dxa"/>
            <w:gridSpan w:val="2"/>
            <w:shd w:val="clear" w:color="auto" w:fill="auto"/>
            <w:vAlign w:val="center"/>
          </w:tcPr>
          <w:p w14:paraId="12F662EE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13E12C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5629590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2107D2C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D9EBBE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7,610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D9A77BD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7,386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9F065B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4,032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67A6E4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3,354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1E5630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813BC3C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08291D59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C5797C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18,460</w:t>
            </w:r>
          </w:p>
        </w:tc>
      </w:tr>
      <w:tr w:rsidR="00EE368E" w:rsidRPr="00F44DAB" w14:paraId="39CE0B7E" w14:textId="77777777" w:rsidTr="00B813CB">
        <w:trPr>
          <w:trHeight w:val="446"/>
        </w:trPr>
        <w:tc>
          <w:tcPr>
            <w:tcW w:w="1080" w:type="dxa"/>
            <w:gridSpan w:val="2"/>
            <w:shd w:val="clear" w:color="auto" w:fill="auto"/>
            <w:vAlign w:val="center"/>
          </w:tcPr>
          <w:p w14:paraId="4F91F12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CDE7F07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EBBF90C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C4E227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C8D18A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7,610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BF7AE4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7,386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7E6FF4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4,032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3DBA33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3,354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C10D10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C2F5919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1F79FB69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5AEB12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20,960</w:t>
            </w:r>
          </w:p>
        </w:tc>
      </w:tr>
      <w:tr w:rsidR="00EE368E" w:rsidRPr="00F44DAB" w14:paraId="2D744D2A" w14:textId="77777777" w:rsidTr="00B813CB">
        <w:trPr>
          <w:trHeight w:val="446"/>
        </w:trPr>
        <w:tc>
          <w:tcPr>
            <w:tcW w:w="1080" w:type="dxa"/>
            <w:gridSpan w:val="2"/>
            <w:shd w:val="clear" w:color="auto" w:fill="auto"/>
            <w:vAlign w:val="center"/>
          </w:tcPr>
          <w:p w14:paraId="309BA5B5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E30EEC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64593A7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63E2019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8621BED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8,610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6D6197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7,386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E9B667C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4,032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AB779BE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3,354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BC6279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BE8D2B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6DE7DB8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2DD4385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18,460</w:t>
            </w:r>
          </w:p>
        </w:tc>
      </w:tr>
      <w:tr w:rsidR="00EE368E" w:rsidRPr="00F44DAB" w14:paraId="641D3EE5" w14:textId="77777777" w:rsidTr="00B813CB">
        <w:trPr>
          <w:trHeight w:val="446"/>
        </w:trPr>
        <w:tc>
          <w:tcPr>
            <w:tcW w:w="1080" w:type="dxa"/>
            <w:gridSpan w:val="2"/>
            <w:shd w:val="clear" w:color="auto" w:fill="auto"/>
            <w:vAlign w:val="center"/>
          </w:tcPr>
          <w:p w14:paraId="61C103D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4BE6405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70FDDC5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6BBB31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9D37CF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8,610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16DB4E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7,386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8C192A0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4,032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522F15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3,354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892A860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D521CB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5223F73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8CFB9F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20,960</w:t>
            </w:r>
          </w:p>
        </w:tc>
      </w:tr>
      <w:tr w:rsidR="00EE368E" w:rsidRPr="00F44DAB" w14:paraId="6FDAF000" w14:textId="77777777" w:rsidTr="00B813CB">
        <w:trPr>
          <w:trHeight w:val="446"/>
        </w:trPr>
        <w:tc>
          <w:tcPr>
            <w:tcW w:w="1080" w:type="dxa"/>
            <w:gridSpan w:val="2"/>
            <w:shd w:val="clear" w:color="auto" w:fill="auto"/>
            <w:vAlign w:val="center"/>
          </w:tcPr>
          <w:p w14:paraId="5102CA0E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30E666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A7A9BA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CB1948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39CEB5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9,110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5FD6E0E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7,386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673D5D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4,032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4DE9EC0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3,354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B7CEDD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2BD0C8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69964C17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5F1FF4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18,460</w:t>
            </w:r>
          </w:p>
        </w:tc>
      </w:tr>
      <w:tr w:rsidR="00EE368E" w:rsidRPr="00F44DAB" w14:paraId="7224587A" w14:textId="77777777" w:rsidTr="00B813CB">
        <w:trPr>
          <w:trHeight w:val="446"/>
        </w:trPr>
        <w:tc>
          <w:tcPr>
            <w:tcW w:w="1080" w:type="dxa"/>
            <w:gridSpan w:val="2"/>
            <w:shd w:val="clear" w:color="auto" w:fill="auto"/>
            <w:vAlign w:val="center"/>
          </w:tcPr>
          <w:p w14:paraId="3D362C75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254531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804FB0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21F8C5E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F58D4E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9,110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DEC8B3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7,386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6A4B881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4,032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84727A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3,354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CC9C029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2DDB419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2E52D65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AF55E0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20,960</w:t>
            </w:r>
          </w:p>
        </w:tc>
      </w:tr>
      <w:tr w:rsidR="00EE368E" w:rsidRPr="00F44DAB" w14:paraId="4B2FB5DF" w14:textId="77777777" w:rsidTr="00B813CB">
        <w:trPr>
          <w:trHeight w:val="446"/>
        </w:trPr>
        <w:tc>
          <w:tcPr>
            <w:tcW w:w="1080" w:type="dxa"/>
            <w:gridSpan w:val="2"/>
            <w:shd w:val="clear" w:color="auto" w:fill="auto"/>
            <w:vAlign w:val="center"/>
          </w:tcPr>
          <w:p w14:paraId="776333C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3C67C6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09FB29E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994358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5D59B75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6,770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EB9D28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8,227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9CEB57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4,750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A15C045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3,477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F7E0FED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235D06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658939C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C79E41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23,620</w:t>
            </w:r>
          </w:p>
        </w:tc>
      </w:tr>
      <w:tr w:rsidR="00EE368E" w:rsidRPr="00F44DAB" w14:paraId="141A7E49" w14:textId="77777777" w:rsidTr="00B813CB">
        <w:trPr>
          <w:trHeight w:val="446"/>
        </w:trPr>
        <w:tc>
          <w:tcPr>
            <w:tcW w:w="1080" w:type="dxa"/>
            <w:gridSpan w:val="2"/>
            <w:shd w:val="clear" w:color="auto" w:fill="auto"/>
            <w:vAlign w:val="center"/>
          </w:tcPr>
          <w:p w14:paraId="0061075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563CB4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07A5CD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148FB4C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7DD863A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6,770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873289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8,227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4E8708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4,750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43114A7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3,477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9F213F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6F41D7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1E1BC71C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AB2455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29,120</w:t>
            </w:r>
          </w:p>
        </w:tc>
      </w:tr>
      <w:tr w:rsidR="00EE368E" w:rsidRPr="00F44DAB" w14:paraId="592B87BA" w14:textId="77777777" w:rsidTr="00B813CB">
        <w:trPr>
          <w:trHeight w:val="446"/>
        </w:trPr>
        <w:tc>
          <w:tcPr>
            <w:tcW w:w="1080" w:type="dxa"/>
            <w:gridSpan w:val="2"/>
            <w:shd w:val="clear" w:color="auto" w:fill="auto"/>
            <w:vAlign w:val="center"/>
          </w:tcPr>
          <w:p w14:paraId="576B770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0C256CE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A890210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52108DE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F5DD316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7,770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D77D3CD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8,227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9052D05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4,750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69D18F3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3,477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3D2C69E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81A78E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0A9D5080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025E769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23,620</w:t>
            </w:r>
          </w:p>
        </w:tc>
      </w:tr>
      <w:tr w:rsidR="00EE368E" w:rsidRPr="00F44DAB" w14:paraId="5D0894B7" w14:textId="77777777" w:rsidTr="00B813CB">
        <w:trPr>
          <w:trHeight w:val="446"/>
        </w:trPr>
        <w:tc>
          <w:tcPr>
            <w:tcW w:w="1080" w:type="dxa"/>
            <w:gridSpan w:val="2"/>
            <w:shd w:val="clear" w:color="auto" w:fill="auto"/>
            <w:vAlign w:val="center"/>
          </w:tcPr>
          <w:p w14:paraId="7602C99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63FC18E4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953D2D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FCC978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6DD5DC5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7,770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5633F08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8,227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B760865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4,750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A2CF982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3,477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A6CE2DF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E48350B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0327AB09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3D9290D" w14:textId="77777777" w:rsidR="00EE368E" w:rsidRPr="00F44DAB" w:rsidRDefault="00EE368E" w:rsidP="009628C2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29,120</w:t>
            </w:r>
          </w:p>
        </w:tc>
      </w:tr>
      <w:tr w:rsidR="00EE368E" w:rsidRPr="00F44DAB" w14:paraId="428C38EC" w14:textId="77777777" w:rsidTr="00B813CB">
        <w:trPr>
          <w:trHeight w:val="446"/>
        </w:trPr>
        <w:tc>
          <w:tcPr>
            <w:tcW w:w="1080" w:type="dxa"/>
            <w:gridSpan w:val="2"/>
            <w:shd w:val="clear" w:color="auto" w:fill="auto"/>
            <w:vAlign w:val="center"/>
          </w:tcPr>
          <w:p w14:paraId="2D3E1BC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2BC7F54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46D91C8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A7E7E7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1C5BE9F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8,270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A2EA01F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8,227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9C18E3E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4,750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17AB73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3,477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BD398E3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F9D297D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3B4D5EFA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2416A00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23,620</w:t>
            </w:r>
          </w:p>
        </w:tc>
      </w:tr>
      <w:tr w:rsidR="00EE368E" w:rsidRPr="00F44DAB" w14:paraId="2FE69DC9" w14:textId="77777777" w:rsidTr="00B813CB">
        <w:trPr>
          <w:trHeight w:val="446"/>
        </w:trPr>
        <w:tc>
          <w:tcPr>
            <w:tcW w:w="1080" w:type="dxa"/>
            <w:gridSpan w:val="2"/>
            <w:shd w:val="clear" w:color="auto" w:fill="auto"/>
            <w:vAlign w:val="center"/>
          </w:tcPr>
          <w:p w14:paraId="1870950C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212A2A2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FF60050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B76C045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5BB14A5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8,270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513E844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8,227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7C248E0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4,750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372A0DA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3,477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F919F1D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0920629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3D0318A7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AD59CA1" w14:textId="77777777" w:rsidR="00EE368E" w:rsidRPr="00F44DAB" w:rsidRDefault="00EE368E" w:rsidP="009628C2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29,120</w:t>
            </w:r>
          </w:p>
        </w:tc>
      </w:tr>
    </w:tbl>
    <w:p w14:paraId="16B9D655" w14:textId="72577666" w:rsidR="008026B0" w:rsidRDefault="008026B0" w:rsidP="008026B0">
      <w:pPr>
        <w:pStyle w:val="Heading4"/>
      </w:pPr>
      <w:r w:rsidRPr="00F44DAB">
        <w:lastRenderedPageBreak/>
        <w:t>CREW CAB - CA 84" - 4X2 - DRW</w:t>
      </w:r>
    </w:p>
    <w:tbl>
      <w:tblPr>
        <w:tblW w:w="10085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2"/>
        <w:gridCol w:w="1078"/>
        <w:gridCol w:w="630"/>
        <w:gridCol w:w="810"/>
        <w:gridCol w:w="720"/>
        <w:gridCol w:w="810"/>
        <w:gridCol w:w="810"/>
        <w:gridCol w:w="810"/>
        <w:gridCol w:w="900"/>
        <w:gridCol w:w="715"/>
        <w:gridCol w:w="815"/>
        <w:gridCol w:w="905"/>
      </w:tblGrid>
      <w:tr w:rsidR="007009F7" w:rsidRPr="00F44DAB" w14:paraId="7353BD92" w14:textId="77777777" w:rsidTr="00D371A9">
        <w:trPr>
          <w:trHeight w:hRule="exact" w:val="864"/>
        </w:trPr>
        <w:tc>
          <w:tcPr>
            <w:tcW w:w="1082" w:type="dxa"/>
            <w:shd w:val="clear" w:color="auto" w:fill="F2F2F2" w:themeFill="background1" w:themeFillShade="F2"/>
            <w:vAlign w:val="center"/>
          </w:tcPr>
          <w:p w14:paraId="7F7B86C3" w14:textId="4A73BDC5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8" w:type="dxa"/>
            <w:shd w:val="clear" w:color="auto" w:fill="F2F2F2" w:themeFill="background1" w:themeFillShade="F2"/>
            <w:vAlign w:val="center"/>
          </w:tcPr>
          <w:p w14:paraId="40EDD9C8" w14:textId="2F5C3FEF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30" w:type="dxa"/>
            <w:shd w:val="clear" w:color="auto" w:fill="F2F2F2" w:themeFill="background1" w:themeFillShade="F2"/>
            <w:vAlign w:val="center"/>
          </w:tcPr>
          <w:p w14:paraId="7FC899B4" w14:textId="00903DF8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4DBD9C9B" w14:textId="5223858F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7E2DB6DA" w14:textId="7E3D7A90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3ACCD383" w14:textId="1D672580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5EDB2E6A" w14:textId="0D177D58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199092F1" w14:textId="2C02EDD2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5A61F9BF" w14:textId="194A48B9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="00D371A9"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715" w:type="dxa"/>
            <w:shd w:val="clear" w:color="auto" w:fill="F2F2F2" w:themeFill="background1" w:themeFillShade="F2"/>
            <w:vAlign w:val="center"/>
          </w:tcPr>
          <w:p w14:paraId="7BB6F830" w14:textId="558AC14F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815" w:type="dxa"/>
            <w:shd w:val="clear" w:color="auto" w:fill="F2F2F2" w:themeFill="background1" w:themeFillShade="F2"/>
            <w:vAlign w:val="center"/>
          </w:tcPr>
          <w:p w14:paraId="355C478B" w14:textId="37689024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905" w:type="dxa"/>
            <w:shd w:val="clear" w:color="auto" w:fill="F2F2F2" w:themeFill="background1" w:themeFillShade="F2"/>
            <w:vAlign w:val="center"/>
          </w:tcPr>
          <w:p w14:paraId="30316DF3" w14:textId="483A0CE1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7009F7" w:rsidRPr="00F44DAB" w14:paraId="0850A86B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06E06421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 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696DFD3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B97D570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AE3F4D7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634BD11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7,470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045EA4D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7,526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53A5D7F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4,216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B219C97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3,310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381235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6C34F227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463ABB8D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639F3F4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18,320</w:t>
            </w:r>
          </w:p>
        </w:tc>
      </w:tr>
      <w:tr w:rsidR="007009F7" w:rsidRPr="00F44DAB" w14:paraId="75ABEAA4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1959BD0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 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22B4A8AE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7B7E279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477E578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6AAF83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7,470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8007A9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7,526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56AF5C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4,216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3648D3E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3,310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38B603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24F6C58B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2A053BBD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5D19E20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20,820</w:t>
            </w:r>
          </w:p>
        </w:tc>
      </w:tr>
      <w:tr w:rsidR="007009F7" w:rsidRPr="00F44DAB" w14:paraId="61033ED6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5F559E8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 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72B03C3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E02341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5961061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8FF3CF8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8,470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2D2C6DF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7,526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B240524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4,216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FE635C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3,310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DA931D0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7EE8C656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430DBFE9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188326D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18,320</w:t>
            </w:r>
          </w:p>
        </w:tc>
      </w:tr>
      <w:tr w:rsidR="007009F7" w:rsidRPr="00F44DAB" w14:paraId="5675BF84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548E7D4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 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7968AA16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F520F0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A170490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016E8AB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8,470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9E8D897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7,526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4C9E50F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4,216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0653FE0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3,310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7503C89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2C2F042D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22BFF2DD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D4CAD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20,820</w:t>
            </w:r>
          </w:p>
        </w:tc>
      </w:tr>
      <w:tr w:rsidR="007009F7" w:rsidRPr="00F44DAB" w14:paraId="08CD2EE0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7E411400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 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21A9372B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3B62723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E086499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308173A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8,970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86FD726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7,526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59DA6CB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4,216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C14995A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3,310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D4C093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290A054E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007A4D0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EE95776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18,320</w:t>
            </w:r>
          </w:p>
        </w:tc>
      </w:tr>
      <w:tr w:rsidR="007009F7" w:rsidRPr="00F44DAB" w14:paraId="586A9B42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428C00B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 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100384C8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209B78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9D1E1A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3CB6F9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8,970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E856B58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7,526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F73E73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4,216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C7AC197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3,310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C617AB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42ACEB63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7ECEFE04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5F3E37A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20,820</w:t>
            </w:r>
          </w:p>
        </w:tc>
      </w:tr>
      <w:tr w:rsidR="007009F7" w:rsidRPr="00F44DAB" w14:paraId="293FE713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0CD307F3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16E4A80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D0E0714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E326680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E932D57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6,630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F3F51BA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8,367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B2F0E6E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4,934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7498534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3,433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A87DD4E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6941C2C3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1AD9B358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CC1FE27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23,480</w:t>
            </w:r>
          </w:p>
        </w:tc>
      </w:tr>
      <w:tr w:rsidR="007009F7" w:rsidRPr="00F44DAB" w14:paraId="325FF716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139093A1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2C7C4528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675D5D1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19874F0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0CAF600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6,630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54C3D88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8,367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8E17AF4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4,934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D368F86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3,433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12CD9F4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70B22A0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7E040857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BC0E6B7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28,980</w:t>
            </w:r>
          </w:p>
        </w:tc>
      </w:tr>
      <w:tr w:rsidR="007009F7" w:rsidRPr="00F44DAB" w14:paraId="66D5BFE7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2696E388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05A39866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01A392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9104F10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1B5D8E0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7,630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84DEED3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8,367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0D0129B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4,934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966AB30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3,433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2C212F9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4A5EBFAF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2FEC85A0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FCF17EE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23,480</w:t>
            </w:r>
          </w:p>
        </w:tc>
      </w:tr>
      <w:tr w:rsidR="007009F7" w:rsidRPr="00F44DAB" w14:paraId="74119F6F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312FF4D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17D0692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15E7B2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0A717F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54EB97D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7,630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82EE60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8,367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A3C3B17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4,934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3B3CE4E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3,433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3FE3DD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0B97EB41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5E28D748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FD7C79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28,980</w:t>
            </w:r>
          </w:p>
        </w:tc>
      </w:tr>
      <w:tr w:rsidR="007009F7" w:rsidRPr="00F44DAB" w14:paraId="6BB8FA80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631E5783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1E1035E7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EF09550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E9D1952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BE130FD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8,130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921175A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8,367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589AF6F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4,934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E1C2A0F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3,433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9868180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4822F5AC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0037B017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36B0558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23,480</w:t>
            </w:r>
          </w:p>
        </w:tc>
      </w:tr>
      <w:tr w:rsidR="007009F7" w:rsidRPr="00F44DAB" w14:paraId="5C87CF90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326F008E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67750B65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0430A4B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6EEA899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CC6EF1E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8,130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6D01D5A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8,367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902DC29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4,934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DC50243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3,433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9F4975B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375F8827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66F71103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F549FEB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28,980</w:t>
            </w:r>
          </w:p>
        </w:tc>
      </w:tr>
    </w:tbl>
    <w:p w14:paraId="20661F64" w14:textId="3566343E" w:rsidR="008026B0" w:rsidRDefault="008026B0" w:rsidP="008026B0">
      <w:pPr>
        <w:pStyle w:val="Heading4"/>
      </w:pPr>
      <w:r w:rsidRPr="00F44DAB">
        <w:lastRenderedPageBreak/>
        <w:t>REGULAR CAB - CA 60" - 4X4 - DRW</w:t>
      </w:r>
    </w:p>
    <w:tbl>
      <w:tblPr>
        <w:tblW w:w="10085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2"/>
        <w:gridCol w:w="1078"/>
        <w:gridCol w:w="630"/>
        <w:gridCol w:w="810"/>
        <w:gridCol w:w="720"/>
        <w:gridCol w:w="810"/>
        <w:gridCol w:w="810"/>
        <w:gridCol w:w="810"/>
        <w:gridCol w:w="900"/>
        <w:gridCol w:w="715"/>
        <w:gridCol w:w="815"/>
        <w:gridCol w:w="905"/>
      </w:tblGrid>
      <w:tr w:rsidR="007009F7" w:rsidRPr="00F44DAB" w14:paraId="15A2574D" w14:textId="77777777" w:rsidTr="00D371A9">
        <w:trPr>
          <w:trHeight w:hRule="exact" w:val="864"/>
        </w:trPr>
        <w:tc>
          <w:tcPr>
            <w:tcW w:w="1082" w:type="dxa"/>
            <w:shd w:val="clear" w:color="auto" w:fill="F2F2F2" w:themeFill="background1" w:themeFillShade="F2"/>
            <w:vAlign w:val="center"/>
          </w:tcPr>
          <w:p w14:paraId="4277C924" w14:textId="7C4203FE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8" w:type="dxa"/>
            <w:shd w:val="clear" w:color="auto" w:fill="F2F2F2" w:themeFill="background1" w:themeFillShade="F2"/>
            <w:vAlign w:val="center"/>
          </w:tcPr>
          <w:p w14:paraId="086C505C" w14:textId="0BA032DE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30" w:type="dxa"/>
            <w:shd w:val="clear" w:color="auto" w:fill="F2F2F2" w:themeFill="background1" w:themeFillShade="F2"/>
            <w:vAlign w:val="center"/>
          </w:tcPr>
          <w:p w14:paraId="3E538A93" w14:textId="1BCC3169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25F8093D" w14:textId="03905CEB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378728DA" w14:textId="544959B1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5736F5CE" w14:textId="1D02CF98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7280CC08" w14:textId="0FE2AA1A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522033D5" w14:textId="05A45D8C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387165FE" w14:textId="5AEEE168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="00D371A9"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715" w:type="dxa"/>
            <w:shd w:val="clear" w:color="auto" w:fill="F2F2F2" w:themeFill="background1" w:themeFillShade="F2"/>
            <w:vAlign w:val="center"/>
          </w:tcPr>
          <w:p w14:paraId="7162A586" w14:textId="20B4A659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815" w:type="dxa"/>
            <w:shd w:val="clear" w:color="auto" w:fill="F2F2F2" w:themeFill="background1" w:themeFillShade="F2"/>
            <w:vAlign w:val="center"/>
          </w:tcPr>
          <w:p w14:paraId="7075073A" w14:textId="4D5E594E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905" w:type="dxa"/>
            <w:shd w:val="clear" w:color="auto" w:fill="F2F2F2" w:themeFill="background1" w:themeFillShade="F2"/>
            <w:vAlign w:val="center"/>
          </w:tcPr>
          <w:p w14:paraId="54A33E85" w14:textId="3794EF49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7009F7" w:rsidRPr="00F44DAB" w14:paraId="0E62294E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66A5241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6866200E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0E89E8A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716EBB9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55DFF01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20CD1A9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7,197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0D4037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4,037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09568C8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3,160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EE1B33A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03A56123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7A8C1D81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C54DAFE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18,650</w:t>
            </w:r>
          </w:p>
        </w:tc>
      </w:tr>
      <w:tr w:rsidR="007009F7" w:rsidRPr="00F44DAB" w14:paraId="0E7D108B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66D73F8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6AACB54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EB2FDBE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3BD4E8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07A1EC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7FAB52B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7,197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8051169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4,037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5799F78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3,160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5E78C84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4F06A08F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4C4A6A7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DE3FD66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21,150</w:t>
            </w:r>
          </w:p>
        </w:tc>
      </w:tr>
      <w:tr w:rsidR="007009F7" w:rsidRPr="00F44DAB" w14:paraId="1DE091D1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6EF059D8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15B399E6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623CBB9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64B3067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D8CC219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8,800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BFF1B64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7,197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4CA8ACA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4,037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93B61D1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3,160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6246146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0CB485D0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047E25B4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6791326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18,650</w:t>
            </w:r>
          </w:p>
        </w:tc>
      </w:tr>
      <w:tr w:rsidR="007009F7" w:rsidRPr="00F44DAB" w14:paraId="3AD34678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4B46BFE3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743C53CF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9681F10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A7C942F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84DB414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8,800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8023769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7,197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814904F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4,037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7F1066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3,160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48EB5B7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01DE1EB4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414C7E1D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E8EE426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21,150</w:t>
            </w:r>
          </w:p>
        </w:tc>
      </w:tr>
      <w:tr w:rsidR="007009F7" w:rsidRPr="00F44DAB" w14:paraId="2780AF48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56433A11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6C177B29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BDCBDB1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E661B6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E36DC31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9,300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9AA3B76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7,197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2B7FADB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4,037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71F66FF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3,160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ABF0A6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6DFEA2A6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5CB2B1F7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E622DB7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18,650</w:t>
            </w:r>
          </w:p>
        </w:tc>
      </w:tr>
      <w:tr w:rsidR="007009F7" w:rsidRPr="00F44DAB" w14:paraId="177B6A1D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0ED122EB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083548F9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F3D2363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783903D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D4156FE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9,300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EB31828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7,197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7B26DC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4,037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32959EE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3,160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46BF0FA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7C0887C6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6E4DB8C7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6B6A241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21,150</w:t>
            </w:r>
          </w:p>
        </w:tc>
      </w:tr>
      <w:tr w:rsidR="007009F7" w:rsidRPr="00F44DAB" w14:paraId="048DC086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74A28D7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1B1ABBAB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B9E5F11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5B2081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9EDFA9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7,020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9B3DD6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7,980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440C09B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4,715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329E980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3,265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9EFC29F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4E0A0F8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73035A21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2A58FE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23,870</w:t>
            </w:r>
          </w:p>
        </w:tc>
      </w:tr>
      <w:tr w:rsidR="007009F7" w:rsidRPr="00F44DAB" w14:paraId="35611C4F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4D1F8BFA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4E49D19B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0FB14B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B561EB9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1E5772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7,020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B19C1BB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7,980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629E864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4,715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0C52CC7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3,265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753B039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109C640F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5AB755C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661EA2A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29,370</w:t>
            </w:r>
          </w:p>
        </w:tc>
      </w:tr>
      <w:tr w:rsidR="007009F7" w:rsidRPr="00F44DAB" w14:paraId="2133980C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6987CE60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1A052440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24C69E4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88723F9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37BE09F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8,020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265137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7,980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AA7D489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4,715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391304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3,265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3F53F6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028EFE36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42BB0747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C130856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23,870</w:t>
            </w:r>
          </w:p>
        </w:tc>
      </w:tr>
      <w:tr w:rsidR="007009F7" w:rsidRPr="00F44DAB" w14:paraId="007B5167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535CBECD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2810B263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39859BB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6B725A4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B2BBBB9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8,020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7CD9C6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7,980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5F6AA8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4,715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2F81DCF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3,265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39C6D3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63167061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6EE2292E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552B1C9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29,370</w:t>
            </w:r>
          </w:p>
        </w:tc>
      </w:tr>
      <w:tr w:rsidR="007009F7" w:rsidRPr="00F44DAB" w14:paraId="76B47CF8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15EE86C1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7AB465A4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5AC2D83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95AF698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1B316BC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8,520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E7C0B41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7,980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7C89819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4,715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57FEEF8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3,265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7FF6B8B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4CCDB053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09F25186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02E2E57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23,870</w:t>
            </w:r>
          </w:p>
        </w:tc>
      </w:tr>
      <w:tr w:rsidR="007009F7" w:rsidRPr="00F44DAB" w14:paraId="2A3FE010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052B2D3C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64730314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B49FD85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08F9655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F870B81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8,520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AD1186C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7,980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2A2C8CA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4,715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9FDDA67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3,265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AB08659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711ED181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46584583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36F91F9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29,370</w:t>
            </w:r>
          </w:p>
        </w:tc>
      </w:tr>
    </w:tbl>
    <w:p w14:paraId="2CEF02AB" w14:textId="76379D94" w:rsidR="008026B0" w:rsidRDefault="008026B0" w:rsidP="008026B0">
      <w:pPr>
        <w:pStyle w:val="Heading4"/>
      </w:pPr>
      <w:r w:rsidRPr="00F44DAB">
        <w:lastRenderedPageBreak/>
        <w:t>REGULAR CAB - CA 84" - 4X4 - DRW</w:t>
      </w:r>
    </w:p>
    <w:tbl>
      <w:tblPr>
        <w:tblW w:w="10085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2"/>
        <w:gridCol w:w="1078"/>
        <w:gridCol w:w="630"/>
        <w:gridCol w:w="810"/>
        <w:gridCol w:w="720"/>
        <w:gridCol w:w="810"/>
        <w:gridCol w:w="810"/>
        <w:gridCol w:w="810"/>
        <w:gridCol w:w="900"/>
        <w:gridCol w:w="715"/>
        <w:gridCol w:w="815"/>
        <w:gridCol w:w="905"/>
      </w:tblGrid>
      <w:tr w:rsidR="007009F7" w:rsidRPr="00F44DAB" w14:paraId="0B892333" w14:textId="77777777" w:rsidTr="00D362C8">
        <w:trPr>
          <w:trHeight w:hRule="exact" w:val="864"/>
        </w:trPr>
        <w:tc>
          <w:tcPr>
            <w:tcW w:w="1082" w:type="dxa"/>
            <w:shd w:val="clear" w:color="auto" w:fill="F2F2F2" w:themeFill="background1" w:themeFillShade="F2"/>
            <w:vAlign w:val="center"/>
          </w:tcPr>
          <w:p w14:paraId="7D417974" w14:textId="711CB96E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8" w:type="dxa"/>
            <w:shd w:val="clear" w:color="auto" w:fill="F2F2F2" w:themeFill="background1" w:themeFillShade="F2"/>
            <w:vAlign w:val="center"/>
          </w:tcPr>
          <w:p w14:paraId="53DD45CF" w14:textId="76029A28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30" w:type="dxa"/>
            <w:shd w:val="clear" w:color="auto" w:fill="F2F2F2" w:themeFill="background1" w:themeFillShade="F2"/>
            <w:vAlign w:val="center"/>
          </w:tcPr>
          <w:p w14:paraId="6ACBFAFA" w14:textId="5CE0F1A2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2E682E6D" w14:textId="3CA2AC7E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6DC9CAC2" w14:textId="47C0330B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71747966" w14:textId="3372FB99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1C6220E3" w14:textId="5D2AE4D0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7B946E6A" w14:textId="5198DD4C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085CE36E" w14:textId="6895EE96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="00D371A9"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715" w:type="dxa"/>
            <w:shd w:val="clear" w:color="auto" w:fill="F2F2F2" w:themeFill="background1" w:themeFillShade="F2"/>
            <w:vAlign w:val="center"/>
          </w:tcPr>
          <w:p w14:paraId="6E8D9D71" w14:textId="5C7ECC0F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815" w:type="dxa"/>
            <w:shd w:val="clear" w:color="auto" w:fill="F2F2F2" w:themeFill="background1" w:themeFillShade="F2"/>
            <w:vAlign w:val="center"/>
          </w:tcPr>
          <w:p w14:paraId="49DDF7E1" w14:textId="07673D3C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905" w:type="dxa"/>
            <w:shd w:val="clear" w:color="auto" w:fill="F2F2F2" w:themeFill="background1" w:themeFillShade="F2"/>
            <w:vAlign w:val="center"/>
          </w:tcPr>
          <w:p w14:paraId="637B4814" w14:textId="1EA4DBD9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7009F7" w:rsidRPr="00F44DAB" w14:paraId="4FE1E839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0F2477F6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051AD5AA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1837E3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C8D412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209016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7,650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E86D76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7,349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60188B8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4,208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3E6C49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3,141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7100B0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3D84CED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2B009F5F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1EEC3FF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18,500</w:t>
            </w:r>
          </w:p>
        </w:tc>
      </w:tr>
      <w:tr w:rsidR="007009F7" w:rsidRPr="00F44DAB" w14:paraId="39BCEC5E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2896C3B3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3ADE809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4F73304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A6CC8FE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A677603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7,650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E2744B4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7,349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38391A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4,208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9774220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3,141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F30C7FF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3D7583F0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6053633B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A12AE7D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21,000</w:t>
            </w:r>
          </w:p>
        </w:tc>
      </w:tr>
      <w:tr w:rsidR="007009F7" w:rsidRPr="00F44DAB" w14:paraId="09A536E8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1FC4AED6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577415AB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B70175E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63D273F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3177B4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8,650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6E0E8AD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7,349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D4AE9D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4,208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DF9073D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3,141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59782DA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0083E148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5E6632D7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1B937FA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18,500</w:t>
            </w:r>
          </w:p>
        </w:tc>
      </w:tr>
      <w:tr w:rsidR="007009F7" w:rsidRPr="00F44DAB" w14:paraId="7260086C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223827E4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5F5F25DA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03BF5B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74F097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E2AB761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8,650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7C9D10A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7,349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4654D70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4,208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D58B59A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3,141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F3BAEB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0FAA46D3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126BC3CD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B435D53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21,000</w:t>
            </w:r>
          </w:p>
        </w:tc>
      </w:tr>
      <w:tr w:rsidR="007009F7" w:rsidRPr="00F44DAB" w14:paraId="190AD64F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69301E2E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7602A9CB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F38BDD7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ED7CCEE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7DD888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9,150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8CC44A3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7,349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F7222FD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4,208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8B534D3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3,141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AB878AA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51F9EED1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7C4BB8B1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FF9464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18,500</w:t>
            </w:r>
          </w:p>
        </w:tc>
      </w:tr>
      <w:tr w:rsidR="007009F7" w:rsidRPr="00F44DAB" w14:paraId="53891125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4FCC628D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6EED8A7F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9E70AB9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F9313EE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8705831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9,150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8F43BA0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7,349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CA02B37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4,208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7A6986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3,141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D315C77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79B5322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3751AB61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3287E7B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21,000</w:t>
            </w:r>
          </w:p>
        </w:tc>
      </w:tr>
      <w:tr w:rsidR="007009F7" w:rsidRPr="00F44DAB" w14:paraId="37F9574B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4C6397D3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23C45C43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F142B51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3CE8604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4F7F4C9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77698BD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8,190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BCE5CB4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4,926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6C7619F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3,264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9F8F0E6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7E3E5CC0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3979309B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94A71B6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23,660</w:t>
            </w:r>
          </w:p>
        </w:tc>
      </w:tr>
      <w:tr w:rsidR="007009F7" w:rsidRPr="00F44DAB" w14:paraId="20DDCF3E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73969B9B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73DC6E7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A868719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5F9A904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5D5DD9D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8A39DB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8,190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7E71CFF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4,926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8504B77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3,264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B6BCC21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4182D4C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532A6289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C13061A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29,160</w:t>
            </w:r>
          </w:p>
        </w:tc>
      </w:tr>
      <w:tr w:rsidR="007009F7" w:rsidRPr="00F44DAB" w14:paraId="71AA8EC8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78642F0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366DE209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08544B8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3AA0B55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D81701B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9B68670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8,190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A504D3B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4,926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5AFA269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3,264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DF63EAE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2ACF7D51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750759AD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608261A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23,660</w:t>
            </w:r>
          </w:p>
        </w:tc>
      </w:tr>
      <w:tr w:rsidR="007009F7" w:rsidRPr="00F44DAB" w14:paraId="23B07F1E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3734789B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7303A627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E0A09D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227AD9C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73BF7F1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2A389DA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8,190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6EC5DF8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4,926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4DDAA9E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3,264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6E739BA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5F9E759A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5D127766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87B77D2" w14:textId="77777777" w:rsidR="007009F7" w:rsidRPr="00F44DAB" w:rsidRDefault="007009F7" w:rsidP="007009F7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29,160</w:t>
            </w:r>
          </w:p>
        </w:tc>
      </w:tr>
      <w:tr w:rsidR="007009F7" w:rsidRPr="00F44DAB" w14:paraId="0E19BB74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450974D8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16D45F3C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C562F53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1627BA3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A2DF90C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8,310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0B84396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8,190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8059FA4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4,926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ACA41BA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3,264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C484CAB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5CB21CA1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38012488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EE3394B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23,660</w:t>
            </w:r>
          </w:p>
        </w:tc>
      </w:tr>
      <w:tr w:rsidR="007009F7" w:rsidRPr="00F44DAB" w14:paraId="5C6A9D84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0C391661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051C346D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613DB05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2C602BD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1640824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8,310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599341B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8,190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170C047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4,926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D8D6725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3,264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4BAB9F5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0A7C925F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6807F9FC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50E3096" w14:textId="77777777" w:rsidR="007009F7" w:rsidRPr="00F44DAB" w:rsidRDefault="007009F7" w:rsidP="007009F7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29,160</w:t>
            </w:r>
          </w:p>
        </w:tc>
      </w:tr>
    </w:tbl>
    <w:p w14:paraId="4EA52236" w14:textId="43E38E5C" w:rsidR="008026B0" w:rsidRDefault="008026B0" w:rsidP="008026B0">
      <w:pPr>
        <w:pStyle w:val="Heading4"/>
      </w:pPr>
      <w:r w:rsidRPr="00F44DAB">
        <w:lastRenderedPageBreak/>
        <w:t>REGULAR CAB - CA 108" - 4X4 - DRW</w:t>
      </w:r>
    </w:p>
    <w:tbl>
      <w:tblPr>
        <w:tblW w:w="10085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2"/>
        <w:gridCol w:w="1078"/>
        <w:gridCol w:w="630"/>
        <w:gridCol w:w="810"/>
        <w:gridCol w:w="720"/>
        <w:gridCol w:w="810"/>
        <w:gridCol w:w="810"/>
        <w:gridCol w:w="810"/>
        <w:gridCol w:w="900"/>
        <w:gridCol w:w="715"/>
        <w:gridCol w:w="815"/>
        <w:gridCol w:w="905"/>
      </w:tblGrid>
      <w:tr w:rsidR="00E0466C" w:rsidRPr="00F44DAB" w14:paraId="66C839C8" w14:textId="77777777" w:rsidTr="00D362C8">
        <w:trPr>
          <w:trHeight w:hRule="exact" w:val="864"/>
        </w:trPr>
        <w:tc>
          <w:tcPr>
            <w:tcW w:w="1082" w:type="dxa"/>
            <w:shd w:val="clear" w:color="auto" w:fill="F2F2F2" w:themeFill="background1" w:themeFillShade="F2"/>
            <w:vAlign w:val="center"/>
          </w:tcPr>
          <w:p w14:paraId="68B713EC" w14:textId="59A17C49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8" w:type="dxa"/>
            <w:shd w:val="clear" w:color="auto" w:fill="F2F2F2" w:themeFill="background1" w:themeFillShade="F2"/>
            <w:vAlign w:val="center"/>
          </w:tcPr>
          <w:p w14:paraId="52842D42" w14:textId="2329D816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30" w:type="dxa"/>
            <w:shd w:val="clear" w:color="auto" w:fill="F2F2F2" w:themeFill="background1" w:themeFillShade="F2"/>
            <w:vAlign w:val="center"/>
          </w:tcPr>
          <w:p w14:paraId="33C925BA" w14:textId="1753761F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46B927DD" w14:textId="77E74A9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483B1437" w14:textId="7F25800F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1D834E09" w14:textId="5CAEAD5E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515570C2" w14:textId="343DDAF9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55D392E0" w14:textId="4406448B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30B67165" w14:textId="7B4A3310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="00D371A9"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715" w:type="dxa"/>
            <w:shd w:val="clear" w:color="auto" w:fill="F2F2F2" w:themeFill="background1" w:themeFillShade="F2"/>
            <w:vAlign w:val="center"/>
          </w:tcPr>
          <w:p w14:paraId="6228F73F" w14:textId="3C7A0135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815" w:type="dxa"/>
            <w:shd w:val="clear" w:color="auto" w:fill="F2F2F2" w:themeFill="background1" w:themeFillShade="F2"/>
            <w:vAlign w:val="center"/>
          </w:tcPr>
          <w:p w14:paraId="58A217A2" w14:textId="2F8D18CF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905" w:type="dxa"/>
            <w:shd w:val="clear" w:color="auto" w:fill="F2F2F2" w:themeFill="background1" w:themeFillShade="F2"/>
            <w:vAlign w:val="center"/>
          </w:tcPr>
          <w:p w14:paraId="5D718355" w14:textId="52FD8CC6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E0466C" w:rsidRPr="00F44DAB" w14:paraId="3EADDB2C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2F4A303B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4C290D6B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DF48E5F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A06BDD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FAC8C3C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98CB21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7,467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597E89B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3,953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FC33F27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3,514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05A8186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5B27E106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23F07A06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B85FFA9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18,380</w:t>
            </w:r>
          </w:p>
        </w:tc>
      </w:tr>
      <w:tr w:rsidR="00E0466C" w:rsidRPr="00F44DAB" w14:paraId="597625E4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2EBE0C97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4BF5BC05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D3AEA61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83E478E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84BF4E5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4FEB4A8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7,467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A65651A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3,953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EE468A5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3,514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B8F3F61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717F6A57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401F806B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38E699B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20,880</w:t>
            </w:r>
          </w:p>
        </w:tc>
      </w:tr>
      <w:tr w:rsidR="00E0466C" w:rsidRPr="00F44DAB" w14:paraId="2568DA78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249879B7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08822BD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4D7853C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B1F0AE3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0F19A3A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8,530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FB69542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7,467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A88FE48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3,953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4901347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3,514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6408633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046932AA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52C958F5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166877F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18,380</w:t>
            </w:r>
          </w:p>
        </w:tc>
      </w:tr>
      <w:tr w:rsidR="00E0466C" w:rsidRPr="00F44DAB" w14:paraId="2E67B346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4292047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76C1042B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5C9CA66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96690BC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ECB426E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8,530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6C05067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7,467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AD93C1C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3,953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AE3DCF5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3,514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2A0744E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609A8AE2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23CEE2F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2E4CBB5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20,880</w:t>
            </w:r>
          </w:p>
        </w:tc>
      </w:tr>
      <w:tr w:rsidR="00E0466C" w:rsidRPr="00F44DAB" w14:paraId="008CCD14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5B555A12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746D55FA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188582D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6AB6FAC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9E7CB3C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9,030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C6CAE03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7,467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05C949E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3,953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ABE179C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3,514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99CADF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3AC9B89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67BA472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0477628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18,380</w:t>
            </w:r>
          </w:p>
        </w:tc>
      </w:tr>
      <w:tr w:rsidR="00E0466C" w:rsidRPr="00F44DAB" w14:paraId="667A8E87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34A42526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1831F514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F93D02D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4A6309D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6A3EC86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9,030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9B5A353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7,467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8478E67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3,953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C2EEAF1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3,514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EF8247A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009C18CB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7F6FC742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E3C32EC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20,880</w:t>
            </w:r>
          </w:p>
        </w:tc>
      </w:tr>
      <w:tr w:rsidR="00E0466C" w:rsidRPr="00F44DAB" w14:paraId="1544686A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06BAC88F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46ACBE8F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C175F05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7A5324F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787E553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6,690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3759F2F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8,310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26895A2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4,672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1412D3C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3,638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C713846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1E88E1B3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044744B5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D237B77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23,540</w:t>
            </w:r>
          </w:p>
        </w:tc>
      </w:tr>
      <w:tr w:rsidR="00E0466C" w:rsidRPr="00F44DAB" w14:paraId="4C96839B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7C66585C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7D58C7EA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1FA5E02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CF55243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A619E85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6,690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E0B2769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8,310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CF3D1D8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4,672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0C6181F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3,638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A983022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1B7B5E26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66D78A74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5E77C3F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29,040</w:t>
            </w:r>
          </w:p>
        </w:tc>
      </w:tr>
      <w:tr w:rsidR="00E0466C" w:rsidRPr="00F44DAB" w14:paraId="1B17FBDD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4543C1ED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53737B29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048BA79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12680FC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D2F12E5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7,690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1F4C2BF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8,310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5DFCDE9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4,672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5EB4A26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3,638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E8859DD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6FEC46C1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5663414A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CC925E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23,540</w:t>
            </w:r>
          </w:p>
        </w:tc>
      </w:tr>
      <w:tr w:rsidR="00E0466C" w:rsidRPr="00F44DAB" w14:paraId="1B6774A7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02260D5A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08DAF4CA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2ED9A9D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0515079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A88D52C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7,690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E66E10F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8,310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BD4F023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4,672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30D59F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3,638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240234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21955101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7851457D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0E3BA1A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29,040</w:t>
            </w:r>
          </w:p>
        </w:tc>
      </w:tr>
      <w:tr w:rsidR="00E0466C" w:rsidRPr="00F44DAB" w14:paraId="7686A972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6AF2F226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05408096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691B9CF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F920054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F239751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8,190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370E18F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8,310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C89EA57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4,672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1EFD8B6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3,638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9596E12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36E08BF8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5F66845B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AF07A09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23,540</w:t>
            </w:r>
          </w:p>
        </w:tc>
      </w:tr>
      <w:tr w:rsidR="00E0466C" w:rsidRPr="00F44DAB" w14:paraId="2C1BA171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271F761F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7D0358E7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476875D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233AE8F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3BC917F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8,190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4267E0C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8,310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3BE3BB9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4,672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405E5DF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3,638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15088A9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09977D69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13B2D999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F528741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29,040</w:t>
            </w:r>
          </w:p>
        </w:tc>
      </w:tr>
    </w:tbl>
    <w:p w14:paraId="0BD94241" w14:textId="1357EB71" w:rsidR="008026B0" w:rsidRDefault="008026B0" w:rsidP="008026B0">
      <w:pPr>
        <w:pStyle w:val="Heading4"/>
      </w:pPr>
      <w:r w:rsidRPr="00F44DAB">
        <w:lastRenderedPageBreak/>
        <w:t>REGULAR CAB - CA 120" - 4X4 - DRW</w:t>
      </w:r>
    </w:p>
    <w:tbl>
      <w:tblPr>
        <w:tblW w:w="10085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2"/>
        <w:gridCol w:w="1078"/>
        <w:gridCol w:w="630"/>
        <w:gridCol w:w="810"/>
        <w:gridCol w:w="720"/>
        <w:gridCol w:w="810"/>
        <w:gridCol w:w="810"/>
        <w:gridCol w:w="810"/>
        <w:gridCol w:w="900"/>
        <w:gridCol w:w="715"/>
        <w:gridCol w:w="815"/>
        <w:gridCol w:w="905"/>
      </w:tblGrid>
      <w:tr w:rsidR="00E0466C" w:rsidRPr="00F44DAB" w14:paraId="395DDC64" w14:textId="77777777" w:rsidTr="00E0466C">
        <w:trPr>
          <w:trHeight w:val="432"/>
        </w:trPr>
        <w:tc>
          <w:tcPr>
            <w:tcW w:w="1082" w:type="dxa"/>
            <w:shd w:val="clear" w:color="auto" w:fill="F2F2F2" w:themeFill="background1" w:themeFillShade="F2"/>
            <w:vAlign w:val="center"/>
          </w:tcPr>
          <w:p w14:paraId="0A574A0A" w14:textId="7B0E34DD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8" w:type="dxa"/>
            <w:shd w:val="clear" w:color="auto" w:fill="F2F2F2" w:themeFill="background1" w:themeFillShade="F2"/>
            <w:vAlign w:val="center"/>
          </w:tcPr>
          <w:p w14:paraId="51C0224C" w14:textId="6B0EED6E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30" w:type="dxa"/>
            <w:shd w:val="clear" w:color="auto" w:fill="F2F2F2" w:themeFill="background1" w:themeFillShade="F2"/>
            <w:vAlign w:val="center"/>
          </w:tcPr>
          <w:p w14:paraId="52F08E15" w14:textId="36B78B93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7187989D" w14:textId="3A724E8F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79F6A8D5" w14:textId="4E3C9AB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06B7DF81" w14:textId="0608455C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57060F89" w14:textId="06599CF6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1E8ED30A" w14:textId="36E7483C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6842D90F" w14:textId="2603CFDE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="00D371A9"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715" w:type="dxa"/>
            <w:shd w:val="clear" w:color="auto" w:fill="F2F2F2" w:themeFill="background1" w:themeFillShade="F2"/>
            <w:vAlign w:val="center"/>
          </w:tcPr>
          <w:p w14:paraId="678DF7A7" w14:textId="4045A9D9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815" w:type="dxa"/>
            <w:shd w:val="clear" w:color="auto" w:fill="F2F2F2" w:themeFill="background1" w:themeFillShade="F2"/>
            <w:vAlign w:val="center"/>
          </w:tcPr>
          <w:p w14:paraId="4C62AE63" w14:textId="4B91CAA4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905" w:type="dxa"/>
            <w:shd w:val="clear" w:color="auto" w:fill="F2F2F2" w:themeFill="background1" w:themeFillShade="F2"/>
            <w:vAlign w:val="center"/>
          </w:tcPr>
          <w:p w14:paraId="00C8FB50" w14:textId="3317C321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E0466C" w:rsidRPr="00F44DAB" w14:paraId="5029CECE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7B94982E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0E9F17D2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861978D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2FFC1E8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8BEB846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7,470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7B02AD9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7,528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C68A35F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3,984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550337F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3,544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0D493FD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163E0656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6485D846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DC6D6C2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18,320</w:t>
            </w:r>
          </w:p>
        </w:tc>
      </w:tr>
      <w:tr w:rsidR="00E0466C" w:rsidRPr="00F44DAB" w14:paraId="1C1DC961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6EEF9843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78B143F6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3893DDC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31706C1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56AC7D2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7,470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C80957E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7,528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BF3B0DB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3,984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ED4903D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3,544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BAE1D0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319B3C41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2B634662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A8FDCFE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20,820</w:t>
            </w:r>
          </w:p>
        </w:tc>
      </w:tr>
      <w:tr w:rsidR="00E0466C" w:rsidRPr="00F44DAB" w14:paraId="7D35F2A9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3DC33E31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0635C13C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742CFB2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926C2A5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F060BC2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8,470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5FDE6D2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7,528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88CDBDC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3,984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EDB4B09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3,544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DDA5005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0B3C88B1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2C549C9C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508C9E3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18,320</w:t>
            </w:r>
          </w:p>
        </w:tc>
      </w:tr>
      <w:tr w:rsidR="00E0466C" w:rsidRPr="00F44DAB" w14:paraId="14D01D4D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19AB3E8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598966C7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738B591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59A23EA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560903E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8,470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48A51E6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7,528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974A0F2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3,984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A4F4D31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3,544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F510C24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134BBBE3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5B73C237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2EE8E27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20,820</w:t>
            </w:r>
          </w:p>
        </w:tc>
      </w:tr>
      <w:tr w:rsidR="00E0466C" w:rsidRPr="00F44DAB" w14:paraId="24EEE32A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0F00D01F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2D3CE1C5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3AE185D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8E95A7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B3F4C6F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8,970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6641EAE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7,528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9F9E9AD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3,984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3868456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3,544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A8FC61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38AE2017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0B11E8C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91AD1C9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18,320</w:t>
            </w:r>
          </w:p>
        </w:tc>
      </w:tr>
      <w:tr w:rsidR="00E0466C" w:rsidRPr="00F44DAB" w14:paraId="1C349A75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7B8D7F3F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7E578E8A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00451AD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0BE11F8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6C432CE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8,970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FDDFD2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7,528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2448ADE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3,984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A90431C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3,544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B6B688E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6,500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1296F232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43D61D23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828B1AB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20,820</w:t>
            </w:r>
          </w:p>
        </w:tc>
      </w:tr>
      <w:tr w:rsidR="00E0466C" w:rsidRPr="00F44DAB" w14:paraId="415DD06A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291629DC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5250AEF8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C5535F5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C03FE59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0419065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6,630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E4D5A78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8,370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894771A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4,702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2A9DB31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3,668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94AA9DD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60634C9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5C7D22E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7AFE12A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23,480</w:t>
            </w:r>
          </w:p>
        </w:tc>
      </w:tr>
      <w:tr w:rsidR="00E0466C" w:rsidRPr="00F44DAB" w14:paraId="16EF7388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47114946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7D34E94E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1E73E3C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F4B6906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B08F44F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6,630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191281B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8,370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8BC707E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4,702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034860F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3,668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A07EA0E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0CAAF7A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15EA751E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E9BB805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28,980</w:t>
            </w:r>
          </w:p>
        </w:tc>
      </w:tr>
      <w:tr w:rsidR="00E0466C" w:rsidRPr="00F44DAB" w14:paraId="15FCDC10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7B2FE877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77F6290B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991891A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F4578E6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73BC9D9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7,630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BBB6FCF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8,370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0BD3A35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4,702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66ECD36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3,668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3C34ECF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06B32BE7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22A7E216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D991D11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23,480</w:t>
            </w:r>
          </w:p>
        </w:tc>
      </w:tr>
      <w:tr w:rsidR="00E0466C" w:rsidRPr="00F44DAB" w14:paraId="0CCA4D3E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2092FED9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424784AD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CB9C361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D89349C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3B40C6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7,630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D4BB89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8,370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CF41F31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4,702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C5D5B17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3,668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47C555A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00E328ED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25A5CDA9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4CFA3C3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28,980</w:t>
            </w:r>
          </w:p>
        </w:tc>
      </w:tr>
      <w:tr w:rsidR="00E0466C" w:rsidRPr="00F44DAB" w14:paraId="20E3FC5A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4801F3C7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0DF1F23C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5E6B294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E5D95E1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74BC8D4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8,130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1646307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8,370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337E0AD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4,702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1B34495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3,668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55AEC29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5C22A72D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387451B9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1700105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23,480</w:t>
            </w:r>
          </w:p>
        </w:tc>
      </w:tr>
      <w:tr w:rsidR="00E0466C" w:rsidRPr="00F44DAB" w14:paraId="4B8726AE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6554D2DF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022AAE79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A741C4B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36E35E7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616A26F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8,130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D6222B0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8,370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8D993C7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4,702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E070AF7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3,668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F3C7F1F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3EE5967D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08CB052B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F91E83C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28,980</w:t>
            </w:r>
          </w:p>
        </w:tc>
      </w:tr>
    </w:tbl>
    <w:p w14:paraId="6A7D4C89" w14:textId="19178EEE" w:rsidR="008026B0" w:rsidRDefault="008026B0" w:rsidP="008026B0">
      <w:pPr>
        <w:pStyle w:val="Heading4"/>
      </w:pPr>
      <w:r w:rsidRPr="00F44DAB">
        <w:lastRenderedPageBreak/>
        <w:t>CREW CAB - CA 60" - 4X4 - DRW</w:t>
      </w:r>
    </w:p>
    <w:tbl>
      <w:tblPr>
        <w:tblW w:w="10085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2"/>
        <w:gridCol w:w="1078"/>
        <w:gridCol w:w="630"/>
        <w:gridCol w:w="810"/>
        <w:gridCol w:w="720"/>
        <w:gridCol w:w="810"/>
        <w:gridCol w:w="810"/>
        <w:gridCol w:w="810"/>
        <w:gridCol w:w="900"/>
        <w:gridCol w:w="715"/>
        <w:gridCol w:w="815"/>
        <w:gridCol w:w="905"/>
      </w:tblGrid>
      <w:tr w:rsidR="00E0466C" w:rsidRPr="00F44DAB" w14:paraId="1654EAFD" w14:textId="77777777" w:rsidTr="00D362C8">
        <w:trPr>
          <w:trHeight w:hRule="exact" w:val="864"/>
        </w:trPr>
        <w:tc>
          <w:tcPr>
            <w:tcW w:w="1082" w:type="dxa"/>
            <w:shd w:val="clear" w:color="auto" w:fill="F2F2F2" w:themeFill="background1" w:themeFillShade="F2"/>
            <w:vAlign w:val="center"/>
          </w:tcPr>
          <w:p w14:paraId="3861C38E" w14:textId="77A3E34A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8" w:type="dxa"/>
            <w:shd w:val="clear" w:color="auto" w:fill="F2F2F2" w:themeFill="background1" w:themeFillShade="F2"/>
            <w:vAlign w:val="center"/>
          </w:tcPr>
          <w:p w14:paraId="1997EA0B" w14:textId="655376C8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30" w:type="dxa"/>
            <w:shd w:val="clear" w:color="auto" w:fill="F2F2F2" w:themeFill="background1" w:themeFillShade="F2"/>
            <w:vAlign w:val="center"/>
          </w:tcPr>
          <w:p w14:paraId="73FA5819" w14:textId="4E00BBE2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6612A872" w14:textId="0D34B628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74D516DF" w14:textId="3A3CC2F8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2DDB53B6" w14:textId="481084E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522739C5" w14:textId="3CC75F78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45E00D70" w14:textId="47A6585C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3F70577B" w14:textId="663BFA72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="00D371A9"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715" w:type="dxa"/>
            <w:shd w:val="clear" w:color="auto" w:fill="F2F2F2" w:themeFill="background1" w:themeFillShade="F2"/>
            <w:vAlign w:val="center"/>
          </w:tcPr>
          <w:p w14:paraId="53D8E2B3" w14:textId="1E448523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815" w:type="dxa"/>
            <w:shd w:val="clear" w:color="auto" w:fill="F2F2F2" w:themeFill="background1" w:themeFillShade="F2"/>
            <w:vAlign w:val="center"/>
          </w:tcPr>
          <w:p w14:paraId="427DBEC6" w14:textId="45B45D91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905" w:type="dxa"/>
            <w:shd w:val="clear" w:color="auto" w:fill="F2F2F2" w:themeFill="background1" w:themeFillShade="F2"/>
            <w:vAlign w:val="center"/>
          </w:tcPr>
          <w:p w14:paraId="6D0C9249" w14:textId="337652F3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E0466C" w:rsidRPr="00F44DAB" w14:paraId="19EB96D6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3C2D0EBC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279B1CAA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4A75B7C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36D6097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61F51B4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7,260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A8E3FDA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7,739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E3489C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4,340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09578BE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3,399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14603BD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660A4718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335650F7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16CE721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18,110</w:t>
            </w:r>
          </w:p>
        </w:tc>
      </w:tr>
      <w:tr w:rsidR="00E0466C" w:rsidRPr="00F44DAB" w14:paraId="759EB8DC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7E064BE8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529AFE03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F0FA75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69262F5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8EB2201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7,260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F844166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7,739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FCDD95E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4,340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718D9E4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3,399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F6BEBA7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0A3C27C2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40CDF8E5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D2449B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20,610</w:t>
            </w:r>
          </w:p>
        </w:tc>
      </w:tr>
      <w:tr w:rsidR="00E0466C" w:rsidRPr="00F44DAB" w14:paraId="71612361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6526C5DB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1B815F2B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D2CAAB8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59E343A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14677AD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8,260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76A032F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7,739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9090C05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4,340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B1F15E1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3,399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2970819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471E52C4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7159FF11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49B3586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18,110</w:t>
            </w:r>
          </w:p>
        </w:tc>
      </w:tr>
      <w:tr w:rsidR="00E0466C" w:rsidRPr="00F44DAB" w14:paraId="656D8048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369727F1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5FE40B03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A875059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4225381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73EA484A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8,260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DE42335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7,739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427B0D9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4,340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1B853C3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3,399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772655D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0AA76EA4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544C327D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A39C5FF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20,610</w:t>
            </w:r>
          </w:p>
        </w:tc>
      </w:tr>
      <w:tr w:rsidR="00E0466C" w:rsidRPr="00F44DAB" w14:paraId="6C31F559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34DF3049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714C2A19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1F7E929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EB888E8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8692345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8,760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47AD2A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7,739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6EF25AE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4,340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F857114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3,399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D50098C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428B0E4F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6BB0CD5B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8C30208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18,110</w:t>
            </w:r>
          </w:p>
        </w:tc>
      </w:tr>
      <w:tr w:rsidR="00E0466C" w:rsidRPr="00F44DAB" w14:paraId="0B15F94E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539E4EB1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7B3DC3C6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B8C7D37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7AC6B3E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C9AEF36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8,760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ED79B3E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7,739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06B954E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4,340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A4BADE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3,399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45A2A5D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02181046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703502C7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CB872B9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20,610</w:t>
            </w:r>
          </w:p>
        </w:tc>
      </w:tr>
      <w:tr w:rsidR="00E0466C" w:rsidRPr="00F44DAB" w14:paraId="66C0C947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6509CD7F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441D68C3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748E2B2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22DA90D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CBAF7CB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6,420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BC0F6B3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8,580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4C4F43D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5,078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2DA9F61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3,502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8211033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677744B3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65936E8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4031EC8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23,270</w:t>
            </w:r>
          </w:p>
        </w:tc>
      </w:tr>
      <w:tr w:rsidR="00E0466C" w:rsidRPr="00F44DAB" w14:paraId="02ACA3AE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0CF694D8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6AB8D318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4F873B8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2027A0A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41091A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6,420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AAF5F40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8,580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4E5CF9A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5,078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F5A0701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3,502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BCBBD2E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12256575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3FB1E184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6255EA5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28,770</w:t>
            </w:r>
          </w:p>
        </w:tc>
      </w:tr>
      <w:tr w:rsidR="00E0466C" w:rsidRPr="00F44DAB" w14:paraId="0A072955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3410057B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65AF0D29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798C7B2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B31BD6D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E3CB633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7,420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A266D76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8,580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F4224C7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5,078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789C91F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3,502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BF59A81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08352474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79C42498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4BCCCBB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23,270</w:t>
            </w:r>
          </w:p>
        </w:tc>
      </w:tr>
      <w:tr w:rsidR="00E0466C" w:rsidRPr="00F44DAB" w14:paraId="3F203BBE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4FC95E0C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7B29C6BA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CB9BBA5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C6055F9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6CF11AB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7,420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0E58949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8,580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0D0B041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5,078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1067578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3,502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FD55DD9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377E4532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02315048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E187B7" w14:textId="77777777" w:rsidR="00E0466C" w:rsidRPr="00F44DAB" w:rsidRDefault="00E0466C" w:rsidP="00E0466C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28,770</w:t>
            </w:r>
          </w:p>
        </w:tc>
      </w:tr>
      <w:tr w:rsidR="00E0466C" w:rsidRPr="00F44DAB" w14:paraId="74DF3728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52A0C4B5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7CA7480A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883A43D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D4094B3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1955705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7,920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93812EF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8,580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73B5CE6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5,078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B67C9FB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3,502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7BC87B7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36AF2FAD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79C4E286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133375A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23,270</w:t>
            </w:r>
          </w:p>
        </w:tc>
      </w:tr>
      <w:tr w:rsidR="00E0466C" w:rsidRPr="00F44DAB" w14:paraId="1BB4E619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3253F3F7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59C31D13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D3F53A5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178B070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E15AE2D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7,920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0C7C6FE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8,580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B29E586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5,078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1572B0F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3,502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481BAF26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691B1055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4E4E6A50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1516C4F" w14:textId="77777777" w:rsidR="00E0466C" w:rsidRPr="00F44DAB" w:rsidRDefault="00E0466C" w:rsidP="00E0466C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28,770</w:t>
            </w:r>
          </w:p>
        </w:tc>
      </w:tr>
    </w:tbl>
    <w:p w14:paraId="37D31056" w14:textId="59D1DE7C" w:rsidR="008026B0" w:rsidRDefault="008026B0" w:rsidP="008026B0">
      <w:pPr>
        <w:pStyle w:val="Heading4"/>
      </w:pPr>
      <w:r w:rsidRPr="00F44DAB">
        <w:lastRenderedPageBreak/>
        <w:t>CREW CAB - CA 84" - 4X4 - DRW</w:t>
      </w:r>
    </w:p>
    <w:tbl>
      <w:tblPr>
        <w:tblW w:w="10085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2"/>
        <w:gridCol w:w="1078"/>
        <w:gridCol w:w="630"/>
        <w:gridCol w:w="810"/>
        <w:gridCol w:w="720"/>
        <w:gridCol w:w="810"/>
        <w:gridCol w:w="810"/>
        <w:gridCol w:w="810"/>
        <w:gridCol w:w="900"/>
        <w:gridCol w:w="715"/>
        <w:gridCol w:w="815"/>
        <w:gridCol w:w="905"/>
      </w:tblGrid>
      <w:tr w:rsidR="00D371A9" w:rsidRPr="00F44DAB" w14:paraId="5E29BAF0" w14:textId="77777777" w:rsidTr="00D362C8">
        <w:trPr>
          <w:trHeight w:hRule="exact" w:val="864"/>
        </w:trPr>
        <w:tc>
          <w:tcPr>
            <w:tcW w:w="1082" w:type="dxa"/>
            <w:shd w:val="clear" w:color="auto" w:fill="F2F2F2" w:themeFill="background1" w:themeFillShade="F2"/>
            <w:vAlign w:val="center"/>
          </w:tcPr>
          <w:p w14:paraId="055919EC" w14:textId="1F48999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8" w:type="dxa"/>
            <w:shd w:val="clear" w:color="auto" w:fill="F2F2F2" w:themeFill="background1" w:themeFillShade="F2"/>
            <w:vAlign w:val="center"/>
          </w:tcPr>
          <w:p w14:paraId="46441F18" w14:textId="3F38F71E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30" w:type="dxa"/>
            <w:shd w:val="clear" w:color="auto" w:fill="F2F2F2" w:themeFill="background1" w:themeFillShade="F2"/>
            <w:vAlign w:val="center"/>
          </w:tcPr>
          <w:p w14:paraId="3E69A393" w14:textId="076D1BC2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75B51FA8" w14:textId="7FCE9D7E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20" w:type="dxa"/>
            <w:shd w:val="clear" w:color="auto" w:fill="F2F2F2" w:themeFill="background1" w:themeFillShade="F2"/>
            <w:vAlign w:val="center"/>
          </w:tcPr>
          <w:p w14:paraId="408C6764" w14:textId="347CD792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65674ECD" w14:textId="3466CBFD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474708C1" w14:textId="66AC7B7B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10" w:type="dxa"/>
            <w:shd w:val="clear" w:color="auto" w:fill="F2F2F2" w:themeFill="background1" w:themeFillShade="F2"/>
            <w:vAlign w:val="center"/>
          </w:tcPr>
          <w:p w14:paraId="0B27BEBD" w14:textId="0209FDF8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900" w:type="dxa"/>
            <w:shd w:val="clear" w:color="auto" w:fill="F2F2F2" w:themeFill="background1" w:themeFillShade="F2"/>
            <w:vAlign w:val="center"/>
          </w:tcPr>
          <w:p w14:paraId="0ECD1E59" w14:textId="5460D63B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715" w:type="dxa"/>
            <w:shd w:val="clear" w:color="auto" w:fill="F2F2F2" w:themeFill="background1" w:themeFillShade="F2"/>
            <w:vAlign w:val="center"/>
          </w:tcPr>
          <w:p w14:paraId="6E11ECF5" w14:textId="220765B0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815" w:type="dxa"/>
            <w:shd w:val="clear" w:color="auto" w:fill="F2F2F2" w:themeFill="background1" w:themeFillShade="F2"/>
            <w:vAlign w:val="center"/>
          </w:tcPr>
          <w:p w14:paraId="40BC6EC9" w14:textId="10D4C9A9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905" w:type="dxa"/>
            <w:shd w:val="clear" w:color="auto" w:fill="F2F2F2" w:themeFill="background1" w:themeFillShade="F2"/>
            <w:vAlign w:val="center"/>
          </w:tcPr>
          <w:p w14:paraId="17F2F18F" w14:textId="4E491F20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D371A9" w:rsidRPr="00F44DAB" w14:paraId="754F46C1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0B9CB8DC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166C97A2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F01CECF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367B470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C821357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7,170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52CC49A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17F132C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4,498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30F66E8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3,332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0EBD002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5197D4FC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48D2B5D7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696E154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18,020</w:t>
            </w:r>
          </w:p>
        </w:tc>
      </w:tr>
      <w:tr w:rsidR="00D371A9" w:rsidRPr="00F44DAB" w14:paraId="2A0750ED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7D5A41E3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0A9E9156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03A4B11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75E6ED7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CCF19A1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7,170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0171074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FDEF93F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4,498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80CCE31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3,332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E4EDB48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623F3CCF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2F0CC185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768C982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20,520</w:t>
            </w:r>
          </w:p>
        </w:tc>
      </w:tr>
      <w:tr w:rsidR="00D371A9" w:rsidRPr="00F44DAB" w14:paraId="3FAC2531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75B85F9F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3D395A90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C540D45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F8DEA6F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2675A0D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8,170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1F66143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3FE3E8E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4,498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BB280C4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3,332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A029501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401B0AE0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687D0019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E79BF49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18,020</w:t>
            </w:r>
          </w:p>
        </w:tc>
      </w:tr>
      <w:tr w:rsidR="00D371A9" w:rsidRPr="00F44DAB" w14:paraId="7E9551BF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4A1BA231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212A0007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34FD84B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929A797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E0F0660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8,170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1746565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962A956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4,498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9071352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3,332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F7D0AC7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6B1353E6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5F869610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937D93A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20,520</w:t>
            </w:r>
          </w:p>
        </w:tc>
      </w:tr>
      <w:tr w:rsidR="00D371A9" w:rsidRPr="00F44DAB" w14:paraId="1379C5CD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416DF7C2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32C6B28E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BBCCCB4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505C412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93FC699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8,670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EB2B02E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81D8AF5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4,498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068C654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3,332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E8D3897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3AC0DBE9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13C15895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B7004EC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18,020</w:t>
            </w:r>
          </w:p>
        </w:tc>
      </w:tr>
      <w:tr w:rsidR="00D371A9" w:rsidRPr="00F44DAB" w14:paraId="1C6CA6E2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41A60AE3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19FC6FE6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045D7E56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1C44A10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25A10B8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8,670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4403291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DE0C8B4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4,498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3808E09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3,332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5D5D7CB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6,000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07C46F80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15F6326E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0F970E4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20,520</w:t>
            </w:r>
          </w:p>
        </w:tc>
      </w:tr>
      <w:tr w:rsidR="00D371A9" w:rsidRPr="00F44DAB" w14:paraId="076F9379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0F4AED98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48898A41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F89B5A1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109CF69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066B488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6,330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F288086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8,671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FD77A94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5,236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886812C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3,435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B161CC6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0A5A9CB8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513AE894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BF95646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23,180</w:t>
            </w:r>
          </w:p>
        </w:tc>
      </w:tr>
      <w:tr w:rsidR="00D371A9" w:rsidRPr="00F44DAB" w14:paraId="095FD53B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5E794CD7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6E85C3AC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CB08915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B87BE2D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15,000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1978C21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6,330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DE7A848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8,671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B2F80EA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5,236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87151AC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3,435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E5703F4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1B3FAAFE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748F95C8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3720CBF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28,680</w:t>
            </w:r>
          </w:p>
        </w:tc>
      </w:tr>
      <w:tr w:rsidR="00D371A9" w:rsidRPr="00F44DAB" w14:paraId="38C22F64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3C83E3BE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2AC4C96A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A6FB5BB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A9BB90E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316F3B4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7,330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28FFAE8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8,671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899912B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5,236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662CDE6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3,435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2781E1FF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3CC7CDA0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582852BB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DFAC772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23,180</w:t>
            </w:r>
          </w:p>
        </w:tc>
      </w:tr>
      <w:tr w:rsidR="00D371A9" w:rsidRPr="00F44DAB" w14:paraId="2921D9D4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0CA0D40A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10F34CC4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0D4B978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BDC0842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16,000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335B9C0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7,330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F23B232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8,671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77811E3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5,236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453169E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3,435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2978DA2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5B213859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247B8686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1E49481" w14:textId="77777777" w:rsidR="00D371A9" w:rsidRPr="00F44DAB" w:rsidRDefault="00D371A9" w:rsidP="00D371A9">
            <w:pPr>
              <w:pStyle w:val="TableParagraph"/>
              <w:keepNext/>
              <w:keepLines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28,680</w:t>
            </w:r>
          </w:p>
        </w:tc>
      </w:tr>
      <w:tr w:rsidR="00D371A9" w:rsidRPr="00F44DAB" w14:paraId="645193D7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12AE6000" w14:textId="77777777" w:rsidR="00D371A9" w:rsidRPr="00F44DAB" w:rsidRDefault="00D371A9" w:rsidP="00D371A9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46A5AC80" w14:textId="77777777" w:rsidR="00D371A9" w:rsidRPr="00F44DAB" w:rsidRDefault="00D371A9" w:rsidP="00D371A9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CD795CC" w14:textId="77777777" w:rsidR="00D371A9" w:rsidRPr="00F44DAB" w:rsidRDefault="00D371A9" w:rsidP="00D371A9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4.10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59A9125" w14:textId="77777777" w:rsidR="00D371A9" w:rsidRPr="00F44DAB" w:rsidRDefault="00D371A9" w:rsidP="00D371A9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5BF10B5" w14:textId="77777777" w:rsidR="00D371A9" w:rsidRPr="00F44DAB" w:rsidRDefault="00D371A9" w:rsidP="00D371A9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DF0C88C" w14:textId="77777777" w:rsidR="00D371A9" w:rsidRPr="00F44DAB" w:rsidRDefault="00D371A9" w:rsidP="00D371A9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8,671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94A5FB4" w14:textId="77777777" w:rsidR="00D371A9" w:rsidRPr="00F44DAB" w:rsidRDefault="00D371A9" w:rsidP="00D371A9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5,236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54642C1" w14:textId="77777777" w:rsidR="00D371A9" w:rsidRPr="00F44DAB" w:rsidRDefault="00D371A9" w:rsidP="00D371A9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3,435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37B88BA" w14:textId="77777777" w:rsidR="00D371A9" w:rsidRPr="00F44DAB" w:rsidRDefault="00D371A9" w:rsidP="00D371A9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653944A0" w14:textId="77777777" w:rsidR="00D371A9" w:rsidRPr="00F44DAB" w:rsidRDefault="00D371A9" w:rsidP="00D371A9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610A8E1B" w14:textId="77777777" w:rsidR="00D371A9" w:rsidRPr="00F44DAB" w:rsidRDefault="00D371A9" w:rsidP="00D371A9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CFA95CC" w14:textId="77777777" w:rsidR="00D371A9" w:rsidRPr="00F44DAB" w:rsidRDefault="00D371A9" w:rsidP="00D371A9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23,180</w:t>
            </w:r>
          </w:p>
        </w:tc>
      </w:tr>
      <w:tr w:rsidR="00D371A9" w:rsidRPr="00F44DAB" w14:paraId="066433F9" w14:textId="77777777" w:rsidTr="009628C2">
        <w:trPr>
          <w:trHeight w:val="446"/>
        </w:trPr>
        <w:tc>
          <w:tcPr>
            <w:tcW w:w="1082" w:type="dxa"/>
            <w:shd w:val="clear" w:color="auto" w:fill="auto"/>
            <w:vAlign w:val="center"/>
          </w:tcPr>
          <w:p w14:paraId="28A18C21" w14:textId="77777777" w:rsidR="00D371A9" w:rsidRPr="00F44DAB" w:rsidRDefault="00D371A9" w:rsidP="00D371A9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8" w:type="dxa"/>
            <w:shd w:val="clear" w:color="auto" w:fill="auto"/>
            <w:vAlign w:val="center"/>
          </w:tcPr>
          <w:p w14:paraId="58898C7A" w14:textId="77777777" w:rsidR="00D371A9" w:rsidRPr="00F44DAB" w:rsidRDefault="00D371A9" w:rsidP="00D371A9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FDF10E5" w14:textId="77777777" w:rsidR="00D371A9" w:rsidRPr="00F44DAB" w:rsidRDefault="00D371A9" w:rsidP="00D371A9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B97DC3D" w14:textId="77777777" w:rsidR="00D371A9" w:rsidRPr="00F44DAB" w:rsidRDefault="00D371A9" w:rsidP="00D371A9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16,500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BE8C8BC" w14:textId="77777777" w:rsidR="00D371A9" w:rsidRPr="00F44DAB" w:rsidRDefault="00D371A9" w:rsidP="00D371A9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7,830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C698D18" w14:textId="77777777" w:rsidR="00D371A9" w:rsidRPr="00F44DAB" w:rsidRDefault="00D371A9" w:rsidP="00D371A9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8,671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8569F6C" w14:textId="77777777" w:rsidR="00D371A9" w:rsidRPr="00F44DAB" w:rsidRDefault="00D371A9" w:rsidP="00D371A9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5,236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E2EB392" w14:textId="77777777" w:rsidR="00D371A9" w:rsidRPr="00F44DAB" w:rsidRDefault="00D371A9" w:rsidP="00D371A9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3,435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0ABD0DC" w14:textId="77777777" w:rsidR="00D371A9" w:rsidRPr="00F44DAB" w:rsidRDefault="00D371A9" w:rsidP="00D371A9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0A788C8C" w14:textId="77777777" w:rsidR="00D371A9" w:rsidRPr="00F44DAB" w:rsidRDefault="00D371A9" w:rsidP="00D371A9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12,000</w:t>
            </w:r>
          </w:p>
        </w:tc>
        <w:tc>
          <w:tcPr>
            <w:tcW w:w="815" w:type="dxa"/>
            <w:shd w:val="clear" w:color="auto" w:fill="auto"/>
            <w:vAlign w:val="center"/>
          </w:tcPr>
          <w:p w14:paraId="4DB49DD1" w14:textId="77777777" w:rsidR="00D371A9" w:rsidRPr="00F44DAB" w:rsidRDefault="00D371A9" w:rsidP="00D371A9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37,500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517354B" w14:textId="77777777" w:rsidR="00D371A9" w:rsidRPr="00F44DAB" w:rsidRDefault="00D371A9" w:rsidP="00D371A9">
            <w:pPr>
              <w:pStyle w:val="TableParagraph"/>
              <w:spacing w:before="100" w:after="10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28,680</w:t>
            </w:r>
          </w:p>
        </w:tc>
      </w:tr>
    </w:tbl>
    <w:p w14:paraId="4D2A9400" w14:textId="577BD400" w:rsidR="00EE368E" w:rsidRDefault="00EE368E" w:rsidP="00EE368E">
      <w:pPr>
        <w:pStyle w:val="Heading3"/>
        <w:keepNext/>
        <w:keepLines/>
      </w:pPr>
      <w:r w:rsidRPr="00F44DAB">
        <w:lastRenderedPageBreak/>
        <w:t>RAM 5500 CHASSIS CAB TRAILER TOWING CHART</w:t>
      </w:r>
    </w:p>
    <w:p w14:paraId="4480F9F0" w14:textId="23014248" w:rsidR="008026B0" w:rsidRPr="008026B0" w:rsidRDefault="008026B0" w:rsidP="008026B0">
      <w:pPr>
        <w:pStyle w:val="Heading4"/>
      </w:pPr>
      <w:r w:rsidRPr="00F44DAB">
        <w:t>REGULAR CAB - CA 60" - 4X2 - DRW</w:t>
      </w:r>
    </w:p>
    <w:tbl>
      <w:tblPr>
        <w:tblW w:w="4995" w:type="pct"/>
        <w:tblInd w:w="10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6"/>
        <w:gridCol w:w="1079"/>
        <w:gridCol w:w="629"/>
        <w:gridCol w:w="809"/>
        <w:gridCol w:w="719"/>
        <w:gridCol w:w="809"/>
        <w:gridCol w:w="809"/>
        <w:gridCol w:w="809"/>
        <w:gridCol w:w="809"/>
        <w:gridCol w:w="899"/>
        <w:gridCol w:w="719"/>
        <w:gridCol w:w="904"/>
      </w:tblGrid>
      <w:tr w:rsidR="00E0466C" w:rsidRPr="00F44DAB" w14:paraId="1CAB3AD5" w14:textId="77777777" w:rsidTr="00D362C8">
        <w:trPr>
          <w:trHeight w:hRule="exact" w:val="720"/>
        </w:trPr>
        <w:tc>
          <w:tcPr>
            <w:tcW w:w="1076" w:type="dxa"/>
            <w:shd w:val="clear" w:color="auto" w:fill="F2F2F2" w:themeFill="background1" w:themeFillShade="F2"/>
            <w:vAlign w:val="center"/>
          </w:tcPr>
          <w:p w14:paraId="6B9972F8" w14:textId="62B0E866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9" w:type="dxa"/>
            <w:shd w:val="clear" w:color="auto" w:fill="F2F2F2" w:themeFill="background1" w:themeFillShade="F2"/>
            <w:vAlign w:val="center"/>
          </w:tcPr>
          <w:p w14:paraId="78DC720D" w14:textId="37D0715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29" w:type="dxa"/>
            <w:shd w:val="clear" w:color="auto" w:fill="F2F2F2" w:themeFill="background1" w:themeFillShade="F2"/>
            <w:vAlign w:val="center"/>
          </w:tcPr>
          <w:p w14:paraId="3C105489" w14:textId="5298D9BE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5987D054" w14:textId="4CE61E45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4A500812" w14:textId="33242B83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7B528768" w14:textId="0DA61064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28219E10" w14:textId="36CF90F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2CB99A44" w14:textId="53F915E4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675FDCFF" w14:textId="15C9B495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899" w:type="dxa"/>
            <w:shd w:val="clear" w:color="auto" w:fill="F2F2F2" w:themeFill="background1" w:themeFillShade="F2"/>
            <w:vAlign w:val="center"/>
          </w:tcPr>
          <w:p w14:paraId="63AE089D" w14:textId="7621690E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268D510B" w14:textId="7AC82F60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904" w:type="dxa"/>
            <w:shd w:val="clear" w:color="auto" w:fill="F2F2F2" w:themeFill="background1" w:themeFillShade="F2"/>
            <w:vAlign w:val="center"/>
          </w:tcPr>
          <w:p w14:paraId="166ADCF4" w14:textId="6CCE684A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E0466C" w:rsidRPr="00F44DAB" w14:paraId="5B5B7D62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768FA478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7FA59809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0EC688A2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1746FF6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1AF82AA7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11,140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D890CEE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6,862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DC1CC25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3,750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EC17E6F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3,112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01C3DBF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6500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56797E8F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DF91A4E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872E8D8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18,990</w:t>
            </w:r>
          </w:p>
        </w:tc>
      </w:tr>
      <w:tr w:rsidR="00E0466C" w:rsidRPr="00F44DAB" w14:paraId="2ECE4FDE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5FE60D6A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179D7C2B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0FB13D3D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D8708CE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06990CA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12,140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CE479F0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6,862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426BCE2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3,750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D291BFF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3,112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D23BCB5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6500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5F0B58FF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162288B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DBA4AA4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21,490</w:t>
            </w:r>
          </w:p>
        </w:tc>
      </w:tr>
      <w:tr w:rsidR="00E0466C" w:rsidRPr="00F44DAB" w14:paraId="60430C93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3BDACCC4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53EE623B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7B3B41E7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B5C3E45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CCDA095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11,870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7961A7E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7,629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4832D9C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4,498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779B1B6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3,131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2A34625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3CC6C7AB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0E6B6E0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E027B5B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24,220</w:t>
            </w:r>
          </w:p>
        </w:tc>
      </w:tr>
      <w:tr w:rsidR="00E0466C" w:rsidRPr="00F44DAB" w14:paraId="7655DAE1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07465E4A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319BEC2A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45BFD256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AF5073B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523420B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11,870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4A97125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7,629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366676B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4,498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A9A3894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3,131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9797543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1394499C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AD896FA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43,000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224BC3B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35,220</w:t>
            </w:r>
          </w:p>
        </w:tc>
      </w:tr>
    </w:tbl>
    <w:p w14:paraId="025892AF" w14:textId="74325475" w:rsidR="008026B0" w:rsidRDefault="008026B0" w:rsidP="008026B0">
      <w:pPr>
        <w:pStyle w:val="Heading4"/>
      </w:pPr>
      <w:r w:rsidRPr="00F44DAB">
        <w:t>REGULAR CAB - CA 84" - 4X2 - DRW</w:t>
      </w:r>
    </w:p>
    <w:tbl>
      <w:tblPr>
        <w:tblW w:w="4995" w:type="pct"/>
        <w:tblInd w:w="10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6"/>
        <w:gridCol w:w="1079"/>
        <w:gridCol w:w="629"/>
        <w:gridCol w:w="809"/>
        <w:gridCol w:w="719"/>
        <w:gridCol w:w="809"/>
        <w:gridCol w:w="809"/>
        <w:gridCol w:w="809"/>
        <w:gridCol w:w="809"/>
        <w:gridCol w:w="899"/>
        <w:gridCol w:w="719"/>
        <w:gridCol w:w="904"/>
      </w:tblGrid>
      <w:tr w:rsidR="00E0466C" w:rsidRPr="00F44DAB" w14:paraId="755A73E4" w14:textId="77777777" w:rsidTr="00D362C8">
        <w:trPr>
          <w:trHeight w:hRule="exact" w:val="720"/>
        </w:trPr>
        <w:tc>
          <w:tcPr>
            <w:tcW w:w="1076" w:type="dxa"/>
            <w:shd w:val="clear" w:color="auto" w:fill="F2F2F2" w:themeFill="background1" w:themeFillShade="F2"/>
            <w:vAlign w:val="center"/>
          </w:tcPr>
          <w:p w14:paraId="0BDF0299" w14:textId="5A200B80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9" w:type="dxa"/>
            <w:shd w:val="clear" w:color="auto" w:fill="F2F2F2" w:themeFill="background1" w:themeFillShade="F2"/>
            <w:vAlign w:val="center"/>
          </w:tcPr>
          <w:p w14:paraId="05735FB5" w14:textId="1A661BCC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29" w:type="dxa"/>
            <w:shd w:val="clear" w:color="auto" w:fill="F2F2F2" w:themeFill="background1" w:themeFillShade="F2"/>
            <w:vAlign w:val="center"/>
          </w:tcPr>
          <w:p w14:paraId="362B581B" w14:textId="5A4522F8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37DFC3E0" w14:textId="295B7756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1E6A2778" w14:textId="34FDDFA8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6978D7D2" w14:textId="0A79F9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5BFC7A17" w14:textId="0463FE03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7FE4A648" w14:textId="0B1459E9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01CC27DF" w14:textId="26CA088D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899" w:type="dxa"/>
            <w:shd w:val="clear" w:color="auto" w:fill="F2F2F2" w:themeFill="background1" w:themeFillShade="F2"/>
            <w:vAlign w:val="center"/>
          </w:tcPr>
          <w:p w14:paraId="1022587A" w14:textId="2FB6D8F3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10A8F839" w14:textId="14AD9FF2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904" w:type="dxa"/>
            <w:shd w:val="clear" w:color="auto" w:fill="F2F2F2" w:themeFill="background1" w:themeFillShade="F2"/>
            <w:vAlign w:val="center"/>
          </w:tcPr>
          <w:p w14:paraId="3D475A28" w14:textId="63DDCD32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E0466C" w:rsidRPr="00F44DAB" w14:paraId="3CE7592F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729AF0C4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3D13825E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307D3108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DCED46D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12B82F3E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11,010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EF9289A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6,988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79775EE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3,890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8943170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3,098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8394079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6500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076B30EF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6410589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77E21E6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18,860</w:t>
            </w:r>
          </w:p>
        </w:tc>
      </w:tr>
      <w:tr w:rsidR="00E0466C" w:rsidRPr="00F44DAB" w14:paraId="49A7E023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125537D2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6A4B1B4C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5E6332A9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E9B677F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4ADE2E68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12,510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8A71942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6,988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D80CBC6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3,890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11639C1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3,098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CB27E40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6500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56A22E9F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6E36DA5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DF20B49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21,360</w:t>
            </w:r>
          </w:p>
        </w:tc>
      </w:tr>
      <w:tr w:rsidR="00E0466C" w:rsidRPr="00F44DAB" w14:paraId="6C3CEB66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484E78DA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057F30BF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7B7DB1ED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01FC730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7E293A1A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11,750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EA6E418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7,754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3892EE2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4,568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0D8567D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3,186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67AD0B3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60A55451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41A099D7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93AB4F5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24,100</w:t>
            </w:r>
          </w:p>
        </w:tc>
      </w:tr>
      <w:tr w:rsidR="00E0466C" w:rsidRPr="00F44DAB" w14:paraId="2B28EDEF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781FA46F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70F4243E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611F4A58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873FA7F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45D9C85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11,750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64A97F8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7,754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6B4F663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4,568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75D0005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3,186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5D6814E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612B5DBB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7B7CB50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43,000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0FFA9FC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35,100</w:t>
            </w:r>
          </w:p>
        </w:tc>
      </w:tr>
    </w:tbl>
    <w:p w14:paraId="49DF03A4" w14:textId="7B3D5639" w:rsidR="008026B0" w:rsidRDefault="008026B0" w:rsidP="008026B0">
      <w:pPr>
        <w:pStyle w:val="Heading4"/>
      </w:pPr>
      <w:r w:rsidRPr="00F44DAB">
        <w:t>REGULAR CAB - CA 108" - 4X2 - DRW</w:t>
      </w:r>
    </w:p>
    <w:tbl>
      <w:tblPr>
        <w:tblW w:w="4995" w:type="pct"/>
        <w:tblInd w:w="10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6"/>
        <w:gridCol w:w="1079"/>
        <w:gridCol w:w="629"/>
        <w:gridCol w:w="809"/>
        <w:gridCol w:w="719"/>
        <w:gridCol w:w="809"/>
        <w:gridCol w:w="809"/>
        <w:gridCol w:w="809"/>
        <w:gridCol w:w="809"/>
        <w:gridCol w:w="899"/>
        <w:gridCol w:w="719"/>
        <w:gridCol w:w="904"/>
      </w:tblGrid>
      <w:tr w:rsidR="00E0466C" w:rsidRPr="00F44DAB" w14:paraId="4B1CDAE4" w14:textId="77777777" w:rsidTr="00D362C8">
        <w:trPr>
          <w:trHeight w:hRule="exact" w:val="720"/>
        </w:trPr>
        <w:tc>
          <w:tcPr>
            <w:tcW w:w="1076" w:type="dxa"/>
            <w:shd w:val="clear" w:color="auto" w:fill="F2F2F2" w:themeFill="background1" w:themeFillShade="F2"/>
            <w:vAlign w:val="center"/>
          </w:tcPr>
          <w:p w14:paraId="26133577" w14:textId="35AC505E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9" w:type="dxa"/>
            <w:shd w:val="clear" w:color="auto" w:fill="F2F2F2" w:themeFill="background1" w:themeFillShade="F2"/>
            <w:vAlign w:val="center"/>
          </w:tcPr>
          <w:p w14:paraId="49F6E25B" w14:textId="2E93E4CA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29" w:type="dxa"/>
            <w:shd w:val="clear" w:color="auto" w:fill="F2F2F2" w:themeFill="background1" w:themeFillShade="F2"/>
            <w:vAlign w:val="center"/>
          </w:tcPr>
          <w:p w14:paraId="1F56ABE1" w14:textId="7ABCED86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5B0CA304" w14:textId="3CF12D35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0ED6A6D9" w14:textId="0B602A1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5BCB96DE" w14:textId="033B740C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2C6799CB" w14:textId="1ADFB2F9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1D83BDBD" w14:textId="12E1C04C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6212CFF4" w14:textId="799AD2D0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899" w:type="dxa"/>
            <w:shd w:val="clear" w:color="auto" w:fill="F2F2F2" w:themeFill="background1" w:themeFillShade="F2"/>
            <w:vAlign w:val="center"/>
          </w:tcPr>
          <w:p w14:paraId="06C0AABF" w14:textId="43966009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28631277" w14:textId="7AEF1773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904" w:type="dxa"/>
            <w:shd w:val="clear" w:color="auto" w:fill="F2F2F2" w:themeFill="background1" w:themeFillShade="F2"/>
            <w:vAlign w:val="center"/>
          </w:tcPr>
          <w:p w14:paraId="7BC83818" w14:textId="4163A358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E0466C" w:rsidRPr="00F44DAB" w14:paraId="7274C433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4F0F182E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111F6ACA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7D508532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512C9C0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CD28486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10,840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332BDE2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7,160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CAB393A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4,031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FBF53C4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3,129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9FD740C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6500/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7000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1B59D524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0528551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8D159F4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18,690</w:t>
            </w:r>
          </w:p>
        </w:tc>
      </w:tr>
      <w:tr w:rsidR="00E0466C" w:rsidRPr="00F44DAB" w14:paraId="312B6E4E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0497BB36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4BF5C2A2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2E38ADA6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F6A8941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4520552F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12,340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470CC5C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7,160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65CA88E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4,031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BBB4632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3,129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A80DAAF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6500/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7000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7C524256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7AC7EA7B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27B59A8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21,190</w:t>
            </w:r>
          </w:p>
        </w:tc>
      </w:tr>
      <w:tr w:rsidR="00E0466C" w:rsidRPr="00F44DAB" w14:paraId="121668CB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6A336BDE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51BE1311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03EE50D7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89FFD87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CCE1170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11,660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87FD704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7,839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B68B2C9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4,609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A9F85F0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3,230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4E21583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50602DD0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14CA5BA2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22A0BE0" w14:textId="77777777" w:rsidR="00E0466C" w:rsidRPr="00F44DAB" w:rsidRDefault="00E0466C" w:rsidP="00E0466C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24,010</w:t>
            </w:r>
          </w:p>
        </w:tc>
      </w:tr>
      <w:tr w:rsidR="00E0466C" w:rsidRPr="00F44DAB" w14:paraId="31A0EB3E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00BEF41D" w14:textId="77777777" w:rsidR="00E0466C" w:rsidRPr="00F44DAB" w:rsidRDefault="00E0466C" w:rsidP="00E0466C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38A7B123" w14:textId="77777777" w:rsidR="00E0466C" w:rsidRPr="00F44DAB" w:rsidRDefault="00E0466C" w:rsidP="00E0466C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144352D3" w14:textId="77777777" w:rsidR="00E0466C" w:rsidRPr="00F44DAB" w:rsidRDefault="00E0466C" w:rsidP="00E0466C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5CD360D" w14:textId="77777777" w:rsidR="00E0466C" w:rsidRPr="00F44DAB" w:rsidRDefault="00E0466C" w:rsidP="00E0466C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C9F82E9" w14:textId="77777777" w:rsidR="00E0466C" w:rsidRPr="00F44DAB" w:rsidRDefault="00E0466C" w:rsidP="00E0466C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11,660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E6E1DF3" w14:textId="77777777" w:rsidR="00E0466C" w:rsidRPr="00F44DAB" w:rsidRDefault="00E0466C" w:rsidP="00E0466C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7,839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17FF668" w14:textId="77777777" w:rsidR="00E0466C" w:rsidRPr="00F44DAB" w:rsidRDefault="00E0466C" w:rsidP="00E0466C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4,609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51CA275" w14:textId="77777777" w:rsidR="00E0466C" w:rsidRPr="00F44DAB" w:rsidRDefault="00E0466C" w:rsidP="00E0466C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3,230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69168EC" w14:textId="77777777" w:rsidR="00E0466C" w:rsidRPr="00F44DAB" w:rsidRDefault="00E0466C" w:rsidP="00E0466C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737320D7" w14:textId="77777777" w:rsidR="00E0466C" w:rsidRPr="00F44DAB" w:rsidRDefault="00E0466C" w:rsidP="00E0466C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2BFC2A8" w14:textId="77777777" w:rsidR="00E0466C" w:rsidRPr="00F44DAB" w:rsidRDefault="00E0466C" w:rsidP="00E0466C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43,000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19B65E6" w14:textId="77777777" w:rsidR="00E0466C" w:rsidRPr="00F44DAB" w:rsidRDefault="00E0466C" w:rsidP="00E0466C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35,010</w:t>
            </w:r>
          </w:p>
        </w:tc>
      </w:tr>
    </w:tbl>
    <w:p w14:paraId="7B21B3A0" w14:textId="3F82E138" w:rsidR="008026B0" w:rsidRDefault="008026B0" w:rsidP="008026B0">
      <w:pPr>
        <w:pStyle w:val="Heading4"/>
      </w:pPr>
      <w:r w:rsidRPr="00F44DAB">
        <w:lastRenderedPageBreak/>
        <w:t>REGULAR CAB - CA 120" - 4X2 - DRW</w:t>
      </w:r>
    </w:p>
    <w:tbl>
      <w:tblPr>
        <w:tblW w:w="4995" w:type="pct"/>
        <w:tblInd w:w="10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6"/>
        <w:gridCol w:w="1079"/>
        <w:gridCol w:w="629"/>
        <w:gridCol w:w="809"/>
        <w:gridCol w:w="719"/>
        <w:gridCol w:w="809"/>
        <w:gridCol w:w="809"/>
        <w:gridCol w:w="809"/>
        <w:gridCol w:w="809"/>
        <w:gridCol w:w="899"/>
        <w:gridCol w:w="719"/>
        <w:gridCol w:w="904"/>
      </w:tblGrid>
      <w:tr w:rsidR="00BE5E30" w:rsidRPr="00F44DAB" w14:paraId="697E37CA" w14:textId="77777777" w:rsidTr="00D362C8">
        <w:trPr>
          <w:trHeight w:hRule="exact" w:val="720"/>
        </w:trPr>
        <w:tc>
          <w:tcPr>
            <w:tcW w:w="1076" w:type="dxa"/>
            <w:shd w:val="clear" w:color="auto" w:fill="F2F2F2" w:themeFill="background1" w:themeFillShade="F2"/>
            <w:vAlign w:val="center"/>
          </w:tcPr>
          <w:p w14:paraId="1229D0B6" w14:textId="6F3D209E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9" w:type="dxa"/>
            <w:shd w:val="clear" w:color="auto" w:fill="F2F2F2" w:themeFill="background1" w:themeFillShade="F2"/>
            <w:vAlign w:val="center"/>
          </w:tcPr>
          <w:p w14:paraId="69388DC9" w14:textId="17193D45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29" w:type="dxa"/>
            <w:shd w:val="clear" w:color="auto" w:fill="F2F2F2" w:themeFill="background1" w:themeFillShade="F2"/>
            <w:vAlign w:val="center"/>
          </w:tcPr>
          <w:p w14:paraId="39A456A6" w14:textId="3E503AE3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709CF718" w14:textId="26EFE07F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50C036EC" w14:textId="5B842D4B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7907E874" w14:textId="78CA892F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3F6D997C" w14:textId="0CFDC258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6AA600E3" w14:textId="7E155D9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7D7CF24E" w14:textId="14B46FD5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899" w:type="dxa"/>
            <w:shd w:val="clear" w:color="auto" w:fill="F2F2F2" w:themeFill="background1" w:themeFillShade="F2"/>
            <w:vAlign w:val="center"/>
          </w:tcPr>
          <w:p w14:paraId="3D68A57A" w14:textId="6932E929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72A11EFF" w14:textId="6127BF3B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904" w:type="dxa"/>
            <w:shd w:val="clear" w:color="auto" w:fill="F2F2F2" w:themeFill="background1" w:themeFillShade="F2"/>
            <w:vAlign w:val="center"/>
          </w:tcPr>
          <w:p w14:paraId="2A2F0922" w14:textId="4CE02581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BE5E30" w:rsidRPr="00F44DAB" w14:paraId="05439879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525360EB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63B9F122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6F64966A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0EB6463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176D173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10,790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64E1E6B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7,212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DF1B48F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4,076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CA88294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3,136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7A63D2F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6500/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7000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4F86109C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5381706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3D81FAA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18,640</w:t>
            </w:r>
          </w:p>
        </w:tc>
      </w:tr>
      <w:tr w:rsidR="00BE5E30" w:rsidRPr="00F44DAB" w14:paraId="2C7E4349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0D3D1A06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7C1C1744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5CB589A8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B6ED8E9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684252F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12,290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6933AF1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7,212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948F23D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4,076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E81DAF7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3,136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6B9F02D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6500/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7000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463FBBE6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16184052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B68547E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21,140</w:t>
            </w:r>
          </w:p>
        </w:tc>
      </w:tr>
      <w:tr w:rsidR="00BE5E30" w:rsidRPr="00F44DAB" w14:paraId="70EA514F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02E81560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1C88ACCA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42597B9B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DE7B8F4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DAF6C11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11,570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DD192BC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7,929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BF6DF82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4,654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8E95453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3,275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A549C50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1AFD90B1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CA491DF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07CDB00" w14:textId="77777777" w:rsidR="00BE5E30" w:rsidRPr="00F44DAB" w:rsidRDefault="00BE5E30" w:rsidP="00BE5E30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23,920</w:t>
            </w:r>
          </w:p>
        </w:tc>
      </w:tr>
      <w:tr w:rsidR="00BE5E30" w:rsidRPr="00F44DAB" w14:paraId="7B1D083F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683E3A62" w14:textId="77777777" w:rsidR="00BE5E30" w:rsidRPr="00F44DAB" w:rsidRDefault="00BE5E30" w:rsidP="00BE5E30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3652B704" w14:textId="77777777" w:rsidR="00BE5E30" w:rsidRPr="00F44DAB" w:rsidRDefault="00BE5E30" w:rsidP="00BE5E30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1E43E022" w14:textId="77777777" w:rsidR="00BE5E30" w:rsidRPr="00F44DAB" w:rsidRDefault="00BE5E30" w:rsidP="00BE5E30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CFA3D5D" w14:textId="77777777" w:rsidR="00BE5E30" w:rsidRPr="00F44DAB" w:rsidRDefault="00BE5E30" w:rsidP="00BE5E30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1710D76E" w14:textId="77777777" w:rsidR="00BE5E30" w:rsidRPr="00F44DAB" w:rsidRDefault="00BE5E30" w:rsidP="00BE5E30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11,570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C2544BD" w14:textId="77777777" w:rsidR="00BE5E30" w:rsidRPr="00F44DAB" w:rsidRDefault="00BE5E30" w:rsidP="00BE5E30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7,929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CCB0630" w14:textId="77777777" w:rsidR="00BE5E30" w:rsidRPr="00F44DAB" w:rsidRDefault="00BE5E30" w:rsidP="00BE5E30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4,654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3B93F45" w14:textId="77777777" w:rsidR="00BE5E30" w:rsidRPr="00F44DAB" w:rsidRDefault="00BE5E30" w:rsidP="00BE5E30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3,275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4BD201F" w14:textId="77777777" w:rsidR="00BE5E30" w:rsidRPr="00F44DAB" w:rsidRDefault="00BE5E30" w:rsidP="00BE5E30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668607DF" w14:textId="77777777" w:rsidR="00BE5E30" w:rsidRPr="00F44DAB" w:rsidRDefault="00BE5E30" w:rsidP="00BE5E30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EE8E235" w14:textId="77777777" w:rsidR="00BE5E30" w:rsidRPr="00F44DAB" w:rsidRDefault="00BE5E30" w:rsidP="00BE5E30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43,000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73AF030" w14:textId="77777777" w:rsidR="00BE5E30" w:rsidRPr="00F44DAB" w:rsidRDefault="00BE5E30" w:rsidP="00BE5E30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34,920</w:t>
            </w:r>
          </w:p>
        </w:tc>
      </w:tr>
    </w:tbl>
    <w:p w14:paraId="1B06FEEF" w14:textId="30E43964" w:rsidR="008026B0" w:rsidRDefault="008026B0" w:rsidP="008026B0">
      <w:pPr>
        <w:pStyle w:val="Heading4"/>
        <w:keepNext w:val="0"/>
        <w:keepLines w:val="0"/>
      </w:pPr>
      <w:r w:rsidRPr="00F44DAB">
        <w:t>CREW CAB - CA 60" - 4X2 - DRW</w:t>
      </w:r>
    </w:p>
    <w:tbl>
      <w:tblPr>
        <w:tblW w:w="4995" w:type="pct"/>
        <w:tblInd w:w="10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6"/>
        <w:gridCol w:w="1079"/>
        <w:gridCol w:w="629"/>
        <w:gridCol w:w="809"/>
        <w:gridCol w:w="719"/>
        <w:gridCol w:w="809"/>
        <w:gridCol w:w="809"/>
        <w:gridCol w:w="809"/>
        <w:gridCol w:w="809"/>
        <w:gridCol w:w="899"/>
        <w:gridCol w:w="719"/>
        <w:gridCol w:w="904"/>
      </w:tblGrid>
      <w:tr w:rsidR="00D371A9" w:rsidRPr="00F44DAB" w14:paraId="5810F4CB" w14:textId="77777777" w:rsidTr="00D362C8">
        <w:trPr>
          <w:trHeight w:hRule="exact" w:val="720"/>
        </w:trPr>
        <w:tc>
          <w:tcPr>
            <w:tcW w:w="1076" w:type="dxa"/>
            <w:shd w:val="clear" w:color="auto" w:fill="F2F2F2" w:themeFill="background1" w:themeFillShade="F2"/>
            <w:vAlign w:val="center"/>
          </w:tcPr>
          <w:p w14:paraId="584E802A" w14:textId="08AAD30E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9" w:type="dxa"/>
            <w:shd w:val="clear" w:color="auto" w:fill="F2F2F2" w:themeFill="background1" w:themeFillShade="F2"/>
            <w:vAlign w:val="center"/>
          </w:tcPr>
          <w:p w14:paraId="5697C1DE" w14:textId="1C6F67CD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29" w:type="dxa"/>
            <w:shd w:val="clear" w:color="auto" w:fill="F2F2F2" w:themeFill="background1" w:themeFillShade="F2"/>
            <w:vAlign w:val="center"/>
          </w:tcPr>
          <w:p w14:paraId="16F55018" w14:textId="78EDE149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5C0E7884" w14:textId="58E8A81A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32324AF4" w14:textId="7085CD93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4E7234CD" w14:textId="582C8254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0E60853A" w14:textId="3E90A928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27E3B300" w14:textId="4EB638CD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6556D1ED" w14:textId="3FADDF13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899" w:type="dxa"/>
            <w:shd w:val="clear" w:color="auto" w:fill="F2F2F2" w:themeFill="background1" w:themeFillShade="F2"/>
            <w:vAlign w:val="center"/>
          </w:tcPr>
          <w:p w14:paraId="4EC06383" w14:textId="0C53A423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45B68071" w14:textId="7FCC8A15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904" w:type="dxa"/>
            <w:shd w:val="clear" w:color="auto" w:fill="F2F2F2" w:themeFill="background1" w:themeFillShade="F2"/>
            <w:vAlign w:val="center"/>
          </w:tcPr>
          <w:p w14:paraId="056A3F74" w14:textId="64DA50BF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D371A9" w:rsidRPr="00F44DAB" w14:paraId="790FA918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7D9561C5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66D4C444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0B7A4EBB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E2B103B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51A9F66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10,630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961B82F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7,369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4E3E2C0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4,033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57ECD5F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3,336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C998563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7000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689EF291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4CC8915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5B3AD64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18,480</w:t>
            </w:r>
          </w:p>
        </w:tc>
      </w:tr>
      <w:tr w:rsidR="00D371A9" w:rsidRPr="00F44DAB" w14:paraId="36302541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68D700C4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1B455392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4DA3BEE3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DDEE2CF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AAFD899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11,630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7151E4E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7,369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0385D12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4,033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D574100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3,336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7655F17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7000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56FDB0C6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D737757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1B63586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20,980</w:t>
            </w:r>
          </w:p>
        </w:tc>
      </w:tr>
      <w:tr w:rsidR="00D371A9" w:rsidRPr="00F44DAB" w14:paraId="438587E3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701204B4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7E4B6246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2D06256C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FD65BCD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D8CB0D3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11,290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96850F6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8,210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1F6E40F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4,751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797BC23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3,459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3195665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1E1425B4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5F72909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5EDEC0C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23,640</w:t>
            </w:r>
          </w:p>
        </w:tc>
      </w:tr>
      <w:tr w:rsidR="00D371A9" w:rsidRPr="00F44DAB" w14:paraId="3DE5C5B3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74BAEF4C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427B1CA9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08076886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F418A17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05B4AAE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11,290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94CC323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8,210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0E6EBF5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4,751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5F6F277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3,459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DC09E9E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5191CFA4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1D7A1EA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43,000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86B77F5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34,640</w:t>
            </w:r>
          </w:p>
        </w:tc>
      </w:tr>
    </w:tbl>
    <w:p w14:paraId="3E7A7EBB" w14:textId="26F5726C" w:rsidR="008026B0" w:rsidRDefault="008026B0" w:rsidP="008026B0">
      <w:pPr>
        <w:pStyle w:val="Heading4"/>
        <w:keepNext w:val="0"/>
        <w:keepLines w:val="0"/>
      </w:pPr>
      <w:r w:rsidRPr="00F44DAB">
        <w:t>CREW CAB - CA 84" - 4X2 - DRW</w:t>
      </w:r>
    </w:p>
    <w:tbl>
      <w:tblPr>
        <w:tblW w:w="4995" w:type="pct"/>
        <w:tblInd w:w="10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6"/>
        <w:gridCol w:w="1079"/>
        <w:gridCol w:w="629"/>
        <w:gridCol w:w="809"/>
        <w:gridCol w:w="719"/>
        <w:gridCol w:w="809"/>
        <w:gridCol w:w="809"/>
        <w:gridCol w:w="809"/>
        <w:gridCol w:w="809"/>
        <w:gridCol w:w="899"/>
        <w:gridCol w:w="719"/>
        <w:gridCol w:w="904"/>
      </w:tblGrid>
      <w:tr w:rsidR="00D371A9" w:rsidRPr="00F44DAB" w14:paraId="3FE073AA" w14:textId="77777777" w:rsidTr="00D362C8">
        <w:trPr>
          <w:trHeight w:hRule="exact" w:val="720"/>
        </w:trPr>
        <w:tc>
          <w:tcPr>
            <w:tcW w:w="1076" w:type="dxa"/>
            <w:shd w:val="clear" w:color="auto" w:fill="F2F2F2" w:themeFill="background1" w:themeFillShade="F2"/>
            <w:vAlign w:val="center"/>
          </w:tcPr>
          <w:p w14:paraId="3E8A751F" w14:textId="14B0A7D1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9" w:type="dxa"/>
            <w:shd w:val="clear" w:color="auto" w:fill="F2F2F2" w:themeFill="background1" w:themeFillShade="F2"/>
            <w:vAlign w:val="center"/>
          </w:tcPr>
          <w:p w14:paraId="60BC0006" w14:textId="5822B738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29" w:type="dxa"/>
            <w:shd w:val="clear" w:color="auto" w:fill="F2F2F2" w:themeFill="background1" w:themeFillShade="F2"/>
            <w:vAlign w:val="center"/>
          </w:tcPr>
          <w:p w14:paraId="2759D740" w14:textId="46DBC552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3CA36966" w14:textId="782DBCCB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640F3BE7" w14:textId="0DB0A811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377A028E" w14:textId="4D2C5271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5EC0E22B" w14:textId="386390B8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28B16AA2" w14:textId="5EB3AA40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3954889E" w14:textId="2D973710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899" w:type="dxa"/>
            <w:shd w:val="clear" w:color="auto" w:fill="F2F2F2" w:themeFill="background1" w:themeFillShade="F2"/>
            <w:vAlign w:val="center"/>
          </w:tcPr>
          <w:p w14:paraId="7B09DEFA" w14:textId="1D28242D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44BC04E5" w14:textId="28009124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904" w:type="dxa"/>
            <w:shd w:val="clear" w:color="auto" w:fill="F2F2F2" w:themeFill="background1" w:themeFillShade="F2"/>
            <w:vAlign w:val="center"/>
          </w:tcPr>
          <w:p w14:paraId="7C14AA91" w14:textId="38CCCDCC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D371A9" w:rsidRPr="00F44DAB" w14:paraId="4B575E12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27814632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256EA5C9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20DADDA6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775E3AD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0AC2A6E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10,440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7E49BD8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7,562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83B9E2A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4,211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22F6BED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3,351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04C458E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7000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791525FC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B5F26BD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C5DF39B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18,290</w:t>
            </w:r>
          </w:p>
        </w:tc>
      </w:tr>
      <w:tr w:rsidR="00D371A9" w:rsidRPr="00F44DAB" w14:paraId="4580FFD7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71C0AD6E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07CA4D73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7709EB3F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292D21C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59370AF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11,940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456D4B8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7,562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22B8D4D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4,211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BD8C9D9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3,351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6C43B83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7000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012BD47B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9831587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4DDA148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20,790</w:t>
            </w:r>
          </w:p>
        </w:tc>
      </w:tr>
      <w:tr w:rsidR="00D371A9" w:rsidRPr="00F44DAB" w14:paraId="3E505720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00E3B18A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3A1EAF6F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463D06EC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E3F699F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1C3C317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11,100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E202A63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8,403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306FA6C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4,929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DC1CEA4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3,474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F210F0A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124AEBF2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F4A594F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25126F5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23,450</w:t>
            </w:r>
          </w:p>
        </w:tc>
      </w:tr>
      <w:tr w:rsidR="00D371A9" w:rsidRPr="00F44DAB" w14:paraId="5A9BDDFB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2B2B4376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35C7E1BB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502B90EF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263FE09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4115779C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11,100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F9A7B6D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8,403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47E0A0C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4,929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254352B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3,474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3887F0D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167ED3B1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1A8BE919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43,000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47A159D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34,450</w:t>
            </w:r>
          </w:p>
        </w:tc>
      </w:tr>
    </w:tbl>
    <w:p w14:paraId="3133673C" w14:textId="1B3CF9E9" w:rsidR="008026B0" w:rsidRDefault="008026B0" w:rsidP="008026B0">
      <w:pPr>
        <w:pStyle w:val="Heading4"/>
      </w:pPr>
      <w:r w:rsidRPr="00F44DAB">
        <w:lastRenderedPageBreak/>
        <w:t>REGULAR CAB - CA 60" - 4X4 - DRW</w:t>
      </w:r>
    </w:p>
    <w:tbl>
      <w:tblPr>
        <w:tblW w:w="4995" w:type="pct"/>
        <w:tblInd w:w="10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6"/>
        <w:gridCol w:w="1079"/>
        <w:gridCol w:w="629"/>
        <w:gridCol w:w="809"/>
        <w:gridCol w:w="719"/>
        <w:gridCol w:w="809"/>
        <w:gridCol w:w="809"/>
        <w:gridCol w:w="809"/>
        <w:gridCol w:w="809"/>
        <w:gridCol w:w="899"/>
        <w:gridCol w:w="719"/>
        <w:gridCol w:w="904"/>
      </w:tblGrid>
      <w:tr w:rsidR="00D371A9" w:rsidRPr="00F44DAB" w14:paraId="0D9CE5E2" w14:textId="77777777" w:rsidTr="00D362C8">
        <w:trPr>
          <w:trHeight w:hRule="exact" w:val="720"/>
        </w:trPr>
        <w:tc>
          <w:tcPr>
            <w:tcW w:w="1076" w:type="dxa"/>
            <w:shd w:val="clear" w:color="auto" w:fill="F2F2F2" w:themeFill="background1" w:themeFillShade="F2"/>
            <w:vAlign w:val="center"/>
          </w:tcPr>
          <w:p w14:paraId="0169CF40" w14:textId="793B0B05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9" w:type="dxa"/>
            <w:shd w:val="clear" w:color="auto" w:fill="F2F2F2" w:themeFill="background1" w:themeFillShade="F2"/>
            <w:vAlign w:val="center"/>
          </w:tcPr>
          <w:p w14:paraId="5340709D" w14:textId="6922C21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29" w:type="dxa"/>
            <w:shd w:val="clear" w:color="auto" w:fill="F2F2F2" w:themeFill="background1" w:themeFillShade="F2"/>
            <w:vAlign w:val="center"/>
          </w:tcPr>
          <w:p w14:paraId="6A2D10E0" w14:textId="757CCF2F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5DED3E82" w14:textId="50252E51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7183F8F6" w14:textId="3D6EB729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6EF2D93E" w14:textId="5B7582A6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758524AB" w14:textId="46220394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0FDCABC9" w14:textId="21F02679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1FB6F4A5" w14:textId="1500C46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899" w:type="dxa"/>
            <w:shd w:val="clear" w:color="auto" w:fill="F2F2F2" w:themeFill="background1" w:themeFillShade="F2"/>
            <w:vAlign w:val="center"/>
          </w:tcPr>
          <w:p w14:paraId="48D42160" w14:textId="597B721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0D114C00" w14:textId="6FD4D1EA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904" w:type="dxa"/>
            <w:shd w:val="clear" w:color="auto" w:fill="F2F2F2" w:themeFill="background1" w:themeFillShade="F2"/>
            <w:vAlign w:val="center"/>
          </w:tcPr>
          <w:p w14:paraId="6B9D5398" w14:textId="5285FDFC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D371A9" w:rsidRPr="00F44DAB" w14:paraId="19EACCEB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5C8633D9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237FFCD3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00130133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421AD22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4AFBE69E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10,770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CCB06DA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7,234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3D2AFA9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4,049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4A9D7C3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3,185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2C726DD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6500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7D2AA9A6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8BB3C70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20A8DB2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18,620</w:t>
            </w:r>
          </w:p>
        </w:tc>
      </w:tr>
      <w:tr w:rsidR="00D371A9" w:rsidRPr="00F44DAB" w14:paraId="42B9274B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5FC41289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0007F055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4B9BA932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DB6C579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7C2800F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11,770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BB795C4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7,234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CF963A2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4,049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670191C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3,185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5805084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6500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669DAFD8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4A6FCDC8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E36431B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21,120</w:t>
            </w:r>
          </w:p>
        </w:tc>
      </w:tr>
      <w:tr w:rsidR="00D371A9" w:rsidRPr="00F44DAB" w14:paraId="6723144A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542542D5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3481D65F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7409D10D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7A5D80F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705E867F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11,450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55AA82D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8,047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1F2B1DF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4,748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69E84AA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3,299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A5440A1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1D403649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436F412C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E2406BC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23,800</w:t>
            </w:r>
          </w:p>
        </w:tc>
      </w:tr>
      <w:tr w:rsidR="00D371A9" w:rsidRPr="00F44DAB" w14:paraId="44D6F856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47CE4B5A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502D87D2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7DC0721B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AE66873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441DA52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11,450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D614DC2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8,047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8F100BE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4,748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0B636D6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3,299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962AA54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792D1248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1235615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43,000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3AA3C45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34,800</w:t>
            </w:r>
          </w:p>
        </w:tc>
      </w:tr>
    </w:tbl>
    <w:p w14:paraId="0D4C2661" w14:textId="19F999D7" w:rsidR="008026B0" w:rsidRDefault="008026B0" w:rsidP="008026B0">
      <w:pPr>
        <w:pStyle w:val="Heading4"/>
      </w:pPr>
      <w:r w:rsidRPr="00F44DAB">
        <w:t>REGULAR CAB - CA 84" - 4X4 - DRW</w:t>
      </w:r>
    </w:p>
    <w:tbl>
      <w:tblPr>
        <w:tblW w:w="4995" w:type="pct"/>
        <w:tblInd w:w="10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6"/>
        <w:gridCol w:w="1079"/>
        <w:gridCol w:w="629"/>
        <w:gridCol w:w="809"/>
        <w:gridCol w:w="719"/>
        <w:gridCol w:w="809"/>
        <w:gridCol w:w="809"/>
        <w:gridCol w:w="809"/>
        <w:gridCol w:w="809"/>
        <w:gridCol w:w="899"/>
        <w:gridCol w:w="719"/>
        <w:gridCol w:w="904"/>
      </w:tblGrid>
      <w:tr w:rsidR="00D371A9" w:rsidRPr="00F44DAB" w14:paraId="417EB33A" w14:textId="77777777" w:rsidTr="00D362C8">
        <w:trPr>
          <w:trHeight w:hRule="exact" w:val="720"/>
        </w:trPr>
        <w:tc>
          <w:tcPr>
            <w:tcW w:w="1076" w:type="dxa"/>
            <w:shd w:val="clear" w:color="auto" w:fill="F2F2F2" w:themeFill="background1" w:themeFillShade="F2"/>
            <w:vAlign w:val="center"/>
          </w:tcPr>
          <w:p w14:paraId="20C9E39D" w14:textId="615EE85D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9" w:type="dxa"/>
            <w:shd w:val="clear" w:color="auto" w:fill="F2F2F2" w:themeFill="background1" w:themeFillShade="F2"/>
            <w:vAlign w:val="center"/>
          </w:tcPr>
          <w:p w14:paraId="7C2DCD4E" w14:textId="11052B2E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29" w:type="dxa"/>
            <w:shd w:val="clear" w:color="auto" w:fill="F2F2F2" w:themeFill="background1" w:themeFillShade="F2"/>
            <w:vAlign w:val="center"/>
          </w:tcPr>
          <w:p w14:paraId="042A3049" w14:textId="0E562CB3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618B193D" w14:textId="1AFD9038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30542642" w14:textId="0C9268DF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274C7770" w14:textId="67CDF326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3B8EC5C6" w14:textId="62F5E539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6F461EB5" w14:textId="0E67B58B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70150787" w14:textId="3BAC564F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899" w:type="dxa"/>
            <w:shd w:val="clear" w:color="auto" w:fill="F2F2F2" w:themeFill="background1" w:themeFillShade="F2"/>
            <w:vAlign w:val="center"/>
          </w:tcPr>
          <w:p w14:paraId="71CEB6F5" w14:textId="5D77F31B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224DCB05" w14:textId="5DB64DEA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904" w:type="dxa"/>
            <w:shd w:val="clear" w:color="auto" w:fill="F2F2F2" w:themeFill="background1" w:themeFillShade="F2"/>
            <w:vAlign w:val="center"/>
          </w:tcPr>
          <w:p w14:paraId="1D723597" w14:textId="35D7F48F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D371A9" w:rsidRPr="00F44DAB" w14:paraId="39E36BAC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2DFE4FC4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1046CE99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0770867F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2E4717C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10E25022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10,630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528D0AA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7,366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9D9EFF6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4,215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8D780EA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3,151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E7974F6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6500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7488E70B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43147D7E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41F2537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18,480</w:t>
            </w:r>
          </w:p>
        </w:tc>
      </w:tr>
      <w:tr w:rsidR="00D371A9" w:rsidRPr="00F44DAB" w14:paraId="3E379966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64A68444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632D1C49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54A318D3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FFC3D9B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AD42CD0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12,130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8C808AC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7,366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D01718B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4,215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B6DD124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3,151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EFD1E48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6500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5F7F7F94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94E3F49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9DEAA4A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20,980</w:t>
            </w:r>
          </w:p>
        </w:tc>
      </w:tr>
      <w:tr w:rsidR="00D371A9" w:rsidRPr="00F44DAB" w14:paraId="21DBE64F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7604A097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2A91A616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309D5CC1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FFC2BE3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82C59CA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11,320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87D684F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8,179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E1774F2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4,914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4EE1E03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3,265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E02387A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263D5C91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1B14DBA7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A3B5942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23,670</w:t>
            </w:r>
          </w:p>
        </w:tc>
      </w:tr>
      <w:tr w:rsidR="00D371A9" w:rsidRPr="00F44DAB" w14:paraId="7E554AA8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0C1F3A6C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2510ECEB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155DC93E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9FE0925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1B19E11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11,320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609D2E9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8,179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1ECFB3A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4,914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B6EBDF5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3,265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27A2A56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43B6DFE9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9B8D019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43,000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21442D9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34,670</w:t>
            </w:r>
          </w:p>
        </w:tc>
      </w:tr>
    </w:tbl>
    <w:p w14:paraId="178F97A9" w14:textId="67DE38DD" w:rsidR="008026B0" w:rsidRDefault="008026B0" w:rsidP="008026B0">
      <w:pPr>
        <w:pStyle w:val="Heading4"/>
        <w:keepNext w:val="0"/>
        <w:keepLines w:val="0"/>
      </w:pPr>
      <w:r w:rsidRPr="00F44DAB">
        <w:t>REGULAR CAB - CA 108" - 4X4 - DRW</w:t>
      </w:r>
    </w:p>
    <w:tbl>
      <w:tblPr>
        <w:tblW w:w="4995" w:type="pct"/>
        <w:tblInd w:w="10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6"/>
        <w:gridCol w:w="1079"/>
        <w:gridCol w:w="629"/>
        <w:gridCol w:w="809"/>
        <w:gridCol w:w="719"/>
        <w:gridCol w:w="809"/>
        <w:gridCol w:w="809"/>
        <w:gridCol w:w="809"/>
        <w:gridCol w:w="809"/>
        <w:gridCol w:w="899"/>
        <w:gridCol w:w="719"/>
        <w:gridCol w:w="904"/>
      </w:tblGrid>
      <w:tr w:rsidR="00D371A9" w:rsidRPr="00F44DAB" w14:paraId="04720B51" w14:textId="77777777" w:rsidTr="00D362C8">
        <w:trPr>
          <w:trHeight w:hRule="exact" w:val="720"/>
        </w:trPr>
        <w:tc>
          <w:tcPr>
            <w:tcW w:w="1076" w:type="dxa"/>
            <w:shd w:val="clear" w:color="auto" w:fill="F2F2F2" w:themeFill="background1" w:themeFillShade="F2"/>
            <w:vAlign w:val="center"/>
          </w:tcPr>
          <w:p w14:paraId="62448E05" w14:textId="6DB44E39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9" w:type="dxa"/>
            <w:shd w:val="clear" w:color="auto" w:fill="F2F2F2" w:themeFill="background1" w:themeFillShade="F2"/>
            <w:vAlign w:val="center"/>
          </w:tcPr>
          <w:p w14:paraId="7B093725" w14:textId="3929E063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29" w:type="dxa"/>
            <w:shd w:val="clear" w:color="auto" w:fill="F2F2F2" w:themeFill="background1" w:themeFillShade="F2"/>
            <w:vAlign w:val="center"/>
          </w:tcPr>
          <w:p w14:paraId="2B9584C6" w14:textId="1691FD39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22135D00" w14:textId="79AC4394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5BE37DE6" w14:textId="60A976BB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4161C389" w14:textId="603CC869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5E973695" w14:textId="16E1543D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6A15EDD5" w14:textId="5D6977CF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6652004F" w14:textId="32261D43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899" w:type="dxa"/>
            <w:shd w:val="clear" w:color="auto" w:fill="F2F2F2" w:themeFill="background1" w:themeFillShade="F2"/>
            <w:vAlign w:val="center"/>
          </w:tcPr>
          <w:p w14:paraId="72E2C12B" w14:textId="7B3D5DBE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00199319" w14:textId="7C422A05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904" w:type="dxa"/>
            <w:shd w:val="clear" w:color="auto" w:fill="F2F2F2" w:themeFill="background1" w:themeFillShade="F2"/>
            <w:vAlign w:val="center"/>
          </w:tcPr>
          <w:p w14:paraId="702CDEF3" w14:textId="11530685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D371A9" w:rsidRPr="00F44DAB" w14:paraId="4E1A00C4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3826A0EA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3CF7FF03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10FEDB54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C30D2B3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180FE4D0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10,490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4C9B37D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8F79788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4,349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D7CFD13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3,161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F056C04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6500/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7000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5E0D8C13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48C39EB3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3AC2527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18,340</w:t>
            </w:r>
          </w:p>
        </w:tc>
      </w:tr>
      <w:tr w:rsidR="00D371A9" w:rsidRPr="00F44DAB" w14:paraId="128362E2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569C3080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40FD7B69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57744DF9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3E039B4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C12659C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11,990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8D10CDB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6E6F8B7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4,349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5E03F14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3,161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6E09765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6500/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7000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711CA8D9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73867EA5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9B57CDA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20,840</w:t>
            </w:r>
          </w:p>
        </w:tc>
      </w:tr>
      <w:tr w:rsidR="00D371A9" w:rsidRPr="00F44DAB" w14:paraId="4A836840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5575279B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0A7D454C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02D81BE0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7B21ABF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46B8D7F9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11,180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C4239FC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8,323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3B739CF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5,048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7319C0E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3,275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53CA778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02F16D08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2F0757F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DD83558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23,530</w:t>
            </w:r>
          </w:p>
        </w:tc>
      </w:tr>
      <w:tr w:rsidR="00D371A9" w:rsidRPr="00F44DAB" w14:paraId="3D07D97F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2E43380B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63C9BAD6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4D119076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5DFEE36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AC2644F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11,180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E8F0A9C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8,323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096C955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5,048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3B68060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3,275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B6782B9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1D0EAE41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73FAC2F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43,000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0BD663C" w14:textId="77777777" w:rsidR="00D371A9" w:rsidRPr="00F44DAB" w:rsidRDefault="00D371A9" w:rsidP="00D371A9">
            <w:pPr>
              <w:pStyle w:val="TableParagraph"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34,530</w:t>
            </w:r>
          </w:p>
        </w:tc>
      </w:tr>
    </w:tbl>
    <w:p w14:paraId="2AC016C5" w14:textId="7D77C007" w:rsidR="008026B0" w:rsidRDefault="008026B0" w:rsidP="008026B0">
      <w:pPr>
        <w:pStyle w:val="Heading4"/>
      </w:pPr>
      <w:r w:rsidRPr="00F44DAB">
        <w:lastRenderedPageBreak/>
        <w:t>REGULAR CAB - CA 120" - 4X4 - DRW</w:t>
      </w:r>
    </w:p>
    <w:tbl>
      <w:tblPr>
        <w:tblW w:w="4995" w:type="pct"/>
        <w:tblInd w:w="10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6"/>
        <w:gridCol w:w="1079"/>
        <w:gridCol w:w="629"/>
        <w:gridCol w:w="809"/>
        <w:gridCol w:w="719"/>
        <w:gridCol w:w="809"/>
        <w:gridCol w:w="809"/>
        <w:gridCol w:w="809"/>
        <w:gridCol w:w="809"/>
        <w:gridCol w:w="899"/>
        <w:gridCol w:w="719"/>
        <w:gridCol w:w="904"/>
      </w:tblGrid>
      <w:tr w:rsidR="00D371A9" w:rsidRPr="00F44DAB" w14:paraId="739B788B" w14:textId="77777777" w:rsidTr="00D362C8">
        <w:trPr>
          <w:trHeight w:hRule="exact" w:val="720"/>
        </w:trPr>
        <w:tc>
          <w:tcPr>
            <w:tcW w:w="1076" w:type="dxa"/>
            <w:shd w:val="clear" w:color="auto" w:fill="F2F2F2" w:themeFill="background1" w:themeFillShade="F2"/>
            <w:vAlign w:val="center"/>
          </w:tcPr>
          <w:p w14:paraId="475B449B" w14:textId="5BF44271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9" w:type="dxa"/>
            <w:shd w:val="clear" w:color="auto" w:fill="F2F2F2" w:themeFill="background1" w:themeFillShade="F2"/>
            <w:vAlign w:val="center"/>
          </w:tcPr>
          <w:p w14:paraId="1363B738" w14:textId="44A5D95E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29" w:type="dxa"/>
            <w:shd w:val="clear" w:color="auto" w:fill="F2F2F2" w:themeFill="background1" w:themeFillShade="F2"/>
            <w:vAlign w:val="center"/>
          </w:tcPr>
          <w:p w14:paraId="737888B4" w14:textId="2990CFB4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7221456B" w14:textId="337CFD1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01710699" w14:textId="5D0626E2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6816BE46" w14:textId="500E8989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4B8E6117" w14:textId="58BF3A04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302F969C" w14:textId="3B217ED9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2CB19DB0" w14:textId="0F0C2B0B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899" w:type="dxa"/>
            <w:shd w:val="clear" w:color="auto" w:fill="F2F2F2" w:themeFill="background1" w:themeFillShade="F2"/>
            <w:vAlign w:val="center"/>
          </w:tcPr>
          <w:p w14:paraId="34FB3990" w14:textId="60DC0129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24DC0DE0" w14:textId="73257CA0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904" w:type="dxa"/>
            <w:shd w:val="clear" w:color="auto" w:fill="F2F2F2" w:themeFill="background1" w:themeFillShade="F2"/>
            <w:vAlign w:val="center"/>
          </w:tcPr>
          <w:p w14:paraId="290D0592" w14:textId="002AF433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D371A9" w:rsidRPr="00F44DAB" w14:paraId="0CBC450D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05CA4F04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3D45F3DE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3FA953F4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E069C58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EA8BA9B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10,410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A0B8F98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7,588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8909867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4,410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E338D9F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3,178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ACCDD4F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6500/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7000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005303A8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BC00359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04D3377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18,260</w:t>
            </w:r>
          </w:p>
        </w:tc>
      </w:tr>
      <w:tr w:rsidR="00D371A9" w:rsidRPr="00F44DAB" w14:paraId="2F4BFF12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2DB1AC56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142D23F4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22C910C6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6953A33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75E667D4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11,910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32A1DCA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7,588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1C585E8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4,410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1AEDF9C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3,178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CC544B5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6500/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7000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56E98FD8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5940453B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1ACDAA1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20,760</w:t>
            </w:r>
          </w:p>
        </w:tc>
      </w:tr>
      <w:tr w:rsidR="00D371A9" w:rsidRPr="00F44DAB" w14:paraId="4A793145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1185324E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3DE788DE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767A7EC4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45E2867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B40D35B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11,100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0F91F07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8,401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02828A2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5,109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FABA792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3,292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74841EA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3A15787D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4BC1C04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F8B9FAB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23,450</w:t>
            </w:r>
          </w:p>
        </w:tc>
      </w:tr>
      <w:tr w:rsidR="00D371A9" w:rsidRPr="00F44DAB" w14:paraId="727BBCB5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26640F37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67A88114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466CBCC6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492CFF8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1F414758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11,100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65AC42D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8,401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324B796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5,109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2A3A2AD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3,292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AA48EA2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2600A7C8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2316FB6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43,000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D975A9B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34,450</w:t>
            </w:r>
          </w:p>
        </w:tc>
      </w:tr>
    </w:tbl>
    <w:p w14:paraId="760ED609" w14:textId="7DA55B7A" w:rsidR="008026B0" w:rsidRDefault="008026B0" w:rsidP="008026B0">
      <w:pPr>
        <w:pStyle w:val="Heading4"/>
      </w:pPr>
      <w:r w:rsidRPr="00F44DAB">
        <w:t>CREW CAB - CA 60" - 4X4 - DRW</w:t>
      </w:r>
    </w:p>
    <w:tbl>
      <w:tblPr>
        <w:tblW w:w="4995" w:type="pct"/>
        <w:tblInd w:w="10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6"/>
        <w:gridCol w:w="1079"/>
        <w:gridCol w:w="629"/>
        <w:gridCol w:w="809"/>
        <w:gridCol w:w="719"/>
        <w:gridCol w:w="809"/>
        <w:gridCol w:w="809"/>
        <w:gridCol w:w="809"/>
        <w:gridCol w:w="809"/>
        <w:gridCol w:w="899"/>
        <w:gridCol w:w="719"/>
        <w:gridCol w:w="904"/>
      </w:tblGrid>
      <w:tr w:rsidR="00D371A9" w:rsidRPr="00F44DAB" w14:paraId="5BB4E1C3" w14:textId="77777777" w:rsidTr="00D362C8">
        <w:trPr>
          <w:trHeight w:hRule="exact" w:val="720"/>
        </w:trPr>
        <w:tc>
          <w:tcPr>
            <w:tcW w:w="1076" w:type="dxa"/>
            <w:shd w:val="clear" w:color="auto" w:fill="F2F2F2" w:themeFill="background1" w:themeFillShade="F2"/>
            <w:vAlign w:val="center"/>
          </w:tcPr>
          <w:p w14:paraId="38A5E52F" w14:textId="62B45709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9" w:type="dxa"/>
            <w:shd w:val="clear" w:color="auto" w:fill="F2F2F2" w:themeFill="background1" w:themeFillShade="F2"/>
            <w:vAlign w:val="center"/>
          </w:tcPr>
          <w:p w14:paraId="4F562127" w14:textId="3B7BDD3F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29" w:type="dxa"/>
            <w:shd w:val="clear" w:color="auto" w:fill="F2F2F2" w:themeFill="background1" w:themeFillShade="F2"/>
            <w:vAlign w:val="center"/>
          </w:tcPr>
          <w:p w14:paraId="3642B048" w14:textId="19E37FB9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37718F33" w14:textId="47A79AC6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1A8F7797" w14:textId="03E96B1C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0CEB8A17" w14:textId="2CBEC819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431D4A9B" w14:textId="2E0F200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55C3E344" w14:textId="154C882F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56F28211" w14:textId="34112C2C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899" w:type="dxa"/>
            <w:shd w:val="clear" w:color="auto" w:fill="F2F2F2" w:themeFill="background1" w:themeFillShade="F2"/>
            <w:vAlign w:val="center"/>
          </w:tcPr>
          <w:p w14:paraId="3074A244" w14:textId="11D85733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0581C740" w14:textId="3395F062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904" w:type="dxa"/>
            <w:shd w:val="clear" w:color="auto" w:fill="F2F2F2" w:themeFill="background1" w:themeFillShade="F2"/>
            <w:vAlign w:val="center"/>
          </w:tcPr>
          <w:p w14:paraId="5EC58CBC" w14:textId="1A33A390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D371A9" w:rsidRPr="00F44DAB" w14:paraId="66DCB353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7D9C2D18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6B7AF584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6729B645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64275DE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7EB0A8B3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10,250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A44E02C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7,750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F58EFA6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4,364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1EE69DB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3,386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25FB307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7000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4C63DD6C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E3255D2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C132E1B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18,100</w:t>
            </w:r>
          </w:p>
        </w:tc>
      </w:tr>
      <w:tr w:rsidR="00D371A9" w:rsidRPr="00F44DAB" w14:paraId="2C08A501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3BD8581C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75B905A8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561AF5EA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35903D2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8F48C1E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11,250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8B04C45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7,750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E6A9FB9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4,364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B7E5FF1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3,386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A334B0A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7000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6CD271BB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0620E7D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CD2BF7B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20,600</w:t>
            </w:r>
          </w:p>
        </w:tc>
      </w:tr>
      <w:tr w:rsidR="00D371A9" w:rsidRPr="00F44DAB" w14:paraId="7F92F056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62AEF09A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6C512A98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00DC0395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3821012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7FAF4B11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10,940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2DFD04A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8,563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5F46618D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5,063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A1940AF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3,500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5D3379E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33096B29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B60D7AB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D3E7172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23,290</w:t>
            </w:r>
          </w:p>
        </w:tc>
      </w:tr>
      <w:tr w:rsidR="00D371A9" w:rsidRPr="00F44DAB" w14:paraId="63B133D5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431B0FD9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003BD45F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124F0081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BD30CFC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AA609A0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10,940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ECC28B2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8,563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942323E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5,063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B8E5ED8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3,500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FD97B15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75539CC8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23B2A1CA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43,000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6F5830C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34,290</w:t>
            </w:r>
          </w:p>
        </w:tc>
      </w:tr>
    </w:tbl>
    <w:p w14:paraId="4BB355E0" w14:textId="4B2F7B2E" w:rsidR="008026B0" w:rsidRDefault="008026B0" w:rsidP="008026B0">
      <w:pPr>
        <w:pStyle w:val="Heading4"/>
      </w:pPr>
      <w:r w:rsidRPr="00F44DAB">
        <w:t>CREW CAB - CA 84" - 4X4 - DRW</w:t>
      </w:r>
    </w:p>
    <w:tbl>
      <w:tblPr>
        <w:tblW w:w="4995" w:type="pct"/>
        <w:tblInd w:w="10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6"/>
        <w:gridCol w:w="1079"/>
        <w:gridCol w:w="629"/>
        <w:gridCol w:w="809"/>
        <w:gridCol w:w="719"/>
        <w:gridCol w:w="809"/>
        <w:gridCol w:w="809"/>
        <w:gridCol w:w="809"/>
        <w:gridCol w:w="809"/>
        <w:gridCol w:w="899"/>
        <w:gridCol w:w="719"/>
        <w:gridCol w:w="904"/>
      </w:tblGrid>
      <w:tr w:rsidR="00D371A9" w:rsidRPr="00F44DAB" w14:paraId="527DFDE1" w14:textId="77777777" w:rsidTr="00D362C8">
        <w:trPr>
          <w:trHeight w:hRule="exact" w:val="720"/>
        </w:trPr>
        <w:tc>
          <w:tcPr>
            <w:tcW w:w="1076" w:type="dxa"/>
            <w:shd w:val="clear" w:color="auto" w:fill="F2F2F2" w:themeFill="background1" w:themeFillShade="F2"/>
            <w:vAlign w:val="center"/>
          </w:tcPr>
          <w:p w14:paraId="6104A7CB" w14:textId="721543CB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Engine</w:t>
            </w:r>
          </w:p>
        </w:tc>
        <w:tc>
          <w:tcPr>
            <w:tcW w:w="1079" w:type="dxa"/>
            <w:shd w:val="clear" w:color="auto" w:fill="F2F2F2" w:themeFill="background1" w:themeFillShade="F2"/>
            <w:vAlign w:val="center"/>
          </w:tcPr>
          <w:p w14:paraId="0AA5EEB7" w14:textId="34D6A6A0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Transmission</w:t>
            </w:r>
          </w:p>
        </w:tc>
        <w:tc>
          <w:tcPr>
            <w:tcW w:w="629" w:type="dxa"/>
            <w:shd w:val="clear" w:color="auto" w:fill="F2F2F2" w:themeFill="background1" w:themeFillShade="F2"/>
            <w:vAlign w:val="center"/>
          </w:tcPr>
          <w:p w14:paraId="1AC39F66" w14:textId="29C326E9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Axle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br/>
              <w:t>Ratio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5DC6D961" w14:textId="3EB889DE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GVWR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308E4976" w14:textId="488DDF9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Payload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5DA50AEF" w14:textId="05C78AD0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Total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1FA14F37" w14:textId="5324F0B4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 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Front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0A68A309" w14:textId="4B330A7F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Base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  <w:t>Rear</w:t>
            </w:r>
          </w:p>
        </w:tc>
        <w:tc>
          <w:tcPr>
            <w:tcW w:w="809" w:type="dxa"/>
            <w:shd w:val="clear" w:color="auto" w:fill="F2F2F2" w:themeFill="background1" w:themeFillShade="F2"/>
            <w:vAlign w:val="center"/>
          </w:tcPr>
          <w:p w14:paraId="6B4350A1" w14:textId="00269391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GAWR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Front</w:t>
            </w:r>
          </w:p>
        </w:tc>
        <w:tc>
          <w:tcPr>
            <w:tcW w:w="899" w:type="dxa"/>
            <w:shd w:val="clear" w:color="auto" w:fill="F2F2F2" w:themeFill="background1" w:themeFillShade="F2"/>
            <w:vAlign w:val="center"/>
          </w:tcPr>
          <w:p w14:paraId="107931D1" w14:textId="62F7C49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 xml:space="preserve">GAWR 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Rear</w:t>
            </w:r>
          </w:p>
        </w:tc>
        <w:tc>
          <w:tcPr>
            <w:tcW w:w="719" w:type="dxa"/>
            <w:shd w:val="clear" w:color="auto" w:fill="F2F2F2" w:themeFill="background1" w:themeFillShade="F2"/>
            <w:vAlign w:val="center"/>
          </w:tcPr>
          <w:p w14:paraId="1478E630" w14:textId="563DC76C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GCWR</w:t>
            </w:r>
          </w:p>
        </w:tc>
        <w:tc>
          <w:tcPr>
            <w:tcW w:w="904" w:type="dxa"/>
            <w:shd w:val="clear" w:color="auto" w:fill="F2F2F2" w:themeFill="background1" w:themeFillShade="F2"/>
            <w:vAlign w:val="center"/>
          </w:tcPr>
          <w:p w14:paraId="7D2368F2" w14:textId="1B18580C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504932">
              <w:rPr>
                <w:rFonts w:ascii="Arial" w:hAnsi="Arial" w:cs="Arial"/>
                <w:b/>
                <w:sz w:val="14"/>
                <w:szCs w:val="14"/>
              </w:rPr>
              <w:t>Max.</w:t>
            </w:r>
            <w:r>
              <w:rPr>
                <w:rFonts w:ascii="Arial" w:hAnsi="Arial" w:cs="Arial"/>
                <w:b/>
                <w:sz w:val="14"/>
                <w:szCs w:val="14"/>
              </w:rPr>
              <w:br/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Trailer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Weight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504932">
              <w:rPr>
                <w:rFonts w:ascii="Arial" w:hAnsi="Arial" w:cs="Arial"/>
                <w:b/>
                <w:sz w:val="14"/>
                <w:szCs w:val="14"/>
              </w:rPr>
              <w:t>Rating</w:t>
            </w:r>
          </w:p>
        </w:tc>
      </w:tr>
      <w:tr w:rsidR="00D371A9" w:rsidRPr="00F44DAB" w14:paraId="0B0B806D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79391C3F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1EFDA136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031E6611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03E5EA9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18,000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33C253FC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10,080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11CCC2E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7,920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8D1CE31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4,530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3DFDA3B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3,390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DC3FE9E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7000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130BF6E7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4D0BA700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26,000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31295D9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17,930</w:t>
            </w:r>
          </w:p>
        </w:tc>
      </w:tr>
      <w:tr w:rsidR="00D371A9" w:rsidRPr="00F44DAB" w14:paraId="570F1494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534A79DD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6.4L V-8 HEMI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6B31E9D3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AS66RC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74E43BFC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2DE27F5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4FAFD41E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11,580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7697551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7,920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3C665EB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4,530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D409268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3,390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13D75CC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7000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5DDD0107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027D555E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28,500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D40B93D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20,430</w:t>
            </w:r>
          </w:p>
        </w:tc>
      </w:tr>
      <w:tr w:rsidR="00D371A9" w:rsidRPr="00F44DAB" w14:paraId="30CDCCAB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7895642E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16312090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75BB04DC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4.44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2B64FE1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47232A34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10,770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B16E0F6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8,733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7C10F91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5,229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347EEB1E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3,504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040EB5A5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435B22F4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1A58C455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32,000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A70B49D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23,120</w:t>
            </w:r>
          </w:p>
        </w:tc>
      </w:tr>
      <w:tr w:rsidR="00D371A9" w:rsidRPr="00F44DAB" w14:paraId="676860FB" w14:textId="77777777" w:rsidTr="00EE368E">
        <w:trPr>
          <w:trHeight w:val="446"/>
        </w:trPr>
        <w:tc>
          <w:tcPr>
            <w:tcW w:w="1076" w:type="dxa"/>
            <w:shd w:val="clear" w:color="auto" w:fill="auto"/>
            <w:vAlign w:val="center"/>
          </w:tcPr>
          <w:p w14:paraId="62318998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6.7L Cummins Diesel</w:t>
            </w:r>
          </w:p>
        </w:tc>
        <w:tc>
          <w:tcPr>
            <w:tcW w:w="1079" w:type="dxa"/>
            <w:shd w:val="clear" w:color="auto" w:fill="auto"/>
            <w:vAlign w:val="center"/>
          </w:tcPr>
          <w:p w14:paraId="21788561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A6 AS69RC</w:t>
            </w:r>
          </w:p>
        </w:tc>
        <w:tc>
          <w:tcPr>
            <w:tcW w:w="629" w:type="dxa"/>
            <w:shd w:val="clear" w:color="auto" w:fill="auto"/>
            <w:vAlign w:val="center"/>
          </w:tcPr>
          <w:p w14:paraId="27A1A911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4.89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7FDFA7F2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19,500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423AE6A6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10,770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68AF5255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8,733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28F67387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5,229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11BAC40F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3,504</w:t>
            </w:r>
          </w:p>
        </w:tc>
        <w:tc>
          <w:tcPr>
            <w:tcW w:w="809" w:type="dxa"/>
            <w:shd w:val="clear" w:color="auto" w:fill="auto"/>
            <w:vAlign w:val="center"/>
          </w:tcPr>
          <w:p w14:paraId="450027E6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7000/</w:t>
            </w:r>
            <w:r w:rsidRPr="00F44DAB">
              <w:rPr>
                <w:rFonts w:ascii="Arial" w:hAnsi="Arial" w:cs="Arial"/>
                <w:sz w:val="14"/>
                <w:szCs w:val="14"/>
              </w:rPr>
              <w:br/>
              <w:t>7250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32078217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13,500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65167688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43,000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9CE38DE" w14:textId="77777777" w:rsidR="00D371A9" w:rsidRPr="00F44DAB" w:rsidRDefault="00D371A9" w:rsidP="00D371A9">
            <w:pPr>
              <w:pStyle w:val="TableParagraph"/>
              <w:keepNext/>
              <w:keepLines/>
              <w:snapToGrid w:val="0"/>
              <w:spacing w:before="0"/>
              <w:rPr>
                <w:rFonts w:ascii="Arial" w:hAnsi="Arial" w:cs="Arial"/>
                <w:sz w:val="14"/>
                <w:szCs w:val="14"/>
              </w:rPr>
            </w:pPr>
            <w:r w:rsidRPr="00F44DAB">
              <w:rPr>
                <w:rFonts w:ascii="Arial" w:hAnsi="Arial" w:cs="Arial"/>
                <w:sz w:val="14"/>
                <w:szCs w:val="14"/>
              </w:rPr>
              <w:t>34,120</w:t>
            </w:r>
          </w:p>
        </w:tc>
      </w:tr>
    </w:tbl>
    <w:p w14:paraId="4EB1291F" w14:textId="7F272EA3" w:rsidR="0045101F" w:rsidRPr="00F44DAB" w:rsidRDefault="0031362B" w:rsidP="00EF4F3C">
      <w:pPr>
        <w:pStyle w:val="EndofDocument"/>
      </w:pPr>
      <w:r w:rsidRPr="00F44DAB">
        <w:t>###</w:t>
      </w:r>
    </w:p>
    <w:sectPr w:rsidR="0045101F" w:rsidRPr="00F44DAB" w:rsidSect="0043359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8AACE2" w14:textId="77777777" w:rsidR="004F4EBE" w:rsidRDefault="004F4EBE" w:rsidP="00B728F6">
      <w:r>
        <w:separator/>
      </w:r>
    </w:p>
    <w:p w14:paraId="3D17155F" w14:textId="77777777" w:rsidR="004F4EBE" w:rsidRDefault="004F4EBE"/>
  </w:endnote>
  <w:endnote w:type="continuationSeparator" w:id="0">
    <w:p w14:paraId="23FB7EB5" w14:textId="77777777" w:rsidR="004F4EBE" w:rsidRDefault="004F4EBE" w:rsidP="00B728F6">
      <w:r>
        <w:continuationSeparator/>
      </w:r>
    </w:p>
    <w:p w14:paraId="0238B495" w14:textId="77777777" w:rsidR="004F4EBE" w:rsidRDefault="004F4EB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C90B616-E787-7D4D-8CC8-E0A31D742B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5FBF36D-6C29-894C-8757-C9370EC940B3}"/>
    <w:embedBold r:id="rId3" w:fontKey="{EE399242-5982-614F-BD91-E6EA018661F0}"/>
    <w:embedItalic r:id="rId4" w:fontKey="{C2CAE4C4-188B-CB4A-97F5-47B55F4CCED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CB5ABFE7-A652-C145-A46D-00A85211D0A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677546FD-C336-8145-AEDF-EE6156A0996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1D42DF10-2443-724F-A0DF-877CD45304B6}"/>
    <w:embedBold r:id="rId8" w:fontKey="{A4B01DF6-2D09-5242-BF61-4B93C9307D55}"/>
    <w:embedItalic r:id="rId9" w:fontKey="{428004EA-6623-AD47-B529-8DE001104C2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2B495D9B-B6CA-5343-A938-B44D67E808AC}"/>
    <w:embedBold r:id="rId12" w:fontKey="{465A6F42-93C8-EF49-9BED-7AD504B5ABC4}"/>
    <w:embedItalic r:id="rId13" w:fontKey="{E1897D96-8C16-8943-819B-4F893573F36E}"/>
  </w:font>
  <w:font w:name="Times">
    <w:altName w:val="﷽﷽﷽﷽﷽﷽﷽﷽f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NewRomanPSMT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28009F" w:csb1="00000000"/>
  </w:font>
  <w:font w:name="MinionPro-Bold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0" w:fontKey="{A62EDF27-B7E9-2C45-83D4-478ED9DF8B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4FAC8" w14:textId="77777777" w:rsidR="00E3003F" w:rsidRDefault="00E3003F" w:rsidP="00BB1A1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C590F0" w14:textId="77777777" w:rsidR="00E3003F" w:rsidRDefault="00E3003F" w:rsidP="00BB1A14">
    <w:pPr>
      <w:pStyle w:val="Footer"/>
    </w:pPr>
  </w:p>
  <w:p w14:paraId="30562F90" w14:textId="77777777" w:rsidR="00D275B8" w:rsidRDefault="00D275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BE529" w14:textId="505F8AFB" w:rsidR="00D275B8" w:rsidRPr="00BF5BA0" w:rsidRDefault="00E3003F" w:rsidP="00BF5BA0">
    <w:pPr>
      <w:pStyle w:val="Footer"/>
    </w:pPr>
    <w:r w:rsidRPr="00BF5BA0">
      <w:t>202</w:t>
    </w:r>
    <w:r w:rsidR="009E07B3" w:rsidRPr="00BF5BA0">
      <w:t>2</w:t>
    </w:r>
    <w:r w:rsidRPr="00BF5BA0">
      <w:t xml:space="preserve"> </w:t>
    </w:r>
    <w:r w:rsidR="00F72237">
      <w:t>Ram Commercial</w:t>
    </w:r>
    <w:r w:rsidRPr="00BF5BA0">
      <w:t xml:space="preserve">  |  </w:t>
    </w:r>
    <w:r w:rsidR="00F72237">
      <w:t>Chassis Cab</w:t>
    </w:r>
    <w:r w:rsidRPr="00BF5BA0">
      <w:t xml:space="preserve">  |  </w:t>
    </w:r>
    <w:r w:rsidR="00454ACC">
      <w:t>towing charts</w:t>
    </w:r>
    <w:r w:rsidRPr="00BF5BA0">
      <w:tab/>
      <w:t xml:space="preserve">|  </w:t>
    </w:r>
    <w:r w:rsidRPr="00BF5BA0">
      <w:fldChar w:fldCharType="begin"/>
    </w:r>
    <w:r w:rsidRPr="00BF5BA0">
      <w:instrText xml:space="preserve">PAGE  </w:instrText>
    </w:r>
    <w:r w:rsidRPr="00BF5BA0">
      <w:fldChar w:fldCharType="separate"/>
    </w:r>
    <w:r w:rsidRPr="00BF5BA0">
      <w:t>1</w:t>
    </w:r>
    <w:r w:rsidRPr="00BF5BA0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9D02D" w14:textId="77777777" w:rsidR="001F4485" w:rsidRDefault="001F44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94D3DA" w14:textId="77777777" w:rsidR="004F4EBE" w:rsidRDefault="004F4EBE" w:rsidP="00B728F6">
      <w:r>
        <w:separator/>
      </w:r>
    </w:p>
    <w:p w14:paraId="65902464" w14:textId="77777777" w:rsidR="004F4EBE" w:rsidRDefault="004F4EBE"/>
  </w:footnote>
  <w:footnote w:type="continuationSeparator" w:id="0">
    <w:p w14:paraId="1C329418" w14:textId="77777777" w:rsidR="004F4EBE" w:rsidRDefault="004F4EBE" w:rsidP="00B728F6">
      <w:r>
        <w:continuationSeparator/>
      </w:r>
    </w:p>
    <w:p w14:paraId="5B682B18" w14:textId="77777777" w:rsidR="004F4EBE" w:rsidRDefault="004F4EB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54613" w14:textId="77777777" w:rsidR="001F4485" w:rsidRDefault="001F44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34EC3" w14:textId="5CF6C9C9" w:rsidR="00D275B8" w:rsidRDefault="00D275B8" w:rsidP="007C26A4">
    <w:pPr>
      <w:pStyle w:val="Header"/>
      <w:tabs>
        <w:tab w:val="clear" w:pos="4320"/>
        <w:tab w:val="clear" w:pos="86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FAB88" w14:textId="77777777" w:rsidR="001F4485" w:rsidRDefault="001F44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44E4B3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E02CFE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D8FF5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8D2F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46EF0D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564BBD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5A93F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C74C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F4BB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080D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CD7432"/>
    <w:multiLevelType w:val="hybridMultilevel"/>
    <w:tmpl w:val="C8CE2AAE"/>
    <w:lvl w:ilvl="0" w:tplc="B82AA9BA">
      <w:start w:val="1"/>
      <w:numFmt w:val="decimal"/>
      <w:lvlText w:val="%1."/>
      <w:lvlJc w:val="left"/>
      <w:pPr>
        <w:ind w:left="840" w:hanging="251"/>
      </w:pPr>
      <w:rPr>
        <w:rFonts w:ascii="Arial" w:eastAsia="Arial" w:hAnsi="Arial" w:cs="Arial" w:hint="default"/>
        <w:color w:val="010202"/>
        <w:spacing w:val="-14"/>
        <w:w w:val="100"/>
        <w:sz w:val="18"/>
        <w:szCs w:val="18"/>
        <w:lang w:val="en-US" w:eastAsia="en-US" w:bidi="en-US"/>
      </w:rPr>
    </w:lvl>
    <w:lvl w:ilvl="1" w:tplc="C6AE77B0">
      <w:numFmt w:val="bullet"/>
      <w:lvlText w:val="•"/>
      <w:lvlJc w:val="left"/>
      <w:pPr>
        <w:ind w:left="2172" w:hanging="251"/>
      </w:pPr>
      <w:rPr>
        <w:rFonts w:hint="default"/>
        <w:lang w:val="en-US" w:eastAsia="en-US" w:bidi="en-US"/>
      </w:rPr>
    </w:lvl>
    <w:lvl w:ilvl="2" w:tplc="10CE2FE2">
      <w:numFmt w:val="bullet"/>
      <w:lvlText w:val="•"/>
      <w:lvlJc w:val="left"/>
      <w:pPr>
        <w:ind w:left="3504" w:hanging="251"/>
      </w:pPr>
      <w:rPr>
        <w:rFonts w:hint="default"/>
        <w:lang w:val="en-US" w:eastAsia="en-US" w:bidi="en-US"/>
      </w:rPr>
    </w:lvl>
    <w:lvl w:ilvl="3" w:tplc="723CFA18">
      <w:numFmt w:val="bullet"/>
      <w:lvlText w:val="•"/>
      <w:lvlJc w:val="left"/>
      <w:pPr>
        <w:ind w:left="4836" w:hanging="251"/>
      </w:pPr>
      <w:rPr>
        <w:rFonts w:hint="default"/>
        <w:lang w:val="en-US" w:eastAsia="en-US" w:bidi="en-US"/>
      </w:rPr>
    </w:lvl>
    <w:lvl w:ilvl="4" w:tplc="106E8C24">
      <w:numFmt w:val="bullet"/>
      <w:lvlText w:val="•"/>
      <w:lvlJc w:val="left"/>
      <w:pPr>
        <w:ind w:left="6168" w:hanging="251"/>
      </w:pPr>
      <w:rPr>
        <w:rFonts w:hint="default"/>
        <w:lang w:val="en-US" w:eastAsia="en-US" w:bidi="en-US"/>
      </w:rPr>
    </w:lvl>
    <w:lvl w:ilvl="5" w:tplc="BF7C9D90">
      <w:numFmt w:val="bullet"/>
      <w:lvlText w:val="•"/>
      <w:lvlJc w:val="left"/>
      <w:pPr>
        <w:ind w:left="7500" w:hanging="251"/>
      </w:pPr>
      <w:rPr>
        <w:rFonts w:hint="default"/>
        <w:lang w:val="en-US" w:eastAsia="en-US" w:bidi="en-US"/>
      </w:rPr>
    </w:lvl>
    <w:lvl w:ilvl="6" w:tplc="04E2C7EE">
      <w:numFmt w:val="bullet"/>
      <w:lvlText w:val="•"/>
      <w:lvlJc w:val="left"/>
      <w:pPr>
        <w:ind w:left="8832" w:hanging="251"/>
      </w:pPr>
      <w:rPr>
        <w:rFonts w:hint="default"/>
        <w:lang w:val="en-US" w:eastAsia="en-US" w:bidi="en-US"/>
      </w:rPr>
    </w:lvl>
    <w:lvl w:ilvl="7" w:tplc="A29CE326">
      <w:numFmt w:val="bullet"/>
      <w:lvlText w:val="•"/>
      <w:lvlJc w:val="left"/>
      <w:pPr>
        <w:ind w:left="10164" w:hanging="251"/>
      </w:pPr>
      <w:rPr>
        <w:rFonts w:hint="default"/>
        <w:lang w:val="en-US" w:eastAsia="en-US" w:bidi="en-US"/>
      </w:rPr>
    </w:lvl>
    <w:lvl w:ilvl="8" w:tplc="D4E6127A">
      <w:numFmt w:val="bullet"/>
      <w:lvlText w:val="•"/>
      <w:lvlJc w:val="left"/>
      <w:pPr>
        <w:ind w:left="11496" w:hanging="251"/>
      </w:pPr>
      <w:rPr>
        <w:rFonts w:hint="default"/>
        <w:lang w:val="en-US" w:eastAsia="en-US" w:bidi="en-US"/>
      </w:rPr>
    </w:lvl>
  </w:abstractNum>
  <w:abstractNum w:abstractNumId="12" w15:restartNumberingAfterBreak="0">
    <w:nsid w:val="169338B9"/>
    <w:multiLevelType w:val="hybridMultilevel"/>
    <w:tmpl w:val="AFD62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720222"/>
    <w:multiLevelType w:val="hybridMultilevel"/>
    <w:tmpl w:val="41E0A2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2F4048"/>
    <w:multiLevelType w:val="hybridMultilevel"/>
    <w:tmpl w:val="742A06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5CB3226"/>
    <w:multiLevelType w:val="hybridMultilevel"/>
    <w:tmpl w:val="1E806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A3E6A25"/>
    <w:multiLevelType w:val="hybridMultilevel"/>
    <w:tmpl w:val="263651C2"/>
    <w:lvl w:ilvl="0" w:tplc="5A5A851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DE559B8"/>
    <w:multiLevelType w:val="hybridMultilevel"/>
    <w:tmpl w:val="5F5A95FA"/>
    <w:lvl w:ilvl="0" w:tplc="2EE2ECF8">
      <w:start w:val="1"/>
      <w:numFmt w:val="decimal"/>
      <w:lvlText w:val="%1."/>
      <w:lvlJc w:val="left"/>
      <w:pPr>
        <w:ind w:left="840" w:hanging="251"/>
      </w:pPr>
      <w:rPr>
        <w:rFonts w:ascii="Arial" w:eastAsia="Arial" w:hAnsi="Arial" w:cs="Arial" w:hint="default"/>
        <w:color w:val="010202"/>
        <w:spacing w:val="-14"/>
        <w:w w:val="100"/>
        <w:sz w:val="18"/>
        <w:szCs w:val="18"/>
        <w:lang w:val="en-US" w:eastAsia="en-US" w:bidi="en-US"/>
      </w:rPr>
    </w:lvl>
    <w:lvl w:ilvl="1" w:tplc="AC40A4E0">
      <w:numFmt w:val="bullet"/>
      <w:lvlText w:val="•"/>
      <w:lvlJc w:val="left"/>
      <w:pPr>
        <w:ind w:left="2172" w:hanging="251"/>
      </w:pPr>
      <w:rPr>
        <w:rFonts w:hint="default"/>
        <w:lang w:val="en-US" w:eastAsia="en-US" w:bidi="en-US"/>
      </w:rPr>
    </w:lvl>
    <w:lvl w:ilvl="2" w:tplc="AC2C8492">
      <w:numFmt w:val="bullet"/>
      <w:lvlText w:val="•"/>
      <w:lvlJc w:val="left"/>
      <w:pPr>
        <w:ind w:left="3504" w:hanging="251"/>
      </w:pPr>
      <w:rPr>
        <w:rFonts w:hint="default"/>
        <w:lang w:val="en-US" w:eastAsia="en-US" w:bidi="en-US"/>
      </w:rPr>
    </w:lvl>
    <w:lvl w:ilvl="3" w:tplc="60CCD8EC">
      <w:numFmt w:val="bullet"/>
      <w:lvlText w:val="•"/>
      <w:lvlJc w:val="left"/>
      <w:pPr>
        <w:ind w:left="4836" w:hanging="251"/>
      </w:pPr>
      <w:rPr>
        <w:rFonts w:hint="default"/>
        <w:lang w:val="en-US" w:eastAsia="en-US" w:bidi="en-US"/>
      </w:rPr>
    </w:lvl>
    <w:lvl w:ilvl="4" w:tplc="5EA42306">
      <w:numFmt w:val="bullet"/>
      <w:lvlText w:val="•"/>
      <w:lvlJc w:val="left"/>
      <w:pPr>
        <w:ind w:left="6168" w:hanging="251"/>
      </w:pPr>
      <w:rPr>
        <w:rFonts w:hint="default"/>
        <w:lang w:val="en-US" w:eastAsia="en-US" w:bidi="en-US"/>
      </w:rPr>
    </w:lvl>
    <w:lvl w:ilvl="5" w:tplc="0D84BBC6">
      <w:numFmt w:val="bullet"/>
      <w:lvlText w:val="•"/>
      <w:lvlJc w:val="left"/>
      <w:pPr>
        <w:ind w:left="7500" w:hanging="251"/>
      </w:pPr>
      <w:rPr>
        <w:rFonts w:hint="default"/>
        <w:lang w:val="en-US" w:eastAsia="en-US" w:bidi="en-US"/>
      </w:rPr>
    </w:lvl>
    <w:lvl w:ilvl="6" w:tplc="48E62F0A">
      <w:numFmt w:val="bullet"/>
      <w:lvlText w:val="•"/>
      <w:lvlJc w:val="left"/>
      <w:pPr>
        <w:ind w:left="8832" w:hanging="251"/>
      </w:pPr>
      <w:rPr>
        <w:rFonts w:hint="default"/>
        <w:lang w:val="en-US" w:eastAsia="en-US" w:bidi="en-US"/>
      </w:rPr>
    </w:lvl>
    <w:lvl w:ilvl="7" w:tplc="17D46714">
      <w:numFmt w:val="bullet"/>
      <w:lvlText w:val="•"/>
      <w:lvlJc w:val="left"/>
      <w:pPr>
        <w:ind w:left="10164" w:hanging="251"/>
      </w:pPr>
      <w:rPr>
        <w:rFonts w:hint="default"/>
        <w:lang w:val="en-US" w:eastAsia="en-US" w:bidi="en-US"/>
      </w:rPr>
    </w:lvl>
    <w:lvl w:ilvl="8" w:tplc="0A360A44">
      <w:numFmt w:val="bullet"/>
      <w:lvlText w:val="•"/>
      <w:lvlJc w:val="left"/>
      <w:pPr>
        <w:ind w:left="11496" w:hanging="251"/>
      </w:pPr>
      <w:rPr>
        <w:rFonts w:hint="default"/>
        <w:lang w:val="en-US" w:eastAsia="en-US" w:bidi="en-US"/>
      </w:rPr>
    </w:lvl>
  </w:abstractNum>
  <w:abstractNum w:abstractNumId="26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17"/>
  </w:num>
  <w:num w:numId="4">
    <w:abstractNumId w:val="13"/>
  </w:num>
  <w:num w:numId="5">
    <w:abstractNumId w:val="28"/>
  </w:num>
  <w:num w:numId="6">
    <w:abstractNumId w:val="26"/>
  </w:num>
  <w:num w:numId="7">
    <w:abstractNumId w:val="27"/>
  </w:num>
  <w:num w:numId="8">
    <w:abstractNumId w:val="20"/>
  </w:num>
  <w:num w:numId="9">
    <w:abstractNumId w:val="22"/>
  </w:num>
  <w:num w:numId="10">
    <w:abstractNumId w:val="24"/>
  </w:num>
  <w:num w:numId="11">
    <w:abstractNumId w:val="16"/>
  </w:num>
  <w:num w:numId="12">
    <w:abstractNumId w:val="19"/>
  </w:num>
  <w:num w:numId="13">
    <w:abstractNumId w:val="0"/>
  </w:num>
  <w:num w:numId="14">
    <w:abstractNumId w:val="1"/>
  </w:num>
  <w:num w:numId="15">
    <w:abstractNumId w:val="2"/>
  </w:num>
  <w:num w:numId="16">
    <w:abstractNumId w:val="3"/>
  </w:num>
  <w:num w:numId="17">
    <w:abstractNumId w:val="8"/>
  </w:num>
  <w:num w:numId="18">
    <w:abstractNumId w:val="4"/>
  </w:num>
  <w:num w:numId="19">
    <w:abstractNumId w:val="5"/>
  </w:num>
  <w:num w:numId="20">
    <w:abstractNumId w:val="6"/>
  </w:num>
  <w:num w:numId="21">
    <w:abstractNumId w:val="7"/>
  </w:num>
  <w:num w:numId="22">
    <w:abstractNumId w:val="9"/>
  </w:num>
  <w:num w:numId="23">
    <w:abstractNumId w:val="14"/>
  </w:num>
  <w:num w:numId="24">
    <w:abstractNumId w:val="18"/>
  </w:num>
  <w:num w:numId="25">
    <w:abstractNumId w:val="23"/>
  </w:num>
  <w:num w:numId="26">
    <w:abstractNumId w:val="12"/>
  </w:num>
  <w:num w:numId="27">
    <w:abstractNumId w:val="21"/>
  </w:num>
  <w:num w:numId="28">
    <w:abstractNumId w:val="11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474"/>
    <w:rsid w:val="000068FF"/>
    <w:rsid w:val="00011B86"/>
    <w:rsid w:val="000157E1"/>
    <w:rsid w:val="00016582"/>
    <w:rsid w:val="00016CF5"/>
    <w:rsid w:val="000202B4"/>
    <w:rsid w:val="000203DB"/>
    <w:rsid w:val="0002157B"/>
    <w:rsid w:val="00021B27"/>
    <w:rsid w:val="00050F47"/>
    <w:rsid w:val="00054492"/>
    <w:rsid w:val="000558C1"/>
    <w:rsid w:val="00055DF5"/>
    <w:rsid w:val="000577CC"/>
    <w:rsid w:val="00062339"/>
    <w:rsid w:val="000628F3"/>
    <w:rsid w:val="00065DCA"/>
    <w:rsid w:val="0008630F"/>
    <w:rsid w:val="000909EE"/>
    <w:rsid w:val="00090D20"/>
    <w:rsid w:val="00097E56"/>
    <w:rsid w:val="000B1176"/>
    <w:rsid w:val="000B2C9B"/>
    <w:rsid w:val="000B3D77"/>
    <w:rsid w:val="000C2156"/>
    <w:rsid w:val="000C6F11"/>
    <w:rsid w:val="000D3FD2"/>
    <w:rsid w:val="000D7EBA"/>
    <w:rsid w:val="000E0D14"/>
    <w:rsid w:val="000E3CCF"/>
    <w:rsid w:val="000F0DAB"/>
    <w:rsid w:val="000F3447"/>
    <w:rsid w:val="000F5401"/>
    <w:rsid w:val="000F771A"/>
    <w:rsid w:val="00107654"/>
    <w:rsid w:val="001123AA"/>
    <w:rsid w:val="0011399C"/>
    <w:rsid w:val="00123045"/>
    <w:rsid w:val="001325DB"/>
    <w:rsid w:val="00147D6E"/>
    <w:rsid w:val="0016137C"/>
    <w:rsid w:val="00172FDA"/>
    <w:rsid w:val="001907F0"/>
    <w:rsid w:val="00191733"/>
    <w:rsid w:val="001926A0"/>
    <w:rsid w:val="001A35B9"/>
    <w:rsid w:val="001A52C2"/>
    <w:rsid w:val="001B1774"/>
    <w:rsid w:val="001B28BB"/>
    <w:rsid w:val="001D66EB"/>
    <w:rsid w:val="001E1EF1"/>
    <w:rsid w:val="001E31AA"/>
    <w:rsid w:val="001F4485"/>
    <w:rsid w:val="001F6B13"/>
    <w:rsid w:val="00210F38"/>
    <w:rsid w:val="002117B6"/>
    <w:rsid w:val="00216628"/>
    <w:rsid w:val="00227406"/>
    <w:rsid w:val="00237A0D"/>
    <w:rsid w:val="00253A9B"/>
    <w:rsid w:val="002674B1"/>
    <w:rsid w:val="00277B0C"/>
    <w:rsid w:val="00287DED"/>
    <w:rsid w:val="002939D0"/>
    <w:rsid w:val="002A266B"/>
    <w:rsid w:val="002A60BB"/>
    <w:rsid w:val="002C5A74"/>
    <w:rsid w:val="002D1485"/>
    <w:rsid w:val="002E27FD"/>
    <w:rsid w:val="002E3DB8"/>
    <w:rsid w:val="002F40AD"/>
    <w:rsid w:val="002F5ACE"/>
    <w:rsid w:val="00300F99"/>
    <w:rsid w:val="00313259"/>
    <w:rsid w:val="0031362B"/>
    <w:rsid w:val="00313F7E"/>
    <w:rsid w:val="003140A9"/>
    <w:rsid w:val="00334A61"/>
    <w:rsid w:val="00340788"/>
    <w:rsid w:val="00350679"/>
    <w:rsid w:val="00355846"/>
    <w:rsid w:val="003657F3"/>
    <w:rsid w:val="00383109"/>
    <w:rsid w:val="0038444A"/>
    <w:rsid w:val="003924AC"/>
    <w:rsid w:val="003A0BE1"/>
    <w:rsid w:val="003B404F"/>
    <w:rsid w:val="003D3846"/>
    <w:rsid w:val="003D573D"/>
    <w:rsid w:val="003E3025"/>
    <w:rsid w:val="003F58E5"/>
    <w:rsid w:val="004124FD"/>
    <w:rsid w:val="0041291A"/>
    <w:rsid w:val="004228AE"/>
    <w:rsid w:val="0042797B"/>
    <w:rsid w:val="00431F77"/>
    <w:rsid w:val="00433598"/>
    <w:rsid w:val="0045101F"/>
    <w:rsid w:val="00454ACC"/>
    <w:rsid w:val="00472A14"/>
    <w:rsid w:val="004813B6"/>
    <w:rsid w:val="00483572"/>
    <w:rsid w:val="00490C41"/>
    <w:rsid w:val="00494641"/>
    <w:rsid w:val="00497206"/>
    <w:rsid w:val="004A2882"/>
    <w:rsid w:val="004B6318"/>
    <w:rsid w:val="004B7FBA"/>
    <w:rsid w:val="004C3D93"/>
    <w:rsid w:val="004C7758"/>
    <w:rsid w:val="004E3495"/>
    <w:rsid w:val="004E3FA8"/>
    <w:rsid w:val="004E66A4"/>
    <w:rsid w:val="004F1CBE"/>
    <w:rsid w:val="004F2F61"/>
    <w:rsid w:val="004F4EBE"/>
    <w:rsid w:val="00506268"/>
    <w:rsid w:val="0052111B"/>
    <w:rsid w:val="00532909"/>
    <w:rsid w:val="00532B35"/>
    <w:rsid w:val="0053642E"/>
    <w:rsid w:val="00542DFE"/>
    <w:rsid w:val="00543955"/>
    <w:rsid w:val="005443CD"/>
    <w:rsid w:val="00545036"/>
    <w:rsid w:val="00547075"/>
    <w:rsid w:val="00551DEE"/>
    <w:rsid w:val="00554835"/>
    <w:rsid w:val="0055531D"/>
    <w:rsid w:val="00563B79"/>
    <w:rsid w:val="0057010D"/>
    <w:rsid w:val="00570EDB"/>
    <w:rsid w:val="005771DA"/>
    <w:rsid w:val="005A0F44"/>
    <w:rsid w:val="005A0F87"/>
    <w:rsid w:val="005A6D0F"/>
    <w:rsid w:val="005B78D9"/>
    <w:rsid w:val="005C1B4E"/>
    <w:rsid w:val="005D12C3"/>
    <w:rsid w:val="005D491B"/>
    <w:rsid w:val="005E3150"/>
    <w:rsid w:val="00640A30"/>
    <w:rsid w:val="00642254"/>
    <w:rsid w:val="0065118A"/>
    <w:rsid w:val="006575A9"/>
    <w:rsid w:val="00663C79"/>
    <w:rsid w:val="00666DF9"/>
    <w:rsid w:val="0066791B"/>
    <w:rsid w:val="006726F9"/>
    <w:rsid w:val="006736C6"/>
    <w:rsid w:val="0067661B"/>
    <w:rsid w:val="00693DF6"/>
    <w:rsid w:val="006A70F8"/>
    <w:rsid w:val="006B02CC"/>
    <w:rsid w:val="006B5679"/>
    <w:rsid w:val="006D708C"/>
    <w:rsid w:val="006E3E58"/>
    <w:rsid w:val="006E44AC"/>
    <w:rsid w:val="006F3B3E"/>
    <w:rsid w:val="006F7B95"/>
    <w:rsid w:val="007009F7"/>
    <w:rsid w:val="00706B6E"/>
    <w:rsid w:val="0071087B"/>
    <w:rsid w:val="00712251"/>
    <w:rsid w:val="007128B4"/>
    <w:rsid w:val="00712AD2"/>
    <w:rsid w:val="00731FC5"/>
    <w:rsid w:val="00734D02"/>
    <w:rsid w:val="00745B36"/>
    <w:rsid w:val="0075028B"/>
    <w:rsid w:val="00757C7A"/>
    <w:rsid w:val="00767A41"/>
    <w:rsid w:val="00791684"/>
    <w:rsid w:val="007A352A"/>
    <w:rsid w:val="007A37AB"/>
    <w:rsid w:val="007A424E"/>
    <w:rsid w:val="007B043A"/>
    <w:rsid w:val="007C26A4"/>
    <w:rsid w:val="007C47A9"/>
    <w:rsid w:val="007D2EE2"/>
    <w:rsid w:val="007D6912"/>
    <w:rsid w:val="007E0DFE"/>
    <w:rsid w:val="007E13BC"/>
    <w:rsid w:val="007E193F"/>
    <w:rsid w:val="007E23D5"/>
    <w:rsid w:val="007E35EC"/>
    <w:rsid w:val="00801CDD"/>
    <w:rsid w:val="00802624"/>
    <w:rsid w:val="008026B0"/>
    <w:rsid w:val="00831469"/>
    <w:rsid w:val="00833D23"/>
    <w:rsid w:val="00841486"/>
    <w:rsid w:val="00867081"/>
    <w:rsid w:val="00871556"/>
    <w:rsid w:val="00887B8C"/>
    <w:rsid w:val="008D6AA3"/>
    <w:rsid w:val="008E2A09"/>
    <w:rsid w:val="008E3917"/>
    <w:rsid w:val="008F58E5"/>
    <w:rsid w:val="00901320"/>
    <w:rsid w:val="0090672B"/>
    <w:rsid w:val="00914972"/>
    <w:rsid w:val="00916F62"/>
    <w:rsid w:val="009172DD"/>
    <w:rsid w:val="00920887"/>
    <w:rsid w:val="009214B9"/>
    <w:rsid w:val="00934D42"/>
    <w:rsid w:val="00950B15"/>
    <w:rsid w:val="009562D5"/>
    <w:rsid w:val="009714DF"/>
    <w:rsid w:val="0097761C"/>
    <w:rsid w:val="00993FA7"/>
    <w:rsid w:val="0099493F"/>
    <w:rsid w:val="00995FC7"/>
    <w:rsid w:val="009A1FFD"/>
    <w:rsid w:val="009C43A3"/>
    <w:rsid w:val="009D7DA1"/>
    <w:rsid w:val="009E0621"/>
    <w:rsid w:val="009E07B3"/>
    <w:rsid w:val="009E10FD"/>
    <w:rsid w:val="00A13DE6"/>
    <w:rsid w:val="00A21611"/>
    <w:rsid w:val="00A27B85"/>
    <w:rsid w:val="00A27C34"/>
    <w:rsid w:val="00A31F69"/>
    <w:rsid w:val="00A36FC0"/>
    <w:rsid w:val="00A600EC"/>
    <w:rsid w:val="00A62DF6"/>
    <w:rsid w:val="00A70469"/>
    <w:rsid w:val="00A848C4"/>
    <w:rsid w:val="00A85C21"/>
    <w:rsid w:val="00A86694"/>
    <w:rsid w:val="00A966C8"/>
    <w:rsid w:val="00AB5DC4"/>
    <w:rsid w:val="00AC0EE1"/>
    <w:rsid w:val="00AC31E1"/>
    <w:rsid w:val="00AE06DF"/>
    <w:rsid w:val="00AE5A22"/>
    <w:rsid w:val="00AF2CDE"/>
    <w:rsid w:val="00B04467"/>
    <w:rsid w:val="00B04C6E"/>
    <w:rsid w:val="00B160BB"/>
    <w:rsid w:val="00B33800"/>
    <w:rsid w:val="00B372C9"/>
    <w:rsid w:val="00B5374E"/>
    <w:rsid w:val="00B57D79"/>
    <w:rsid w:val="00B728F6"/>
    <w:rsid w:val="00B72FD8"/>
    <w:rsid w:val="00B75376"/>
    <w:rsid w:val="00B775D4"/>
    <w:rsid w:val="00B813CB"/>
    <w:rsid w:val="00B911BA"/>
    <w:rsid w:val="00B91E86"/>
    <w:rsid w:val="00B9222E"/>
    <w:rsid w:val="00B97746"/>
    <w:rsid w:val="00BA4CB4"/>
    <w:rsid w:val="00BB1A14"/>
    <w:rsid w:val="00BB65F2"/>
    <w:rsid w:val="00BB7A6E"/>
    <w:rsid w:val="00BC51EE"/>
    <w:rsid w:val="00BC7B5B"/>
    <w:rsid w:val="00BD0CC4"/>
    <w:rsid w:val="00BD35CC"/>
    <w:rsid w:val="00BE5E30"/>
    <w:rsid w:val="00BE64A5"/>
    <w:rsid w:val="00BE64C8"/>
    <w:rsid w:val="00BF1D56"/>
    <w:rsid w:val="00BF5BA0"/>
    <w:rsid w:val="00BF674C"/>
    <w:rsid w:val="00C13890"/>
    <w:rsid w:val="00C14FDF"/>
    <w:rsid w:val="00C27063"/>
    <w:rsid w:val="00C46F0D"/>
    <w:rsid w:val="00C54B3C"/>
    <w:rsid w:val="00C6234F"/>
    <w:rsid w:val="00C65237"/>
    <w:rsid w:val="00C720E0"/>
    <w:rsid w:val="00C726A7"/>
    <w:rsid w:val="00C84178"/>
    <w:rsid w:val="00C95326"/>
    <w:rsid w:val="00CA256D"/>
    <w:rsid w:val="00CA737A"/>
    <w:rsid w:val="00CB1AFD"/>
    <w:rsid w:val="00CB24FB"/>
    <w:rsid w:val="00CC5546"/>
    <w:rsid w:val="00CD6FBA"/>
    <w:rsid w:val="00CE6983"/>
    <w:rsid w:val="00CF36A9"/>
    <w:rsid w:val="00D11753"/>
    <w:rsid w:val="00D151E6"/>
    <w:rsid w:val="00D16347"/>
    <w:rsid w:val="00D2074F"/>
    <w:rsid w:val="00D2537D"/>
    <w:rsid w:val="00D2582D"/>
    <w:rsid w:val="00D275B8"/>
    <w:rsid w:val="00D341E5"/>
    <w:rsid w:val="00D362C8"/>
    <w:rsid w:val="00D371A9"/>
    <w:rsid w:val="00D6088C"/>
    <w:rsid w:val="00D74948"/>
    <w:rsid w:val="00D87832"/>
    <w:rsid w:val="00D9008B"/>
    <w:rsid w:val="00D92D77"/>
    <w:rsid w:val="00D95C8F"/>
    <w:rsid w:val="00DC0C7F"/>
    <w:rsid w:val="00DC7524"/>
    <w:rsid w:val="00DD29A3"/>
    <w:rsid w:val="00DD5693"/>
    <w:rsid w:val="00DD5CE0"/>
    <w:rsid w:val="00DF1C4B"/>
    <w:rsid w:val="00E0466C"/>
    <w:rsid w:val="00E12810"/>
    <w:rsid w:val="00E14688"/>
    <w:rsid w:val="00E3003F"/>
    <w:rsid w:val="00E36C52"/>
    <w:rsid w:val="00E426F0"/>
    <w:rsid w:val="00E52BFA"/>
    <w:rsid w:val="00E5312D"/>
    <w:rsid w:val="00E71ECA"/>
    <w:rsid w:val="00E82EDB"/>
    <w:rsid w:val="00EA3C52"/>
    <w:rsid w:val="00EA4474"/>
    <w:rsid w:val="00EA4A0A"/>
    <w:rsid w:val="00EB46A1"/>
    <w:rsid w:val="00EB6148"/>
    <w:rsid w:val="00EB6877"/>
    <w:rsid w:val="00ED78E9"/>
    <w:rsid w:val="00EE0309"/>
    <w:rsid w:val="00EE2246"/>
    <w:rsid w:val="00EE368E"/>
    <w:rsid w:val="00EF207E"/>
    <w:rsid w:val="00EF4F3C"/>
    <w:rsid w:val="00F1414A"/>
    <w:rsid w:val="00F25D13"/>
    <w:rsid w:val="00F26FDE"/>
    <w:rsid w:val="00F366DD"/>
    <w:rsid w:val="00F44DAB"/>
    <w:rsid w:val="00F45F92"/>
    <w:rsid w:val="00F47F59"/>
    <w:rsid w:val="00F570A7"/>
    <w:rsid w:val="00F571C0"/>
    <w:rsid w:val="00F63D1B"/>
    <w:rsid w:val="00F7166A"/>
    <w:rsid w:val="00F72237"/>
    <w:rsid w:val="00F740C5"/>
    <w:rsid w:val="00F75C99"/>
    <w:rsid w:val="00F83CCB"/>
    <w:rsid w:val="00F92E6D"/>
    <w:rsid w:val="00FA2AC5"/>
    <w:rsid w:val="00FA4554"/>
    <w:rsid w:val="00FA7DFF"/>
    <w:rsid w:val="00FB690B"/>
    <w:rsid w:val="00FC4A19"/>
    <w:rsid w:val="00FD07EB"/>
    <w:rsid w:val="00FD5AD8"/>
    <w:rsid w:val="00FD7F77"/>
    <w:rsid w:val="00FE03CE"/>
    <w:rsid w:val="00FE741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35AC0FD"/>
  <w14:defaultImageDpi w14:val="0"/>
  <w15:docId w15:val="{E70CFCC6-32A6-3A4D-8275-324AB2AE8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4485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4485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4485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F4485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F4485"/>
    <w:pPr>
      <w:keepNext/>
      <w:keepLines/>
      <w:spacing w:before="240" w:after="80"/>
      <w:outlineLvl w:val="3"/>
    </w:pPr>
    <w:rPr>
      <w:rFonts w:ascii="Arial" w:eastAsiaTheme="majorEastAsia" w:hAnsi="Arial" w:cstheme="majorBidi"/>
      <w:b/>
      <w:iCs/>
      <w:sz w:val="18"/>
    </w:rPr>
  </w:style>
  <w:style w:type="character" w:default="1" w:styleId="DefaultParagraphFont">
    <w:name w:val="Default Paragraph Font"/>
    <w:uiPriority w:val="1"/>
    <w:semiHidden/>
    <w:unhideWhenUsed/>
    <w:rsid w:val="001F4485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1F4485"/>
  </w:style>
  <w:style w:type="paragraph" w:styleId="Header">
    <w:name w:val="header"/>
    <w:basedOn w:val="Normal"/>
    <w:link w:val="HeaderChar"/>
    <w:uiPriority w:val="99"/>
    <w:unhideWhenUsed/>
    <w:qFormat/>
    <w:rsid w:val="001F4485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1F4485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F4485"/>
    <w:pPr>
      <w:tabs>
        <w:tab w:val="center" w:pos="4320"/>
        <w:tab w:val="right" w:pos="10080"/>
      </w:tabs>
    </w:pPr>
    <w:rPr>
      <w:rFonts w:ascii="Arial" w:hAnsi="Arial"/>
      <w:b/>
      <w:caps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1F4485"/>
    <w:rPr>
      <w:rFonts w:ascii="Arial" w:hAnsi="Arial"/>
      <w:b/>
      <w:caps/>
      <w:spacing w:val="20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448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F4485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1F4485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1F4485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1F4485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qFormat/>
    <w:rsid w:val="007009F7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1F4485"/>
    <w:pPr>
      <w:widowControl w:val="0"/>
      <w:autoSpaceDE w:val="0"/>
      <w:autoSpaceDN w:val="0"/>
      <w:adjustRightInd w:val="0"/>
      <w:spacing w:before="80" w:after="80"/>
      <w:jc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BodyNotes">
    <w:name w:val="Body Notes"/>
    <w:basedOn w:val="Normal"/>
    <w:uiPriority w:val="99"/>
    <w:qFormat/>
    <w:rsid w:val="001F4485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F44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4485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4485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44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4485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1F4485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1F4485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1F4485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1F4485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1F4485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1F4485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1F4485"/>
    <w:rPr>
      <w:rFonts w:ascii="Arial" w:hAnsi="Arial" w:cs="Arial"/>
      <w:b/>
      <w:bCs/>
      <w:sz w:val="24"/>
      <w:szCs w:val="24"/>
      <w:lang w:eastAsia="en-US"/>
    </w:rPr>
  </w:style>
  <w:style w:type="paragraph" w:customStyle="1" w:styleId="Signoff">
    <w:name w:val="Signoff"/>
    <w:basedOn w:val="Normal"/>
    <w:qFormat/>
    <w:rsid w:val="001F4485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1F4485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paragraph" w:customStyle="1" w:styleId="BodyIndent1">
    <w:name w:val="Body Indent 1"/>
    <w:basedOn w:val="BodyCopy"/>
    <w:qFormat/>
    <w:rsid w:val="007009F7"/>
    <w:pPr>
      <w:ind w:left="144"/>
    </w:pPr>
  </w:style>
  <w:style w:type="paragraph" w:customStyle="1" w:styleId="S-O-P">
    <w:name w:val="S-O-P"/>
    <w:basedOn w:val="FABodyCopy"/>
    <w:next w:val="FABodyCopy"/>
    <w:qFormat/>
    <w:rsid w:val="001F4485"/>
    <w:pPr>
      <w:jc w:val="center"/>
    </w:pPr>
  </w:style>
  <w:style w:type="paragraph" w:customStyle="1" w:styleId="TableSubhead">
    <w:name w:val="Table Subhead"/>
    <w:basedOn w:val="Normal"/>
    <w:qFormat/>
    <w:rsid w:val="001F4485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1F4485"/>
    <w:rPr>
      <w:rFonts w:ascii="Arial" w:eastAsiaTheme="majorEastAsia" w:hAnsi="Arial" w:cstheme="majorBidi"/>
      <w:b/>
      <w:iCs/>
      <w:sz w:val="18"/>
      <w:lang w:eastAsia="en-US"/>
    </w:rPr>
  </w:style>
  <w:style w:type="table" w:styleId="PlainTable1">
    <w:name w:val="Plain Table 1"/>
    <w:basedOn w:val="TableNormal"/>
    <w:uiPriority w:val="99"/>
    <w:rsid w:val="001F448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1F448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1F448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99"/>
    <w:rsid w:val="001F448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3">
    <w:name w:val="Grid Table 3"/>
    <w:basedOn w:val="TableNormal"/>
    <w:uiPriority w:val="99"/>
    <w:rsid w:val="001F448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1Light">
    <w:name w:val="Grid Table 1 Light"/>
    <w:basedOn w:val="TableNormal"/>
    <w:uiPriority w:val="99"/>
    <w:rsid w:val="001F448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FATABLESTYLE">
    <w:name w:val="FA TABLE STYLE"/>
    <w:basedOn w:val="TableNormal"/>
    <w:uiPriority w:val="99"/>
    <w:rsid w:val="001F4485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</w:tblPr>
    <w:tcPr>
      <w:vAlign w:val="center"/>
    </w:tcPr>
  </w:style>
  <w:style w:type="paragraph" w:customStyle="1" w:styleId="EmbargoLine">
    <w:name w:val="Embargo Line"/>
    <w:basedOn w:val="Normal"/>
    <w:autoRedefine/>
    <w:qFormat/>
    <w:rsid w:val="001F4485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styleId="ListParagraph">
    <w:name w:val="List Paragraph"/>
    <w:basedOn w:val="Normal"/>
    <w:uiPriority w:val="1"/>
    <w:qFormat/>
    <w:rsid w:val="004C3D93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</w:rPr>
  </w:style>
  <w:style w:type="paragraph" w:styleId="NoSpacing">
    <w:name w:val="No Spacing"/>
    <w:uiPriority w:val="99"/>
    <w:qFormat/>
    <w:rsid w:val="004C3D93"/>
    <w:rPr>
      <w:sz w:val="22"/>
      <w:szCs w:val="22"/>
      <w:lang w:eastAsia="en-US"/>
    </w:rPr>
  </w:style>
  <w:style w:type="paragraph" w:customStyle="1" w:styleId="Bullets">
    <w:name w:val="Bullets"/>
    <w:basedOn w:val="Normal"/>
    <w:qFormat/>
    <w:rsid w:val="004C3D93"/>
    <w:pPr>
      <w:spacing w:after="80" w:line="320" w:lineRule="atLeast"/>
      <w:ind w:left="1080" w:right="547" w:hanging="360"/>
    </w:pPr>
    <w:rPr>
      <w:rFonts w:ascii="Arial" w:hAnsi="Arial"/>
      <w:b/>
      <w:sz w:val="22"/>
      <w:szCs w:val="22"/>
    </w:rPr>
  </w:style>
  <w:style w:type="paragraph" w:customStyle="1" w:styleId="Subhead">
    <w:name w:val="Subhead"/>
    <w:basedOn w:val="Normal"/>
    <w:qFormat/>
    <w:rsid w:val="004C3D93"/>
    <w:pPr>
      <w:spacing w:line="320" w:lineRule="atLeast"/>
    </w:pPr>
    <w:rPr>
      <w:rFonts w:ascii="Arial" w:hAnsi="Arial" w:cs="Arial"/>
      <w:b/>
      <w:sz w:val="22"/>
      <w:szCs w:val="22"/>
    </w:rPr>
  </w:style>
  <w:style w:type="paragraph" w:customStyle="1" w:styleId="Body1">
    <w:name w:val="_Body1"/>
    <w:basedOn w:val="Normal"/>
    <w:uiPriority w:val="99"/>
    <w:rsid w:val="004C3D93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NewRomanPSMT" w:hAnsi="TimesNewRomanPSMT" w:cs="TimesNewRomanPSMT"/>
      <w:color w:val="000000"/>
      <w:sz w:val="14"/>
      <w:szCs w:val="14"/>
    </w:rPr>
  </w:style>
  <w:style w:type="paragraph" w:customStyle="1" w:styleId="specs">
    <w:name w:val="specs"/>
    <w:basedOn w:val="Normal"/>
    <w:uiPriority w:val="99"/>
    <w:rsid w:val="004C3D93"/>
    <w:pPr>
      <w:widowControl w:val="0"/>
      <w:tabs>
        <w:tab w:val="right" w:leader="underscore" w:pos="7960"/>
      </w:tabs>
      <w:autoSpaceDE w:val="0"/>
      <w:autoSpaceDN w:val="0"/>
      <w:adjustRightInd w:val="0"/>
      <w:spacing w:line="220" w:lineRule="atLeast"/>
      <w:ind w:left="240" w:hanging="240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Default">
    <w:name w:val="Default"/>
    <w:uiPriority w:val="99"/>
    <w:rsid w:val="004C3D93"/>
    <w:pPr>
      <w:autoSpaceDE w:val="0"/>
      <w:autoSpaceDN w:val="0"/>
      <w:adjustRightInd w:val="0"/>
    </w:pPr>
    <w:rPr>
      <w:rFonts w:ascii="Arial" w:eastAsia="Batang" w:hAnsi="Arial" w:cs="Batang"/>
      <w:color w:val="000000"/>
      <w:sz w:val="24"/>
      <w:szCs w:val="24"/>
      <w:lang w:eastAsia="en-US"/>
    </w:rPr>
  </w:style>
  <w:style w:type="character" w:customStyle="1" w:styleId="Superscript">
    <w:name w:val="_Superscript"/>
    <w:uiPriority w:val="99"/>
    <w:rsid w:val="004C3D93"/>
    <w:rPr>
      <w:vertAlign w:val="superscript"/>
    </w:rPr>
  </w:style>
  <w:style w:type="paragraph" w:customStyle="1" w:styleId="font5">
    <w:name w:val="font5"/>
    <w:basedOn w:val="Normal"/>
    <w:uiPriority w:val="99"/>
    <w:rsid w:val="004C3D93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Endmark">
    <w:name w:val="End mark"/>
    <w:basedOn w:val="Normal"/>
    <w:uiPriority w:val="99"/>
    <w:rsid w:val="004C3D93"/>
    <w:pPr>
      <w:autoSpaceDE w:val="0"/>
      <w:autoSpaceDN w:val="0"/>
      <w:adjustRightInd w:val="0"/>
      <w:spacing w:line="260" w:lineRule="atLeast"/>
      <w:jc w:val="center"/>
      <w:textAlignment w:val="center"/>
    </w:pPr>
    <w:rPr>
      <w:rFonts w:ascii="MinionPro-Bold" w:hAnsi="MinionPro-Bold" w:cs="MinionPro-Bold"/>
      <w:b/>
      <w:bCs/>
      <w:color w:val="F21717"/>
      <w:spacing w:val="55"/>
      <w:sz w:val="20"/>
      <w:lang w:eastAsia="ja-JP"/>
    </w:rPr>
  </w:style>
  <w:style w:type="paragraph" w:customStyle="1" w:styleId="TableParagraph">
    <w:name w:val="Table Paragraph"/>
    <w:basedOn w:val="Normal"/>
    <w:uiPriority w:val="1"/>
    <w:qFormat/>
    <w:rsid w:val="004C3D93"/>
    <w:pPr>
      <w:widowControl w:val="0"/>
      <w:autoSpaceDE w:val="0"/>
      <w:autoSpaceDN w:val="0"/>
      <w:spacing w:before="43"/>
      <w:jc w:val="center"/>
    </w:pPr>
    <w:rPr>
      <w:rFonts w:ascii="Helvetica" w:eastAsia="Helvetica" w:hAnsi="Helvetica" w:cs="Helvetica"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4C3D93"/>
    <w:pPr>
      <w:widowControl w:val="0"/>
      <w:autoSpaceDE w:val="0"/>
      <w:autoSpaceDN w:val="0"/>
    </w:pPr>
    <w:rPr>
      <w:rFonts w:ascii="Helvetica" w:eastAsia="Helvetica" w:hAnsi="Helvetica" w:cs="Helvetica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4C3D93"/>
    <w:rPr>
      <w:rFonts w:ascii="Helvetica" w:eastAsia="Helvetica" w:hAnsi="Helvetica" w:cs="Helvetica"/>
      <w:sz w:val="16"/>
      <w:szCs w:val="16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C3D93"/>
    <w:rPr>
      <w:color w:val="605E5C"/>
      <w:shd w:val="clear" w:color="auto" w:fill="E1DFDD"/>
    </w:rPr>
  </w:style>
  <w:style w:type="paragraph" w:customStyle="1" w:styleId="FABodyCopy">
    <w:name w:val="FA Body Copy"/>
    <w:basedOn w:val="Normal"/>
    <w:qFormat/>
    <w:rsid w:val="001F4485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FABodyIndent1">
    <w:name w:val="FA Body Indent 1"/>
    <w:basedOn w:val="FABodyCopy"/>
    <w:qFormat/>
    <w:rsid w:val="001F4485"/>
    <w:pPr>
      <w:ind w:left="14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galli/Library/Group%20Containers/UBF8T346G9.Office/User%20Content.localized/Templates.localized/Feature_Availabilit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Feature_Availability.dotx</Template>
  <TotalTime>0</TotalTime>
  <Pages>19</Pages>
  <Words>4258</Words>
  <Characters>24275</Characters>
  <Application>Microsoft Office Word</Application>
  <DocSecurity>0</DocSecurity>
  <Lines>202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Product Information</vt:lpstr>
    </vt:vector>
  </TitlesOfParts>
  <Manager/>
  <Company/>
  <LinksUpToDate>false</LinksUpToDate>
  <CharactersWithSpaces>28477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 Product Information</dc:title>
  <dc:subject>Feature Availability</dc:subject>
  <dc:creator>Microsoft Office User</dc:creator>
  <cp:keywords/>
  <dc:description/>
  <cp:lastModifiedBy>Microsoft Office User</cp:lastModifiedBy>
  <cp:revision>2</cp:revision>
  <cp:lastPrinted>2018-12-31T16:38:00Z</cp:lastPrinted>
  <dcterms:created xsi:type="dcterms:W3CDTF">2021-08-26T21:18:00Z</dcterms:created>
  <dcterms:modified xsi:type="dcterms:W3CDTF">2021-08-26T21:18:00Z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