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16CB58" w14:textId="62F0234B" w:rsidR="00C13890" w:rsidRPr="000F771A" w:rsidRDefault="00C13890" w:rsidP="00E5407F">
      <w:pPr>
        <w:pStyle w:val="Heading1"/>
        <w:spacing w:before="440" w:line="240" w:lineRule="auto"/>
      </w:pPr>
      <w:r w:rsidRPr="000F771A">
        <w:t>20</w:t>
      </w:r>
      <w:r w:rsidR="00A85C21" w:rsidRPr="000F771A">
        <w:t>2</w:t>
      </w:r>
      <w:r w:rsidR="00E3312E">
        <w:t>2</w:t>
      </w:r>
      <w:r w:rsidR="00712251" w:rsidRPr="000F771A">
        <w:t xml:space="preserve"> </w:t>
      </w:r>
      <w:r w:rsidR="008738C1">
        <w:t>Ram Commercial</w:t>
      </w:r>
      <w:r w:rsidR="00FD07EB" w:rsidRPr="000F771A">
        <w:t xml:space="preserve"> </w:t>
      </w:r>
      <w:r w:rsidR="008738C1">
        <w:t>3500, 4500 &amp; 5500 Chassis Cab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1FD5E03D" w14:textId="2F3CA519" w:rsidR="00216628" w:rsidRDefault="00216628" w:rsidP="00611EEC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3929E672" w14:textId="77777777" w:rsidR="00694016" w:rsidRPr="00ED57A8" w:rsidRDefault="00694016" w:rsidP="00694016">
      <w:pPr>
        <w:pStyle w:val="Heading3"/>
      </w:pPr>
      <w:r w:rsidRPr="00ED57A8">
        <w:t>GENERAL INFORMATION</w:t>
      </w:r>
    </w:p>
    <w:p w14:paraId="177A6F9E" w14:textId="77777777" w:rsidR="00694016" w:rsidRPr="00ED57A8" w:rsidRDefault="00694016" w:rsidP="00694016">
      <w:pPr>
        <w:pStyle w:val="BodyCopy"/>
      </w:pPr>
      <w:r w:rsidRPr="00ED57A8">
        <w:t>Vehicle Type</w:t>
      </w:r>
      <w:r w:rsidRPr="00ED57A8">
        <w:tab/>
        <w:t>Regular Cab, Crew Cab: 4x2, 4x4</w:t>
      </w:r>
    </w:p>
    <w:p w14:paraId="4F18CFD2" w14:textId="4B7861F2" w:rsidR="00694016" w:rsidRDefault="00694016" w:rsidP="00694016">
      <w:pPr>
        <w:pStyle w:val="BodyCopy"/>
      </w:pPr>
      <w:r w:rsidRPr="00ED57A8">
        <w:t>Assembly Plant</w:t>
      </w:r>
      <w:r w:rsidRPr="00ED57A8">
        <w:tab/>
        <w:t>Saltillo Truck Assembly Plant, Coahuila, Mexico</w:t>
      </w:r>
    </w:p>
    <w:p w14:paraId="64526730" w14:textId="484D9A51" w:rsidR="00694016" w:rsidRPr="00ED57A8" w:rsidRDefault="00694016" w:rsidP="00694016">
      <w:pPr>
        <w:pStyle w:val="Heading3"/>
      </w:pPr>
      <w:r w:rsidRPr="00ED57A8">
        <w:t>BODY/CHASSIS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410"/>
        <w:gridCol w:w="2790"/>
        <w:gridCol w:w="2880"/>
      </w:tblGrid>
      <w:tr w:rsidR="00694016" w:rsidRPr="00694016" w14:paraId="15A6ED98" w14:textId="77777777" w:rsidTr="00F22CD7">
        <w:tc>
          <w:tcPr>
            <w:tcW w:w="4410" w:type="dxa"/>
          </w:tcPr>
          <w:p w14:paraId="12DE8208" w14:textId="77777777" w:rsidR="00694016" w:rsidRPr="00694016" w:rsidRDefault="00694016" w:rsidP="00694016">
            <w:pPr>
              <w:pStyle w:val="ChartSubhead"/>
            </w:pPr>
            <w:r w:rsidRPr="00694016">
              <w:t>Model</w:t>
            </w:r>
          </w:p>
        </w:tc>
        <w:tc>
          <w:tcPr>
            <w:tcW w:w="2790" w:type="dxa"/>
          </w:tcPr>
          <w:p w14:paraId="7D2F19C9" w14:textId="77777777" w:rsidR="00694016" w:rsidRPr="00694016" w:rsidRDefault="00694016" w:rsidP="00694016">
            <w:pPr>
              <w:pStyle w:val="ChartSubhead"/>
            </w:pPr>
            <w:r w:rsidRPr="00694016">
              <w:t>4x2</w:t>
            </w:r>
          </w:p>
        </w:tc>
        <w:tc>
          <w:tcPr>
            <w:tcW w:w="2880" w:type="dxa"/>
          </w:tcPr>
          <w:p w14:paraId="12FD2CA8" w14:textId="77777777" w:rsidR="00694016" w:rsidRPr="00694016" w:rsidRDefault="00694016" w:rsidP="00694016">
            <w:pPr>
              <w:pStyle w:val="ChartSubhead"/>
            </w:pPr>
            <w:r w:rsidRPr="00694016">
              <w:t>4x4</w:t>
            </w:r>
          </w:p>
        </w:tc>
      </w:tr>
      <w:tr w:rsidR="00694016" w:rsidRPr="00ED57A8" w14:paraId="58C672F6" w14:textId="77777777" w:rsidTr="00F22CD7">
        <w:tc>
          <w:tcPr>
            <w:tcW w:w="4410" w:type="dxa"/>
          </w:tcPr>
          <w:p w14:paraId="3FF59B6A" w14:textId="77777777" w:rsidR="00694016" w:rsidRPr="00ED57A8" w:rsidRDefault="00694016" w:rsidP="00694016">
            <w:pPr>
              <w:pStyle w:val="FABodyCopy"/>
            </w:pPr>
            <w:r w:rsidRPr="00ED57A8">
              <w:t>Layout</w:t>
            </w:r>
          </w:p>
        </w:tc>
        <w:tc>
          <w:tcPr>
            <w:tcW w:w="2790" w:type="dxa"/>
          </w:tcPr>
          <w:p w14:paraId="4C57F804" w14:textId="77777777" w:rsidR="00694016" w:rsidRPr="00ED57A8" w:rsidRDefault="00694016" w:rsidP="00694016">
            <w:pPr>
              <w:pStyle w:val="FABodyCopy"/>
            </w:pPr>
            <w:r w:rsidRPr="00ED57A8">
              <w:t>Longitudinal, front engine</w:t>
            </w:r>
          </w:p>
        </w:tc>
        <w:tc>
          <w:tcPr>
            <w:tcW w:w="2880" w:type="dxa"/>
          </w:tcPr>
          <w:p w14:paraId="65D2885E" w14:textId="77777777" w:rsidR="00694016" w:rsidRPr="00ED57A8" w:rsidRDefault="00694016" w:rsidP="00694016">
            <w:pPr>
              <w:pStyle w:val="FABodyCopy"/>
            </w:pPr>
            <w:r w:rsidRPr="00ED57A8">
              <w:t xml:space="preserve">Longitudinal, front engine, </w:t>
            </w:r>
            <w:r w:rsidRPr="00ED57A8">
              <w:br/>
              <w:t>transfer case</w:t>
            </w:r>
          </w:p>
        </w:tc>
      </w:tr>
      <w:tr w:rsidR="00694016" w:rsidRPr="00ED57A8" w14:paraId="6FF7CC16" w14:textId="77777777" w:rsidTr="00F22CD7">
        <w:tc>
          <w:tcPr>
            <w:tcW w:w="4410" w:type="dxa"/>
          </w:tcPr>
          <w:p w14:paraId="50352806" w14:textId="77777777" w:rsidR="00694016" w:rsidRPr="00ED57A8" w:rsidRDefault="00694016" w:rsidP="00694016">
            <w:pPr>
              <w:pStyle w:val="FABodyCopy"/>
            </w:pPr>
            <w:r w:rsidRPr="00ED57A8">
              <w:t>Construction</w:t>
            </w:r>
          </w:p>
        </w:tc>
        <w:tc>
          <w:tcPr>
            <w:tcW w:w="2790" w:type="dxa"/>
          </w:tcPr>
          <w:p w14:paraId="224D5429" w14:textId="77777777" w:rsidR="00694016" w:rsidRPr="00ED57A8" w:rsidRDefault="00694016" w:rsidP="00694016">
            <w:pPr>
              <w:pStyle w:val="FABodyCopy"/>
            </w:pPr>
            <w:r w:rsidRPr="00ED57A8">
              <w:t>Ladder-type frame, steel cab</w:t>
            </w:r>
          </w:p>
        </w:tc>
        <w:tc>
          <w:tcPr>
            <w:tcW w:w="2880" w:type="dxa"/>
          </w:tcPr>
          <w:p w14:paraId="0BA2648A" w14:textId="77777777" w:rsidR="00694016" w:rsidRPr="00ED57A8" w:rsidRDefault="00694016" w:rsidP="00694016">
            <w:pPr>
              <w:pStyle w:val="FABodyCopy"/>
            </w:pPr>
            <w:r w:rsidRPr="00ED57A8">
              <w:t>Ladder-type frame, steel cab</w:t>
            </w:r>
          </w:p>
        </w:tc>
      </w:tr>
    </w:tbl>
    <w:p w14:paraId="05E999D0" w14:textId="70380D2E" w:rsidR="00694016" w:rsidRPr="00ED57A8" w:rsidRDefault="00694016" w:rsidP="008B1D23">
      <w:pPr>
        <w:pStyle w:val="Heading3"/>
      </w:pPr>
      <w:r w:rsidRPr="00ED57A8">
        <w:t>ENGINE: 6.4-LITER HEMI® V-8 (SIX-SPEED)</w:t>
      </w:r>
      <w:r w:rsidRPr="00ED57A8">
        <w:tab/>
      </w:r>
    </w:p>
    <w:p w14:paraId="6DBE70F7" w14:textId="77777777" w:rsidR="00694016" w:rsidRPr="00ED57A8" w:rsidRDefault="00694016" w:rsidP="00694016">
      <w:pPr>
        <w:pStyle w:val="BodyCopy"/>
      </w:pPr>
      <w:r w:rsidRPr="00ED57A8">
        <w:t>Type and Description</w:t>
      </w:r>
      <w:r w:rsidRPr="00ED57A8">
        <w:tab/>
        <w:t>90-degree gasoline V-8 with variable cam timing</w:t>
      </w:r>
    </w:p>
    <w:p w14:paraId="3E009A9C" w14:textId="77777777" w:rsidR="00694016" w:rsidRPr="00ED57A8" w:rsidRDefault="00694016" w:rsidP="00694016">
      <w:pPr>
        <w:pStyle w:val="BodyCopy"/>
      </w:pPr>
      <w:r w:rsidRPr="00ED57A8">
        <w:t>Displacement</w:t>
      </w:r>
      <w:r w:rsidRPr="00ED57A8">
        <w:tab/>
        <w:t>392 cu. in. (6,417 cu. cm)</w:t>
      </w:r>
    </w:p>
    <w:p w14:paraId="38381549" w14:textId="77777777" w:rsidR="00694016" w:rsidRPr="00ED57A8" w:rsidRDefault="00694016" w:rsidP="00694016">
      <w:pPr>
        <w:pStyle w:val="BodyCopy"/>
      </w:pPr>
      <w:r w:rsidRPr="00ED57A8">
        <w:t>Bore x Stroke</w:t>
      </w:r>
      <w:r w:rsidRPr="00ED57A8">
        <w:tab/>
        <w:t>4.09 x 3.72 (103.9 x 94.6)</w:t>
      </w:r>
    </w:p>
    <w:p w14:paraId="5A95575A" w14:textId="77777777" w:rsidR="00694016" w:rsidRPr="00ED57A8" w:rsidRDefault="00694016" w:rsidP="00694016">
      <w:pPr>
        <w:pStyle w:val="BodyCopy"/>
      </w:pPr>
      <w:r w:rsidRPr="00ED57A8">
        <w:t>Valve System</w:t>
      </w:r>
      <w:r w:rsidRPr="00ED57A8">
        <w:tab/>
        <w:t>Pushrod-operated overhead valves, 16 valves, eight de-activating</w:t>
      </w:r>
      <w:r w:rsidRPr="00ED57A8">
        <w:br/>
        <w:t>and eight hydraulic lifters, all with roller followers</w:t>
      </w:r>
    </w:p>
    <w:p w14:paraId="2E44FCA0" w14:textId="77777777" w:rsidR="00694016" w:rsidRPr="00ED57A8" w:rsidRDefault="00694016" w:rsidP="00694016">
      <w:pPr>
        <w:pStyle w:val="BodyCopy"/>
      </w:pPr>
      <w:r w:rsidRPr="00ED57A8">
        <w:t>Fuel Injection</w:t>
      </w:r>
      <w:r w:rsidRPr="00ED57A8">
        <w:tab/>
        <w:t>Sequential, multiport, electronic, returnless</w:t>
      </w:r>
    </w:p>
    <w:p w14:paraId="279C534E" w14:textId="77777777" w:rsidR="00694016" w:rsidRPr="00ED57A8" w:rsidRDefault="00694016" w:rsidP="00694016">
      <w:pPr>
        <w:pStyle w:val="BodyCopy"/>
      </w:pPr>
      <w:r w:rsidRPr="00ED57A8">
        <w:t>Construction</w:t>
      </w:r>
      <w:r w:rsidRPr="00ED57A8">
        <w:tab/>
        <w:t>Deep-skirt cast-iron block with cross-bolted main bearing caps, 356 aluminum cylinder heads with hemispherical combustion chambers</w:t>
      </w:r>
    </w:p>
    <w:p w14:paraId="33348E42" w14:textId="77777777" w:rsidR="00694016" w:rsidRPr="00ED57A8" w:rsidRDefault="00694016" w:rsidP="00694016">
      <w:pPr>
        <w:pStyle w:val="BodyCopy"/>
      </w:pPr>
      <w:r w:rsidRPr="00ED57A8">
        <w:t>Compression Ratio</w:t>
      </w:r>
      <w:r w:rsidRPr="00ED57A8">
        <w:tab/>
        <w:t>10.0:1</w:t>
      </w:r>
    </w:p>
    <w:p w14:paraId="0242594A" w14:textId="77777777" w:rsidR="00694016" w:rsidRPr="00ED57A8" w:rsidRDefault="00694016" w:rsidP="00694016">
      <w:pPr>
        <w:pStyle w:val="BodyCopy"/>
      </w:pPr>
      <w:r w:rsidRPr="00ED57A8">
        <w:t>Power</w:t>
      </w:r>
      <w:r w:rsidRPr="00ED57A8">
        <w:tab/>
        <w:t>370 hp (306 Kw) @ 5,600 rpm</w:t>
      </w:r>
    </w:p>
    <w:p w14:paraId="46682128" w14:textId="77777777" w:rsidR="00694016" w:rsidRPr="00ED57A8" w:rsidRDefault="00694016" w:rsidP="00694016">
      <w:pPr>
        <w:pStyle w:val="BodyCopy"/>
      </w:pPr>
      <w:r w:rsidRPr="00ED57A8">
        <w:t>Torque</w:t>
      </w:r>
      <w:r w:rsidRPr="00ED57A8">
        <w:tab/>
        <w:t>429 lb.-ft. (582 N•m) @ 4,000 rpm</w:t>
      </w:r>
    </w:p>
    <w:p w14:paraId="23CCDAFF" w14:textId="77777777" w:rsidR="00694016" w:rsidRPr="00ED57A8" w:rsidRDefault="00694016" w:rsidP="00694016">
      <w:pPr>
        <w:pStyle w:val="BodyCopy"/>
      </w:pPr>
      <w:r w:rsidRPr="00ED57A8">
        <w:t>Maximum Engine Speed</w:t>
      </w:r>
      <w:r w:rsidRPr="00ED57A8">
        <w:tab/>
        <w:t>5,800 rpm limited</w:t>
      </w:r>
    </w:p>
    <w:p w14:paraId="04FA1C7E" w14:textId="77777777" w:rsidR="00694016" w:rsidRPr="00ED57A8" w:rsidRDefault="00694016" w:rsidP="00694016">
      <w:pPr>
        <w:pStyle w:val="BodyCopy"/>
      </w:pPr>
      <w:r w:rsidRPr="00ED57A8">
        <w:t>Fuel Requirement</w:t>
      </w:r>
      <w:r w:rsidRPr="00ED57A8">
        <w:tab/>
        <w:t xml:space="preserve">Unleaded regular, 87 octane </w:t>
      </w:r>
    </w:p>
    <w:p w14:paraId="0A23B590" w14:textId="77777777" w:rsidR="00694016" w:rsidRPr="00ED57A8" w:rsidRDefault="00694016" w:rsidP="00694016">
      <w:pPr>
        <w:pStyle w:val="BodyCopy"/>
      </w:pPr>
      <w:r w:rsidRPr="00ED57A8">
        <w:t>Oil Capacity</w:t>
      </w:r>
      <w:r w:rsidRPr="00ED57A8">
        <w:tab/>
        <w:t>7.0 quarts (6.6 liters)</w:t>
      </w:r>
    </w:p>
    <w:p w14:paraId="16F91A19" w14:textId="77777777" w:rsidR="00694016" w:rsidRPr="00ED57A8" w:rsidRDefault="00694016" w:rsidP="00694016">
      <w:pPr>
        <w:pStyle w:val="BodyCopy"/>
      </w:pPr>
      <w:r w:rsidRPr="00ED57A8">
        <w:t>Coolant Capacity</w:t>
      </w:r>
      <w:r w:rsidRPr="00ED57A8">
        <w:tab/>
        <w:t>16.6 quarts (15.75 liters)</w:t>
      </w:r>
    </w:p>
    <w:p w14:paraId="6D6B012E" w14:textId="79B298B0" w:rsidR="00694016" w:rsidRPr="00ED57A8" w:rsidRDefault="00694016" w:rsidP="00694016">
      <w:pPr>
        <w:pStyle w:val="BodyCopy"/>
      </w:pPr>
      <w:r w:rsidRPr="00ED57A8">
        <w:t>Emission Control</w:t>
      </w:r>
      <w:r w:rsidR="00BF3253">
        <w:t>s</w:t>
      </w:r>
      <w:r w:rsidRPr="00ED57A8">
        <w:tab/>
        <w:t>Three-way catalytic converters, heated oxygen sensors, cooled electronic exhaust-gas recirculation (EGR) and individual cylinder</w:t>
      </w:r>
      <w:r w:rsidRPr="00ED57A8">
        <w:br/>
        <w:t>fuel control</w:t>
      </w:r>
    </w:p>
    <w:p w14:paraId="3D192238" w14:textId="77777777" w:rsidR="00694016" w:rsidRPr="00ED57A8" w:rsidRDefault="00694016" w:rsidP="000C1116">
      <w:pPr>
        <w:pStyle w:val="Heading3"/>
      </w:pPr>
      <w:r w:rsidRPr="00ED57A8">
        <w:lastRenderedPageBreak/>
        <w:t>ENGINE: 6.4-LITER HEMI V-8 (EIGHT-SPEED)</w:t>
      </w:r>
      <w:r w:rsidRPr="00ED57A8">
        <w:tab/>
      </w:r>
    </w:p>
    <w:p w14:paraId="08429663" w14:textId="77777777" w:rsidR="00694016" w:rsidRPr="00ED57A8" w:rsidRDefault="00694016" w:rsidP="00694016">
      <w:pPr>
        <w:pStyle w:val="BodyCopy"/>
      </w:pPr>
      <w:r w:rsidRPr="00ED57A8">
        <w:t>Type and Description</w:t>
      </w:r>
      <w:r w:rsidRPr="00ED57A8">
        <w:tab/>
        <w:t>90-degree gasoline V-8 with variable cam timing</w:t>
      </w:r>
    </w:p>
    <w:p w14:paraId="7D9017D9" w14:textId="77777777" w:rsidR="00694016" w:rsidRPr="00ED57A8" w:rsidRDefault="00694016" w:rsidP="00694016">
      <w:pPr>
        <w:pStyle w:val="BodyCopy"/>
      </w:pPr>
      <w:r w:rsidRPr="00ED57A8">
        <w:t>Displacement</w:t>
      </w:r>
      <w:r w:rsidRPr="00ED57A8">
        <w:tab/>
        <w:t>392 cu. in. (6,417 cu. cm)</w:t>
      </w:r>
    </w:p>
    <w:p w14:paraId="1BEFCF67" w14:textId="77777777" w:rsidR="00694016" w:rsidRPr="00ED57A8" w:rsidRDefault="00694016" w:rsidP="00694016">
      <w:pPr>
        <w:pStyle w:val="BodyCopy"/>
      </w:pPr>
      <w:r w:rsidRPr="00ED57A8">
        <w:t>Bore x Stroke</w:t>
      </w:r>
      <w:r w:rsidRPr="00ED57A8">
        <w:tab/>
        <w:t>4.09 x 3.72 (103.9 x 94.6)</w:t>
      </w:r>
    </w:p>
    <w:p w14:paraId="59F467BA" w14:textId="77777777" w:rsidR="00694016" w:rsidRPr="00ED57A8" w:rsidRDefault="00694016" w:rsidP="00694016">
      <w:pPr>
        <w:pStyle w:val="BodyCopy"/>
      </w:pPr>
      <w:r w:rsidRPr="00ED57A8">
        <w:t>Valve System</w:t>
      </w:r>
      <w:r w:rsidRPr="00ED57A8">
        <w:tab/>
        <w:t xml:space="preserve">Pushrod-operated overhead valves, 16 valves, eight de-activating </w:t>
      </w:r>
      <w:r w:rsidRPr="00ED57A8">
        <w:br/>
        <w:t>and eight hydraulic lifters, all with roller followers</w:t>
      </w:r>
    </w:p>
    <w:p w14:paraId="103C2516" w14:textId="77777777" w:rsidR="00694016" w:rsidRPr="00ED57A8" w:rsidRDefault="00694016" w:rsidP="00694016">
      <w:pPr>
        <w:pStyle w:val="BodyCopy"/>
      </w:pPr>
      <w:r w:rsidRPr="00ED57A8">
        <w:t>Fuel Injection</w:t>
      </w:r>
      <w:r w:rsidRPr="00ED57A8">
        <w:tab/>
        <w:t>Sequential, multiport, electronic, returnless</w:t>
      </w:r>
    </w:p>
    <w:p w14:paraId="6E6780A6" w14:textId="77777777" w:rsidR="00694016" w:rsidRPr="00ED57A8" w:rsidRDefault="00694016" w:rsidP="00694016">
      <w:pPr>
        <w:pStyle w:val="BodyCopy"/>
      </w:pPr>
      <w:r w:rsidRPr="00ED57A8">
        <w:t>Construction</w:t>
      </w:r>
      <w:r w:rsidRPr="00ED57A8">
        <w:tab/>
        <w:t>Deep-skirt cast-iron block with cross-bolted main bearing caps, 356 aluminum cylinder heads with hemispherical combustion chambers</w:t>
      </w:r>
    </w:p>
    <w:p w14:paraId="13BF6156" w14:textId="77777777" w:rsidR="00694016" w:rsidRPr="00ED57A8" w:rsidRDefault="00694016" w:rsidP="00694016">
      <w:pPr>
        <w:pStyle w:val="BodyCopy"/>
      </w:pPr>
      <w:r w:rsidRPr="00ED57A8">
        <w:t>Compression Ratio</w:t>
      </w:r>
      <w:r w:rsidRPr="00ED57A8">
        <w:tab/>
        <w:t>10.0:1</w:t>
      </w:r>
    </w:p>
    <w:p w14:paraId="3005CBA1" w14:textId="77777777" w:rsidR="00694016" w:rsidRPr="00ED57A8" w:rsidRDefault="00694016" w:rsidP="00694016">
      <w:pPr>
        <w:pStyle w:val="BodyCopy"/>
      </w:pPr>
      <w:r w:rsidRPr="00ED57A8">
        <w:t>Power</w:t>
      </w:r>
      <w:r w:rsidRPr="00ED57A8">
        <w:tab/>
        <w:t>370 hp (306 Kw) @ 5,600 rpm</w:t>
      </w:r>
    </w:p>
    <w:p w14:paraId="6961997B" w14:textId="77777777" w:rsidR="00694016" w:rsidRPr="00ED57A8" w:rsidRDefault="00694016" w:rsidP="00694016">
      <w:pPr>
        <w:pStyle w:val="BodyCopy"/>
      </w:pPr>
      <w:r w:rsidRPr="00ED57A8">
        <w:t>Torque</w:t>
      </w:r>
      <w:r w:rsidRPr="00ED57A8">
        <w:tab/>
        <w:t>429 lb.-ft. (582 N•m) @ 4,000 rpm</w:t>
      </w:r>
    </w:p>
    <w:p w14:paraId="6049F426" w14:textId="77777777" w:rsidR="00694016" w:rsidRPr="00ED57A8" w:rsidRDefault="00694016" w:rsidP="00694016">
      <w:pPr>
        <w:pStyle w:val="BodyCopy"/>
      </w:pPr>
      <w:r w:rsidRPr="00ED57A8">
        <w:t>Maximum Engine Speed</w:t>
      </w:r>
      <w:r w:rsidRPr="00ED57A8">
        <w:tab/>
        <w:t>5,800 rpm limited</w:t>
      </w:r>
    </w:p>
    <w:p w14:paraId="1028484C" w14:textId="77777777" w:rsidR="00694016" w:rsidRPr="00ED57A8" w:rsidRDefault="00694016" w:rsidP="00694016">
      <w:pPr>
        <w:pStyle w:val="BodyCopy"/>
      </w:pPr>
      <w:r w:rsidRPr="00ED57A8">
        <w:t>Fuel Requirement</w:t>
      </w:r>
      <w:r w:rsidRPr="00ED57A8">
        <w:tab/>
        <w:t>Unleaded regular, 87 octane (R+M)/2</w:t>
      </w:r>
    </w:p>
    <w:p w14:paraId="746A5410" w14:textId="77777777" w:rsidR="00694016" w:rsidRPr="00ED57A8" w:rsidRDefault="00694016" w:rsidP="00694016">
      <w:pPr>
        <w:pStyle w:val="BodyCopy"/>
      </w:pPr>
      <w:r w:rsidRPr="00ED57A8">
        <w:t>Oil Capacity</w:t>
      </w:r>
      <w:r w:rsidRPr="00ED57A8">
        <w:tab/>
        <w:t>7.0 quarts (6.6 liters)</w:t>
      </w:r>
    </w:p>
    <w:p w14:paraId="2E27DC74" w14:textId="77777777" w:rsidR="00694016" w:rsidRPr="00ED57A8" w:rsidRDefault="00694016" w:rsidP="00694016">
      <w:pPr>
        <w:pStyle w:val="BodyCopy"/>
      </w:pPr>
      <w:r w:rsidRPr="00ED57A8">
        <w:t>Coolant Capacity</w:t>
      </w:r>
      <w:r w:rsidRPr="00ED57A8">
        <w:tab/>
        <w:t>16.6 quarts (15.75 liters)</w:t>
      </w:r>
    </w:p>
    <w:p w14:paraId="4A4124AF" w14:textId="53988329" w:rsidR="00694016" w:rsidRPr="00ED57A8" w:rsidRDefault="00694016" w:rsidP="00694016">
      <w:pPr>
        <w:pStyle w:val="BodyCopy"/>
      </w:pPr>
      <w:r w:rsidRPr="00ED57A8">
        <w:t>Emission Control</w:t>
      </w:r>
      <w:r w:rsidR="00BF3253">
        <w:t>s</w:t>
      </w:r>
      <w:r w:rsidRPr="00ED57A8">
        <w:tab/>
        <w:t xml:space="preserve">Three-way catalytic converters, heated oxygen sensors, cooled electronic exhaust-gas recirculation (EGR) and individual cylinder </w:t>
      </w:r>
      <w:r w:rsidRPr="00ED57A8">
        <w:br/>
        <w:t>fuel control</w:t>
      </w:r>
    </w:p>
    <w:p w14:paraId="40291F8C" w14:textId="77777777" w:rsidR="00694016" w:rsidRPr="00ED57A8" w:rsidRDefault="00694016" w:rsidP="000C1116">
      <w:pPr>
        <w:pStyle w:val="Heading3"/>
      </w:pPr>
      <w:r w:rsidRPr="00ED57A8">
        <w:t>ENGINE: 6.7-LITER CUMMINS TURBO DIESEL I-6</w:t>
      </w:r>
      <w:r w:rsidRPr="00ED57A8">
        <w:tab/>
      </w:r>
    </w:p>
    <w:p w14:paraId="04AC0CC3" w14:textId="77777777" w:rsidR="00694016" w:rsidRPr="00ED57A8" w:rsidRDefault="00694016" w:rsidP="00694016">
      <w:pPr>
        <w:pStyle w:val="BodyCopy"/>
      </w:pPr>
      <w:r w:rsidRPr="00ED57A8">
        <w:t>Type and Description</w:t>
      </w:r>
      <w:r w:rsidRPr="00ED57A8">
        <w:tab/>
        <w:t>Inline six-cylinder turbocharged, intercooled diesel</w:t>
      </w:r>
    </w:p>
    <w:p w14:paraId="57725294" w14:textId="77777777" w:rsidR="00694016" w:rsidRPr="00ED57A8" w:rsidRDefault="00694016" w:rsidP="00694016">
      <w:pPr>
        <w:pStyle w:val="BodyCopy"/>
      </w:pPr>
      <w:r w:rsidRPr="00ED57A8">
        <w:t>Displacement</w:t>
      </w:r>
      <w:r w:rsidRPr="00ED57A8">
        <w:tab/>
        <w:t>408 cu. in. (6,690 cu. cm)</w:t>
      </w:r>
    </w:p>
    <w:p w14:paraId="57D6EB61" w14:textId="77777777" w:rsidR="00694016" w:rsidRPr="00ED57A8" w:rsidRDefault="00694016" w:rsidP="00694016">
      <w:pPr>
        <w:pStyle w:val="BodyCopy"/>
      </w:pPr>
      <w:r w:rsidRPr="00ED57A8">
        <w:t>Bore x Stroke</w:t>
      </w:r>
      <w:r w:rsidRPr="00ED57A8">
        <w:tab/>
        <w:t>4.21 x 4.88 (107 x 124)</w:t>
      </w:r>
    </w:p>
    <w:p w14:paraId="6B10CC7D" w14:textId="77777777" w:rsidR="00694016" w:rsidRPr="00ED57A8" w:rsidRDefault="00694016" w:rsidP="00694016">
      <w:pPr>
        <w:pStyle w:val="BodyCopy"/>
      </w:pPr>
      <w:r w:rsidRPr="00ED57A8">
        <w:t>Valve System</w:t>
      </w:r>
      <w:r w:rsidRPr="00ED57A8">
        <w:tab/>
        <w:t>Pushrod-operated overhead valves, 24 valves, hydraulic lifters</w:t>
      </w:r>
    </w:p>
    <w:p w14:paraId="7E81D8F5" w14:textId="77777777" w:rsidR="00694016" w:rsidRPr="00ED57A8" w:rsidRDefault="00694016" w:rsidP="00694016">
      <w:pPr>
        <w:pStyle w:val="BodyCopy"/>
      </w:pPr>
      <w:r w:rsidRPr="00ED57A8">
        <w:t>Fuel Injection</w:t>
      </w:r>
      <w:r w:rsidRPr="00ED57A8">
        <w:tab/>
        <w:t>Electronic high-pressure common rail</w:t>
      </w:r>
    </w:p>
    <w:p w14:paraId="566D3174" w14:textId="77777777" w:rsidR="00694016" w:rsidRPr="00ED57A8" w:rsidRDefault="00694016" w:rsidP="00694016">
      <w:pPr>
        <w:pStyle w:val="BodyCopy"/>
      </w:pPr>
      <w:r w:rsidRPr="00ED57A8">
        <w:t>Construction</w:t>
      </w:r>
      <w:r w:rsidRPr="00ED57A8">
        <w:tab/>
        <w:t>Compacted graphite iron (CGI) block cast-iron head</w:t>
      </w:r>
    </w:p>
    <w:p w14:paraId="360F121F" w14:textId="77777777" w:rsidR="00694016" w:rsidRPr="00ED57A8" w:rsidRDefault="00694016" w:rsidP="00694016">
      <w:pPr>
        <w:pStyle w:val="BodyCopy"/>
      </w:pPr>
      <w:r w:rsidRPr="00ED57A8">
        <w:t>Compression Ratio</w:t>
      </w:r>
      <w:r w:rsidRPr="00ED57A8">
        <w:tab/>
        <w:t>16.2:1</w:t>
      </w:r>
    </w:p>
    <w:p w14:paraId="7B370713" w14:textId="77777777" w:rsidR="00694016" w:rsidRPr="00ED57A8" w:rsidRDefault="00694016" w:rsidP="00694016">
      <w:pPr>
        <w:pStyle w:val="BodyCopy"/>
      </w:pPr>
      <w:r w:rsidRPr="00ED57A8">
        <w:t>Power</w:t>
      </w:r>
      <w:r w:rsidRPr="00ED57A8">
        <w:tab/>
        <w:t xml:space="preserve">360 hp (268 Kw) @ 2,800 rpm </w:t>
      </w:r>
    </w:p>
    <w:p w14:paraId="09175F9D" w14:textId="77777777" w:rsidR="00694016" w:rsidRPr="00ED57A8" w:rsidRDefault="00694016" w:rsidP="00694016">
      <w:pPr>
        <w:pStyle w:val="BodyCopy"/>
      </w:pPr>
      <w:r w:rsidRPr="00ED57A8">
        <w:t>Torque</w:t>
      </w:r>
      <w:r w:rsidRPr="00ED57A8">
        <w:tab/>
        <w:t>800 lb.-ft. (1,084 N•m) @ 1,800 rpm</w:t>
      </w:r>
    </w:p>
    <w:p w14:paraId="60BBB950" w14:textId="77777777" w:rsidR="00694016" w:rsidRPr="00ED57A8" w:rsidRDefault="00694016" w:rsidP="00694016">
      <w:pPr>
        <w:pStyle w:val="BodyCopy"/>
      </w:pPr>
      <w:r w:rsidRPr="00ED57A8">
        <w:t>Maximum High-Idle Engine Speed</w:t>
      </w:r>
      <w:r w:rsidRPr="00ED57A8">
        <w:tab/>
        <w:t>3,200 rpm</w:t>
      </w:r>
    </w:p>
    <w:p w14:paraId="1CC12382" w14:textId="77777777" w:rsidR="00694016" w:rsidRPr="00ED57A8" w:rsidRDefault="00694016" w:rsidP="00694016">
      <w:pPr>
        <w:pStyle w:val="BodyCopy"/>
      </w:pPr>
      <w:r w:rsidRPr="00ED57A8">
        <w:t>Fuel Requirement</w:t>
      </w:r>
      <w:r w:rsidRPr="00ED57A8">
        <w:tab/>
        <w:t>Ultra-low sulfur diesel</w:t>
      </w:r>
    </w:p>
    <w:p w14:paraId="387BE5DA" w14:textId="77777777" w:rsidR="00694016" w:rsidRPr="00ED57A8" w:rsidRDefault="00694016" w:rsidP="00694016">
      <w:pPr>
        <w:pStyle w:val="BodyCopy"/>
      </w:pPr>
      <w:r w:rsidRPr="00ED57A8">
        <w:t>Oil Capacity</w:t>
      </w:r>
      <w:r w:rsidRPr="00ED57A8">
        <w:tab/>
        <w:t>12.0 quarts (11.3 liters) with filter</w:t>
      </w:r>
    </w:p>
    <w:p w14:paraId="042DBBCF" w14:textId="77777777" w:rsidR="00694016" w:rsidRPr="00ED57A8" w:rsidRDefault="00694016" w:rsidP="00694016">
      <w:pPr>
        <w:pStyle w:val="BodyCopy"/>
      </w:pPr>
      <w:r w:rsidRPr="00ED57A8">
        <w:t>Coolant Capacity</w:t>
      </w:r>
      <w:r w:rsidRPr="00ED57A8">
        <w:tab/>
        <w:t>23.8 quarts (22.50 liters)</w:t>
      </w:r>
    </w:p>
    <w:p w14:paraId="698A9EFB" w14:textId="77777777" w:rsidR="00694016" w:rsidRPr="00ED57A8" w:rsidRDefault="00694016" w:rsidP="00694016">
      <w:pPr>
        <w:pStyle w:val="BodyCopy"/>
      </w:pPr>
      <w:r w:rsidRPr="00ED57A8">
        <w:t>Emission Controls</w:t>
      </w:r>
      <w:r w:rsidRPr="00ED57A8">
        <w:tab/>
        <w:t>Selective catalytic reduction (SCR)</w:t>
      </w:r>
    </w:p>
    <w:p w14:paraId="0601F886" w14:textId="77777777" w:rsidR="00694016" w:rsidRPr="000C1116" w:rsidRDefault="00694016" w:rsidP="000C1116">
      <w:pPr>
        <w:pStyle w:val="Heading3"/>
        <w:keepNext/>
        <w:keepLines/>
      </w:pPr>
      <w:r w:rsidRPr="000C1116">
        <w:lastRenderedPageBreak/>
        <w:t>TRANSMISSION: AISIN AS69RC — AUTOMATIC SIX-SPEED</w:t>
      </w:r>
    </w:p>
    <w:p w14:paraId="14A7F164" w14:textId="77777777" w:rsidR="00694016" w:rsidRPr="000C1116" w:rsidRDefault="00694016" w:rsidP="000C1116">
      <w:pPr>
        <w:pStyle w:val="BodyCopy"/>
        <w:keepNext/>
        <w:keepLines/>
        <w:spacing w:line="240" w:lineRule="auto"/>
      </w:pPr>
      <w:r w:rsidRPr="000C1116">
        <w:t>Availability</w:t>
      </w:r>
      <w:r w:rsidRPr="000C1116">
        <w:tab/>
        <w:t>6.7-liter diesel</w:t>
      </w:r>
    </w:p>
    <w:p w14:paraId="09E45276" w14:textId="77777777" w:rsidR="00694016" w:rsidRPr="000C1116" w:rsidRDefault="00694016" w:rsidP="000C1116">
      <w:pPr>
        <w:pStyle w:val="BodyCopy"/>
        <w:keepNext/>
        <w:keepLines/>
        <w:spacing w:line="240" w:lineRule="auto"/>
      </w:pPr>
      <w:r w:rsidRPr="000C1116">
        <w:t>Description</w:t>
      </w:r>
      <w:r w:rsidRPr="000C1116">
        <w:tab/>
        <w:t>Three planetary gear sets, full electronic control, electronically controlled converter clutch</w:t>
      </w:r>
    </w:p>
    <w:p w14:paraId="173C3723" w14:textId="77777777" w:rsidR="00694016" w:rsidRPr="00ED57A8" w:rsidRDefault="00694016" w:rsidP="000C1116">
      <w:pPr>
        <w:pStyle w:val="BodyCopy"/>
        <w:keepNext/>
        <w:keepLines/>
        <w:spacing w:line="240" w:lineRule="auto"/>
      </w:pPr>
      <w:r w:rsidRPr="00ED57A8">
        <w:t>Gear Ratios</w:t>
      </w:r>
      <w:r w:rsidRPr="00ED57A8">
        <w:tab/>
      </w:r>
    </w:p>
    <w:p w14:paraId="7C1BEB04" w14:textId="7C8342C1" w:rsidR="00694016" w:rsidRPr="00ED57A8" w:rsidRDefault="000C1116" w:rsidP="000C1116">
      <w:pPr>
        <w:pStyle w:val="BodyCopy"/>
        <w:keepNext/>
        <w:keepLines/>
        <w:spacing w:line="240" w:lineRule="auto"/>
      </w:pPr>
      <w:r>
        <w:tab/>
      </w:r>
      <w:r w:rsidR="00694016" w:rsidRPr="00ED57A8">
        <w:t>1st</w:t>
      </w:r>
      <w:r w:rsidR="00694016" w:rsidRPr="00ED57A8">
        <w:tab/>
        <w:t>3.75</w:t>
      </w:r>
    </w:p>
    <w:p w14:paraId="5613E639" w14:textId="52A4F0CE" w:rsidR="00694016" w:rsidRPr="00ED57A8" w:rsidRDefault="000C1116" w:rsidP="00694016">
      <w:pPr>
        <w:pStyle w:val="BodyCopy"/>
      </w:pPr>
      <w:r>
        <w:tab/>
      </w:r>
      <w:r w:rsidR="00694016" w:rsidRPr="00ED57A8">
        <w:t>2nd</w:t>
      </w:r>
      <w:r w:rsidR="00694016" w:rsidRPr="00ED57A8">
        <w:tab/>
        <w:t>2.00</w:t>
      </w:r>
    </w:p>
    <w:p w14:paraId="5473F697" w14:textId="1CB6F112" w:rsidR="00694016" w:rsidRPr="00ED57A8" w:rsidRDefault="000C1116" w:rsidP="00694016">
      <w:pPr>
        <w:pStyle w:val="BodyCopy"/>
      </w:pPr>
      <w:r>
        <w:tab/>
      </w:r>
      <w:r w:rsidR="00694016" w:rsidRPr="00ED57A8">
        <w:t>3rd</w:t>
      </w:r>
      <w:r w:rsidR="00694016" w:rsidRPr="00ED57A8">
        <w:tab/>
        <w:t>1.34</w:t>
      </w:r>
    </w:p>
    <w:p w14:paraId="7FC7EF8B" w14:textId="314AF809" w:rsidR="00694016" w:rsidRPr="00ED57A8" w:rsidRDefault="000C1116" w:rsidP="00694016">
      <w:pPr>
        <w:pStyle w:val="BodyCopy"/>
      </w:pPr>
      <w:r>
        <w:tab/>
      </w:r>
      <w:r w:rsidR="00694016" w:rsidRPr="00ED57A8">
        <w:t>4th</w:t>
      </w:r>
      <w:r w:rsidR="00694016" w:rsidRPr="00ED57A8">
        <w:tab/>
        <w:t>1.00</w:t>
      </w:r>
    </w:p>
    <w:p w14:paraId="343DAEE4" w14:textId="241A4976" w:rsidR="00694016" w:rsidRPr="00ED57A8" w:rsidRDefault="000C1116" w:rsidP="00694016">
      <w:pPr>
        <w:pStyle w:val="BodyCopy"/>
      </w:pPr>
      <w:r>
        <w:tab/>
      </w:r>
      <w:r w:rsidR="00694016" w:rsidRPr="00ED57A8">
        <w:t>5th</w:t>
      </w:r>
      <w:r w:rsidR="00694016" w:rsidRPr="00ED57A8">
        <w:tab/>
        <w:t>0.77</w:t>
      </w:r>
    </w:p>
    <w:p w14:paraId="3D6B435C" w14:textId="1F8105B1" w:rsidR="00694016" w:rsidRPr="00ED57A8" w:rsidRDefault="000C1116" w:rsidP="00694016">
      <w:pPr>
        <w:pStyle w:val="BodyCopy"/>
      </w:pPr>
      <w:r>
        <w:tab/>
      </w:r>
      <w:r w:rsidR="00694016" w:rsidRPr="00ED57A8">
        <w:t>6th</w:t>
      </w:r>
      <w:r w:rsidR="00694016" w:rsidRPr="00ED57A8">
        <w:tab/>
        <w:t>0.63</w:t>
      </w:r>
    </w:p>
    <w:p w14:paraId="5703F4CA" w14:textId="33C41844" w:rsidR="00694016" w:rsidRPr="00ED57A8" w:rsidRDefault="000C1116" w:rsidP="00694016">
      <w:pPr>
        <w:pStyle w:val="BodyCopy"/>
      </w:pPr>
      <w:r>
        <w:tab/>
      </w:r>
      <w:r w:rsidR="00694016" w:rsidRPr="00ED57A8">
        <w:t>Reverse</w:t>
      </w:r>
      <w:r w:rsidR="00694016" w:rsidRPr="00ED57A8">
        <w:tab/>
        <w:t>3.54</w:t>
      </w:r>
    </w:p>
    <w:p w14:paraId="4DD2D774" w14:textId="77777777" w:rsidR="00694016" w:rsidRPr="00ED57A8" w:rsidRDefault="00694016" w:rsidP="00694016">
      <w:pPr>
        <w:pStyle w:val="BodyCopy"/>
      </w:pPr>
      <w:r w:rsidRPr="00ED57A8">
        <w:t>Axle Ratios</w:t>
      </w:r>
      <w:r w:rsidRPr="00ED57A8">
        <w:tab/>
        <w:t>3.73, 4.10, 4.44, 4.89</w:t>
      </w:r>
    </w:p>
    <w:p w14:paraId="2CA05076" w14:textId="77777777" w:rsidR="00694016" w:rsidRPr="00ED57A8" w:rsidRDefault="00694016" w:rsidP="00694016">
      <w:pPr>
        <w:pStyle w:val="BodyCopy"/>
      </w:pPr>
      <w:r w:rsidRPr="00ED57A8">
        <w:t>PTO Capability</w:t>
      </w:r>
      <w:r w:rsidRPr="00ED57A8">
        <w:tab/>
        <w:t>Left or right</w:t>
      </w:r>
    </w:p>
    <w:p w14:paraId="1D3B981C" w14:textId="77777777" w:rsidR="00694016" w:rsidRPr="000C1116" w:rsidRDefault="00694016" w:rsidP="000C1116">
      <w:pPr>
        <w:pStyle w:val="Heading3"/>
      </w:pPr>
      <w:r w:rsidRPr="000C1116">
        <w:t>TRANSMISSION: ZF 8HP75 — AUTOMATIC EIGHT-SPEED (3500 ONLY)</w:t>
      </w:r>
    </w:p>
    <w:p w14:paraId="12472A77" w14:textId="77777777" w:rsidR="00694016" w:rsidRPr="00ED57A8" w:rsidRDefault="00694016" w:rsidP="00694016">
      <w:pPr>
        <w:pStyle w:val="BodyCopy"/>
      </w:pPr>
      <w:r w:rsidRPr="00ED57A8">
        <w:t>Availability</w:t>
      </w:r>
      <w:r w:rsidRPr="00ED57A8">
        <w:tab/>
        <w:t>6.4-liter HEMI V-8</w:t>
      </w:r>
    </w:p>
    <w:p w14:paraId="4F34C4DC" w14:textId="77777777" w:rsidR="00694016" w:rsidRPr="00ED57A8" w:rsidRDefault="00694016" w:rsidP="00694016">
      <w:pPr>
        <w:pStyle w:val="BodyCopy"/>
      </w:pPr>
      <w:r w:rsidRPr="00ED57A8">
        <w:t>Description</w:t>
      </w:r>
      <w:r w:rsidRPr="00ED57A8">
        <w:tab/>
        <w:t>Adaptive electronic control, automatic or Electronic Range Select (ERS) manual control. Five clutch-pack design with only two open clutches in any gear. Torque converter lock with turbine torsional damper for low lock-up speeds in 1st through 8th gear</w:t>
      </w:r>
    </w:p>
    <w:p w14:paraId="36711D84" w14:textId="77777777" w:rsidR="00694016" w:rsidRPr="00ED57A8" w:rsidRDefault="00694016" w:rsidP="00694016">
      <w:pPr>
        <w:pStyle w:val="BodyCopy"/>
      </w:pPr>
      <w:r w:rsidRPr="00ED57A8">
        <w:t>Gear Ratios</w:t>
      </w:r>
      <w:r w:rsidRPr="00ED57A8">
        <w:tab/>
      </w:r>
    </w:p>
    <w:p w14:paraId="2C861284" w14:textId="04E3AEB1" w:rsidR="00694016" w:rsidRPr="00ED57A8" w:rsidRDefault="000C1116" w:rsidP="00694016">
      <w:pPr>
        <w:pStyle w:val="BodyCopy"/>
      </w:pPr>
      <w:r>
        <w:tab/>
      </w:r>
      <w:r w:rsidR="00694016" w:rsidRPr="00ED57A8">
        <w:t>1st</w:t>
      </w:r>
      <w:r w:rsidR="00694016" w:rsidRPr="00ED57A8">
        <w:tab/>
        <w:t>4.71</w:t>
      </w:r>
    </w:p>
    <w:p w14:paraId="2E812952" w14:textId="2DB16271" w:rsidR="00694016" w:rsidRPr="00ED57A8" w:rsidRDefault="000C1116" w:rsidP="00694016">
      <w:pPr>
        <w:pStyle w:val="BodyCopy"/>
      </w:pPr>
      <w:r>
        <w:tab/>
      </w:r>
      <w:r w:rsidR="00694016" w:rsidRPr="00ED57A8">
        <w:t>2nd</w:t>
      </w:r>
      <w:r w:rsidR="00694016" w:rsidRPr="00ED57A8">
        <w:tab/>
        <w:t>3.14</w:t>
      </w:r>
    </w:p>
    <w:p w14:paraId="2C1B00B0" w14:textId="091A4DFD" w:rsidR="00694016" w:rsidRPr="00ED57A8" w:rsidRDefault="000C1116" w:rsidP="00694016">
      <w:pPr>
        <w:pStyle w:val="BodyCopy"/>
      </w:pPr>
      <w:r>
        <w:tab/>
      </w:r>
      <w:r w:rsidR="00694016" w:rsidRPr="00ED57A8">
        <w:t>3rd</w:t>
      </w:r>
      <w:r w:rsidR="00694016" w:rsidRPr="00ED57A8">
        <w:tab/>
        <w:t>2.10</w:t>
      </w:r>
    </w:p>
    <w:p w14:paraId="22F627DF" w14:textId="512E9A95" w:rsidR="00694016" w:rsidRPr="00ED57A8" w:rsidRDefault="000C1116" w:rsidP="00694016">
      <w:pPr>
        <w:pStyle w:val="BodyCopy"/>
      </w:pPr>
      <w:r>
        <w:tab/>
      </w:r>
      <w:r w:rsidR="00694016" w:rsidRPr="00ED57A8">
        <w:t>4th</w:t>
      </w:r>
      <w:r w:rsidR="00694016" w:rsidRPr="00ED57A8">
        <w:tab/>
        <w:t>1.67</w:t>
      </w:r>
    </w:p>
    <w:p w14:paraId="586457DF" w14:textId="03ED1E66" w:rsidR="00694016" w:rsidRPr="00ED57A8" w:rsidRDefault="000C1116" w:rsidP="00694016">
      <w:pPr>
        <w:pStyle w:val="BodyCopy"/>
      </w:pPr>
      <w:r>
        <w:tab/>
      </w:r>
      <w:r w:rsidR="00694016" w:rsidRPr="00ED57A8">
        <w:t>5th</w:t>
      </w:r>
      <w:r w:rsidR="00694016" w:rsidRPr="00ED57A8">
        <w:tab/>
        <w:t>1.29</w:t>
      </w:r>
    </w:p>
    <w:p w14:paraId="1C8BF941" w14:textId="3AB3E17B" w:rsidR="00694016" w:rsidRPr="00ED57A8" w:rsidRDefault="000C1116" w:rsidP="00694016">
      <w:pPr>
        <w:pStyle w:val="BodyCopy"/>
      </w:pPr>
      <w:r>
        <w:tab/>
      </w:r>
      <w:r w:rsidR="00694016" w:rsidRPr="00ED57A8">
        <w:t>6th</w:t>
      </w:r>
      <w:r w:rsidR="00694016" w:rsidRPr="00ED57A8">
        <w:tab/>
        <w:t>1.00</w:t>
      </w:r>
    </w:p>
    <w:p w14:paraId="40E5F407" w14:textId="21DE0EE4" w:rsidR="00694016" w:rsidRPr="00ED57A8" w:rsidRDefault="000C1116" w:rsidP="00694016">
      <w:pPr>
        <w:pStyle w:val="BodyCopy"/>
      </w:pPr>
      <w:r>
        <w:tab/>
      </w:r>
      <w:r w:rsidR="00694016" w:rsidRPr="00ED57A8">
        <w:t>7th</w:t>
      </w:r>
      <w:r w:rsidR="00694016" w:rsidRPr="00ED57A8">
        <w:tab/>
        <w:t>0.84</w:t>
      </w:r>
    </w:p>
    <w:p w14:paraId="50CF79F9" w14:textId="5EEE072F" w:rsidR="00694016" w:rsidRPr="00ED57A8" w:rsidRDefault="000C1116" w:rsidP="00694016">
      <w:pPr>
        <w:pStyle w:val="BodyCopy"/>
      </w:pPr>
      <w:r>
        <w:tab/>
      </w:r>
      <w:r w:rsidR="00694016" w:rsidRPr="00ED57A8">
        <w:t>8th</w:t>
      </w:r>
      <w:r w:rsidR="00694016" w:rsidRPr="00ED57A8">
        <w:tab/>
        <w:t>0.67</w:t>
      </w:r>
    </w:p>
    <w:p w14:paraId="42871F99" w14:textId="6C96856A" w:rsidR="00694016" w:rsidRPr="00ED57A8" w:rsidRDefault="000C1116" w:rsidP="00694016">
      <w:pPr>
        <w:pStyle w:val="BodyCopy"/>
      </w:pPr>
      <w:r>
        <w:tab/>
      </w:r>
      <w:r w:rsidR="00694016" w:rsidRPr="00ED57A8">
        <w:t>Reverse</w:t>
      </w:r>
      <w:r w:rsidR="00694016" w:rsidRPr="00ED57A8">
        <w:tab/>
        <w:t>3.30</w:t>
      </w:r>
    </w:p>
    <w:p w14:paraId="54D3F7C3" w14:textId="77777777" w:rsidR="00694016" w:rsidRPr="00ED57A8" w:rsidRDefault="00694016" w:rsidP="00694016">
      <w:pPr>
        <w:pStyle w:val="BodyCopy"/>
      </w:pPr>
      <w:r w:rsidRPr="00ED57A8">
        <w:t>Axle Gear Ratios</w:t>
      </w:r>
      <w:r w:rsidRPr="00ED57A8">
        <w:tab/>
        <w:t>4.10</w:t>
      </w:r>
    </w:p>
    <w:p w14:paraId="62D4E31B" w14:textId="77777777" w:rsidR="00694016" w:rsidRPr="00ED57A8" w:rsidRDefault="00694016" w:rsidP="000C1116">
      <w:pPr>
        <w:pStyle w:val="Heading3"/>
        <w:keepNext/>
        <w:keepLines/>
        <w:suppressLineNumbers/>
        <w:suppressAutoHyphens/>
      </w:pPr>
      <w:r w:rsidRPr="00ED57A8">
        <w:lastRenderedPageBreak/>
        <w:t>TRANSMISSION: AISIN AS66RC — AUTOMATIC SIX-SPEED</w:t>
      </w:r>
    </w:p>
    <w:p w14:paraId="1C1978E6" w14:textId="77777777" w:rsidR="00694016" w:rsidRPr="00ED57A8" w:rsidRDefault="00694016" w:rsidP="000C1116">
      <w:pPr>
        <w:pStyle w:val="BodyCopy"/>
        <w:keepNext/>
        <w:keepLines/>
        <w:suppressLineNumbers/>
        <w:spacing w:line="240" w:lineRule="auto"/>
      </w:pPr>
      <w:r w:rsidRPr="00ED57A8">
        <w:t>Availability</w:t>
      </w:r>
      <w:r w:rsidRPr="00ED57A8">
        <w:tab/>
        <w:t>6.4-liter HEMI V-8</w:t>
      </w:r>
    </w:p>
    <w:p w14:paraId="183FCD39" w14:textId="77777777" w:rsidR="00694016" w:rsidRPr="00ED57A8" w:rsidRDefault="00694016" w:rsidP="000C1116">
      <w:pPr>
        <w:pStyle w:val="BodyCopy"/>
        <w:keepNext/>
        <w:keepLines/>
        <w:suppressLineNumbers/>
        <w:spacing w:line="240" w:lineRule="auto"/>
      </w:pPr>
      <w:r w:rsidRPr="00ED57A8">
        <w:t>Description</w:t>
      </w:r>
      <w:r w:rsidRPr="00ED57A8">
        <w:tab/>
        <w:t>Three planetary gear-sets, one overrunning clutch, full electronic control, electronically controlled converter clutch</w:t>
      </w:r>
    </w:p>
    <w:p w14:paraId="62B0C9FD" w14:textId="77777777" w:rsidR="00694016" w:rsidRPr="00ED57A8" w:rsidRDefault="00694016" w:rsidP="000C1116">
      <w:pPr>
        <w:pStyle w:val="BodyCopy"/>
        <w:keepNext/>
        <w:keepLines/>
        <w:suppressLineNumbers/>
        <w:spacing w:line="240" w:lineRule="auto"/>
      </w:pPr>
      <w:r w:rsidRPr="00ED57A8">
        <w:t>Gear Ratios</w:t>
      </w:r>
      <w:r w:rsidRPr="00ED57A8">
        <w:tab/>
      </w:r>
    </w:p>
    <w:p w14:paraId="3341D749" w14:textId="304D1F3D" w:rsidR="00694016" w:rsidRPr="00ED57A8" w:rsidRDefault="000C1116" w:rsidP="000C1116">
      <w:pPr>
        <w:pStyle w:val="BodyCopy"/>
        <w:keepNext/>
        <w:keepLines/>
        <w:suppressLineNumbers/>
        <w:spacing w:line="240" w:lineRule="auto"/>
      </w:pPr>
      <w:r>
        <w:tab/>
      </w:r>
      <w:r w:rsidR="00694016" w:rsidRPr="00ED57A8">
        <w:t>1st</w:t>
      </w:r>
      <w:r w:rsidR="00694016" w:rsidRPr="00ED57A8">
        <w:tab/>
        <w:t>3.23</w:t>
      </w:r>
    </w:p>
    <w:p w14:paraId="7FECE654" w14:textId="19B425CE" w:rsidR="00694016" w:rsidRPr="00ED57A8" w:rsidRDefault="000C1116" w:rsidP="00694016">
      <w:pPr>
        <w:pStyle w:val="BodyCopy"/>
      </w:pPr>
      <w:r>
        <w:tab/>
      </w:r>
      <w:r w:rsidR="00694016" w:rsidRPr="00ED57A8">
        <w:t>2nd</w:t>
      </w:r>
      <w:r w:rsidR="00694016" w:rsidRPr="00ED57A8">
        <w:tab/>
        <w:t>1.84</w:t>
      </w:r>
    </w:p>
    <w:p w14:paraId="3E4D2A6A" w14:textId="2F1AFD9E" w:rsidR="00694016" w:rsidRPr="00ED57A8" w:rsidRDefault="000C1116" w:rsidP="00694016">
      <w:pPr>
        <w:pStyle w:val="BodyCopy"/>
      </w:pPr>
      <w:r>
        <w:tab/>
      </w:r>
      <w:r w:rsidR="00694016" w:rsidRPr="00ED57A8">
        <w:t>3rd</w:t>
      </w:r>
      <w:r w:rsidR="00694016" w:rsidRPr="00ED57A8">
        <w:tab/>
        <w:t>1.41</w:t>
      </w:r>
    </w:p>
    <w:p w14:paraId="3160EEC3" w14:textId="39806F90" w:rsidR="00694016" w:rsidRPr="00ED57A8" w:rsidRDefault="000C1116" w:rsidP="00694016">
      <w:pPr>
        <w:pStyle w:val="BodyCopy"/>
      </w:pPr>
      <w:r>
        <w:tab/>
      </w:r>
      <w:r w:rsidR="00694016" w:rsidRPr="00ED57A8">
        <w:t>4th</w:t>
      </w:r>
      <w:r w:rsidR="00694016" w:rsidRPr="00ED57A8">
        <w:tab/>
        <w:t>1.00</w:t>
      </w:r>
    </w:p>
    <w:p w14:paraId="6EB488E7" w14:textId="0F44C700" w:rsidR="00694016" w:rsidRPr="00ED57A8" w:rsidRDefault="000C1116" w:rsidP="00694016">
      <w:pPr>
        <w:pStyle w:val="BodyCopy"/>
      </w:pPr>
      <w:r>
        <w:tab/>
      </w:r>
      <w:r w:rsidR="00694016" w:rsidRPr="00ED57A8">
        <w:t>5th</w:t>
      </w:r>
      <w:r w:rsidR="00694016" w:rsidRPr="00ED57A8">
        <w:tab/>
        <w:t>0.82</w:t>
      </w:r>
    </w:p>
    <w:p w14:paraId="1EF4EC7F" w14:textId="5C92FCC0" w:rsidR="00694016" w:rsidRPr="00ED57A8" w:rsidRDefault="000C1116" w:rsidP="00694016">
      <w:pPr>
        <w:pStyle w:val="BodyCopy"/>
      </w:pPr>
      <w:r>
        <w:tab/>
      </w:r>
      <w:r w:rsidR="00694016" w:rsidRPr="00ED57A8">
        <w:t>6th</w:t>
      </w:r>
      <w:r w:rsidR="00694016" w:rsidRPr="00ED57A8">
        <w:tab/>
        <w:t>0.63</w:t>
      </w:r>
    </w:p>
    <w:p w14:paraId="3521913D" w14:textId="0DF742F8" w:rsidR="00694016" w:rsidRPr="00ED57A8" w:rsidRDefault="000C1116" w:rsidP="00694016">
      <w:pPr>
        <w:pStyle w:val="BodyCopy"/>
      </w:pPr>
      <w:r>
        <w:tab/>
      </w:r>
      <w:r w:rsidR="00694016" w:rsidRPr="00ED57A8">
        <w:t>Reverse</w:t>
      </w:r>
      <w:r w:rsidR="00694016" w:rsidRPr="00ED57A8">
        <w:tab/>
        <w:t>4.44</w:t>
      </w:r>
    </w:p>
    <w:p w14:paraId="63CDA77A" w14:textId="77777777" w:rsidR="00694016" w:rsidRPr="00ED57A8" w:rsidRDefault="00694016" w:rsidP="00694016">
      <w:pPr>
        <w:pStyle w:val="BodyCopy"/>
      </w:pPr>
      <w:r w:rsidRPr="00ED57A8">
        <w:t>Axle Ratios</w:t>
      </w:r>
      <w:r w:rsidRPr="00ED57A8">
        <w:tab/>
        <w:t>4.44, 4.89</w:t>
      </w:r>
    </w:p>
    <w:p w14:paraId="639ED6C0" w14:textId="77777777" w:rsidR="00694016" w:rsidRPr="00ED57A8" w:rsidRDefault="00694016" w:rsidP="00694016">
      <w:pPr>
        <w:pStyle w:val="BodyCopy"/>
      </w:pPr>
      <w:r w:rsidRPr="00ED57A8">
        <w:t>PTO Capability</w:t>
      </w:r>
      <w:r w:rsidRPr="00ED57A8">
        <w:tab/>
        <w:t>Left or right</w:t>
      </w:r>
    </w:p>
    <w:p w14:paraId="5FA15F03" w14:textId="77777777" w:rsidR="00694016" w:rsidRPr="00ED57A8" w:rsidRDefault="00694016" w:rsidP="000C1116">
      <w:pPr>
        <w:pStyle w:val="Heading3"/>
      </w:pPr>
      <w:r w:rsidRPr="00ED57A8">
        <w:t>TRANSFER CASE: BW 44-46, BW 44-47</w:t>
      </w:r>
    </w:p>
    <w:p w14:paraId="4CC6D912" w14:textId="77777777" w:rsidR="00694016" w:rsidRPr="00ED57A8" w:rsidRDefault="00694016" w:rsidP="00694016">
      <w:pPr>
        <w:pStyle w:val="BodyCopy"/>
      </w:pPr>
      <w:r w:rsidRPr="00ED57A8">
        <w:t>Availability</w:t>
      </w:r>
      <w:r w:rsidRPr="00ED57A8">
        <w:tab/>
        <w:t>Optional on 6.7-liter diesel and 6.4-liter HEMI V-8</w:t>
      </w:r>
    </w:p>
    <w:p w14:paraId="03825F5C" w14:textId="77777777" w:rsidR="00694016" w:rsidRPr="00ED57A8" w:rsidRDefault="00694016" w:rsidP="00694016">
      <w:pPr>
        <w:pStyle w:val="BodyCopy"/>
      </w:pPr>
      <w:r w:rsidRPr="00ED57A8">
        <w:t>Type</w:t>
      </w:r>
      <w:r w:rsidRPr="00ED57A8">
        <w:tab/>
        <w:t>Part-time – BW 44-47 manual shift and BW 44-46 electric shift</w:t>
      </w:r>
    </w:p>
    <w:p w14:paraId="3B90FB67" w14:textId="77777777" w:rsidR="00694016" w:rsidRPr="00ED57A8" w:rsidRDefault="00694016" w:rsidP="00694016">
      <w:pPr>
        <w:pStyle w:val="BodyCopy"/>
      </w:pPr>
      <w:r w:rsidRPr="00ED57A8">
        <w:t>Operating Modes</w:t>
      </w:r>
      <w:r w:rsidRPr="00ED57A8">
        <w:tab/>
        <w:t>2WD; 4WD High; Neutral; 4WD Low</w:t>
      </w:r>
    </w:p>
    <w:p w14:paraId="440973FC" w14:textId="77777777" w:rsidR="00694016" w:rsidRPr="00ED57A8" w:rsidRDefault="00694016" w:rsidP="00694016">
      <w:pPr>
        <w:pStyle w:val="BodyCopy"/>
      </w:pPr>
      <w:r w:rsidRPr="00ED57A8">
        <w:t>Low-Range Ratio</w:t>
      </w:r>
      <w:r w:rsidRPr="00ED57A8">
        <w:tab/>
        <w:t>2.64</w:t>
      </w:r>
    </w:p>
    <w:p w14:paraId="39B37505" w14:textId="77777777" w:rsidR="00694016" w:rsidRPr="00ED57A8" w:rsidRDefault="00694016" w:rsidP="00694016">
      <w:pPr>
        <w:pStyle w:val="BodyCopy"/>
      </w:pPr>
      <w:r w:rsidRPr="00ED57A8">
        <w:t>Center Differential</w:t>
      </w:r>
      <w:r w:rsidRPr="00ED57A8">
        <w:tab/>
        <w:t>None</w:t>
      </w:r>
    </w:p>
    <w:p w14:paraId="349D1EED" w14:textId="77777777" w:rsidR="00694016" w:rsidRPr="00ED57A8" w:rsidRDefault="00694016" w:rsidP="000C1116">
      <w:pPr>
        <w:pStyle w:val="Heading3"/>
      </w:pPr>
      <w:r w:rsidRPr="00ED57A8">
        <w:t>TRANSFER CASE: BW 44-48, 44-49</w:t>
      </w:r>
      <w:r w:rsidRPr="00ED57A8">
        <w:tab/>
      </w:r>
    </w:p>
    <w:p w14:paraId="0AB84956" w14:textId="77777777" w:rsidR="00694016" w:rsidRPr="00ED57A8" w:rsidRDefault="00694016" w:rsidP="00694016">
      <w:pPr>
        <w:pStyle w:val="BodyCopy"/>
      </w:pPr>
      <w:r w:rsidRPr="00ED57A8">
        <w:t>Availability</w:t>
      </w:r>
      <w:r w:rsidRPr="00ED57A8">
        <w:tab/>
        <w:t>6.7-liter diesel high output</w:t>
      </w:r>
    </w:p>
    <w:p w14:paraId="5AE2168C" w14:textId="77777777" w:rsidR="00694016" w:rsidRPr="00ED57A8" w:rsidRDefault="00694016" w:rsidP="00694016">
      <w:pPr>
        <w:pStyle w:val="BodyCopy"/>
      </w:pPr>
      <w:r w:rsidRPr="00ED57A8">
        <w:t>Type</w:t>
      </w:r>
      <w:r w:rsidRPr="00ED57A8">
        <w:tab/>
        <w:t>44-48 part-time with electric shift, 44-49 part-time manual shift</w:t>
      </w:r>
    </w:p>
    <w:p w14:paraId="2E87DC71" w14:textId="77777777" w:rsidR="00694016" w:rsidRPr="00ED57A8" w:rsidRDefault="00694016" w:rsidP="00694016">
      <w:pPr>
        <w:pStyle w:val="BodyCopy"/>
      </w:pPr>
      <w:r w:rsidRPr="00ED57A8">
        <w:t>Operating Modes</w:t>
      </w:r>
      <w:r w:rsidRPr="00ED57A8">
        <w:tab/>
        <w:t>2WD; 4WD High; Neutral; 4WD Low</w:t>
      </w:r>
    </w:p>
    <w:p w14:paraId="2D209DE3" w14:textId="77777777" w:rsidR="00694016" w:rsidRPr="00ED57A8" w:rsidRDefault="00694016" w:rsidP="00694016">
      <w:pPr>
        <w:pStyle w:val="BodyCopy"/>
      </w:pPr>
      <w:r w:rsidRPr="00ED57A8">
        <w:t>Low-Range Ratio</w:t>
      </w:r>
      <w:r w:rsidRPr="00ED57A8">
        <w:tab/>
        <w:t>2.64</w:t>
      </w:r>
    </w:p>
    <w:p w14:paraId="5755E834" w14:textId="77777777" w:rsidR="00694016" w:rsidRPr="00ED57A8" w:rsidRDefault="00694016" w:rsidP="00694016">
      <w:pPr>
        <w:pStyle w:val="BodyCopy"/>
      </w:pPr>
      <w:r w:rsidRPr="00ED57A8">
        <w:t>Center Differential</w:t>
      </w:r>
      <w:r w:rsidRPr="00ED57A8">
        <w:tab/>
        <w:t>None</w:t>
      </w:r>
    </w:p>
    <w:p w14:paraId="15B9EB75" w14:textId="77777777" w:rsidR="00694016" w:rsidRPr="00ED57A8" w:rsidRDefault="00694016" w:rsidP="000C1116">
      <w:pPr>
        <w:pStyle w:val="Heading3"/>
      </w:pPr>
      <w:r w:rsidRPr="00ED57A8">
        <w:t>AXLES</w:t>
      </w:r>
      <w:r w:rsidRPr="00ED57A8">
        <w:tab/>
      </w:r>
    </w:p>
    <w:p w14:paraId="188AB5CF" w14:textId="77777777" w:rsidR="00694016" w:rsidRPr="00ED57A8" w:rsidRDefault="00694016" w:rsidP="00694016">
      <w:pPr>
        <w:pStyle w:val="BodyCopy"/>
      </w:pPr>
      <w:r w:rsidRPr="00ED57A8">
        <w:t>Front (4x4)</w:t>
      </w:r>
      <w:r w:rsidRPr="00ED57A8">
        <w:tab/>
        <w:t>AAM 10.5-in. beam front axle with center disconnect</w:t>
      </w:r>
    </w:p>
    <w:p w14:paraId="1C6D728F" w14:textId="77777777" w:rsidR="00694016" w:rsidRPr="00ED57A8" w:rsidRDefault="00694016" w:rsidP="00694016">
      <w:pPr>
        <w:pStyle w:val="BodyCopy"/>
      </w:pPr>
      <w:r w:rsidRPr="00ED57A8">
        <w:t>Rear</w:t>
      </w:r>
      <w:r w:rsidRPr="00ED57A8">
        <w:tab/>
        <w:t>AAM 12.0-in. beam rear axle</w:t>
      </w:r>
    </w:p>
    <w:p w14:paraId="2DD09FCF" w14:textId="77777777" w:rsidR="00694016" w:rsidRPr="00ED57A8" w:rsidRDefault="00694016" w:rsidP="000C1116">
      <w:pPr>
        <w:pStyle w:val="Heading3"/>
        <w:keepNext/>
        <w:keepLines/>
      </w:pPr>
      <w:r w:rsidRPr="00ED57A8">
        <w:lastRenderedPageBreak/>
        <w:t>ELECTRICAL SYSTEM</w:t>
      </w:r>
      <w:r w:rsidRPr="00ED57A8">
        <w:tab/>
      </w:r>
    </w:p>
    <w:p w14:paraId="378F8318" w14:textId="77777777" w:rsidR="00694016" w:rsidRPr="00ED57A8" w:rsidRDefault="00694016" w:rsidP="000C1116">
      <w:pPr>
        <w:pStyle w:val="BodyCopy"/>
        <w:keepNext/>
        <w:keepLines/>
        <w:spacing w:line="240" w:lineRule="auto"/>
      </w:pPr>
      <w:r w:rsidRPr="00ED57A8">
        <w:t>Alternator</w:t>
      </w:r>
      <w:r w:rsidRPr="00ED57A8">
        <w:tab/>
      </w:r>
    </w:p>
    <w:p w14:paraId="17A500B8" w14:textId="41887B18" w:rsidR="00694016" w:rsidRPr="00ED57A8" w:rsidRDefault="000C1116" w:rsidP="000C1116">
      <w:pPr>
        <w:pStyle w:val="BodyCopyNoLines"/>
        <w:keepNext/>
        <w:keepLines/>
        <w:spacing w:line="240" w:lineRule="auto"/>
      </w:pPr>
      <w:r>
        <w:tab/>
      </w:r>
      <w:r w:rsidR="00694016" w:rsidRPr="00ED57A8">
        <w:t>Rating</w:t>
      </w:r>
      <w:r w:rsidR="00694016" w:rsidRPr="00ED57A8">
        <w:tab/>
        <w:t>160-amp included with 6.4-liter HEMI V-8 and 6.7-liter diesel</w:t>
      </w:r>
    </w:p>
    <w:p w14:paraId="301953E2" w14:textId="61D0E92D" w:rsidR="00694016" w:rsidRPr="00ED57A8" w:rsidRDefault="000C1116" w:rsidP="000C1116">
      <w:pPr>
        <w:pStyle w:val="BodyCopyNoLines"/>
        <w:keepNext/>
        <w:keepLines/>
        <w:spacing w:line="240" w:lineRule="auto"/>
      </w:pPr>
      <w:r>
        <w:tab/>
      </w:r>
      <w:r w:rsidR="00694016" w:rsidRPr="00ED57A8">
        <w:tab/>
        <w:t>220-amp included with 6.7-liter Laramie and Limited</w:t>
      </w:r>
    </w:p>
    <w:p w14:paraId="56B3D20D" w14:textId="268E4F52" w:rsidR="00694016" w:rsidRPr="00ED57A8" w:rsidRDefault="000C1116" w:rsidP="000C1116">
      <w:pPr>
        <w:pStyle w:val="BodyCopyNoLines"/>
        <w:keepNext/>
        <w:keepLines/>
        <w:spacing w:line="240" w:lineRule="auto"/>
      </w:pPr>
      <w:r>
        <w:tab/>
      </w:r>
      <w:r w:rsidR="00694016" w:rsidRPr="00ED57A8">
        <w:tab/>
        <w:t>Dual (220 and 160) optional on 6.4-liter HEMI V-8</w:t>
      </w:r>
    </w:p>
    <w:p w14:paraId="4B8E2B77" w14:textId="3C85CCD0" w:rsidR="00694016" w:rsidRPr="00ED57A8" w:rsidRDefault="000C1116" w:rsidP="000C1116">
      <w:pPr>
        <w:pStyle w:val="BodyCopy"/>
        <w:keepNext/>
        <w:keepLines/>
        <w:spacing w:line="240" w:lineRule="auto"/>
      </w:pPr>
      <w:r>
        <w:tab/>
      </w:r>
      <w:r w:rsidR="00694016" w:rsidRPr="00ED57A8">
        <w:tab/>
        <w:t>Dual 220-amp optional on 6.7-liter diesel</w:t>
      </w:r>
    </w:p>
    <w:p w14:paraId="28265FE7" w14:textId="77777777" w:rsidR="00694016" w:rsidRPr="00ED57A8" w:rsidRDefault="00694016" w:rsidP="00694016">
      <w:pPr>
        <w:pStyle w:val="BodyCopy"/>
      </w:pPr>
      <w:r w:rsidRPr="00ED57A8">
        <w:t>Battery</w:t>
      </w:r>
      <w:r w:rsidRPr="00ED57A8">
        <w:tab/>
      </w:r>
    </w:p>
    <w:p w14:paraId="6339FB6E" w14:textId="2BE71A24" w:rsidR="00694016" w:rsidRPr="00ED57A8" w:rsidRDefault="000C1116" w:rsidP="000C1116">
      <w:pPr>
        <w:pStyle w:val="BodyCopyNoLines"/>
      </w:pPr>
      <w:r>
        <w:tab/>
      </w:r>
      <w:r w:rsidR="00694016" w:rsidRPr="00ED57A8">
        <w:t>Description</w:t>
      </w:r>
      <w:r w:rsidR="00694016" w:rsidRPr="00ED57A8">
        <w:tab/>
        <w:t>Group 65, maintenance-free, 730 CCA on 6.4-liter HEMI V-8</w:t>
      </w:r>
    </w:p>
    <w:p w14:paraId="426F94FC" w14:textId="5BE2A96C" w:rsidR="00694016" w:rsidRPr="00ED57A8" w:rsidRDefault="000C1116" w:rsidP="00694016">
      <w:pPr>
        <w:pStyle w:val="BodyCopy"/>
      </w:pPr>
      <w:r>
        <w:tab/>
      </w:r>
      <w:r w:rsidR="00694016" w:rsidRPr="00ED57A8">
        <w:tab/>
        <w:t>Dual Group 65, maintenance-free, 730 CCA on 6.7-liter diesel</w:t>
      </w:r>
    </w:p>
    <w:p w14:paraId="4DB36236" w14:textId="77777777" w:rsidR="00694016" w:rsidRPr="00ED57A8" w:rsidRDefault="00694016" w:rsidP="000C1116">
      <w:pPr>
        <w:pStyle w:val="Heading3"/>
      </w:pPr>
      <w:r w:rsidRPr="00ED57A8">
        <w:t>SUSPENSION 3500 (INCLUDES 10,000 GVWR MODEL)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0C1116" w:rsidRPr="00AA0F70" w14:paraId="2C7606B8" w14:textId="77777777" w:rsidTr="00F22CD7">
        <w:tc>
          <w:tcPr>
            <w:tcW w:w="4320" w:type="dxa"/>
          </w:tcPr>
          <w:p w14:paraId="34A13C5F" w14:textId="77777777" w:rsidR="000C1116" w:rsidRPr="00AA0F70" w:rsidRDefault="000C1116" w:rsidP="000C1116">
            <w:pPr>
              <w:pStyle w:val="ChartSubhead"/>
            </w:pPr>
            <w:r w:rsidRPr="00AA0F70">
              <w:t>Model</w:t>
            </w:r>
          </w:p>
        </w:tc>
        <w:tc>
          <w:tcPr>
            <w:tcW w:w="2880" w:type="dxa"/>
          </w:tcPr>
          <w:p w14:paraId="2895D278" w14:textId="77777777" w:rsidR="000C1116" w:rsidRPr="00AA0F70" w:rsidRDefault="000C1116" w:rsidP="000C1116">
            <w:pPr>
              <w:pStyle w:val="ChartSubhead"/>
            </w:pPr>
            <w:r w:rsidRPr="00AA0F70">
              <w:t>4x2</w:t>
            </w:r>
          </w:p>
        </w:tc>
        <w:tc>
          <w:tcPr>
            <w:tcW w:w="2880" w:type="dxa"/>
          </w:tcPr>
          <w:p w14:paraId="16B803C9" w14:textId="77777777" w:rsidR="000C1116" w:rsidRPr="00AA0F70" w:rsidRDefault="000C1116" w:rsidP="000C1116">
            <w:pPr>
              <w:pStyle w:val="ChartSubhead"/>
            </w:pPr>
            <w:r w:rsidRPr="00AA0F70">
              <w:t>4x4</w:t>
            </w:r>
          </w:p>
        </w:tc>
      </w:tr>
      <w:tr w:rsidR="000C1116" w:rsidRPr="00AA0F70" w14:paraId="4DF22270" w14:textId="77777777" w:rsidTr="00F22CD7">
        <w:tc>
          <w:tcPr>
            <w:tcW w:w="4320" w:type="dxa"/>
          </w:tcPr>
          <w:p w14:paraId="46EC8C5F" w14:textId="77777777" w:rsidR="000C1116" w:rsidRPr="00AA0F70" w:rsidRDefault="000C1116" w:rsidP="000C1116">
            <w:pPr>
              <w:pStyle w:val="FABodyCopy"/>
            </w:pPr>
            <w:r w:rsidRPr="00AA0F70">
              <w:t>Front</w:t>
            </w:r>
          </w:p>
        </w:tc>
        <w:tc>
          <w:tcPr>
            <w:tcW w:w="2880" w:type="dxa"/>
          </w:tcPr>
          <w:p w14:paraId="7BD1F5F2" w14:textId="77777777" w:rsidR="000C1116" w:rsidRPr="00AA0F70" w:rsidRDefault="000C1116" w:rsidP="000C1116">
            <w:pPr>
              <w:pStyle w:val="FABodyCopy"/>
            </w:pPr>
            <w:r w:rsidRPr="00AA0F70">
              <w:t xml:space="preserve">Three-link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40D53229" w14:textId="77777777" w:rsidR="000C1116" w:rsidRPr="00AA0F70" w:rsidRDefault="000C1116" w:rsidP="000C1116">
            <w:pPr>
              <w:pStyle w:val="FABodyCopy"/>
            </w:pPr>
            <w:r w:rsidRPr="00AA0F70">
              <w:t xml:space="preserve">Three-link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</w:tr>
      <w:tr w:rsidR="000C1116" w:rsidRPr="00AA0F70" w14:paraId="1A248930" w14:textId="77777777" w:rsidTr="00F22CD7">
        <w:tc>
          <w:tcPr>
            <w:tcW w:w="4320" w:type="dxa"/>
          </w:tcPr>
          <w:p w14:paraId="5D2010D5" w14:textId="77777777" w:rsidR="000C1116" w:rsidRPr="00AA0F70" w:rsidRDefault="000C1116" w:rsidP="000C1116">
            <w:pPr>
              <w:pStyle w:val="FABodyCopy"/>
            </w:pPr>
            <w:r w:rsidRPr="00AA0F70">
              <w:t>Rear</w:t>
            </w:r>
          </w:p>
        </w:tc>
        <w:tc>
          <w:tcPr>
            <w:tcW w:w="2880" w:type="dxa"/>
          </w:tcPr>
          <w:p w14:paraId="323295AB" w14:textId="77777777" w:rsidR="000C1116" w:rsidRPr="00AA0F70" w:rsidRDefault="000C1116" w:rsidP="000C1116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59A4963D" w14:textId="77777777" w:rsidR="000C1116" w:rsidRPr="00AA0F70" w:rsidRDefault="000C1116" w:rsidP="000C1116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</w:tr>
    </w:tbl>
    <w:p w14:paraId="6DD89A0C" w14:textId="4C856832" w:rsidR="000C1116" w:rsidRDefault="000C1116" w:rsidP="000C1116">
      <w:pPr>
        <w:pStyle w:val="Heading3"/>
      </w:pPr>
      <w:r w:rsidRPr="00AA0F70">
        <w:t>SUSPENSION 4500/5500</w:t>
      </w:r>
    </w:p>
    <w:tbl>
      <w:tblPr>
        <w:tblStyle w:val="SPTABLESTYLE"/>
        <w:tblW w:w="5000" w:type="pct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0C1116" w:rsidRPr="00AA0F70" w14:paraId="4A9B57EB" w14:textId="77777777" w:rsidTr="00F22CD7">
        <w:tc>
          <w:tcPr>
            <w:tcW w:w="4320" w:type="dxa"/>
          </w:tcPr>
          <w:p w14:paraId="5BF93BDF" w14:textId="77777777" w:rsidR="000C1116" w:rsidRPr="00AA0F70" w:rsidRDefault="000C1116" w:rsidP="000C1116">
            <w:pPr>
              <w:pStyle w:val="ChartSubhead"/>
            </w:pPr>
            <w:r w:rsidRPr="00AA0F70">
              <w:t>Model</w:t>
            </w:r>
          </w:p>
        </w:tc>
        <w:tc>
          <w:tcPr>
            <w:tcW w:w="2880" w:type="dxa"/>
          </w:tcPr>
          <w:p w14:paraId="037ABCD9" w14:textId="77777777" w:rsidR="000C1116" w:rsidRPr="00AA0F70" w:rsidRDefault="000C1116" w:rsidP="000C1116">
            <w:pPr>
              <w:pStyle w:val="ChartSubhead"/>
            </w:pPr>
            <w:r w:rsidRPr="00AA0F70">
              <w:t>4x2</w:t>
            </w:r>
          </w:p>
        </w:tc>
        <w:tc>
          <w:tcPr>
            <w:tcW w:w="2880" w:type="dxa"/>
          </w:tcPr>
          <w:p w14:paraId="16AB745A" w14:textId="77777777" w:rsidR="000C1116" w:rsidRPr="00AA0F70" w:rsidRDefault="000C1116" w:rsidP="000C1116">
            <w:pPr>
              <w:pStyle w:val="ChartSubhead"/>
            </w:pPr>
            <w:r w:rsidRPr="00AA0F70">
              <w:t>4x4</w:t>
            </w:r>
          </w:p>
        </w:tc>
      </w:tr>
      <w:tr w:rsidR="000C1116" w:rsidRPr="00AA0F70" w14:paraId="0EEBCB13" w14:textId="77777777" w:rsidTr="00F22CD7">
        <w:tc>
          <w:tcPr>
            <w:tcW w:w="4320" w:type="dxa"/>
          </w:tcPr>
          <w:p w14:paraId="4488A731" w14:textId="77777777" w:rsidR="000C1116" w:rsidRPr="00AA0F70" w:rsidRDefault="000C1116" w:rsidP="000C1116">
            <w:pPr>
              <w:pStyle w:val="FABodyCopy"/>
            </w:pPr>
            <w:r w:rsidRPr="00AA0F70">
              <w:t>Front</w:t>
            </w:r>
          </w:p>
        </w:tc>
        <w:tc>
          <w:tcPr>
            <w:tcW w:w="2880" w:type="dxa"/>
          </w:tcPr>
          <w:p w14:paraId="4982CDF4" w14:textId="77777777" w:rsidR="000C1116" w:rsidRPr="00AA0F70" w:rsidRDefault="000C1116" w:rsidP="000C1116">
            <w:pPr>
              <w:pStyle w:val="FABodyCopy"/>
            </w:pPr>
            <w:r w:rsidRPr="00AA0F70">
              <w:t xml:space="preserve">Five-link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3A23EA99" w14:textId="77777777" w:rsidR="000C1116" w:rsidRPr="00AA0F70" w:rsidRDefault="000C1116" w:rsidP="000C1116">
            <w:pPr>
              <w:pStyle w:val="FABodyCopy"/>
            </w:pPr>
            <w:r w:rsidRPr="00AA0F70">
              <w:t xml:space="preserve">Five-link with track bar, </w:t>
            </w:r>
            <w:r w:rsidRPr="00AA0F70">
              <w:br/>
              <w:t xml:space="preserve">coil springs, stabilizer bar, </w:t>
            </w:r>
            <w:r w:rsidRPr="00AA0F70">
              <w:br/>
              <w:t>solid axle</w:t>
            </w:r>
          </w:p>
        </w:tc>
      </w:tr>
      <w:tr w:rsidR="000C1116" w:rsidRPr="00AA0F70" w14:paraId="4230B623" w14:textId="77777777" w:rsidTr="00F22CD7">
        <w:tc>
          <w:tcPr>
            <w:tcW w:w="4320" w:type="dxa"/>
          </w:tcPr>
          <w:p w14:paraId="06DA4311" w14:textId="77777777" w:rsidR="000C1116" w:rsidRPr="00AA0F70" w:rsidRDefault="000C1116" w:rsidP="000C1116">
            <w:pPr>
              <w:pStyle w:val="FABodyCopy"/>
            </w:pPr>
            <w:r w:rsidRPr="00AA0F70">
              <w:t>Rear</w:t>
            </w:r>
          </w:p>
        </w:tc>
        <w:tc>
          <w:tcPr>
            <w:tcW w:w="2880" w:type="dxa"/>
          </w:tcPr>
          <w:p w14:paraId="7E4B8843" w14:textId="77777777" w:rsidR="000C1116" w:rsidRPr="00AA0F70" w:rsidRDefault="000C1116" w:rsidP="000C1116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  <w:tc>
          <w:tcPr>
            <w:tcW w:w="2880" w:type="dxa"/>
          </w:tcPr>
          <w:p w14:paraId="32B76F2C" w14:textId="77777777" w:rsidR="000C1116" w:rsidRPr="00AA0F70" w:rsidRDefault="000C1116" w:rsidP="000C1116">
            <w:pPr>
              <w:pStyle w:val="FABodyCopy"/>
            </w:pPr>
            <w:r w:rsidRPr="00AA0F70">
              <w:t xml:space="preserve">Two-stage longitudinal leaf </w:t>
            </w:r>
            <w:r w:rsidRPr="00AA0F70">
              <w:br/>
              <w:t>solid axle</w:t>
            </w:r>
          </w:p>
        </w:tc>
      </w:tr>
    </w:tbl>
    <w:p w14:paraId="0A6F6B77" w14:textId="77777777" w:rsidR="00694016" w:rsidRPr="00ED57A8" w:rsidRDefault="00694016" w:rsidP="000C1116">
      <w:pPr>
        <w:pStyle w:val="Heading3"/>
      </w:pPr>
      <w:r w:rsidRPr="00ED57A8">
        <w:t>BRAKES 3500</w:t>
      </w:r>
      <w:r w:rsidRPr="00ED57A8">
        <w:tab/>
      </w:r>
    </w:p>
    <w:p w14:paraId="6F7A733E" w14:textId="77777777" w:rsidR="00694016" w:rsidRPr="00ED57A8" w:rsidRDefault="00694016" w:rsidP="00694016">
      <w:pPr>
        <w:pStyle w:val="BodyCopy"/>
      </w:pPr>
      <w:r w:rsidRPr="00ED57A8">
        <w:t>Front</w:t>
      </w:r>
      <w:r w:rsidRPr="00ED57A8">
        <w:tab/>
      </w:r>
    </w:p>
    <w:p w14:paraId="47A40882" w14:textId="34FB228D" w:rsidR="00694016" w:rsidRPr="00ED57A8" w:rsidRDefault="000C1116" w:rsidP="00694016">
      <w:pPr>
        <w:pStyle w:val="BodyCopy"/>
      </w:pPr>
      <w:r>
        <w:tab/>
      </w:r>
      <w:r w:rsidR="00694016" w:rsidRPr="00ED57A8">
        <w:t>Size and Type</w:t>
      </w:r>
      <w:r w:rsidR="00694016" w:rsidRPr="00ED57A8">
        <w:tab/>
        <w:t xml:space="preserve">14.17 x 1.54 (359.9 x 39.1) disc with twin-piston pin-slider </w:t>
      </w:r>
      <w:r w:rsidR="00694016" w:rsidRPr="00ED57A8">
        <w:br/>
        <w:t>caliper and ABS</w:t>
      </w:r>
    </w:p>
    <w:p w14:paraId="7AE74E25" w14:textId="77777777" w:rsidR="00694016" w:rsidRPr="00ED57A8" w:rsidRDefault="00694016" w:rsidP="00694016">
      <w:pPr>
        <w:pStyle w:val="BodyCopy"/>
      </w:pPr>
      <w:r w:rsidRPr="00ED57A8">
        <w:t>Rear</w:t>
      </w:r>
      <w:r w:rsidRPr="00ED57A8">
        <w:tab/>
      </w:r>
    </w:p>
    <w:p w14:paraId="16ADE95D" w14:textId="216953A4" w:rsidR="00694016" w:rsidRPr="00ED57A8" w:rsidRDefault="000C1116" w:rsidP="00694016">
      <w:pPr>
        <w:pStyle w:val="BodyCopy"/>
      </w:pPr>
      <w:r>
        <w:tab/>
      </w:r>
      <w:r w:rsidR="00694016" w:rsidRPr="00ED57A8">
        <w:t>Size and Type</w:t>
      </w:r>
      <w:r w:rsidR="00694016" w:rsidRPr="00ED57A8">
        <w:tab/>
        <w:t xml:space="preserve">14.09 x 1.34 (357.9 x 34.0) disc with twin-piston pin-slider </w:t>
      </w:r>
      <w:r w:rsidR="00694016" w:rsidRPr="00ED57A8">
        <w:br/>
        <w:t>caliper and ABS</w:t>
      </w:r>
    </w:p>
    <w:p w14:paraId="28DE5B72" w14:textId="08B180E6" w:rsidR="00694016" w:rsidRPr="00ED57A8" w:rsidRDefault="003E713C" w:rsidP="00BF3253">
      <w:pPr>
        <w:pStyle w:val="BodyCopyNoLines"/>
      </w:pPr>
      <w:r>
        <w:tab/>
      </w:r>
      <w:r w:rsidR="00694016" w:rsidRPr="00ED57A8">
        <w:t>Power-Assist Type</w:t>
      </w:r>
      <w:r w:rsidR="00694016" w:rsidRPr="00ED57A8">
        <w:tab/>
        <w:t>Dual-rate, tandem diaphragm vacuum (gas)</w:t>
      </w:r>
    </w:p>
    <w:p w14:paraId="7566E2E7" w14:textId="1CEC930A" w:rsidR="00694016" w:rsidRPr="00ED57A8" w:rsidRDefault="00694016" w:rsidP="00694016">
      <w:pPr>
        <w:pStyle w:val="BodyCopy"/>
      </w:pPr>
      <w:r w:rsidRPr="00ED57A8">
        <w:tab/>
      </w:r>
      <w:r w:rsidR="00BF3253">
        <w:tab/>
      </w:r>
      <w:r w:rsidRPr="00ED57A8">
        <w:t>Hydro-boost</w:t>
      </w:r>
    </w:p>
    <w:p w14:paraId="071BA47E" w14:textId="77777777" w:rsidR="00694016" w:rsidRPr="000C1116" w:rsidRDefault="00694016" w:rsidP="000C1116">
      <w:pPr>
        <w:pStyle w:val="Heading3"/>
        <w:keepNext/>
        <w:keepLines/>
      </w:pPr>
      <w:r w:rsidRPr="000C1116">
        <w:lastRenderedPageBreak/>
        <w:t>BRAKES 4500/5500</w:t>
      </w:r>
      <w:r w:rsidRPr="000C1116">
        <w:tab/>
      </w:r>
    </w:p>
    <w:p w14:paraId="4A8230E4" w14:textId="77777777" w:rsidR="00694016" w:rsidRPr="00ED57A8" w:rsidRDefault="00694016" w:rsidP="000C1116">
      <w:pPr>
        <w:pStyle w:val="BodyCopy"/>
        <w:keepNext/>
        <w:keepLines/>
        <w:spacing w:line="240" w:lineRule="auto"/>
      </w:pPr>
      <w:r w:rsidRPr="00ED57A8">
        <w:t>Front</w:t>
      </w:r>
      <w:r w:rsidRPr="00ED57A8">
        <w:tab/>
      </w:r>
    </w:p>
    <w:p w14:paraId="7F9A80BA" w14:textId="60BA7AF1" w:rsidR="00694016" w:rsidRPr="00ED57A8" w:rsidRDefault="000C1116" w:rsidP="000C1116">
      <w:pPr>
        <w:pStyle w:val="BodyCopy"/>
        <w:keepNext/>
        <w:keepLines/>
        <w:spacing w:line="240" w:lineRule="auto"/>
      </w:pPr>
      <w:r>
        <w:tab/>
      </w:r>
      <w:r w:rsidR="00694016" w:rsidRPr="00ED57A8">
        <w:t>Size and Type</w:t>
      </w:r>
      <w:r w:rsidR="00694016" w:rsidRPr="00ED57A8">
        <w:tab/>
        <w:t xml:space="preserve">15.35 x 1.54 (390 x 39) disc with twin-piston pin-slider </w:t>
      </w:r>
      <w:r w:rsidR="00694016" w:rsidRPr="00ED57A8">
        <w:br/>
        <w:t>caliper and ABS</w:t>
      </w:r>
    </w:p>
    <w:p w14:paraId="654960F8" w14:textId="77777777" w:rsidR="00694016" w:rsidRPr="00ED57A8" w:rsidRDefault="00694016" w:rsidP="00694016">
      <w:pPr>
        <w:pStyle w:val="BodyCopy"/>
      </w:pPr>
      <w:r w:rsidRPr="00ED57A8">
        <w:t>Rear</w:t>
      </w:r>
      <w:r w:rsidRPr="00ED57A8">
        <w:tab/>
      </w:r>
    </w:p>
    <w:p w14:paraId="4B19FE9B" w14:textId="6D0B4A83" w:rsidR="00694016" w:rsidRPr="00ED57A8" w:rsidRDefault="000C1116" w:rsidP="00694016">
      <w:pPr>
        <w:pStyle w:val="BodyCopy"/>
      </w:pPr>
      <w:r>
        <w:tab/>
      </w:r>
      <w:r w:rsidR="00694016" w:rsidRPr="00ED57A8">
        <w:t>Size and Type</w:t>
      </w:r>
      <w:r w:rsidR="00694016" w:rsidRPr="00ED57A8">
        <w:tab/>
        <w:t xml:space="preserve">15.35 x 1.54 (390 x 39) disc with twin-piston pin-slider </w:t>
      </w:r>
      <w:r w:rsidR="00694016" w:rsidRPr="00ED57A8">
        <w:br/>
        <w:t>caliper and ABS</w:t>
      </w:r>
    </w:p>
    <w:p w14:paraId="3F496B75" w14:textId="1CAAADE1" w:rsidR="00694016" w:rsidRPr="00ED57A8" w:rsidRDefault="003E713C" w:rsidP="00694016">
      <w:pPr>
        <w:pStyle w:val="BodyCopy"/>
      </w:pPr>
      <w:r>
        <w:tab/>
      </w:r>
      <w:r w:rsidR="00694016" w:rsidRPr="00ED57A8">
        <w:t>Power-Assist Type</w:t>
      </w:r>
      <w:r w:rsidR="00694016" w:rsidRPr="00ED57A8">
        <w:tab/>
        <w:t>Hydro-boost</w:t>
      </w:r>
    </w:p>
    <w:p w14:paraId="7EAC3799" w14:textId="77777777" w:rsidR="00694016" w:rsidRPr="00ED57A8" w:rsidRDefault="00694016" w:rsidP="000C1116">
      <w:pPr>
        <w:pStyle w:val="Heading3"/>
      </w:pPr>
      <w:r w:rsidRPr="00ED57A8">
        <w:t>STEERING</w:t>
      </w:r>
    </w:p>
    <w:p w14:paraId="2FDDEF74" w14:textId="77777777" w:rsidR="00694016" w:rsidRPr="00ED57A8" w:rsidRDefault="00694016" w:rsidP="00694016">
      <w:pPr>
        <w:pStyle w:val="BodyCopy"/>
      </w:pPr>
      <w:r w:rsidRPr="00ED57A8">
        <w:t>Power Assist</w:t>
      </w:r>
      <w:r w:rsidRPr="00ED57A8">
        <w:tab/>
        <w:t>Hydraulic Assist</w:t>
      </w:r>
    </w:p>
    <w:p w14:paraId="011341DB" w14:textId="51BD211F" w:rsidR="00694016" w:rsidRDefault="000C1116" w:rsidP="000C1116">
      <w:pPr>
        <w:pStyle w:val="Heading3"/>
      </w:pPr>
      <w:r w:rsidRPr="000C1116">
        <w:t>EXTERIOR DIMENSIONS</w:t>
      </w:r>
    </w:p>
    <w:p w14:paraId="5FAC858A" w14:textId="788BF2D2" w:rsidR="008B5BC0" w:rsidRPr="008B5BC0" w:rsidRDefault="008B5BC0" w:rsidP="008B5BC0">
      <w:pPr>
        <w:pStyle w:val="Heading4"/>
      </w:pPr>
      <w:r w:rsidRPr="00ED57A8">
        <w:t>REGULAR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1E055BFF" w14:textId="77777777" w:rsidTr="00F22CD7">
        <w:trPr>
          <w:tblHeader/>
        </w:trPr>
        <w:tc>
          <w:tcPr>
            <w:tcW w:w="4320" w:type="dxa"/>
          </w:tcPr>
          <w:p w14:paraId="106FEF30" w14:textId="177F056C" w:rsidR="00694016" w:rsidRPr="00ED57A8" w:rsidRDefault="00BF3253" w:rsidP="008B5BC0">
            <w:pPr>
              <w:pStyle w:val="ChartSubhead"/>
            </w:pPr>
            <w:r w:rsidRPr="00ED57A8">
              <w:t xml:space="preserve">Regular Cab </w:t>
            </w:r>
            <w:r w:rsidR="00694016" w:rsidRPr="00ED57A8">
              <w:t>60 CA SRW (3500)</w:t>
            </w:r>
          </w:p>
        </w:tc>
        <w:tc>
          <w:tcPr>
            <w:tcW w:w="2880" w:type="dxa"/>
          </w:tcPr>
          <w:p w14:paraId="3137BA63" w14:textId="77777777" w:rsidR="00694016" w:rsidRPr="00ED57A8" w:rsidRDefault="00694016" w:rsidP="008B5BC0">
            <w:pPr>
              <w:pStyle w:val="ChartSubhead"/>
            </w:pPr>
            <w:r w:rsidRPr="00ED57A8">
              <w:t>4x2</w:t>
            </w:r>
          </w:p>
        </w:tc>
        <w:tc>
          <w:tcPr>
            <w:tcW w:w="2880" w:type="dxa"/>
          </w:tcPr>
          <w:p w14:paraId="41F63969" w14:textId="77777777" w:rsidR="00694016" w:rsidRPr="00ED57A8" w:rsidRDefault="00694016" w:rsidP="008B5BC0">
            <w:pPr>
              <w:pStyle w:val="ChartSubhead"/>
            </w:pPr>
            <w:r w:rsidRPr="00ED57A8">
              <w:t>4x4</w:t>
            </w:r>
          </w:p>
        </w:tc>
      </w:tr>
      <w:tr w:rsidR="00694016" w:rsidRPr="00ED57A8" w14:paraId="21F0E345" w14:textId="77777777" w:rsidTr="00F22CD7">
        <w:tc>
          <w:tcPr>
            <w:tcW w:w="4320" w:type="dxa"/>
          </w:tcPr>
          <w:p w14:paraId="4EA6F9DC" w14:textId="77777777" w:rsidR="00694016" w:rsidRPr="00ED57A8" w:rsidRDefault="00694016" w:rsidP="008B5BC0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76CC5DE9" w14:textId="77777777" w:rsidR="00694016" w:rsidRPr="00ED57A8" w:rsidRDefault="00694016" w:rsidP="008B5BC0">
            <w:pPr>
              <w:pStyle w:val="FABodyCopy"/>
            </w:pPr>
            <w:r w:rsidRPr="00ED57A8">
              <w:t>143.3 (3,639)</w:t>
            </w:r>
          </w:p>
        </w:tc>
        <w:tc>
          <w:tcPr>
            <w:tcW w:w="2880" w:type="dxa"/>
          </w:tcPr>
          <w:p w14:paraId="193BB08D" w14:textId="77777777" w:rsidR="00694016" w:rsidRPr="00ED57A8" w:rsidRDefault="00694016" w:rsidP="008B5BC0">
            <w:pPr>
              <w:pStyle w:val="FABodyCopy"/>
            </w:pPr>
            <w:r w:rsidRPr="00ED57A8">
              <w:t>143.3 (3,639)</w:t>
            </w:r>
          </w:p>
        </w:tc>
      </w:tr>
      <w:tr w:rsidR="00694016" w:rsidRPr="00ED57A8" w14:paraId="7D402862" w14:textId="77777777" w:rsidTr="00F22CD7">
        <w:tc>
          <w:tcPr>
            <w:tcW w:w="4320" w:type="dxa"/>
          </w:tcPr>
          <w:p w14:paraId="314BA3EF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3DDCE7CF" w14:textId="77777777" w:rsidR="00694016" w:rsidRPr="00ED57A8" w:rsidRDefault="00694016" w:rsidP="008B5BC0">
            <w:pPr>
              <w:pStyle w:val="FABodyCopy"/>
            </w:pPr>
            <w:r w:rsidRPr="00ED57A8">
              <w:t>67.6 (1,716)</w:t>
            </w:r>
          </w:p>
        </w:tc>
        <w:tc>
          <w:tcPr>
            <w:tcW w:w="2880" w:type="dxa"/>
          </w:tcPr>
          <w:p w14:paraId="5EB5BDD3" w14:textId="77777777" w:rsidR="00694016" w:rsidRPr="00ED57A8" w:rsidRDefault="00694016" w:rsidP="008B5BC0">
            <w:pPr>
              <w:pStyle w:val="FABodyCopy"/>
            </w:pPr>
            <w:r w:rsidRPr="00ED57A8">
              <w:t>67.6 (1,716)</w:t>
            </w:r>
          </w:p>
        </w:tc>
      </w:tr>
      <w:tr w:rsidR="00694016" w:rsidRPr="00ED57A8" w14:paraId="2C43924C" w14:textId="77777777" w:rsidTr="00F22CD7">
        <w:tc>
          <w:tcPr>
            <w:tcW w:w="4320" w:type="dxa"/>
          </w:tcPr>
          <w:p w14:paraId="215A248D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1A38ECE6" w14:textId="77777777" w:rsidR="00694016" w:rsidRPr="00ED57A8" w:rsidRDefault="00694016" w:rsidP="008B5BC0">
            <w:pPr>
              <w:pStyle w:val="FABodyCopy"/>
            </w:pPr>
            <w:r w:rsidRPr="00ED57A8">
              <w:t>67.0 (1,703)</w:t>
            </w:r>
          </w:p>
        </w:tc>
        <w:tc>
          <w:tcPr>
            <w:tcW w:w="2880" w:type="dxa"/>
          </w:tcPr>
          <w:p w14:paraId="14E4E576" w14:textId="77777777" w:rsidR="00694016" w:rsidRPr="00ED57A8" w:rsidRDefault="00694016" w:rsidP="008B5BC0">
            <w:pPr>
              <w:pStyle w:val="FABodyCopy"/>
            </w:pPr>
            <w:r w:rsidRPr="00ED57A8">
              <w:t>67.0 (1,703)</w:t>
            </w:r>
          </w:p>
        </w:tc>
      </w:tr>
      <w:tr w:rsidR="00694016" w:rsidRPr="00ED57A8" w14:paraId="6DFC3A60" w14:textId="77777777" w:rsidTr="00F22CD7">
        <w:tc>
          <w:tcPr>
            <w:tcW w:w="4320" w:type="dxa"/>
          </w:tcPr>
          <w:p w14:paraId="37502A74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19796A80" w14:textId="77777777" w:rsidR="00694016" w:rsidRPr="00ED57A8" w:rsidRDefault="00694016" w:rsidP="008B5BC0">
            <w:pPr>
              <w:pStyle w:val="FABodyCopy"/>
            </w:pPr>
            <w:r w:rsidRPr="00ED57A8">
              <w:t>235.3 (5,977)</w:t>
            </w:r>
          </w:p>
        </w:tc>
        <w:tc>
          <w:tcPr>
            <w:tcW w:w="2880" w:type="dxa"/>
          </w:tcPr>
          <w:p w14:paraId="61F7797A" w14:textId="77777777" w:rsidR="00694016" w:rsidRPr="00ED57A8" w:rsidRDefault="00694016" w:rsidP="008B5BC0">
            <w:pPr>
              <w:pStyle w:val="FABodyCopy"/>
            </w:pPr>
            <w:r w:rsidRPr="00ED57A8">
              <w:t>235.3 (5,977)</w:t>
            </w:r>
          </w:p>
        </w:tc>
      </w:tr>
      <w:tr w:rsidR="00694016" w:rsidRPr="00ED57A8" w14:paraId="55602BFC" w14:textId="77777777" w:rsidTr="00F22CD7">
        <w:tc>
          <w:tcPr>
            <w:tcW w:w="4320" w:type="dxa"/>
          </w:tcPr>
          <w:p w14:paraId="005854CA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57B969AD" w14:textId="77777777" w:rsidR="00694016" w:rsidRPr="00ED57A8" w:rsidRDefault="00694016" w:rsidP="008B5BC0">
            <w:pPr>
              <w:pStyle w:val="FABodyCopy"/>
            </w:pPr>
            <w:r w:rsidRPr="00ED57A8">
              <w:t>82.6 (2,099)</w:t>
            </w:r>
          </w:p>
        </w:tc>
        <w:tc>
          <w:tcPr>
            <w:tcW w:w="2880" w:type="dxa"/>
          </w:tcPr>
          <w:p w14:paraId="7F17F6B3" w14:textId="77777777" w:rsidR="00694016" w:rsidRPr="00ED57A8" w:rsidRDefault="00694016" w:rsidP="008B5BC0">
            <w:pPr>
              <w:pStyle w:val="FABodyCopy"/>
            </w:pPr>
            <w:r w:rsidRPr="00ED57A8">
              <w:t>82.6 (2,099)</w:t>
            </w:r>
          </w:p>
        </w:tc>
      </w:tr>
      <w:tr w:rsidR="00694016" w:rsidRPr="00ED57A8" w14:paraId="07DCA93E" w14:textId="77777777" w:rsidTr="00F22CD7">
        <w:tc>
          <w:tcPr>
            <w:tcW w:w="4320" w:type="dxa"/>
          </w:tcPr>
          <w:p w14:paraId="65843F3B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1D7AAEBA" w14:textId="77777777" w:rsidR="00694016" w:rsidRPr="00ED57A8" w:rsidRDefault="00694016" w:rsidP="008B5BC0">
            <w:pPr>
              <w:pStyle w:val="FABodyCopy"/>
            </w:pPr>
            <w:r w:rsidRPr="00ED57A8">
              <w:t>80.9 (2,055)</w:t>
            </w:r>
          </w:p>
        </w:tc>
        <w:tc>
          <w:tcPr>
            <w:tcW w:w="2880" w:type="dxa"/>
          </w:tcPr>
          <w:p w14:paraId="068DC574" w14:textId="77777777" w:rsidR="00694016" w:rsidRPr="00ED57A8" w:rsidRDefault="00694016" w:rsidP="008B5BC0">
            <w:pPr>
              <w:pStyle w:val="FABodyCopy"/>
            </w:pPr>
            <w:r w:rsidRPr="00ED57A8">
              <w:t>80.9 (2,055)</w:t>
            </w:r>
          </w:p>
        </w:tc>
      </w:tr>
      <w:tr w:rsidR="00694016" w:rsidRPr="00ED57A8" w14:paraId="700648B6" w14:textId="77777777" w:rsidTr="00F22CD7">
        <w:tc>
          <w:tcPr>
            <w:tcW w:w="4320" w:type="dxa"/>
          </w:tcPr>
          <w:p w14:paraId="725D6300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03ABF316" w14:textId="77777777" w:rsidR="00694016" w:rsidRPr="00ED57A8" w:rsidRDefault="00694016" w:rsidP="008B5BC0">
            <w:pPr>
              <w:pStyle w:val="FABodyCopy"/>
            </w:pPr>
            <w:r w:rsidRPr="00ED57A8">
              <w:t>13.7 (347)</w:t>
            </w:r>
          </w:p>
        </w:tc>
        <w:tc>
          <w:tcPr>
            <w:tcW w:w="2880" w:type="dxa"/>
          </w:tcPr>
          <w:p w14:paraId="76993EAC" w14:textId="77777777" w:rsidR="00694016" w:rsidRPr="00ED57A8" w:rsidRDefault="00694016" w:rsidP="008B5BC0">
            <w:pPr>
              <w:pStyle w:val="FABodyCopy"/>
            </w:pPr>
            <w:r w:rsidRPr="00ED57A8">
              <w:t>13.7 (347)</w:t>
            </w:r>
          </w:p>
        </w:tc>
      </w:tr>
      <w:tr w:rsidR="00694016" w:rsidRPr="00ED57A8" w14:paraId="21E62E20" w14:textId="77777777" w:rsidTr="00F22CD7">
        <w:tc>
          <w:tcPr>
            <w:tcW w:w="4320" w:type="dxa"/>
          </w:tcPr>
          <w:p w14:paraId="3C20749D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442686AC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150953F2" w14:textId="77777777" w:rsidR="00694016" w:rsidRPr="00ED57A8" w:rsidRDefault="00694016" w:rsidP="008B5BC0">
            <w:pPr>
              <w:pStyle w:val="FABodyCopy"/>
            </w:pPr>
            <w:r w:rsidRPr="00ED57A8">
              <w:t>13.7 (347)</w:t>
            </w:r>
          </w:p>
        </w:tc>
      </w:tr>
      <w:tr w:rsidR="00694016" w:rsidRPr="00ED57A8" w14:paraId="31DE05FB" w14:textId="77777777" w:rsidTr="00F22CD7">
        <w:tc>
          <w:tcPr>
            <w:tcW w:w="4320" w:type="dxa"/>
          </w:tcPr>
          <w:p w14:paraId="168458D8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6E511A6D" w14:textId="77777777" w:rsidR="00694016" w:rsidRPr="00ED57A8" w:rsidRDefault="00694016" w:rsidP="008B5BC0">
            <w:pPr>
              <w:pStyle w:val="FABodyCopy"/>
            </w:pPr>
            <w:r w:rsidRPr="00ED57A8">
              <w:t>9.4 (240)</w:t>
            </w:r>
          </w:p>
        </w:tc>
        <w:tc>
          <w:tcPr>
            <w:tcW w:w="2880" w:type="dxa"/>
          </w:tcPr>
          <w:p w14:paraId="386FBE23" w14:textId="77777777" w:rsidR="00694016" w:rsidRPr="00ED57A8" w:rsidRDefault="00694016" w:rsidP="008B5BC0">
            <w:pPr>
              <w:pStyle w:val="FABodyCopy"/>
            </w:pPr>
            <w:r w:rsidRPr="00ED57A8">
              <w:t>9.4 (240)</w:t>
            </w:r>
          </w:p>
        </w:tc>
      </w:tr>
      <w:tr w:rsidR="00694016" w:rsidRPr="00ED57A8" w14:paraId="1FA27199" w14:textId="77777777" w:rsidTr="00F22CD7">
        <w:tc>
          <w:tcPr>
            <w:tcW w:w="4320" w:type="dxa"/>
          </w:tcPr>
          <w:p w14:paraId="2D9829AE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4183B43B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74A601DD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</w:tr>
      <w:tr w:rsidR="00694016" w:rsidRPr="00ED57A8" w14:paraId="5227AE3E" w14:textId="77777777" w:rsidTr="00F22CD7">
        <w:tc>
          <w:tcPr>
            <w:tcW w:w="4320" w:type="dxa"/>
          </w:tcPr>
          <w:p w14:paraId="35ECCD3B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588A1152" w14:textId="77777777" w:rsidR="00694016" w:rsidRPr="00ED57A8" w:rsidRDefault="00694016" w:rsidP="008B5BC0">
            <w:pPr>
              <w:pStyle w:val="FABodyCopy"/>
            </w:pPr>
            <w:r w:rsidRPr="00ED57A8">
              <w:t>36.3 (922)</w:t>
            </w:r>
          </w:p>
        </w:tc>
        <w:tc>
          <w:tcPr>
            <w:tcW w:w="2880" w:type="dxa"/>
          </w:tcPr>
          <w:p w14:paraId="43C75C2B" w14:textId="77777777" w:rsidR="00694016" w:rsidRPr="00ED57A8" w:rsidRDefault="00694016" w:rsidP="008B5BC0">
            <w:pPr>
              <w:pStyle w:val="FABodyCopy"/>
            </w:pPr>
            <w:r w:rsidRPr="00ED57A8">
              <w:t>36.3 (922)</w:t>
            </w:r>
          </w:p>
        </w:tc>
      </w:tr>
      <w:tr w:rsidR="00694016" w:rsidRPr="00ED57A8" w14:paraId="380A15A6" w14:textId="77777777" w:rsidTr="00F22CD7">
        <w:tc>
          <w:tcPr>
            <w:tcW w:w="4320" w:type="dxa"/>
          </w:tcPr>
          <w:p w14:paraId="57546B72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5CAAD5F8" w14:textId="77777777" w:rsidR="00694016" w:rsidRPr="00ED57A8" w:rsidRDefault="00694016" w:rsidP="008B5BC0">
            <w:pPr>
              <w:pStyle w:val="FABodyCopy"/>
            </w:pPr>
            <w:r w:rsidRPr="00ED57A8">
              <w:t>22.2</w:t>
            </w:r>
          </w:p>
        </w:tc>
        <w:tc>
          <w:tcPr>
            <w:tcW w:w="2880" w:type="dxa"/>
          </w:tcPr>
          <w:p w14:paraId="20DF77F7" w14:textId="77777777" w:rsidR="00694016" w:rsidRPr="00ED57A8" w:rsidRDefault="00694016" w:rsidP="008B5BC0">
            <w:pPr>
              <w:pStyle w:val="FABodyCopy"/>
            </w:pPr>
            <w:r w:rsidRPr="00ED57A8">
              <w:t>22.2</w:t>
            </w:r>
          </w:p>
        </w:tc>
      </w:tr>
      <w:tr w:rsidR="00694016" w:rsidRPr="00ED57A8" w14:paraId="793A0C3E" w14:textId="77777777" w:rsidTr="00F22CD7">
        <w:tc>
          <w:tcPr>
            <w:tcW w:w="4320" w:type="dxa"/>
          </w:tcPr>
          <w:p w14:paraId="75ED4FC0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2C197FC6" w14:textId="77777777" w:rsidR="00694016" w:rsidRPr="00ED57A8" w:rsidRDefault="00694016" w:rsidP="008B5BC0">
            <w:pPr>
              <w:pStyle w:val="FABodyCopy"/>
            </w:pPr>
            <w:r w:rsidRPr="00ED57A8">
              <w:t>27.5</w:t>
            </w:r>
          </w:p>
        </w:tc>
        <w:tc>
          <w:tcPr>
            <w:tcW w:w="2880" w:type="dxa"/>
          </w:tcPr>
          <w:p w14:paraId="69478EB1" w14:textId="77777777" w:rsidR="00694016" w:rsidRPr="00ED57A8" w:rsidRDefault="00694016" w:rsidP="008B5BC0">
            <w:pPr>
              <w:pStyle w:val="FABodyCopy"/>
            </w:pPr>
            <w:r w:rsidRPr="00ED57A8">
              <w:t>27.5</w:t>
            </w:r>
          </w:p>
        </w:tc>
      </w:tr>
      <w:tr w:rsidR="00694016" w:rsidRPr="00ED57A8" w14:paraId="32CD55D5" w14:textId="77777777" w:rsidTr="00F22CD7">
        <w:tc>
          <w:tcPr>
            <w:tcW w:w="4320" w:type="dxa"/>
          </w:tcPr>
          <w:p w14:paraId="42F48E99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3B0F68F6" w14:textId="77777777" w:rsidR="00694016" w:rsidRPr="00ED57A8" w:rsidRDefault="00694016" w:rsidP="008B5BC0">
            <w:pPr>
              <w:pStyle w:val="FABodyCopy"/>
            </w:pPr>
            <w:r w:rsidRPr="00ED57A8">
              <w:t>21.8</w:t>
            </w:r>
          </w:p>
        </w:tc>
        <w:tc>
          <w:tcPr>
            <w:tcW w:w="2880" w:type="dxa"/>
          </w:tcPr>
          <w:p w14:paraId="593A75FD" w14:textId="77777777" w:rsidR="00694016" w:rsidRPr="00ED57A8" w:rsidRDefault="00694016" w:rsidP="008B5BC0">
            <w:pPr>
              <w:pStyle w:val="FABodyCopy"/>
            </w:pPr>
            <w:r w:rsidRPr="00ED57A8">
              <w:t>21.8</w:t>
            </w:r>
          </w:p>
        </w:tc>
      </w:tr>
      <w:tr w:rsidR="00694016" w:rsidRPr="00ED57A8" w14:paraId="6CA1AB14" w14:textId="77777777" w:rsidTr="00F22CD7">
        <w:tc>
          <w:tcPr>
            <w:tcW w:w="4320" w:type="dxa"/>
          </w:tcPr>
          <w:p w14:paraId="1975316D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3FF5E236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56F4139F" w14:textId="77777777" w:rsidR="00694016" w:rsidRPr="00ED57A8" w:rsidRDefault="00694016" w:rsidP="008B5BC0">
            <w:pPr>
              <w:pStyle w:val="FABodyCopy"/>
            </w:pPr>
            <w:r w:rsidRPr="00ED57A8">
              <w:t>21.8</w:t>
            </w:r>
          </w:p>
        </w:tc>
      </w:tr>
    </w:tbl>
    <w:p w14:paraId="1B6A035B" w14:textId="71506216" w:rsidR="008B5BC0" w:rsidRDefault="008B5BC0" w:rsidP="00F22CD7">
      <w:pPr>
        <w:pStyle w:val="Heading4"/>
        <w:keepNext/>
        <w:keepLines/>
        <w:spacing w:line="240" w:lineRule="auto"/>
      </w:pPr>
      <w:r w:rsidRPr="00ED57A8">
        <w:lastRenderedPageBreak/>
        <w:t>CREW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679BF4EE" w14:textId="77777777" w:rsidTr="00F22CD7">
        <w:trPr>
          <w:tblHeader/>
        </w:trPr>
        <w:tc>
          <w:tcPr>
            <w:tcW w:w="4320" w:type="dxa"/>
          </w:tcPr>
          <w:p w14:paraId="112EA7EA" w14:textId="51A39C3F" w:rsidR="00694016" w:rsidRPr="00ED57A8" w:rsidRDefault="00565C9B" w:rsidP="00F22CD7">
            <w:pPr>
              <w:pStyle w:val="ChartSubhead"/>
              <w:keepNext/>
              <w:keepLines/>
            </w:pPr>
            <w:r w:rsidRPr="00ED57A8">
              <w:t xml:space="preserve">Crew Cab </w:t>
            </w:r>
            <w:r w:rsidR="00694016" w:rsidRPr="00ED57A8">
              <w:t>60 CA SRW (3500)</w:t>
            </w:r>
          </w:p>
        </w:tc>
        <w:tc>
          <w:tcPr>
            <w:tcW w:w="2880" w:type="dxa"/>
          </w:tcPr>
          <w:p w14:paraId="45EC885C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1E380EC9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4016" w:rsidRPr="00ED57A8" w14:paraId="74D3DEA2" w14:textId="77777777" w:rsidTr="00F22CD7">
        <w:tc>
          <w:tcPr>
            <w:tcW w:w="4320" w:type="dxa"/>
          </w:tcPr>
          <w:p w14:paraId="65104C57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3D4D8570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172.2 (4,373)</w:t>
            </w:r>
          </w:p>
        </w:tc>
        <w:tc>
          <w:tcPr>
            <w:tcW w:w="2880" w:type="dxa"/>
          </w:tcPr>
          <w:p w14:paraId="6204FFBD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172.2 (4,373)</w:t>
            </w:r>
          </w:p>
        </w:tc>
      </w:tr>
      <w:tr w:rsidR="00694016" w:rsidRPr="00ED57A8" w14:paraId="24AA069C" w14:textId="77777777" w:rsidTr="00F22CD7">
        <w:tc>
          <w:tcPr>
            <w:tcW w:w="4320" w:type="dxa"/>
          </w:tcPr>
          <w:p w14:paraId="7F10D90B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4463864A" w14:textId="77777777" w:rsidR="00694016" w:rsidRPr="00ED57A8" w:rsidRDefault="00694016" w:rsidP="008B5BC0">
            <w:pPr>
              <w:pStyle w:val="FABodyCopy"/>
            </w:pPr>
            <w:r w:rsidRPr="00ED57A8">
              <w:t>67.6 (1,716)</w:t>
            </w:r>
          </w:p>
        </w:tc>
        <w:tc>
          <w:tcPr>
            <w:tcW w:w="2880" w:type="dxa"/>
          </w:tcPr>
          <w:p w14:paraId="39239222" w14:textId="77777777" w:rsidR="00694016" w:rsidRPr="00ED57A8" w:rsidRDefault="00694016" w:rsidP="008B5BC0">
            <w:pPr>
              <w:pStyle w:val="FABodyCopy"/>
            </w:pPr>
            <w:r w:rsidRPr="00ED57A8">
              <w:t>67.6 (1,716)</w:t>
            </w:r>
          </w:p>
        </w:tc>
      </w:tr>
      <w:tr w:rsidR="00694016" w:rsidRPr="00ED57A8" w14:paraId="4387D9FE" w14:textId="77777777" w:rsidTr="00F22CD7">
        <w:tc>
          <w:tcPr>
            <w:tcW w:w="4320" w:type="dxa"/>
          </w:tcPr>
          <w:p w14:paraId="29CC437F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1C463B27" w14:textId="77777777" w:rsidR="00694016" w:rsidRPr="00ED57A8" w:rsidRDefault="00694016" w:rsidP="008B5BC0">
            <w:pPr>
              <w:pStyle w:val="FABodyCopy"/>
            </w:pPr>
            <w:r w:rsidRPr="00ED57A8">
              <w:t>67.0 (1,703)</w:t>
            </w:r>
          </w:p>
        </w:tc>
        <w:tc>
          <w:tcPr>
            <w:tcW w:w="2880" w:type="dxa"/>
          </w:tcPr>
          <w:p w14:paraId="4D57FCBE" w14:textId="77777777" w:rsidR="00694016" w:rsidRPr="00ED57A8" w:rsidRDefault="00694016" w:rsidP="008B5BC0">
            <w:pPr>
              <w:pStyle w:val="FABodyCopy"/>
            </w:pPr>
            <w:r w:rsidRPr="00ED57A8">
              <w:t>67.0 (1,703)</w:t>
            </w:r>
          </w:p>
        </w:tc>
      </w:tr>
      <w:tr w:rsidR="00694016" w:rsidRPr="00ED57A8" w14:paraId="40357D24" w14:textId="77777777" w:rsidTr="00F22CD7">
        <w:tc>
          <w:tcPr>
            <w:tcW w:w="4320" w:type="dxa"/>
          </w:tcPr>
          <w:p w14:paraId="4DC2BE5D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430DCE80" w14:textId="77777777" w:rsidR="00694016" w:rsidRPr="00ED57A8" w:rsidRDefault="00694016" w:rsidP="008B5BC0">
            <w:pPr>
              <w:pStyle w:val="FABodyCopy"/>
            </w:pPr>
            <w:r w:rsidRPr="00ED57A8">
              <w:t>264.2 (6,710)</w:t>
            </w:r>
          </w:p>
        </w:tc>
        <w:tc>
          <w:tcPr>
            <w:tcW w:w="2880" w:type="dxa"/>
          </w:tcPr>
          <w:p w14:paraId="03B7E0BE" w14:textId="77777777" w:rsidR="00694016" w:rsidRPr="00ED57A8" w:rsidRDefault="00694016" w:rsidP="008B5BC0">
            <w:pPr>
              <w:pStyle w:val="FABodyCopy"/>
            </w:pPr>
            <w:r w:rsidRPr="00ED57A8">
              <w:t>264.2 (6,710)</w:t>
            </w:r>
          </w:p>
        </w:tc>
      </w:tr>
      <w:tr w:rsidR="00694016" w:rsidRPr="00ED57A8" w14:paraId="18C70C8E" w14:textId="77777777" w:rsidTr="00F22CD7">
        <w:tc>
          <w:tcPr>
            <w:tcW w:w="4320" w:type="dxa"/>
          </w:tcPr>
          <w:p w14:paraId="5F0E96AF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4DB791CA" w14:textId="77777777" w:rsidR="00694016" w:rsidRPr="00ED57A8" w:rsidRDefault="00694016" w:rsidP="008B5BC0">
            <w:pPr>
              <w:pStyle w:val="FABodyCopy"/>
            </w:pPr>
            <w:r w:rsidRPr="00ED57A8">
              <w:t>82.6 (2,099)</w:t>
            </w:r>
          </w:p>
        </w:tc>
        <w:tc>
          <w:tcPr>
            <w:tcW w:w="2880" w:type="dxa"/>
          </w:tcPr>
          <w:p w14:paraId="1660C089" w14:textId="77777777" w:rsidR="00694016" w:rsidRPr="00ED57A8" w:rsidRDefault="00694016" w:rsidP="008B5BC0">
            <w:pPr>
              <w:pStyle w:val="FABodyCopy"/>
            </w:pPr>
            <w:r w:rsidRPr="00ED57A8">
              <w:t>82.6 (2,099)</w:t>
            </w:r>
          </w:p>
        </w:tc>
      </w:tr>
      <w:tr w:rsidR="00694016" w:rsidRPr="00ED57A8" w14:paraId="54601C5E" w14:textId="77777777" w:rsidTr="00F22CD7">
        <w:tc>
          <w:tcPr>
            <w:tcW w:w="4320" w:type="dxa"/>
          </w:tcPr>
          <w:p w14:paraId="273973B0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217E115" w14:textId="77777777" w:rsidR="00694016" w:rsidRPr="00ED57A8" w:rsidRDefault="00694016" w:rsidP="008B5BC0">
            <w:pPr>
              <w:pStyle w:val="FABodyCopy"/>
            </w:pPr>
            <w:r w:rsidRPr="00ED57A8">
              <w:t>80.6 (2,046)</w:t>
            </w:r>
          </w:p>
        </w:tc>
        <w:tc>
          <w:tcPr>
            <w:tcW w:w="2880" w:type="dxa"/>
          </w:tcPr>
          <w:p w14:paraId="4922BAAB" w14:textId="77777777" w:rsidR="00694016" w:rsidRPr="00ED57A8" w:rsidRDefault="00694016" w:rsidP="008B5BC0">
            <w:pPr>
              <w:pStyle w:val="FABodyCopy"/>
            </w:pPr>
            <w:r w:rsidRPr="00ED57A8">
              <w:t>80.6 (2,046)</w:t>
            </w:r>
          </w:p>
        </w:tc>
      </w:tr>
      <w:tr w:rsidR="00694016" w:rsidRPr="00ED57A8" w14:paraId="5CE64A58" w14:textId="77777777" w:rsidTr="00F22CD7">
        <w:tc>
          <w:tcPr>
            <w:tcW w:w="4320" w:type="dxa"/>
          </w:tcPr>
          <w:p w14:paraId="062D31B8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0ED92515" w14:textId="77777777" w:rsidR="00694016" w:rsidRPr="00ED57A8" w:rsidRDefault="00694016" w:rsidP="008B5BC0">
            <w:pPr>
              <w:pStyle w:val="FABodyCopy"/>
            </w:pPr>
            <w:r w:rsidRPr="00ED57A8">
              <w:t>9.4 (238)</w:t>
            </w:r>
          </w:p>
        </w:tc>
        <w:tc>
          <w:tcPr>
            <w:tcW w:w="2880" w:type="dxa"/>
          </w:tcPr>
          <w:p w14:paraId="3B7043D0" w14:textId="77777777" w:rsidR="00694016" w:rsidRPr="00ED57A8" w:rsidRDefault="00694016" w:rsidP="008B5BC0">
            <w:pPr>
              <w:pStyle w:val="FABodyCopy"/>
            </w:pPr>
            <w:r w:rsidRPr="00ED57A8">
              <w:t>9.4 (238)</w:t>
            </w:r>
          </w:p>
        </w:tc>
      </w:tr>
      <w:tr w:rsidR="00694016" w:rsidRPr="00ED57A8" w14:paraId="52886FEF" w14:textId="77777777" w:rsidTr="00F22CD7">
        <w:tc>
          <w:tcPr>
            <w:tcW w:w="4320" w:type="dxa"/>
          </w:tcPr>
          <w:p w14:paraId="09BEEC43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7C7A7517" w14:textId="77777777" w:rsidR="00694016" w:rsidRPr="00ED57A8" w:rsidRDefault="00694016" w:rsidP="008B5BC0">
            <w:pPr>
              <w:pStyle w:val="FABodyCopy"/>
            </w:pPr>
            <w:r w:rsidRPr="00ED57A8">
              <w:t>8.7 (220)</w:t>
            </w:r>
          </w:p>
        </w:tc>
        <w:tc>
          <w:tcPr>
            <w:tcW w:w="2880" w:type="dxa"/>
          </w:tcPr>
          <w:p w14:paraId="00EB00C0" w14:textId="77777777" w:rsidR="00694016" w:rsidRPr="00ED57A8" w:rsidRDefault="00694016" w:rsidP="008B5BC0">
            <w:pPr>
              <w:pStyle w:val="FABodyCopy"/>
            </w:pPr>
            <w:r w:rsidRPr="00ED57A8">
              <w:t>8.7 (220)</w:t>
            </w:r>
          </w:p>
        </w:tc>
      </w:tr>
      <w:tr w:rsidR="00694016" w:rsidRPr="00ED57A8" w14:paraId="50F29491" w14:textId="77777777" w:rsidTr="00F22CD7">
        <w:tc>
          <w:tcPr>
            <w:tcW w:w="4320" w:type="dxa"/>
          </w:tcPr>
          <w:p w14:paraId="573B07C7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0EA64E70" w14:textId="77777777" w:rsidR="00694016" w:rsidRPr="00ED57A8" w:rsidRDefault="00694016" w:rsidP="008B5BC0">
            <w:pPr>
              <w:pStyle w:val="FABodyCopy"/>
            </w:pPr>
            <w:r w:rsidRPr="00ED57A8">
              <w:t>35.7 (906)</w:t>
            </w:r>
          </w:p>
        </w:tc>
        <w:tc>
          <w:tcPr>
            <w:tcW w:w="2880" w:type="dxa"/>
          </w:tcPr>
          <w:p w14:paraId="1D1BDCCE" w14:textId="77777777" w:rsidR="00694016" w:rsidRPr="00ED57A8" w:rsidRDefault="00694016" w:rsidP="008B5BC0">
            <w:pPr>
              <w:pStyle w:val="FABodyCopy"/>
            </w:pPr>
            <w:r w:rsidRPr="00ED57A8">
              <w:t>35.7 (906)</w:t>
            </w:r>
          </w:p>
        </w:tc>
      </w:tr>
      <w:tr w:rsidR="00694016" w:rsidRPr="00ED57A8" w14:paraId="69B97A9A" w14:textId="77777777" w:rsidTr="00F22CD7">
        <w:tc>
          <w:tcPr>
            <w:tcW w:w="4320" w:type="dxa"/>
          </w:tcPr>
          <w:p w14:paraId="053A4E54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28DBA337" w14:textId="77777777" w:rsidR="00694016" w:rsidRPr="00ED57A8" w:rsidRDefault="00694016" w:rsidP="008B5BC0">
            <w:pPr>
              <w:pStyle w:val="FABodyCopy"/>
            </w:pPr>
            <w:r w:rsidRPr="00ED57A8">
              <w:t>22.5</w:t>
            </w:r>
          </w:p>
        </w:tc>
        <w:tc>
          <w:tcPr>
            <w:tcW w:w="2880" w:type="dxa"/>
          </w:tcPr>
          <w:p w14:paraId="0D113F63" w14:textId="77777777" w:rsidR="00694016" w:rsidRPr="00ED57A8" w:rsidRDefault="00694016" w:rsidP="008B5BC0">
            <w:pPr>
              <w:pStyle w:val="FABodyCopy"/>
            </w:pPr>
            <w:r w:rsidRPr="00ED57A8">
              <w:t>22.5</w:t>
            </w:r>
          </w:p>
        </w:tc>
      </w:tr>
      <w:tr w:rsidR="00694016" w:rsidRPr="00ED57A8" w14:paraId="4EB64EB1" w14:textId="77777777" w:rsidTr="00F22CD7">
        <w:tc>
          <w:tcPr>
            <w:tcW w:w="4320" w:type="dxa"/>
          </w:tcPr>
          <w:p w14:paraId="0BA14449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44C54BEF" w14:textId="77777777" w:rsidR="00694016" w:rsidRPr="00ED57A8" w:rsidRDefault="00694016" w:rsidP="008B5BC0">
            <w:pPr>
              <w:pStyle w:val="FABodyCopy"/>
            </w:pPr>
            <w:r w:rsidRPr="00ED57A8">
              <w:t>26.7</w:t>
            </w:r>
          </w:p>
        </w:tc>
        <w:tc>
          <w:tcPr>
            <w:tcW w:w="2880" w:type="dxa"/>
          </w:tcPr>
          <w:p w14:paraId="5FFED821" w14:textId="77777777" w:rsidR="00694016" w:rsidRPr="00ED57A8" w:rsidRDefault="00694016" w:rsidP="008B5BC0">
            <w:pPr>
              <w:pStyle w:val="FABodyCopy"/>
            </w:pPr>
            <w:r w:rsidRPr="00ED57A8">
              <w:t>26.7</w:t>
            </w:r>
          </w:p>
        </w:tc>
      </w:tr>
      <w:tr w:rsidR="00694016" w:rsidRPr="00ED57A8" w14:paraId="3E05F748" w14:textId="77777777" w:rsidTr="00F22CD7">
        <w:tc>
          <w:tcPr>
            <w:tcW w:w="4320" w:type="dxa"/>
          </w:tcPr>
          <w:p w14:paraId="42F5BAEF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68114C79" w14:textId="77777777" w:rsidR="00694016" w:rsidRPr="00ED57A8" w:rsidRDefault="00694016" w:rsidP="008B5BC0">
            <w:pPr>
              <w:pStyle w:val="FABodyCopy"/>
            </w:pPr>
            <w:r w:rsidRPr="00ED57A8">
              <w:t>19.6</w:t>
            </w:r>
          </w:p>
        </w:tc>
        <w:tc>
          <w:tcPr>
            <w:tcW w:w="2880" w:type="dxa"/>
          </w:tcPr>
          <w:p w14:paraId="7AAF9C23" w14:textId="77777777" w:rsidR="00694016" w:rsidRPr="00ED57A8" w:rsidRDefault="00694016" w:rsidP="008B5BC0">
            <w:pPr>
              <w:pStyle w:val="FABodyCopy"/>
            </w:pPr>
            <w:r w:rsidRPr="00ED57A8">
              <w:t>19.6</w:t>
            </w:r>
          </w:p>
        </w:tc>
      </w:tr>
      <w:tr w:rsidR="00694016" w:rsidRPr="00ED57A8" w14:paraId="45387570" w14:textId="77777777" w:rsidTr="00F22CD7">
        <w:tc>
          <w:tcPr>
            <w:tcW w:w="4320" w:type="dxa"/>
          </w:tcPr>
          <w:p w14:paraId="05EC55B5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56A0BE58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6FB31BA5" w14:textId="77777777" w:rsidR="00694016" w:rsidRPr="00ED57A8" w:rsidRDefault="00694016" w:rsidP="008B5BC0">
            <w:pPr>
              <w:pStyle w:val="FABodyCopy"/>
            </w:pPr>
            <w:r w:rsidRPr="00ED57A8">
              <w:t>19.6</w:t>
            </w:r>
          </w:p>
        </w:tc>
      </w:tr>
      <w:tr w:rsidR="00694016" w:rsidRPr="00ED57A8" w14:paraId="428CE6DC" w14:textId="77777777" w:rsidTr="00F22CD7">
        <w:tc>
          <w:tcPr>
            <w:tcW w:w="4320" w:type="dxa"/>
          </w:tcPr>
          <w:p w14:paraId="21FE2421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2DBCC2AF" w14:textId="77777777" w:rsidR="00694016" w:rsidRPr="00ED57A8" w:rsidRDefault="00694016" w:rsidP="008B5BC0">
            <w:pPr>
              <w:pStyle w:val="FABodyCopy"/>
            </w:pPr>
            <w:r w:rsidRPr="00ED57A8">
              <w:t>13.3 (339)</w:t>
            </w:r>
          </w:p>
        </w:tc>
        <w:tc>
          <w:tcPr>
            <w:tcW w:w="2880" w:type="dxa"/>
          </w:tcPr>
          <w:p w14:paraId="3D856BFF" w14:textId="77777777" w:rsidR="00694016" w:rsidRPr="00ED57A8" w:rsidRDefault="00694016" w:rsidP="008B5BC0">
            <w:pPr>
              <w:pStyle w:val="FABodyCopy"/>
            </w:pPr>
            <w:r w:rsidRPr="00ED57A8">
              <w:t>13.3 (339)</w:t>
            </w:r>
          </w:p>
        </w:tc>
      </w:tr>
      <w:tr w:rsidR="00694016" w:rsidRPr="00ED57A8" w14:paraId="4BBD27DD" w14:textId="77777777" w:rsidTr="00F22CD7">
        <w:tc>
          <w:tcPr>
            <w:tcW w:w="4320" w:type="dxa"/>
          </w:tcPr>
          <w:p w14:paraId="32815BDE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27AE143D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5C4B31AA" w14:textId="77777777" w:rsidR="00694016" w:rsidRPr="00ED57A8" w:rsidRDefault="00694016" w:rsidP="008B5BC0">
            <w:pPr>
              <w:pStyle w:val="FABodyCopy"/>
            </w:pPr>
            <w:r w:rsidRPr="00ED57A8">
              <w:t>13.3 (339)</w:t>
            </w:r>
          </w:p>
        </w:tc>
      </w:tr>
    </w:tbl>
    <w:p w14:paraId="6D7AD528" w14:textId="0AE34C1B" w:rsidR="008B5BC0" w:rsidRDefault="008B5BC0" w:rsidP="008B5BC0">
      <w:pPr>
        <w:pStyle w:val="Heading4"/>
      </w:pPr>
      <w:r w:rsidRPr="00ED57A8">
        <w:t>REGULAR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8B5BC0" w14:paraId="3AE16F09" w14:textId="77777777" w:rsidTr="00F22CD7">
        <w:trPr>
          <w:tblHeader/>
        </w:trPr>
        <w:tc>
          <w:tcPr>
            <w:tcW w:w="4320" w:type="dxa"/>
          </w:tcPr>
          <w:p w14:paraId="4F20D893" w14:textId="09C22507" w:rsidR="00694016" w:rsidRPr="008B5BC0" w:rsidRDefault="00565C9B" w:rsidP="008B5BC0">
            <w:pPr>
              <w:pStyle w:val="ChartSubhead"/>
            </w:pPr>
            <w:r w:rsidRPr="008B5BC0">
              <w:t xml:space="preserve">Regular Cab </w:t>
            </w:r>
            <w:r w:rsidR="00694016" w:rsidRPr="008B5BC0">
              <w:t>60 CA DRW (3500)</w:t>
            </w:r>
          </w:p>
        </w:tc>
        <w:tc>
          <w:tcPr>
            <w:tcW w:w="2880" w:type="dxa"/>
          </w:tcPr>
          <w:p w14:paraId="3A21562C" w14:textId="77777777" w:rsidR="00694016" w:rsidRPr="008B5BC0" w:rsidRDefault="00694016" w:rsidP="008B5BC0">
            <w:pPr>
              <w:pStyle w:val="ChartSubhead"/>
            </w:pPr>
            <w:r w:rsidRPr="008B5BC0">
              <w:t>4x2</w:t>
            </w:r>
          </w:p>
        </w:tc>
        <w:tc>
          <w:tcPr>
            <w:tcW w:w="2880" w:type="dxa"/>
          </w:tcPr>
          <w:p w14:paraId="2BF39680" w14:textId="77777777" w:rsidR="00694016" w:rsidRPr="008B5BC0" w:rsidRDefault="00694016" w:rsidP="008B5BC0">
            <w:pPr>
              <w:pStyle w:val="ChartSubhead"/>
            </w:pPr>
            <w:r w:rsidRPr="008B5BC0">
              <w:t>4x4</w:t>
            </w:r>
          </w:p>
        </w:tc>
      </w:tr>
      <w:tr w:rsidR="00694016" w:rsidRPr="00ED57A8" w14:paraId="008018B7" w14:textId="77777777" w:rsidTr="00F22CD7">
        <w:tc>
          <w:tcPr>
            <w:tcW w:w="4320" w:type="dxa"/>
          </w:tcPr>
          <w:p w14:paraId="756D917F" w14:textId="77777777" w:rsidR="00694016" w:rsidRPr="00ED57A8" w:rsidRDefault="00694016" w:rsidP="008B5BC0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07739E31" w14:textId="77777777" w:rsidR="00694016" w:rsidRPr="00ED57A8" w:rsidRDefault="00694016" w:rsidP="008B5BC0">
            <w:pPr>
              <w:pStyle w:val="FABodyCopy"/>
            </w:pPr>
            <w:r w:rsidRPr="00ED57A8">
              <w:t>143.5 (3,645)</w:t>
            </w:r>
          </w:p>
        </w:tc>
        <w:tc>
          <w:tcPr>
            <w:tcW w:w="2880" w:type="dxa"/>
          </w:tcPr>
          <w:p w14:paraId="79886463" w14:textId="77777777" w:rsidR="00694016" w:rsidRPr="00ED57A8" w:rsidRDefault="00694016" w:rsidP="008B5BC0">
            <w:pPr>
              <w:pStyle w:val="FABodyCopy"/>
            </w:pPr>
            <w:r w:rsidRPr="00ED57A8">
              <w:t>143.5 (3,645)</w:t>
            </w:r>
          </w:p>
        </w:tc>
      </w:tr>
      <w:tr w:rsidR="00694016" w:rsidRPr="00ED57A8" w14:paraId="7CBA7071" w14:textId="77777777" w:rsidTr="00F22CD7">
        <w:tc>
          <w:tcPr>
            <w:tcW w:w="4320" w:type="dxa"/>
          </w:tcPr>
          <w:p w14:paraId="4D40C393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489BC6DA" w14:textId="77777777" w:rsidR="00694016" w:rsidRPr="00ED57A8" w:rsidRDefault="00694016" w:rsidP="008B5BC0">
            <w:pPr>
              <w:pStyle w:val="FABodyCopy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1B288671" w14:textId="77777777" w:rsidR="00694016" w:rsidRPr="00ED57A8" w:rsidRDefault="00694016" w:rsidP="008B5BC0">
            <w:pPr>
              <w:pStyle w:val="FABodyCopy"/>
            </w:pPr>
            <w:r w:rsidRPr="00ED57A8">
              <w:t>69.6 (1,768)</w:t>
            </w:r>
          </w:p>
        </w:tc>
      </w:tr>
      <w:tr w:rsidR="00694016" w:rsidRPr="00ED57A8" w14:paraId="6EDCC11A" w14:textId="77777777" w:rsidTr="00F22CD7">
        <w:tc>
          <w:tcPr>
            <w:tcW w:w="4320" w:type="dxa"/>
          </w:tcPr>
          <w:p w14:paraId="1778A5A0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0A76A74C" w14:textId="77777777" w:rsidR="00694016" w:rsidRPr="00ED57A8" w:rsidRDefault="00694016" w:rsidP="008B5BC0">
            <w:pPr>
              <w:pStyle w:val="FABodyCopy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04FCBC9F" w14:textId="77777777" w:rsidR="00694016" w:rsidRPr="00ED57A8" w:rsidRDefault="00694016" w:rsidP="008B5BC0">
            <w:pPr>
              <w:pStyle w:val="FABodyCopy"/>
            </w:pPr>
            <w:r w:rsidRPr="00ED57A8">
              <w:t>71.9 (1,825)</w:t>
            </w:r>
          </w:p>
        </w:tc>
      </w:tr>
      <w:tr w:rsidR="00694016" w:rsidRPr="00ED57A8" w14:paraId="75AEB759" w14:textId="77777777" w:rsidTr="00F22CD7">
        <w:tc>
          <w:tcPr>
            <w:tcW w:w="4320" w:type="dxa"/>
          </w:tcPr>
          <w:p w14:paraId="25E8FC21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761D573A" w14:textId="77777777" w:rsidR="00694016" w:rsidRPr="00ED57A8" w:rsidRDefault="00694016" w:rsidP="008B5BC0">
            <w:pPr>
              <w:pStyle w:val="FABodyCopy"/>
            </w:pPr>
            <w:r w:rsidRPr="00ED57A8">
              <w:t>235.3 (5,977)</w:t>
            </w:r>
          </w:p>
        </w:tc>
        <w:tc>
          <w:tcPr>
            <w:tcW w:w="2880" w:type="dxa"/>
          </w:tcPr>
          <w:p w14:paraId="5EA832B8" w14:textId="77777777" w:rsidR="00694016" w:rsidRPr="00ED57A8" w:rsidRDefault="00694016" w:rsidP="008B5BC0">
            <w:pPr>
              <w:pStyle w:val="FABodyCopy"/>
            </w:pPr>
            <w:r w:rsidRPr="00ED57A8">
              <w:t>235.3 (5,977)</w:t>
            </w:r>
          </w:p>
        </w:tc>
      </w:tr>
      <w:tr w:rsidR="00694016" w:rsidRPr="00ED57A8" w14:paraId="2E595D3C" w14:textId="77777777" w:rsidTr="00F22CD7">
        <w:tc>
          <w:tcPr>
            <w:tcW w:w="4320" w:type="dxa"/>
          </w:tcPr>
          <w:p w14:paraId="4ABCD0DC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48A567C1" w14:textId="77777777" w:rsidR="00694016" w:rsidRPr="00ED57A8" w:rsidRDefault="00694016" w:rsidP="008B5BC0">
            <w:pPr>
              <w:pStyle w:val="FABodyCopy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0C8A3D2B" w14:textId="77777777" w:rsidR="00694016" w:rsidRPr="00ED57A8" w:rsidRDefault="00694016" w:rsidP="008B5BC0">
            <w:pPr>
              <w:pStyle w:val="FABodyCopy"/>
            </w:pPr>
            <w:r w:rsidRPr="00ED57A8">
              <w:t>92.2 (2,341)</w:t>
            </w:r>
          </w:p>
        </w:tc>
      </w:tr>
      <w:tr w:rsidR="00694016" w:rsidRPr="00ED57A8" w14:paraId="483310CB" w14:textId="77777777" w:rsidTr="00F22CD7">
        <w:tc>
          <w:tcPr>
            <w:tcW w:w="4320" w:type="dxa"/>
          </w:tcPr>
          <w:p w14:paraId="355A8CA2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DD1E16A" w14:textId="77777777" w:rsidR="00694016" w:rsidRPr="00ED57A8" w:rsidRDefault="00694016" w:rsidP="008B5BC0">
            <w:pPr>
              <w:pStyle w:val="FABodyCopy"/>
            </w:pPr>
            <w:r w:rsidRPr="00ED57A8">
              <w:t>80.2 (2,036)</w:t>
            </w:r>
          </w:p>
        </w:tc>
        <w:tc>
          <w:tcPr>
            <w:tcW w:w="2880" w:type="dxa"/>
          </w:tcPr>
          <w:p w14:paraId="27C1930D" w14:textId="77777777" w:rsidR="00694016" w:rsidRPr="00ED57A8" w:rsidRDefault="00694016" w:rsidP="008B5BC0">
            <w:pPr>
              <w:pStyle w:val="FABodyCopy"/>
            </w:pPr>
            <w:r w:rsidRPr="00ED57A8">
              <w:t>80.2 (2,036)</w:t>
            </w:r>
          </w:p>
        </w:tc>
      </w:tr>
      <w:tr w:rsidR="00694016" w:rsidRPr="00ED57A8" w14:paraId="3E6F2FCB" w14:textId="77777777" w:rsidTr="00F22CD7">
        <w:tc>
          <w:tcPr>
            <w:tcW w:w="4320" w:type="dxa"/>
          </w:tcPr>
          <w:p w14:paraId="31272CBB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46EBC9A4" w14:textId="77777777" w:rsidR="00694016" w:rsidRPr="00ED57A8" w:rsidRDefault="00694016" w:rsidP="008B5BC0">
            <w:pPr>
              <w:pStyle w:val="FABodyCopy"/>
            </w:pPr>
            <w:r w:rsidRPr="00ED57A8">
              <w:t>8.6 (219)</w:t>
            </w:r>
          </w:p>
        </w:tc>
        <w:tc>
          <w:tcPr>
            <w:tcW w:w="2880" w:type="dxa"/>
          </w:tcPr>
          <w:p w14:paraId="5EA36BE6" w14:textId="77777777" w:rsidR="00694016" w:rsidRPr="00ED57A8" w:rsidRDefault="00694016" w:rsidP="008B5BC0">
            <w:pPr>
              <w:pStyle w:val="FABodyCopy"/>
            </w:pPr>
            <w:r w:rsidRPr="00ED57A8">
              <w:t>8.6 (219)</w:t>
            </w:r>
          </w:p>
        </w:tc>
      </w:tr>
      <w:tr w:rsidR="00694016" w:rsidRPr="00ED57A8" w14:paraId="57ACB934" w14:textId="77777777" w:rsidTr="00F22CD7">
        <w:tc>
          <w:tcPr>
            <w:tcW w:w="4320" w:type="dxa"/>
          </w:tcPr>
          <w:p w14:paraId="4A896566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1403CE0D" w14:textId="77777777" w:rsidR="00694016" w:rsidRPr="00ED57A8" w:rsidRDefault="00694016" w:rsidP="008B5BC0">
            <w:pPr>
              <w:pStyle w:val="FABodyCopy"/>
            </w:pPr>
            <w:r w:rsidRPr="00ED57A8">
              <w:t>8.0 (208)</w:t>
            </w:r>
          </w:p>
        </w:tc>
        <w:tc>
          <w:tcPr>
            <w:tcW w:w="2880" w:type="dxa"/>
          </w:tcPr>
          <w:p w14:paraId="710493F3" w14:textId="77777777" w:rsidR="00694016" w:rsidRPr="00ED57A8" w:rsidRDefault="00694016" w:rsidP="008B5BC0">
            <w:pPr>
              <w:pStyle w:val="FABodyCopy"/>
            </w:pPr>
            <w:r w:rsidRPr="00ED57A8">
              <w:t>8.0 (208)</w:t>
            </w:r>
          </w:p>
        </w:tc>
      </w:tr>
      <w:tr w:rsidR="00694016" w:rsidRPr="00ED57A8" w14:paraId="514F8DC3" w14:textId="77777777" w:rsidTr="00F22CD7">
        <w:tc>
          <w:tcPr>
            <w:tcW w:w="4320" w:type="dxa"/>
          </w:tcPr>
          <w:p w14:paraId="1849D756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63D6B0BE" w14:textId="77777777" w:rsidR="00694016" w:rsidRPr="00ED57A8" w:rsidRDefault="00694016" w:rsidP="008B5BC0">
            <w:pPr>
              <w:pStyle w:val="FABodyCopy"/>
            </w:pPr>
            <w:r w:rsidRPr="00ED57A8">
              <w:t>35.9 (911)</w:t>
            </w:r>
          </w:p>
        </w:tc>
        <w:tc>
          <w:tcPr>
            <w:tcW w:w="2880" w:type="dxa"/>
          </w:tcPr>
          <w:p w14:paraId="3E475332" w14:textId="77777777" w:rsidR="00694016" w:rsidRPr="00ED57A8" w:rsidRDefault="00694016" w:rsidP="008B5BC0">
            <w:pPr>
              <w:pStyle w:val="FABodyCopy"/>
            </w:pPr>
            <w:r w:rsidRPr="00ED57A8">
              <w:t>35.9 (911)</w:t>
            </w:r>
          </w:p>
        </w:tc>
      </w:tr>
      <w:tr w:rsidR="00694016" w:rsidRPr="00ED57A8" w14:paraId="10BFE0F4" w14:textId="77777777" w:rsidTr="00F22CD7">
        <w:tc>
          <w:tcPr>
            <w:tcW w:w="4320" w:type="dxa"/>
          </w:tcPr>
          <w:p w14:paraId="73FE618E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00F17E20" w14:textId="77777777" w:rsidR="00694016" w:rsidRPr="00ED57A8" w:rsidRDefault="00694016" w:rsidP="008B5BC0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4B8036B7" w14:textId="77777777" w:rsidR="00694016" w:rsidRPr="00ED57A8" w:rsidRDefault="00694016" w:rsidP="008B5BC0">
            <w:pPr>
              <w:pStyle w:val="FABodyCopy"/>
            </w:pPr>
            <w:r w:rsidRPr="00ED57A8">
              <w:t>20.4</w:t>
            </w:r>
          </w:p>
        </w:tc>
      </w:tr>
      <w:tr w:rsidR="00694016" w:rsidRPr="00ED57A8" w14:paraId="3370C710" w14:textId="77777777" w:rsidTr="00F22CD7">
        <w:tc>
          <w:tcPr>
            <w:tcW w:w="4320" w:type="dxa"/>
          </w:tcPr>
          <w:p w14:paraId="2C25A0BF" w14:textId="77777777" w:rsidR="00694016" w:rsidRPr="00ED57A8" w:rsidRDefault="00694016" w:rsidP="008B5BC0">
            <w:pPr>
              <w:pStyle w:val="FABodyCopy"/>
            </w:pPr>
            <w:r w:rsidRPr="00ED57A8">
              <w:lastRenderedPageBreak/>
              <w:t>Departure Angle (degrees)</w:t>
            </w:r>
          </w:p>
        </w:tc>
        <w:tc>
          <w:tcPr>
            <w:tcW w:w="2880" w:type="dxa"/>
          </w:tcPr>
          <w:p w14:paraId="3A948A64" w14:textId="77777777" w:rsidR="00694016" w:rsidRPr="00ED57A8" w:rsidRDefault="00694016" w:rsidP="008B5BC0">
            <w:pPr>
              <w:pStyle w:val="FABodyCopy"/>
            </w:pPr>
            <w:r w:rsidRPr="00ED57A8">
              <w:t>26.9</w:t>
            </w:r>
          </w:p>
        </w:tc>
        <w:tc>
          <w:tcPr>
            <w:tcW w:w="2880" w:type="dxa"/>
          </w:tcPr>
          <w:p w14:paraId="6F8DF159" w14:textId="77777777" w:rsidR="00694016" w:rsidRPr="00ED57A8" w:rsidRDefault="00694016" w:rsidP="008B5BC0">
            <w:pPr>
              <w:pStyle w:val="FABodyCopy"/>
            </w:pPr>
            <w:r w:rsidRPr="00ED57A8">
              <w:t>26.9</w:t>
            </w:r>
          </w:p>
        </w:tc>
      </w:tr>
      <w:tr w:rsidR="00694016" w:rsidRPr="00ED57A8" w14:paraId="4536D088" w14:textId="77777777" w:rsidTr="00F22CD7">
        <w:tc>
          <w:tcPr>
            <w:tcW w:w="4320" w:type="dxa"/>
          </w:tcPr>
          <w:p w14:paraId="089181AA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12809DC" w14:textId="77777777" w:rsidR="00694016" w:rsidRPr="00ED57A8" w:rsidRDefault="00694016" w:rsidP="008B5BC0">
            <w:pPr>
              <w:pStyle w:val="FABodyCopy"/>
            </w:pPr>
            <w:r w:rsidRPr="00ED57A8">
              <w:t>20.7</w:t>
            </w:r>
          </w:p>
        </w:tc>
        <w:tc>
          <w:tcPr>
            <w:tcW w:w="2880" w:type="dxa"/>
          </w:tcPr>
          <w:p w14:paraId="080F121E" w14:textId="77777777" w:rsidR="00694016" w:rsidRPr="00ED57A8" w:rsidRDefault="00694016" w:rsidP="008B5BC0">
            <w:pPr>
              <w:pStyle w:val="FABodyCopy"/>
            </w:pPr>
            <w:r w:rsidRPr="00ED57A8">
              <w:t>20.7</w:t>
            </w:r>
          </w:p>
        </w:tc>
      </w:tr>
      <w:tr w:rsidR="00694016" w:rsidRPr="00ED57A8" w14:paraId="5AD10755" w14:textId="77777777" w:rsidTr="00F22CD7">
        <w:tc>
          <w:tcPr>
            <w:tcW w:w="4320" w:type="dxa"/>
          </w:tcPr>
          <w:p w14:paraId="62EABDC2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627E98D6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2DBA3005" w14:textId="77777777" w:rsidR="00694016" w:rsidRPr="00ED57A8" w:rsidRDefault="00694016" w:rsidP="008B5BC0">
            <w:pPr>
              <w:pStyle w:val="FABodyCopy"/>
            </w:pPr>
            <w:r w:rsidRPr="00ED57A8">
              <w:t>20.7</w:t>
            </w:r>
          </w:p>
        </w:tc>
      </w:tr>
      <w:tr w:rsidR="00694016" w:rsidRPr="00ED57A8" w14:paraId="5B65B46A" w14:textId="77777777" w:rsidTr="00F22CD7">
        <w:tc>
          <w:tcPr>
            <w:tcW w:w="4320" w:type="dxa"/>
          </w:tcPr>
          <w:p w14:paraId="201327B7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19E7572C" w14:textId="77777777" w:rsidR="00694016" w:rsidRPr="00ED57A8" w:rsidRDefault="00694016" w:rsidP="008B5BC0">
            <w:pPr>
              <w:pStyle w:val="FABodyCopy"/>
            </w:pPr>
            <w:r w:rsidRPr="00ED57A8">
              <w:t>12.9 (328)</w:t>
            </w:r>
          </w:p>
        </w:tc>
        <w:tc>
          <w:tcPr>
            <w:tcW w:w="2880" w:type="dxa"/>
          </w:tcPr>
          <w:p w14:paraId="5B07F598" w14:textId="77777777" w:rsidR="00694016" w:rsidRPr="00ED57A8" w:rsidRDefault="00694016" w:rsidP="008B5BC0">
            <w:pPr>
              <w:pStyle w:val="FABodyCopy"/>
            </w:pPr>
            <w:r w:rsidRPr="00ED57A8">
              <w:t>12.9 (328)</w:t>
            </w:r>
          </w:p>
        </w:tc>
      </w:tr>
      <w:tr w:rsidR="00694016" w:rsidRPr="00ED57A8" w14:paraId="2BCFC359" w14:textId="77777777" w:rsidTr="00F22CD7">
        <w:tc>
          <w:tcPr>
            <w:tcW w:w="4320" w:type="dxa"/>
          </w:tcPr>
          <w:p w14:paraId="67C72B6F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5EDA34DD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742ADF91" w14:textId="77777777" w:rsidR="00694016" w:rsidRPr="00ED57A8" w:rsidRDefault="00694016" w:rsidP="008B5BC0">
            <w:pPr>
              <w:pStyle w:val="FABodyCopy"/>
            </w:pPr>
            <w:r w:rsidRPr="00ED57A8">
              <w:t>12.9 (328)</w:t>
            </w:r>
          </w:p>
        </w:tc>
      </w:tr>
    </w:tbl>
    <w:p w14:paraId="4CEB53F1" w14:textId="1C0B583B" w:rsidR="008B5BC0" w:rsidRDefault="008B5BC0" w:rsidP="008B5BC0">
      <w:pPr>
        <w:pStyle w:val="Heading4"/>
      </w:pPr>
      <w:r w:rsidRPr="00ED57A8">
        <w:t>REGULAR CAB 84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789D8E2B" w14:textId="77777777" w:rsidTr="00F22CD7">
        <w:tc>
          <w:tcPr>
            <w:tcW w:w="4320" w:type="dxa"/>
          </w:tcPr>
          <w:p w14:paraId="51370E7A" w14:textId="162F1D41" w:rsidR="00694016" w:rsidRPr="00ED57A8" w:rsidRDefault="00565C9B" w:rsidP="008B5BC0">
            <w:pPr>
              <w:pStyle w:val="ChartSubhead"/>
            </w:pPr>
            <w:r w:rsidRPr="00ED57A8">
              <w:t xml:space="preserve">Regular Cab </w:t>
            </w:r>
            <w:r w:rsidR="00694016" w:rsidRPr="00ED57A8">
              <w:t>84 CA DRW (3500)</w:t>
            </w:r>
          </w:p>
        </w:tc>
        <w:tc>
          <w:tcPr>
            <w:tcW w:w="2880" w:type="dxa"/>
          </w:tcPr>
          <w:p w14:paraId="48332E7E" w14:textId="77777777" w:rsidR="00694016" w:rsidRPr="00ED57A8" w:rsidRDefault="00694016" w:rsidP="008B5BC0">
            <w:pPr>
              <w:pStyle w:val="ChartSubhead"/>
            </w:pPr>
            <w:r w:rsidRPr="00ED57A8">
              <w:t>4x2</w:t>
            </w:r>
          </w:p>
        </w:tc>
        <w:tc>
          <w:tcPr>
            <w:tcW w:w="2880" w:type="dxa"/>
          </w:tcPr>
          <w:p w14:paraId="6E8B7F3F" w14:textId="77777777" w:rsidR="00694016" w:rsidRPr="00ED57A8" w:rsidRDefault="00694016" w:rsidP="008B5BC0">
            <w:pPr>
              <w:pStyle w:val="ChartSubhead"/>
            </w:pPr>
            <w:r w:rsidRPr="00ED57A8">
              <w:t>4x4</w:t>
            </w:r>
          </w:p>
        </w:tc>
      </w:tr>
      <w:tr w:rsidR="00694016" w:rsidRPr="00ED57A8" w14:paraId="18936A38" w14:textId="77777777" w:rsidTr="00F22CD7">
        <w:tc>
          <w:tcPr>
            <w:tcW w:w="4320" w:type="dxa"/>
          </w:tcPr>
          <w:p w14:paraId="4F63F23E" w14:textId="77777777" w:rsidR="00694016" w:rsidRPr="00ED57A8" w:rsidRDefault="00694016" w:rsidP="008B5BC0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485120A5" w14:textId="77777777" w:rsidR="00694016" w:rsidRPr="00ED57A8" w:rsidRDefault="00694016" w:rsidP="008B5BC0">
            <w:pPr>
              <w:pStyle w:val="FABodyCopy"/>
            </w:pPr>
            <w:r w:rsidRPr="00ED57A8">
              <w:t>167.3 (4,249)</w:t>
            </w:r>
          </w:p>
        </w:tc>
        <w:tc>
          <w:tcPr>
            <w:tcW w:w="2880" w:type="dxa"/>
          </w:tcPr>
          <w:p w14:paraId="6B5E37E6" w14:textId="77777777" w:rsidR="00694016" w:rsidRPr="00ED57A8" w:rsidRDefault="00694016" w:rsidP="008B5BC0">
            <w:pPr>
              <w:pStyle w:val="FABodyCopy"/>
            </w:pPr>
            <w:r w:rsidRPr="00ED57A8">
              <w:t>167.3 (4,249)</w:t>
            </w:r>
          </w:p>
        </w:tc>
      </w:tr>
      <w:tr w:rsidR="00694016" w:rsidRPr="00ED57A8" w14:paraId="7CCD7537" w14:textId="77777777" w:rsidTr="00F22CD7">
        <w:tc>
          <w:tcPr>
            <w:tcW w:w="4320" w:type="dxa"/>
          </w:tcPr>
          <w:p w14:paraId="6A5E9CF7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4AB89987" w14:textId="77777777" w:rsidR="00694016" w:rsidRPr="00ED57A8" w:rsidRDefault="00694016" w:rsidP="008B5BC0">
            <w:pPr>
              <w:pStyle w:val="FABodyCopy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26E6BC2B" w14:textId="77777777" w:rsidR="00694016" w:rsidRPr="00ED57A8" w:rsidRDefault="00694016" w:rsidP="008B5BC0">
            <w:pPr>
              <w:pStyle w:val="FABodyCopy"/>
            </w:pPr>
            <w:r w:rsidRPr="00ED57A8">
              <w:t>69.6 (1,768)</w:t>
            </w:r>
          </w:p>
        </w:tc>
      </w:tr>
      <w:tr w:rsidR="00694016" w:rsidRPr="00ED57A8" w14:paraId="0F06422B" w14:textId="77777777" w:rsidTr="00F22CD7">
        <w:tc>
          <w:tcPr>
            <w:tcW w:w="4320" w:type="dxa"/>
          </w:tcPr>
          <w:p w14:paraId="7116B6A3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0F698E91" w14:textId="77777777" w:rsidR="00694016" w:rsidRPr="00ED57A8" w:rsidRDefault="00694016" w:rsidP="008B5BC0">
            <w:pPr>
              <w:pStyle w:val="FABodyCopy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5F8F142F" w14:textId="77777777" w:rsidR="00694016" w:rsidRPr="00ED57A8" w:rsidRDefault="00694016" w:rsidP="008B5BC0">
            <w:pPr>
              <w:pStyle w:val="FABodyCopy"/>
            </w:pPr>
            <w:r w:rsidRPr="00ED57A8">
              <w:t>71.9 (1,825)</w:t>
            </w:r>
          </w:p>
        </w:tc>
      </w:tr>
      <w:tr w:rsidR="00694016" w:rsidRPr="00ED57A8" w14:paraId="1AD31EE8" w14:textId="77777777" w:rsidTr="00F22CD7">
        <w:tc>
          <w:tcPr>
            <w:tcW w:w="4320" w:type="dxa"/>
          </w:tcPr>
          <w:p w14:paraId="7E251F18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7126D3C0" w14:textId="77777777" w:rsidR="00694016" w:rsidRPr="00ED57A8" w:rsidRDefault="00694016" w:rsidP="008B5BC0">
            <w:pPr>
              <w:pStyle w:val="FABodyCopy"/>
            </w:pPr>
            <w:r w:rsidRPr="00ED57A8">
              <w:t>259.3 (6,586)</w:t>
            </w:r>
          </w:p>
        </w:tc>
        <w:tc>
          <w:tcPr>
            <w:tcW w:w="2880" w:type="dxa"/>
          </w:tcPr>
          <w:p w14:paraId="79966CA6" w14:textId="77777777" w:rsidR="00694016" w:rsidRPr="00ED57A8" w:rsidRDefault="00694016" w:rsidP="008B5BC0">
            <w:pPr>
              <w:pStyle w:val="FABodyCopy"/>
            </w:pPr>
            <w:r w:rsidRPr="00ED57A8">
              <w:t>259.3 (6,586)</w:t>
            </w:r>
          </w:p>
        </w:tc>
      </w:tr>
      <w:tr w:rsidR="00694016" w:rsidRPr="00ED57A8" w14:paraId="4FCE1ED7" w14:textId="77777777" w:rsidTr="00F22CD7">
        <w:tc>
          <w:tcPr>
            <w:tcW w:w="4320" w:type="dxa"/>
          </w:tcPr>
          <w:p w14:paraId="305574D6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59700551" w14:textId="77777777" w:rsidR="00694016" w:rsidRPr="00ED57A8" w:rsidRDefault="00694016" w:rsidP="008B5BC0">
            <w:pPr>
              <w:pStyle w:val="FABodyCopy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3988CA85" w14:textId="77777777" w:rsidR="00694016" w:rsidRPr="00ED57A8" w:rsidRDefault="00694016" w:rsidP="008B5BC0">
            <w:pPr>
              <w:pStyle w:val="FABodyCopy"/>
            </w:pPr>
            <w:r w:rsidRPr="00ED57A8">
              <w:t>92.2 (2,341)</w:t>
            </w:r>
          </w:p>
        </w:tc>
      </w:tr>
      <w:tr w:rsidR="00694016" w:rsidRPr="00ED57A8" w14:paraId="6ABBC8A2" w14:textId="77777777" w:rsidTr="00F22CD7">
        <w:tc>
          <w:tcPr>
            <w:tcW w:w="4320" w:type="dxa"/>
          </w:tcPr>
          <w:p w14:paraId="318205BC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422B8CA" w14:textId="77777777" w:rsidR="00694016" w:rsidRPr="00ED57A8" w:rsidRDefault="00694016" w:rsidP="008B5BC0">
            <w:pPr>
              <w:pStyle w:val="FABodyCopy"/>
            </w:pPr>
            <w:r w:rsidRPr="00ED57A8">
              <w:t>79.9 (2,029)</w:t>
            </w:r>
          </w:p>
        </w:tc>
        <w:tc>
          <w:tcPr>
            <w:tcW w:w="2880" w:type="dxa"/>
          </w:tcPr>
          <w:p w14:paraId="2317FFC4" w14:textId="77777777" w:rsidR="00694016" w:rsidRPr="00ED57A8" w:rsidRDefault="00694016" w:rsidP="008B5BC0">
            <w:pPr>
              <w:pStyle w:val="FABodyCopy"/>
            </w:pPr>
            <w:r w:rsidRPr="00ED57A8">
              <w:t>79.9 (2,029)</w:t>
            </w:r>
          </w:p>
        </w:tc>
      </w:tr>
      <w:tr w:rsidR="00694016" w:rsidRPr="00ED57A8" w14:paraId="33617C1C" w14:textId="77777777" w:rsidTr="00F22CD7">
        <w:tc>
          <w:tcPr>
            <w:tcW w:w="4320" w:type="dxa"/>
          </w:tcPr>
          <w:p w14:paraId="410CE52A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26C04ED5" w14:textId="77777777" w:rsidR="00694016" w:rsidRPr="00ED57A8" w:rsidRDefault="00694016" w:rsidP="008B5BC0">
            <w:pPr>
              <w:pStyle w:val="FABodyCopy"/>
            </w:pPr>
            <w:r w:rsidRPr="00ED57A8">
              <w:t>8.7 (222)</w:t>
            </w:r>
          </w:p>
        </w:tc>
        <w:tc>
          <w:tcPr>
            <w:tcW w:w="2880" w:type="dxa"/>
          </w:tcPr>
          <w:p w14:paraId="3A9CFB4D" w14:textId="77777777" w:rsidR="00694016" w:rsidRPr="00ED57A8" w:rsidRDefault="00694016" w:rsidP="008B5BC0">
            <w:pPr>
              <w:pStyle w:val="FABodyCopy"/>
            </w:pPr>
            <w:r w:rsidRPr="00ED57A8">
              <w:t>8.7 (222)</w:t>
            </w:r>
          </w:p>
        </w:tc>
      </w:tr>
      <w:tr w:rsidR="00694016" w:rsidRPr="00ED57A8" w14:paraId="3EAFF1B4" w14:textId="77777777" w:rsidTr="00F22CD7">
        <w:tc>
          <w:tcPr>
            <w:tcW w:w="4320" w:type="dxa"/>
          </w:tcPr>
          <w:p w14:paraId="3DE30E6C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4AAD0D51" w14:textId="77777777" w:rsidR="00694016" w:rsidRPr="00ED57A8" w:rsidRDefault="00694016" w:rsidP="008B5BC0">
            <w:pPr>
              <w:pStyle w:val="FABodyCopy"/>
            </w:pPr>
            <w:r w:rsidRPr="00ED57A8">
              <w:t>8.0 (203)</w:t>
            </w:r>
          </w:p>
        </w:tc>
        <w:tc>
          <w:tcPr>
            <w:tcW w:w="2880" w:type="dxa"/>
          </w:tcPr>
          <w:p w14:paraId="6BE4AC39" w14:textId="77777777" w:rsidR="00694016" w:rsidRPr="00ED57A8" w:rsidRDefault="00694016" w:rsidP="008B5BC0">
            <w:pPr>
              <w:pStyle w:val="FABodyCopy"/>
            </w:pPr>
            <w:r w:rsidRPr="00ED57A8">
              <w:t>8.0 (203)</w:t>
            </w:r>
          </w:p>
        </w:tc>
      </w:tr>
      <w:tr w:rsidR="00694016" w:rsidRPr="00ED57A8" w14:paraId="76A95C3C" w14:textId="77777777" w:rsidTr="00F22CD7">
        <w:tc>
          <w:tcPr>
            <w:tcW w:w="4320" w:type="dxa"/>
          </w:tcPr>
          <w:p w14:paraId="7ED86EE9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5023EFC2" w14:textId="77777777" w:rsidR="00694016" w:rsidRPr="00ED57A8" w:rsidRDefault="00694016" w:rsidP="008B5BC0">
            <w:pPr>
              <w:pStyle w:val="FABodyCopy"/>
            </w:pPr>
            <w:r w:rsidRPr="00ED57A8">
              <w:t>34.9 (886)</w:t>
            </w:r>
          </w:p>
        </w:tc>
        <w:tc>
          <w:tcPr>
            <w:tcW w:w="2880" w:type="dxa"/>
          </w:tcPr>
          <w:p w14:paraId="0DB1BCEC" w14:textId="77777777" w:rsidR="00694016" w:rsidRPr="00ED57A8" w:rsidRDefault="00694016" w:rsidP="008B5BC0">
            <w:pPr>
              <w:pStyle w:val="FABodyCopy"/>
            </w:pPr>
            <w:r w:rsidRPr="00ED57A8">
              <w:t>34.9 (886)</w:t>
            </w:r>
          </w:p>
        </w:tc>
      </w:tr>
      <w:tr w:rsidR="00694016" w:rsidRPr="00ED57A8" w14:paraId="0EF59BE1" w14:textId="77777777" w:rsidTr="00F22CD7">
        <w:tc>
          <w:tcPr>
            <w:tcW w:w="4320" w:type="dxa"/>
          </w:tcPr>
          <w:p w14:paraId="5A4453F8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0A5639C6" w14:textId="77777777" w:rsidR="00694016" w:rsidRPr="00ED57A8" w:rsidRDefault="00694016" w:rsidP="008B5BC0">
            <w:pPr>
              <w:pStyle w:val="FABodyCopy"/>
            </w:pPr>
            <w:r w:rsidRPr="00ED57A8">
              <w:t>21.0</w:t>
            </w:r>
          </w:p>
        </w:tc>
        <w:tc>
          <w:tcPr>
            <w:tcW w:w="2880" w:type="dxa"/>
          </w:tcPr>
          <w:p w14:paraId="28F30AE4" w14:textId="77777777" w:rsidR="00694016" w:rsidRPr="00ED57A8" w:rsidRDefault="00694016" w:rsidP="008B5BC0">
            <w:pPr>
              <w:pStyle w:val="FABodyCopy"/>
            </w:pPr>
            <w:r w:rsidRPr="00ED57A8">
              <w:t>21.0</w:t>
            </w:r>
          </w:p>
        </w:tc>
      </w:tr>
      <w:tr w:rsidR="00694016" w:rsidRPr="00ED57A8" w14:paraId="2559E80A" w14:textId="77777777" w:rsidTr="00F22CD7">
        <w:tc>
          <w:tcPr>
            <w:tcW w:w="4320" w:type="dxa"/>
          </w:tcPr>
          <w:p w14:paraId="7F69D26A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19BA17E2" w14:textId="77777777" w:rsidR="00694016" w:rsidRPr="00ED57A8" w:rsidRDefault="00694016" w:rsidP="008B5BC0">
            <w:pPr>
              <w:pStyle w:val="FABodyCopy"/>
            </w:pPr>
            <w:r w:rsidRPr="00ED57A8">
              <w:t>25.7</w:t>
            </w:r>
          </w:p>
        </w:tc>
        <w:tc>
          <w:tcPr>
            <w:tcW w:w="2880" w:type="dxa"/>
          </w:tcPr>
          <w:p w14:paraId="1332F7D2" w14:textId="77777777" w:rsidR="00694016" w:rsidRPr="00ED57A8" w:rsidRDefault="00694016" w:rsidP="008B5BC0">
            <w:pPr>
              <w:pStyle w:val="FABodyCopy"/>
            </w:pPr>
            <w:r w:rsidRPr="00ED57A8">
              <w:t>25.7</w:t>
            </w:r>
          </w:p>
        </w:tc>
      </w:tr>
      <w:tr w:rsidR="00694016" w:rsidRPr="00ED57A8" w14:paraId="55C0DDFC" w14:textId="77777777" w:rsidTr="00F22CD7">
        <w:tc>
          <w:tcPr>
            <w:tcW w:w="4320" w:type="dxa"/>
          </w:tcPr>
          <w:p w14:paraId="05279CAE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BB278E8" w14:textId="77777777" w:rsidR="00694016" w:rsidRPr="00ED57A8" w:rsidRDefault="00694016" w:rsidP="008B5BC0">
            <w:pPr>
              <w:pStyle w:val="FABodyCopy"/>
            </w:pPr>
            <w:r w:rsidRPr="00ED57A8">
              <w:t>17.1</w:t>
            </w:r>
          </w:p>
        </w:tc>
        <w:tc>
          <w:tcPr>
            <w:tcW w:w="2880" w:type="dxa"/>
          </w:tcPr>
          <w:p w14:paraId="68D530E0" w14:textId="77777777" w:rsidR="00694016" w:rsidRPr="00ED57A8" w:rsidRDefault="00694016" w:rsidP="008B5BC0">
            <w:pPr>
              <w:pStyle w:val="FABodyCopy"/>
            </w:pPr>
            <w:r w:rsidRPr="00ED57A8">
              <w:t>18.1</w:t>
            </w:r>
          </w:p>
        </w:tc>
      </w:tr>
      <w:tr w:rsidR="00694016" w:rsidRPr="00ED57A8" w14:paraId="5A998840" w14:textId="77777777" w:rsidTr="00F22CD7">
        <w:tc>
          <w:tcPr>
            <w:tcW w:w="4320" w:type="dxa"/>
          </w:tcPr>
          <w:p w14:paraId="6310F9DE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1D4E9404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6A91132D" w14:textId="77777777" w:rsidR="00694016" w:rsidRPr="00ED57A8" w:rsidRDefault="00694016" w:rsidP="008B5BC0">
            <w:pPr>
              <w:pStyle w:val="FABodyCopy"/>
            </w:pPr>
            <w:r w:rsidRPr="00ED57A8">
              <w:t>18.1</w:t>
            </w:r>
          </w:p>
        </w:tc>
      </w:tr>
      <w:tr w:rsidR="00694016" w:rsidRPr="00ED57A8" w14:paraId="79D74088" w14:textId="77777777" w:rsidTr="00F22CD7">
        <w:tc>
          <w:tcPr>
            <w:tcW w:w="4320" w:type="dxa"/>
          </w:tcPr>
          <w:p w14:paraId="4F0CF676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3F57E655" w14:textId="77777777" w:rsidR="00694016" w:rsidRPr="00ED57A8" w:rsidRDefault="00694016" w:rsidP="008B5BC0">
            <w:pPr>
              <w:pStyle w:val="FABodyCopy"/>
            </w:pPr>
            <w:r w:rsidRPr="00ED57A8">
              <w:t>12.7 (322)</w:t>
            </w:r>
          </w:p>
        </w:tc>
        <w:tc>
          <w:tcPr>
            <w:tcW w:w="2880" w:type="dxa"/>
          </w:tcPr>
          <w:p w14:paraId="2A2C2013" w14:textId="77777777" w:rsidR="00694016" w:rsidRPr="00ED57A8" w:rsidRDefault="00694016" w:rsidP="008B5BC0">
            <w:pPr>
              <w:pStyle w:val="FABodyCopy"/>
            </w:pPr>
            <w:r w:rsidRPr="00ED57A8">
              <w:t>12.7 (322)</w:t>
            </w:r>
          </w:p>
        </w:tc>
      </w:tr>
      <w:tr w:rsidR="00694016" w:rsidRPr="00ED57A8" w14:paraId="65C3490A" w14:textId="77777777" w:rsidTr="00F22CD7">
        <w:tc>
          <w:tcPr>
            <w:tcW w:w="4320" w:type="dxa"/>
          </w:tcPr>
          <w:p w14:paraId="51D3941F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3CE646B3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693307E8" w14:textId="77777777" w:rsidR="00694016" w:rsidRPr="00ED57A8" w:rsidRDefault="00694016" w:rsidP="008B5BC0">
            <w:pPr>
              <w:pStyle w:val="FABodyCopy"/>
            </w:pPr>
            <w:r w:rsidRPr="00ED57A8">
              <w:t>12.7 (322)</w:t>
            </w:r>
          </w:p>
        </w:tc>
      </w:tr>
    </w:tbl>
    <w:p w14:paraId="03327879" w14:textId="2B6FD5AB" w:rsidR="008B5BC0" w:rsidRDefault="008B5BC0" w:rsidP="00565C9B">
      <w:pPr>
        <w:pStyle w:val="Heading4"/>
        <w:keepNext/>
        <w:keepLines/>
        <w:spacing w:line="240" w:lineRule="auto"/>
      </w:pPr>
      <w:r w:rsidRPr="00ED57A8">
        <w:lastRenderedPageBreak/>
        <w:t>CREW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5D3ABD32" w14:textId="77777777" w:rsidTr="00F22CD7">
        <w:trPr>
          <w:tblHeader/>
        </w:trPr>
        <w:tc>
          <w:tcPr>
            <w:tcW w:w="4320" w:type="dxa"/>
          </w:tcPr>
          <w:p w14:paraId="0FD5E4D8" w14:textId="1F977CAF" w:rsidR="00694016" w:rsidRPr="00ED57A8" w:rsidRDefault="00565C9B" w:rsidP="00565C9B">
            <w:pPr>
              <w:pStyle w:val="ChartSubhead"/>
              <w:keepNext/>
              <w:keepLines/>
            </w:pPr>
            <w:r w:rsidRPr="00ED57A8">
              <w:t xml:space="preserve">Crew Cab </w:t>
            </w:r>
            <w:r w:rsidR="00694016" w:rsidRPr="00ED57A8">
              <w:t>60 CA DRW (3500)</w:t>
            </w:r>
          </w:p>
        </w:tc>
        <w:tc>
          <w:tcPr>
            <w:tcW w:w="2880" w:type="dxa"/>
          </w:tcPr>
          <w:p w14:paraId="1BB8EEA4" w14:textId="77777777" w:rsidR="00694016" w:rsidRPr="00ED57A8" w:rsidRDefault="00694016" w:rsidP="00565C9B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20A7B796" w14:textId="77777777" w:rsidR="00694016" w:rsidRPr="00ED57A8" w:rsidRDefault="00694016" w:rsidP="00565C9B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4016" w:rsidRPr="00ED57A8" w14:paraId="2FD72ECC" w14:textId="77777777" w:rsidTr="00F22CD7">
        <w:tc>
          <w:tcPr>
            <w:tcW w:w="4320" w:type="dxa"/>
          </w:tcPr>
          <w:p w14:paraId="317920D9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0EEDFE13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172.4 (4,379)</w:t>
            </w:r>
          </w:p>
        </w:tc>
        <w:tc>
          <w:tcPr>
            <w:tcW w:w="2880" w:type="dxa"/>
          </w:tcPr>
          <w:p w14:paraId="5B38DF31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172.4 (4,379)</w:t>
            </w:r>
          </w:p>
        </w:tc>
      </w:tr>
      <w:tr w:rsidR="00694016" w:rsidRPr="00ED57A8" w14:paraId="06B585AE" w14:textId="77777777" w:rsidTr="00F22CD7">
        <w:tc>
          <w:tcPr>
            <w:tcW w:w="4320" w:type="dxa"/>
          </w:tcPr>
          <w:p w14:paraId="6D2B1356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2891B22B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69.6 (1,768)</w:t>
            </w:r>
          </w:p>
        </w:tc>
        <w:tc>
          <w:tcPr>
            <w:tcW w:w="2880" w:type="dxa"/>
          </w:tcPr>
          <w:p w14:paraId="786CF30F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69.6 (1,768)</w:t>
            </w:r>
          </w:p>
        </w:tc>
      </w:tr>
      <w:tr w:rsidR="00694016" w:rsidRPr="00ED57A8" w14:paraId="2487DE64" w14:textId="77777777" w:rsidTr="00F22CD7">
        <w:tc>
          <w:tcPr>
            <w:tcW w:w="4320" w:type="dxa"/>
          </w:tcPr>
          <w:p w14:paraId="7CD6282B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3ECFF028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71.9 (1,825)</w:t>
            </w:r>
          </w:p>
        </w:tc>
        <w:tc>
          <w:tcPr>
            <w:tcW w:w="2880" w:type="dxa"/>
          </w:tcPr>
          <w:p w14:paraId="4A3D1628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71.9 (1,825)</w:t>
            </w:r>
          </w:p>
        </w:tc>
      </w:tr>
      <w:tr w:rsidR="00694016" w:rsidRPr="00ED57A8" w14:paraId="43148FBD" w14:textId="77777777" w:rsidTr="00F22CD7">
        <w:tc>
          <w:tcPr>
            <w:tcW w:w="4320" w:type="dxa"/>
          </w:tcPr>
          <w:p w14:paraId="0B6B5E59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310F42C4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264.2 (6,710)</w:t>
            </w:r>
          </w:p>
        </w:tc>
        <w:tc>
          <w:tcPr>
            <w:tcW w:w="2880" w:type="dxa"/>
          </w:tcPr>
          <w:p w14:paraId="31812927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264.2 (6,710)</w:t>
            </w:r>
          </w:p>
        </w:tc>
      </w:tr>
      <w:tr w:rsidR="00694016" w:rsidRPr="00ED57A8" w14:paraId="3B33CA8A" w14:textId="77777777" w:rsidTr="00F22CD7">
        <w:tc>
          <w:tcPr>
            <w:tcW w:w="4320" w:type="dxa"/>
          </w:tcPr>
          <w:p w14:paraId="06DB25F2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204B780D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92.2 (2,341)</w:t>
            </w:r>
          </w:p>
        </w:tc>
        <w:tc>
          <w:tcPr>
            <w:tcW w:w="2880" w:type="dxa"/>
          </w:tcPr>
          <w:p w14:paraId="0A495AF9" w14:textId="77777777" w:rsidR="00694016" w:rsidRPr="00ED57A8" w:rsidRDefault="00694016" w:rsidP="00565C9B">
            <w:pPr>
              <w:pStyle w:val="FABodyCopy"/>
              <w:keepNext/>
              <w:keepLines/>
              <w:spacing w:line="240" w:lineRule="auto"/>
            </w:pPr>
            <w:r w:rsidRPr="00ED57A8">
              <w:t>92.2 (2,341)</w:t>
            </w:r>
          </w:p>
        </w:tc>
      </w:tr>
      <w:tr w:rsidR="00694016" w:rsidRPr="00ED57A8" w14:paraId="7FE65A4A" w14:textId="77777777" w:rsidTr="00F22CD7">
        <w:tc>
          <w:tcPr>
            <w:tcW w:w="4320" w:type="dxa"/>
          </w:tcPr>
          <w:p w14:paraId="4CEDDFEE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5CB49875" w14:textId="77777777" w:rsidR="00694016" w:rsidRPr="00ED57A8" w:rsidRDefault="00694016" w:rsidP="008B5BC0">
            <w:pPr>
              <w:pStyle w:val="FABodyCopy"/>
            </w:pPr>
            <w:r w:rsidRPr="00ED57A8">
              <w:t>79.6 (2,022)</w:t>
            </w:r>
          </w:p>
        </w:tc>
        <w:tc>
          <w:tcPr>
            <w:tcW w:w="2880" w:type="dxa"/>
          </w:tcPr>
          <w:p w14:paraId="1749A908" w14:textId="77777777" w:rsidR="00694016" w:rsidRPr="00ED57A8" w:rsidRDefault="00694016" w:rsidP="008B5BC0">
            <w:pPr>
              <w:pStyle w:val="FABodyCopy"/>
            </w:pPr>
            <w:r w:rsidRPr="00ED57A8">
              <w:t>79.6 (2,022)</w:t>
            </w:r>
          </w:p>
        </w:tc>
      </w:tr>
      <w:tr w:rsidR="00694016" w:rsidRPr="00ED57A8" w14:paraId="163A1C08" w14:textId="77777777" w:rsidTr="00F22CD7">
        <w:tc>
          <w:tcPr>
            <w:tcW w:w="4320" w:type="dxa"/>
          </w:tcPr>
          <w:p w14:paraId="4322C68A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28276723" w14:textId="77777777" w:rsidR="00694016" w:rsidRPr="00ED57A8" w:rsidRDefault="00694016" w:rsidP="008B5BC0">
            <w:pPr>
              <w:pStyle w:val="FABodyCopy"/>
            </w:pPr>
            <w:r w:rsidRPr="00ED57A8">
              <w:t>8.5 (217)</w:t>
            </w:r>
          </w:p>
        </w:tc>
        <w:tc>
          <w:tcPr>
            <w:tcW w:w="2880" w:type="dxa"/>
          </w:tcPr>
          <w:p w14:paraId="0AAC7CBD" w14:textId="77777777" w:rsidR="00694016" w:rsidRPr="00ED57A8" w:rsidRDefault="00694016" w:rsidP="008B5BC0">
            <w:pPr>
              <w:pStyle w:val="FABodyCopy"/>
            </w:pPr>
            <w:r w:rsidRPr="00ED57A8">
              <w:t>8.5 (217)</w:t>
            </w:r>
          </w:p>
        </w:tc>
      </w:tr>
      <w:tr w:rsidR="00694016" w:rsidRPr="00ED57A8" w14:paraId="2BD83EFB" w14:textId="77777777" w:rsidTr="00F22CD7">
        <w:tc>
          <w:tcPr>
            <w:tcW w:w="4320" w:type="dxa"/>
          </w:tcPr>
          <w:p w14:paraId="4E520951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3C3C3AEC" w14:textId="77777777" w:rsidR="00694016" w:rsidRPr="00ED57A8" w:rsidRDefault="00694016" w:rsidP="008B5BC0">
            <w:pPr>
              <w:pStyle w:val="FABodyCopy"/>
            </w:pPr>
            <w:r w:rsidRPr="00ED57A8">
              <w:t>8.0 (202)</w:t>
            </w:r>
          </w:p>
        </w:tc>
        <w:tc>
          <w:tcPr>
            <w:tcW w:w="2880" w:type="dxa"/>
          </w:tcPr>
          <w:p w14:paraId="6DAD490C" w14:textId="77777777" w:rsidR="00694016" w:rsidRPr="00ED57A8" w:rsidRDefault="00694016" w:rsidP="008B5BC0">
            <w:pPr>
              <w:pStyle w:val="FABodyCopy"/>
            </w:pPr>
            <w:r w:rsidRPr="00ED57A8">
              <w:t>8.0 (202)</w:t>
            </w:r>
          </w:p>
        </w:tc>
      </w:tr>
      <w:tr w:rsidR="00694016" w:rsidRPr="00ED57A8" w14:paraId="063B81F5" w14:textId="77777777" w:rsidTr="00F22CD7">
        <w:tc>
          <w:tcPr>
            <w:tcW w:w="4320" w:type="dxa"/>
          </w:tcPr>
          <w:p w14:paraId="21F4F322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4D2031EC" w14:textId="77777777" w:rsidR="00694016" w:rsidRPr="00ED57A8" w:rsidRDefault="00694016" w:rsidP="008B5BC0">
            <w:pPr>
              <w:pStyle w:val="FABodyCopy"/>
            </w:pPr>
            <w:r w:rsidRPr="00ED57A8">
              <w:t>34.3 (872)</w:t>
            </w:r>
          </w:p>
        </w:tc>
        <w:tc>
          <w:tcPr>
            <w:tcW w:w="2880" w:type="dxa"/>
          </w:tcPr>
          <w:p w14:paraId="67280B04" w14:textId="77777777" w:rsidR="00694016" w:rsidRPr="00ED57A8" w:rsidRDefault="00694016" w:rsidP="008B5BC0">
            <w:pPr>
              <w:pStyle w:val="FABodyCopy"/>
            </w:pPr>
            <w:r w:rsidRPr="00ED57A8">
              <w:t>34.3 (872)</w:t>
            </w:r>
          </w:p>
        </w:tc>
      </w:tr>
      <w:tr w:rsidR="00694016" w:rsidRPr="00ED57A8" w14:paraId="02089F0D" w14:textId="77777777" w:rsidTr="00F22CD7">
        <w:tc>
          <w:tcPr>
            <w:tcW w:w="4320" w:type="dxa"/>
          </w:tcPr>
          <w:p w14:paraId="33F53DE4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62541BE8" w14:textId="77777777" w:rsidR="00694016" w:rsidRPr="00ED57A8" w:rsidRDefault="00694016" w:rsidP="008B5BC0">
            <w:pPr>
              <w:pStyle w:val="FABodyCopy"/>
            </w:pPr>
            <w:r w:rsidRPr="00ED57A8">
              <w:t>21.0</w:t>
            </w:r>
          </w:p>
        </w:tc>
        <w:tc>
          <w:tcPr>
            <w:tcW w:w="2880" w:type="dxa"/>
          </w:tcPr>
          <w:p w14:paraId="4FBF8971" w14:textId="77777777" w:rsidR="00694016" w:rsidRPr="00ED57A8" w:rsidRDefault="00694016" w:rsidP="008B5BC0">
            <w:pPr>
              <w:pStyle w:val="FABodyCopy"/>
            </w:pPr>
            <w:r w:rsidRPr="00ED57A8">
              <w:t>21.0</w:t>
            </w:r>
          </w:p>
        </w:tc>
      </w:tr>
      <w:tr w:rsidR="00694016" w:rsidRPr="00ED57A8" w14:paraId="3A3A01A3" w14:textId="77777777" w:rsidTr="00F22CD7">
        <w:tc>
          <w:tcPr>
            <w:tcW w:w="4320" w:type="dxa"/>
          </w:tcPr>
          <w:p w14:paraId="1FCA77E3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356601DB" w14:textId="77777777" w:rsidR="00694016" w:rsidRPr="00ED57A8" w:rsidRDefault="00694016" w:rsidP="008B5BC0">
            <w:pPr>
              <w:pStyle w:val="FABodyCopy"/>
            </w:pPr>
            <w:r w:rsidRPr="00ED57A8">
              <w:t>25.1</w:t>
            </w:r>
          </w:p>
        </w:tc>
        <w:tc>
          <w:tcPr>
            <w:tcW w:w="2880" w:type="dxa"/>
          </w:tcPr>
          <w:p w14:paraId="2561F67E" w14:textId="77777777" w:rsidR="00694016" w:rsidRPr="00ED57A8" w:rsidRDefault="00694016" w:rsidP="008B5BC0">
            <w:pPr>
              <w:pStyle w:val="FABodyCopy"/>
            </w:pPr>
            <w:r w:rsidRPr="00ED57A8">
              <w:t>25.1</w:t>
            </w:r>
          </w:p>
        </w:tc>
      </w:tr>
      <w:tr w:rsidR="00694016" w:rsidRPr="00ED57A8" w14:paraId="7B242CCB" w14:textId="77777777" w:rsidTr="00F22CD7">
        <w:tc>
          <w:tcPr>
            <w:tcW w:w="4320" w:type="dxa"/>
          </w:tcPr>
          <w:p w14:paraId="5E5D9717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477A3522" w14:textId="77777777" w:rsidR="00694016" w:rsidRPr="00ED57A8" w:rsidRDefault="00694016" w:rsidP="008B5BC0">
            <w:pPr>
              <w:pStyle w:val="FABodyCopy"/>
            </w:pPr>
            <w:r w:rsidRPr="00ED57A8">
              <w:t>18.0</w:t>
            </w:r>
          </w:p>
        </w:tc>
        <w:tc>
          <w:tcPr>
            <w:tcW w:w="2880" w:type="dxa"/>
          </w:tcPr>
          <w:p w14:paraId="365522C8" w14:textId="77777777" w:rsidR="00694016" w:rsidRPr="00ED57A8" w:rsidRDefault="00694016" w:rsidP="008B5BC0">
            <w:pPr>
              <w:pStyle w:val="FABodyCopy"/>
            </w:pPr>
            <w:r w:rsidRPr="00ED57A8">
              <w:t>18.0</w:t>
            </w:r>
          </w:p>
        </w:tc>
      </w:tr>
      <w:tr w:rsidR="00694016" w:rsidRPr="00ED57A8" w14:paraId="6533ECA3" w14:textId="77777777" w:rsidTr="00F22CD7">
        <w:tc>
          <w:tcPr>
            <w:tcW w:w="4320" w:type="dxa"/>
          </w:tcPr>
          <w:p w14:paraId="35D7554B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20EFE74E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2E8952A2" w14:textId="77777777" w:rsidR="00694016" w:rsidRPr="00ED57A8" w:rsidRDefault="00694016" w:rsidP="008B5BC0">
            <w:pPr>
              <w:pStyle w:val="FABodyCopy"/>
            </w:pPr>
            <w:r w:rsidRPr="00ED57A8">
              <w:t>18.0</w:t>
            </w:r>
          </w:p>
        </w:tc>
      </w:tr>
      <w:tr w:rsidR="00694016" w:rsidRPr="00ED57A8" w14:paraId="1619FFCC" w14:textId="77777777" w:rsidTr="00F22CD7">
        <w:tc>
          <w:tcPr>
            <w:tcW w:w="4320" w:type="dxa"/>
          </w:tcPr>
          <w:p w14:paraId="140A169D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62124001" w14:textId="77777777" w:rsidR="00694016" w:rsidRPr="00ED57A8" w:rsidRDefault="00694016" w:rsidP="008B5BC0">
            <w:pPr>
              <w:pStyle w:val="FABodyCopy"/>
            </w:pPr>
            <w:r w:rsidRPr="00ED57A8">
              <w:t>12.4 (316)</w:t>
            </w:r>
          </w:p>
        </w:tc>
        <w:tc>
          <w:tcPr>
            <w:tcW w:w="2880" w:type="dxa"/>
          </w:tcPr>
          <w:p w14:paraId="712E3E54" w14:textId="77777777" w:rsidR="00694016" w:rsidRPr="00ED57A8" w:rsidRDefault="00694016" w:rsidP="008B5BC0">
            <w:pPr>
              <w:pStyle w:val="FABodyCopy"/>
            </w:pPr>
            <w:r w:rsidRPr="00ED57A8">
              <w:t>12.4 (316)</w:t>
            </w:r>
          </w:p>
        </w:tc>
      </w:tr>
      <w:tr w:rsidR="00694016" w:rsidRPr="00ED57A8" w14:paraId="64FB5CAF" w14:textId="77777777" w:rsidTr="00F22CD7">
        <w:tc>
          <w:tcPr>
            <w:tcW w:w="4320" w:type="dxa"/>
          </w:tcPr>
          <w:p w14:paraId="7E770282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36A8276B" w14:textId="77777777" w:rsidR="00694016" w:rsidRPr="00ED57A8" w:rsidRDefault="00694016" w:rsidP="008B5BC0">
            <w:pPr>
              <w:pStyle w:val="FABodyCopy"/>
            </w:pPr>
            <w:r w:rsidRPr="00ED57A8">
              <w:t>N/A</w:t>
            </w:r>
          </w:p>
        </w:tc>
        <w:tc>
          <w:tcPr>
            <w:tcW w:w="2880" w:type="dxa"/>
          </w:tcPr>
          <w:p w14:paraId="6BFD06D0" w14:textId="77777777" w:rsidR="00694016" w:rsidRPr="00ED57A8" w:rsidRDefault="00694016" w:rsidP="008B5BC0">
            <w:pPr>
              <w:pStyle w:val="FABodyCopy"/>
            </w:pPr>
            <w:r w:rsidRPr="00ED57A8">
              <w:t>12.4 (316)</w:t>
            </w:r>
          </w:p>
        </w:tc>
      </w:tr>
    </w:tbl>
    <w:p w14:paraId="7C64CF0B" w14:textId="0394C20A" w:rsidR="008B5BC0" w:rsidRDefault="008B5BC0" w:rsidP="008B5BC0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8B5BC0" w14:paraId="4145F4A7" w14:textId="77777777" w:rsidTr="00F22CD7">
        <w:trPr>
          <w:tblHeader/>
        </w:trPr>
        <w:tc>
          <w:tcPr>
            <w:tcW w:w="4320" w:type="dxa"/>
          </w:tcPr>
          <w:p w14:paraId="4C07DF8C" w14:textId="48A55A46" w:rsidR="00694016" w:rsidRPr="008B5BC0" w:rsidRDefault="00EA0598" w:rsidP="008B5BC0">
            <w:pPr>
              <w:pStyle w:val="ChartSubhead"/>
            </w:pPr>
            <w:r w:rsidRPr="008B5BC0">
              <w:t xml:space="preserve">Regular Cab </w:t>
            </w:r>
            <w:r w:rsidR="00694016" w:rsidRPr="008B5BC0">
              <w:t xml:space="preserve">4x2 </w:t>
            </w:r>
            <w:r w:rsidRPr="008B5BC0">
              <w:t>And</w:t>
            </w:r>
            <w:r w:rsidR="00694016" w:rsidRPr="008B5BC0">
              <w:t xml:space="preserve"> 4x4 (4500/5500)</w:t>
            </w:r>
          </w:p>
        </w:tc>
        <w:tc>
          <w:tcPr>
            <w:tcW w:w="2880" w:type="dxa"/>
          </w:tcPr>
          <w:p w14:paraId="6517D839" w14:textId="77777777" w:rsidR="00694016" w:rsidRPr="008B5BC0" w:rsidRDefault="00694016" w:rsidP="008B5BC0">
            <w:pPr>
              <w:pStyle w:val="ChartSubhead"/>
            </w:pPr>
            <w:r w:rsidRPr="008B5BC0">
              <w:t>60 CA</w:t>
            </w:r>
          </w:p>
        </w:tc>
        <w:tc>
          <w:tcPr>
            <w:tcW w:w="2880" w:type="dxa"/>
          </w:tcPr>
          <w:p w14:paraId="5ECEDECB" w14:textId="77777777" w:rsidR="00694016" w:rsidRPr="008B5BC0" w:rsidRDefault="00694016" w:rsidP="008B5BC0">
            <w:pPr>
              <w:pStyle w:val="ChartSubhead"/>
            </w:pPr>
            <w:r w:rsidRPr="008B5BC0">
              <w:t>84 CA</w:t>
            </w:r>
          </w:p>
        </w:tc>
      </w:tr>
      <w:tr w:rsidR="00694016" w:rsidRPr="00ED57A8" w14:paraId="7BF8C9CE" w14:textId="77777777" w:rsidTr="00F22CD7">
        <w:tc>
          <w:tcPr>
            <w:tcW w:w="4320" w:type="dxa"/>
          </w:tcPr>
          <w:p w14:paraId="33C77B84" w14:textId="77777777" w:rsidR="00694016" w:rsidRPr="00ED57A8" w:rsidRDefault="00694016" w:rsidP="008B5BC0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06DA506C" w14:textId="77777777" w:rsidR="00694016" w:rsidRPr="00ED57A8" w:rsidRDefault="00694016" w:rsidP="008B5BC0">
            <w:pPr>
              <w:pStyle w:val="FABodyCopy"/>
            </w:pPr>
            <w:r w:rsidRPr="00ED57A8">
              <w:t>144.6 (3,674)</w:t>
            </w:r>
          </w:p>
        </w:tc>
        <w:tc>
          <w:tcPr>
            <w:tcW w:w="2880" w:type="dxa"/>
          </w:tcPr>
          <w:p w14:paraId="004BEE12" w14:textId="77777777" w:rsidR="00694016" w:rsidRPr="00ED57A8" w:rsidRDefault="00694016" w:rsidP="008B5BC0">
            <w:pPr>
              <w:pStyle w:val="FABodyCopy"/>
            </w:pPr>
            <w:r w:rsidRPr="00ED57A8">
              <w:t>168.7 (4,284)</w:t>
            </w:r>
          </w:p>
        </w:tc>
      </w:tr>
      <w:tr w:rsidR="00694016" w:rsidRPr="00ED57A8" w14:paraId="31EEF059" w14:textId="77777777" w:rsidTr="00F22CD7">
        <w:tc>
          <w:tcPr>
            <w:tcW w:w="4320" w:type="dxa"/>
          </w:tcPr>
          <w:p w14:paraId="1262D68E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74CDCB0B" w14:textId="77777777" w:rsidR="00694016" w:rsidRPr="00ED57A8" w:rsidRDefault="00694016" w:rsidP="008B5BC0">
            <w:pPr>
              <w:pStyle w:val="FABodyCopy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15F34D73" w14:textId="77777777" w:rsidR="00694016" w:rsidRPr="00ED57A8" w:rsidRDefault="00694016" w:rsidP="008B5BC0">
            <w:pPr>
              <w:pStyle w:val="FABodyCopy"/>
            </w:pPr>
            <w:r w:rsidRPr="00ED57A8">
              <w:t>77.1 (1,958)</w:t>
            </w:r>
          </w:p>
        </w:tc>
      </w:tr>
      <w:tr w:rsidR="00694016" w:rsidRPr="00ED57A8" w14:paraId="104CEE9E" w14:textId="77777777" w:rsidTr="00F22CD7">
        <w:tc>
          <w:tcPr>
            <w:tcW w:w="4320" w:type="dxa"/>
          </w:tcPr>
          <w:p w14:paraId="36874952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7F149119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530F62C5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</w:tr>
      <w:tr w:rsidR="00694016" w:rsidRPr="00ED57A8" w14:paraId="4E0E7F57" w14:textId="77777777" w:rsidTr="00F22CD7">
        <w:tc>
          <w:tcPr>
            <w:tcW w:w="4320" w:type="dxa"/>
          </w:tcPr>
          <w:p w14:paraId="726AEF13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0B629747" w14:textId="77777777" w:rsidR="00694016" w:rsidRPr="00ED57A8" w:rsidRDefault="00694016" w:rsidP="008B5BC0">
            <w:pPr>
              <w:pStyle w:val="FABodyCopy"/>
            </w:pPr>
            <w:r w:rsidRPr="00ED57A8">
              <w:t>236.3 (6,001)</w:t>
            </w:r>
          </w:p>
        </w:tc>
        <w:tc>
          <w:tcPr>
            <w:tcW w:w="2880" w:type="dxa"/>
          </w:tcPr>
          <w:p w14:paraId="60523D82" w14:textId="77777777" w:rsidR="00694016" w:rsidRPr="00ED57A8" w:rsidRDefault="00694016" w:rsidP="008B5BC0">
            <w:pPr>
              <w:pStyle w:val="FABodyCopy"/>
            </w:pPr>
            <w:r w:rsidRPr="00ED57A8">
              <w:t>260.2 (6,610)</w:t>
            </w:r>
          </w:p>
        </w:tc>
      </w:tr>
      <w:tr w:rsidR="00694016" w:rsidRPr="00ED57A8" w14:paraId="02305EDB" w14:textId="77777777" w:rsidTr="00F22CD7">
        <w:tc>
          <w:tcPr>
            <w:tcW w:w="4320" w:type="dxa"/>
          </w:tcPr>
          <w:p w14:paraId="1D3801A7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08A41D5E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1B074D62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</w:tr>
      <w:tr w:rsidR="00694016" w:rsidRPr="00ED57A8" w14:paraId="440D1FFA" w14:textId="77777777" w:rsidTr="00F22CD7">
        <w:tc>
          <w:tcPr>
            <w:tcW w:w="4320" w:type="dxa"/>
          </w:tcPr>
          <w:p w14:paraId="14B39828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48E0EA89" w14:textId="77777777" w:rsidR="00694016" w:rsidRPr="00ED57A8" w:rsidRDefault="00694016" w:rsidP="008B5BC0">
            <w:pPr>
              <w:pStyle w:val="FABodyCopy"/>
            </w:pPr>
            <w:r w:rsidRPr="00ED57A8">
              <w:t>81.7 (2,075)</w:t>
            </w:r>
          </w:p>
        </w:tc>
        <w:tc>
          <w:tcPr>
            <w:tcW w:w="2880" w:type="dxa"/>
          </w:tcPr>
          <w:p w14:paraId="7792567E" w14:textId="77777777" w:rsidR="00694016" w:rsidRPr="00ED57A8" w:rsidRDefault="00694016" w:rsidP="008B5BC0">
            <w:pPr>
              <w:pStyle w:val="FABodyCopy"/>
            </w:pPr>
            <w:r w:rsidRPr="00ED57A8">
              <w:t>81.5 (2,071)</w:t>
            </w:r>
          </w:p>
        </w:tc>
      </w:tr>
      <w:tr w:rsidR="00694016" w:rsidRPr="00ED57A8" w14:paraId="66755000" w14:textId="77777777" w:rsidTr="00F22CD7">
        <w:tc>
          <w:tcPr>
            <w:tcW w:w="4320" w:type="dxa"/>
          </w:tcPr>
          <w:p w14:paraId="46908B91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32471A09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6CBE955F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</w:tr>
      <w:tr w:rsidR="00694016" w:rsidRPr="00ED57A8" w14:paraId="7C407D92" w14:textId="77777777" w:rsidTr="00F22CD7">
        <w:tc>
          <w:tcPr>
            <w:tcW w:w="4320" w:type="dxa"/>
          </w:tcPr>
          <w:p w14:paraId="3D8AFED2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185E8A92" w14:textId="77777777" w:rsidR="00694016" w:rsidRPr="00ED57A8" w:rsidRDefault="00694016" w:rsidP="008B5BC0">
            <w:pPr>
              <w:pStyle w:val="FABodyCopy"/>
            </w:pPr>
            <w:r w:rsidRPr="00ED57A8">
              <w:t>8.0 (202)</w:t>
            </w:r>
          </w:p>
        </w:tc>
        <w:tc>
          <w:tcPr>
            <w:tcW w:w="2880" w:type="dxa"/>
          </w:tcPr>
          <w:p w14:paraId="7DF6B311" w14:textId="77777777" w:rsidR="00694016" w:rsidRPr="00ED57A8" w:rsidRDefault="00694016" w:rsidP="008B5BC0">
            <w:pPr>
              <w:pStyle w:val="FABodyCopy"/>
            </w:pPr>
            <w:r w:rsidRPr="00ED57A8">
              <w:t>8.0 (202)</w:t>
            </w:r>
          </w:p>
        </w:tc>
      </w:tr>
      <w:tr w:rsidR="00694016" w:rsidRPr="00ED57A8" w14:paraId="266A4167" w14:textId="77777777" w:rsidTr="00F22CD7">
        <w:tc>
          <w:tcPr>
            <w:tcW w:w="4320" w:type="dxa"/>
          </w:tcPr>
          <w:p w14:paraId="511E478B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11AB82EE" w14:textId="77777777" w:rsidR="00694016" w:rsidRPr="00ED57A8" w:rsidRDefault="00694016" w:rsidP="008B5BC0">
            <w:pPr>
              <w:pStyle w:val="FABodyCopy"/>
            </w:pPr>
            <w:r w:rsidRPr="00ED57A8">
              <w:t>36.4 (925)</w:t>
            </w:r>
          </w:p>
        </w:tc>
        <w:tc>
          <w:tcPr>
            <w:tcW w:w="2880" w:type="dxa"/>
          </w:tcPr>
          <w:p w14:paraId="7BCA995B" w14:textId="77777777" w:rsidR="00694016" w:rsidRPr="00ED57A8" w:rsidRDefault="00694016" w:rsidP="008B5BC0">
            <w:pPr>
              <w:pStyle w:val="FABodyCopy"/>
            </w:pPr>
            <w:r w:rsidRPr="00ED57A8">
              <w:t>36.2 (920)</w:t>
            </w:r>
          </w:p>
        </w:tc>
      </w:tr>
      <w:tr w:rsidR="00694016" w:rsidRPr="00ED57A8" w14:paraId="5782259E" w14:textId="77777777" w:rsidTr="00F22CD7">
        <w:tc>
          <w:tcPr>
            <w:tcW w:w="4320" w:type="dxa"/>
          </w:tcPr>
          <w:p w14:paraId="555BE44F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41528703" w14:textId="77777777" w:rsidR="00694016" w:rsidRPr="00ED57A8" w:rsidRDefault="00694016" w:rsidP="008B5BC0">
            <w:pPr>
              <w:pStyle w:val="FABodyCopy"/>
            </w:pPr>
            <w:r w:rsidRPr="00ED57A8">
              <w:t>25.4</w:t>
            </w:r>
          </w:p>
        </w:tc>
        <w:tc>
          <w:tcPr>
            <w:tcW w:w="2880" w:type="dxa"/>
          </w:tcPr>
          <w:p w14:paraId="16124F8A" w14:textId="77777777" w:rsidR="00694016" w:rsidRPr="00ED57A8" w:rsidRDefault="00694016" w:rsidP="008B5BC0">
            <w:pPr>
              <w:pStyle w:val="FABodyCopy"/>
            </w:pPr>
            <w:r w:rsidRPr="00ED57A8">
              <w:t>25.7</w:t>
            </w:r>
          </w:p>
        </w:tc>
      </w:tr>
      <w:tr w:rsidR="00694016" w:rsidRPr="00ED57A8" w14:paraId="60D91EA4" w14:textId="77777777" w:rsidTr="00F22CD7">
        <w:tc>
          <w:tcPr>
            <w:tcW w:w="4320" w:type="dxa"/>
          </w:tcPr>
          <w:p w14:paraId="38A0ED30" w14:textId="77777777" w:rsidR="00694016" w:rsidRPr="00ED57A8" w:rsidRDefault="00694016" w:rsidP="008B5BC0">
            <w:pPr>
              <w:pStyle w:val="FABodyCopy"/>
            </w:pPr>
            <w:r w:rsidRPr="00ED57A8">
              <w:lastRenderedPageBreak/>
              <w:t>Departure Angle (degrees)</w:t>
            </w:r>
          </w:p>
        </w:tc>
        <w:tc>
          <w:tcPr>
            <w:tcW w:w="2880" w:type="dxa"/>
          </w:tcPr>
          <w:p w14:paraId="10B82E8B" w14:textId="77777777" w:rsidR="00694016" w:rsidRPr="00ED57A8" w:rsidRDefault="00694016" w:rsidP="008B5BC0">
            <w:pPr>
              <w:pStyle w:val="FABodyCopy"/>
            </w:pPr>
            <w:r w:rsidRPr="00ED57A8">
              <w:t>27.7</w:t>
            </w:r>
          </w:p>
        </w:tc>
        <w:tc>
          <w:tcPr>
            <w:tcW w:w="2880" w:type="dxa"/>
          </w:tcPr>
          <w:p w14:paraId="04DE57C0" w14:textId="77777777" w:rsidR="00694016" w:rsidRPr="00ED57A8" w:rsidRDefault="00694016" w:rsidP="008B5BC0">
            <w:pPr>
              <w:pStyle w:val="FABodyCopy"/>
            </w:pPr>
            <w:r w:rsidRPr="00ED57A8">
              <w:t>27.5</w:t>
            </w:r>
          </w:p>
        </w:tc>
      </w:tr>
      <w:tr w:rsidR="00694016" w:rsidRPr="00ED57A8" w14:paraId="36461857" w14:textId="77777777" w:rsidTr="00F22CD7">
        <w:tc>
          <w:tcPr>
            <w:tcW w:w="4320" w:type="dxa"/>
          </w:tcPr>
          <w:p w14:paraId="047954C5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3DB5BF37" w14:textId="77777777" w:rsidR="00694016" w:rsidRPr="00ED57A8" w:rsidRDefault="00694016" w:rsidP="008B5BC0">
            <w:pPr>
              <w:pStyle w:val="FABodyCopy"/>
            </w:pPr>
            <w:r w:rsidRPr="00ED57A8">
              <w:t>22.6</w:t>
            </w:r>
          </w:p>
        </w:tc>
        <w:tc>
          <w:tcPr>
            <w:tcW w:w="2880" w:type="dxa"/>
          </w:tcPr>
          <w:p w14:paraId="00757CEC" w14:textId="77777777" w:rsidR="00694016" w:rsidRPr="00ED57A8" w:rsidRDefault="00694016" w:rsidP="008B5BC0">
            <w:pPr>
              <w:pStyle w:val="FABodyCopy"/>
            </w:pPr>
            <w:r w:rsidRPr="00ED57A8">
              <w:t>20.8</w:t>
            </w:r>
          </w:p>
        </w:tc>
      </w:tr>
      <w:tr w:rsidR="00694016" w:rsidRPr="00ED57A8" w14:paraId="30517C12" w14:textId="77777777" w:rsidTr="00F22CD7">
        <w:tc>
          <w:tcPr>
            <w:tcW w:w="4320" w:type="dxa"/>
          </w:tcPr>
          <w:p w14:paraId="3A209AB2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0FDB82D9" w14:textId="77777777" w:rsidR="00694016" w:rsidRPr="00ED57A8" w:rsidRDefault="00694016" w:rsidP="008B5BC0">
            <w:pPr>
              <w:pStyle w:val="FABodyCopy"/>
            </w:pPr>
            <w:r w:rsidRPr="00ED57A8">
              <w:t>22.6</w:t>
            </w:r>
          </w:p>
        </w:tc>
        <w:tc>
          <w:tcPr>
            <w:tcW w:w="2880" w:type="dxa"/>
          </w:tcPr>
          <w:p w14:paraId="73376CAF" w14:textId="77777777" w:rsidR="00694016" w:rsidRPr="00ED57A8" w:rsidRDefault="00694016" w:rsidP="008B5BC0">
            <w:pPr>
              <w:pStyle w:val="FABodyCopy"/>
            </w:pPr>
            <w:r w:rsidRPr="00ED57A8">
              <w:t>20.8</w:t>
            </w:r>
          </w:p>
        </w:tc>
      </w:tr>
      <w:tr w:rsidR="00694016" w:rsidRPr="00ED57A8" w14:paraId="4DAB825C" w14:textId="77777777" w:rsidTr="00F22CD7">
        <w:tc>
          <w:tcPr>
            <w:tcW w:w="4320" w:type="dxa"/>
          </w:tcPr>
          <w:p w14:paraId="41119A2D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5B548FCE" w14:textId="77777777" w:rsidR="00694016" w:rsidRPr="00ED57A8" w:rsidRDefault="00694016" w:rsidP="008B5BC0">
            <w:pPr>
              <w:pStyle w:val="FABodyCopy"/>
            </w:pPr>
            <w:r w:rsidRPr="00ED57A8">
              <w:t>13.7 (348)</w:t>
            </w:r>
          </w:p>
        </w:tc>
        <w:tc>
          <w:tcPr>
            <w:tcW w:w="2880" w:type="dxa"/>
          </w:tcPr>
          <w:p w14:paraId="561DBB69" w14:textId="77777777" w:rsidR="00694016" w:rsidRPr="00ED57A8" w:rsidRDefault="00694016" w:rsidP="008B5BC0">
            <w:pPr>
              <w:pStyle w:val="FABodyCopy"/>
            </w:pPr>
            <w:r w:rsidRPr="00ED57A8">
              <w:t>13.5 (344)</w:t>
            </w:r>
          </w:p>
        </w:tc>
      </w:tr>
      <w:tr w:rsidR="00694016" w:rsidRPr="00ED57A8" w14:paraId="615FD285" w14:textId="77777777" w:rsidTr="00F22CD7">
        <w:tc>
          <w:tcPr>
            <w:tcW w:w="4320" w:type="dxa"/>
          </w:tcPr>
          <w:p w14:paraId="47B4EDBF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03118890" w14:textId="77777777" w:rsidR="00694016" w:rsidRPr="00ED57A8" w:rsidRDefault="00694016" w:rsidP="008B5BC0">
            <w:pPr>
              <w:pStyle w:val="FABodyCopy"/>
            </w:pPr>
            <w:r w:rsidRPr="00ED57A8">
              <w:t>13.7 (348)</w:t>
            </w:r>
          </w:p>
        </w:tc>
        <w:tc>
          <w:tcPr>
            <w:tcW w:w="2880" w:type="dxa"/>
          </w:tcPr>
          <w:p w14:paraId="52B0BD6D" w14:textId="77777777" w:rsidR="00694016" w:rsidRPr="00ED57A8" w:rsidRDefault="00694016" w:rsidP="008B5BC0">
            <w:pPr>
              <w:pStyle w:val="FABodyCopy"/>
            </w:pPr>
            <w:r w:rsidRPr="00ED57A8">
              <w:t>13.5 (344)</w:t>
            </w:r>
          </w:p>
        </w:tc>
      </w:tr>
    </w:tbl>
    <w:p w14:paraId="3CAD89C2" w14:textId="1C13C0FB" w:rsidR="00222843" w:rsidRDefault="00222843" w:rsidP="00222843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5B4E286D" w14:textId="77777777" w:rsidTr="00F22CD7">
        <w:tc>
          <w:tcPr>
            <w:tcW w:w="4320" w:type="dxa"/>
          </w:tcPr>
          <w:p w14:paraId="0D7D3571" w14:textId="1A77B387" w:rsidR="00694016" w:rsidRPr="00ED57A8" w:rsidRDefault="00694016" w:rsidP="00222843">
            <w:pPr>
              <w:pStyle w:val="ChartSubhead"/>
            </w:pPr>
            <w:r w:rsidRPr="00ED57A8">
              <w:t>R</w:t>
            </w:r>
            <w:r w:rsidR="00EA0598">
              <w:t>egular</w:t>
            </w:r>
            <w:r w:rsidRPr="00ED57A8">
              <w:t xml:space="preserve"> C</w:t>
            </w:r>
            <w:r w:rsidR="00EA0598">
              <w:t>ab</w:t>
            </w:r>
            <w:r w:rsidRPr="00ED57A8">
              <w:t xml:space="preserve"> </w:t>
            </w:r>
            <w:r w:rsidR="00EA0598" w:rsidRPr="00ED57A8">
              <w:t xml:space="preserve">4x2 </w:t>
            </w:r>
            <w:r w:rsidRPr="00ED57A8">
              <w:t>A</w:t>
            </w:r>
            <w:r w:rsidR="00EA0598">
              <w:t>nd</w:t>
            </w:r>
            <w:r w:rsidRPr="00ED57A8">
              <w:t xml:space="preserve"> 4x4 (4500/5500)</w:t>
            </w:r>
          </w:p>
        </w:tc>
        <w:tc>
          <w:tcPr>
            <w:tcW w:w="2880" w:type="dxa"/>
          </w:tcPr>
          <w:p w14:paraId="1777FB22" w14:textId="77777777" w:rsidR="00694016" w:rsidRPr="00ED57A8" w:rsidRDefault="00694016" w:rsidP="00222843">
            <w:pPr>
              <w:pStyle w:val="ChartSubhead"/>
            </w:pPr>
            <w:r w:rsidRPr="00ED57A8">
              <w:t>108 CA</w:t>
            </w:r>
          </w:p>
        </w:tc>
        <w:tc>
          <w:tcPr>
            <w:tcW w:w="2880" w:type="dxa"/>
          </w:tcPr>
          <w:p w14:paraId="70E9FAF9" w14:textId="77777777" w:rsidR="00694016" w:rsidRPr="00ED57A8" w:rsidRDefault="00694016" w:rsidP="00222843">
            <w:pPr>
              <w:pStyle w:val="ChartSubhead"/>
            </w:pPr>
            <w:r w:rsidRPr="00ED57A8">
              <w:t>120 CA</w:t>
            </w:r>
          </w:p>
        </w:tc>
      </w:tr>
      <w:tr w:rsidR="00694016" w:rsidRPr="00ED57A8" w14:paraId="1B116116" w14:textId="77777777" w:rsidTr="00F22CD7">
        <w:tc>
          <w:tcPr>
            <w:tcW w:w="4320" w:type="dxa"/>
          </w:tcPr>
          <w:p w14:paraId="6071D51B" w14:textId="77777777" w:rsidR="00694016" w:rsidRPr="00ED57A8" w:rsidRDefault="00694016" w:rsidP="008B5BC0">
            <w:pPr>
              <w:pStyle w:val="FABodyCopy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0A096226" w14:textId="77777777" w:rsidR="00694016" w:rsidRPr="00ED57A8" w:rsidRDefault="00694016" w:rsidP="008B5BC0">
            <w:pPr>
              <w:pStyle w:val="FABodyCopy"/>
            </w:pPr>
            <w:r w:rsidRPr="00ED57A8">
              <w:t>192.6 (4,893)</w:t>
            </w:r>
          </w:p>
        </w:tc>
        <w:tc>
          <w:tcPr>
            <w:tcW w:w="2880" w:type="dxa"/>
          </w:tcPr>
          <w:p w14:paraId="25071084" w14:textId="77777777" w:rsidR="00694016" w:rsidRPr="00ED57A8" w:rsidRDefault="00694016" w:rsidP="008B5BC0">
            <w:pPr>
              <w:pStyle w:val="FABodyCopy"/>
            </w:pPr>
            <w:r w:rsidRPr="00ED57A8">
              <w:t>204.4 (5,191)</w:t>
            </w:r>
          </w:p>
        </w:tc>
      </w:tr>
      <w:tr w:rsidR="00694016" w:rsidRPr="00ED57A8" w14:paraId="1F1F4725" w14:textId="77777777" w:rsidTr="00F22CD7">
        <w:tc>
          <w:tcPr>
            <w:tcW w:w="4320" w:type="dxa"/>
          </w:tcPr>
          <w:p w14:paraId="04C64743" w14:textId="77777777" w:rsidR="00694016" w:rsidRPr="00ED57A8" w:rsidRDefault="00694016" w:rsidP="008B5BC0">
            <w:pPr>
              <w:pStyle w:val="FABodyCopy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45A886A5" w14:textId="77777777" w:rsidR="00694016" w:rsidRPr="00ED57A8" w:rsidRDefault="00694016" w:rsidP="008B5BC0">
            <w:pPr>
              <w:pStyle w:val="FABodyCopy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6D422F58" w14:textId="77777777" w:rsidR="00694016" w:rsidRPr="00ED57A8" w:rsidRDefault="00694016" w:rsidP="008B5BC0">
            <w:pPr>
              <w:pStyle w:val="FABodyCopy"/>
            </w:pPr>
            <w:r w:rsidRPr="00ED57A8">
              <w:t>77.1 (1,958)</w:t>
            </w:r>
          </w:p>
        </w:tc>
      </w:tr>
      <w:tr w:rsidR="00694016" w:rsidRPr="00ED57A8" w14:paraId="17AD702E" w14:textId="77777777" w:rsidTr="00F22CD7">
        <w:tc>
          <w:tcPr>
            <w:tcW w:w="4320" w:type="dxa"/>
          </w:tcPr>
          <w:p w14:paraId="0DF919CE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285FB2A1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7A548634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</w:tr>
      <w:tr w:rsidR="00694016" w:rsidRPr="00ED57A8" w14:paraId="1AEE7620" w14:textId="77777777" w:rsidTr="00F22CD7">
        <w:tc>
          <w:tcPr>
            <w:tcW w:w="4320" w:type="dxa"/>
          </w:tcPr>
          <w:p w14:paraId="73B54EC7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0D9C1FBB" w14:textId="77777777" w:rsidR="00694016" w:rsidRPr="00ED57A8" w:rsidRDefault="00694016" w:rsidP="008B5BC0">
            <w:pPr>
              <w:pStyle w:val="FABodyCopy"/>
            </w:pPr>
            <w:r w:rsidRPr="00ED57A8">
              <w:t>284.3 (7,221)</w:t>
            </w:r>
          </w:p>
        </w:tc>
        <w:tc>
          <w:tcPr>
            <w:tcW w:w="2880" w:type="dxa"/>
          </w:tcPr>
          <w:p w14:paraId="397A1117" w14:textId="77777777" w:rsidR="00694016" w:rsidRPr="00ED57A8" w:rsidRDefault="00694016" w:rsidP="008B5BC0">
            <w:pPr>
              <w:pStyle w:val="FABodyCopy"/>
            </w:pPr>
            <w:r w:rsidRPr="00ED57A8">
              <w:t>296.3 (7,525)</w:t>
            </w:r>
          </w:p>
        </w:tc>
      </w:tr>
      <w:tr w:rsidR="00694016" w:rsidRPr="00ED57A8" w14:paraId="6F45E063" w14:textId="77777777" w:rsidTr="00F22CD7">
        <w:tc>
          <w:tcPr>
            <w:tcW w:w="4320" w:type="dxa"/>
          </w:tcPr>
          <w:p w14:paraId="49366A23" w14:textId="77777777" w:rsidR="00694016" w:rsidRPr="00ED57A8" w:rsidRDefault="00694016" w:rsidP="008B5BC0">
            <w:pPr>
              <w:pStyle w:val="FABodyCopy"/>
            </w:pPr>
            <w:r w:rsidRPr="00ED57A8">
              <w:t>Overall Width</w:t>
            </w:r>
          </w:p>
        </w:tc>
        <w:tc>
          <w:tcPr>
            <w:tcW w:w="2880" w:type="dxa"/>
          </w:tcPr>
          <w:p w14:paraId="4792A99D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6081D143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</w:tr>
      <w:tr w:rsidR="00694016" w:rsidRPr="00ED57A8" w14:paraId="4C0EC90D" w14:textId="77777777" w:rsidTr="00F22CD7">
        <w:tc>
          <w:tcPr>
            <w:tcW w:w="4320" w:type="dxa"/>
          </w:tcPr>
          <w:p w14:paraId="66BE2921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283CB7DF" w14:textId="77777777" w:rsidR="00694016" w:rsidRPr="00ED57A8" w:rsidRDefault="00694016" w:rsidP="008B5BC0">
            <w:pPr>
              <w:pStyle w:val="FABodyCopy"/>
            </w:pPr>
            <w:r w:rsidRPr="00ED57A8">
              <w:t>81.5 (2,071)</w:t>
            </w:r>
          </w:p>
        </w:tc>
        <w:tc>
          <w:tcPr>
            <w:tcW w:w="2880" w:type="dxa"/>
          </w:tcPr>
          <w:p w14:paraId="3C66BA88" w14:textId="77777777" w:rsidR="00694016" w:rsidRPr="00ED57A8" w:rsidRDefault="00694016" w:rsidP="008B5BC0">
            <w:pPr>
              <w:pStyle w:val="FABodyCopy"/>
            </w:pPr>
            <w:r w:rsidRPr="00ED57A8">
              <w:t>81.4 (2,068)</w:t>
            </w:r>
          </w:p>
        </w:tc>
      </w:tr>
      <w:tr w:rsidR="00694016" w:rsidRPr="00ED57A8" w14:paraId="6931FB56" w14:textId="77777777" w:rsidTr="00F22CD7">
        <w:tc>
          <w:tcPr>
            <w:tcW w:w="4320" w:type="dxa"/>
          </w:tcPr>
          <w:p w14:paraId="6E43C2CC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38950C76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  <w:tc>
          <w:tcPr>
            <w:tcW w:w="2880" w:type="dxa"/>
          </w:tcPr>
          <w:p w14:paraId="490BEA8D" w14:textId="77777777" w:rsidR="00694016" w:rsidRPr="00ED57A8" w:rsidRDefault="00694016" w:rsidP="008B5BC0">
            <w:pPr>
              <w:pStyle w:val="FABodyCopy"/>
            </w:pPr>
            <w:r w:rsidRPr="00ED57A8">
              <w:t>8.7 (221)</w:t>
            </w:r>
          </w:p>
        </w:tc>
      </w:tr>
      <w:tr w:rsidR="00694016" w:rsidRPr="00ED57A8" w14:paraId="3081FF46" w14:textId="77777777" w:rsidTr="00F22CD7">
        <w:tc>
          <w:tcPr>
            <w:tcW w:w="4320" w:type="dxa"/>
          </w:tcPr>
          <w:p w14:paraId="3D840376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0C858AF4" w14:textId="77777777" w:rsidR="00694016" w:rsidRPr="00ED57A8" w:rsidRDefault="00694016" w:rsidP="008B5BC0">
            <w:pPr>
              <w:pStyle w:val="FABodyCopy"/>
            </w:pPr>
            <w:r w:rsidRPr="00ED57A8">
              <w:t>8.1 (206)</w:t>
            </w:r>
          </w:p>
        </w:tc>
        <w:tc>
          <w:tcPr>
            <w:tcW w:w="2880" w:type="dxa"/>
          </w:tcPr>
          <w:p w14:paraId="7A30783F" w14:textId="77777777" w:rsidR="00694016" w:rsidRPr="00ED57A8" w:rsidRDefault="00694016" w:rsidP="008B5BC0">
            <w:pPr>
              <w:pStyle w:val="FABodyCopy"/>
            </w:pPr>
            <w:r w:rsidRPr="00ED57A8">
              <w:t>8.1 (206)</w:t>
            </w:r>
          </w:p>
        </w:tc>
      </w:tr>
      <w:tr w:rsidR="00694016" w:rsidRPr="00ED57A8" w14:paraId="7E37C622" w14:textId="77777777" w:rsidTr="00F22CD7">
        <w:tc>
          <w:tcPr>
            <w:tcW w:w="4320" w:type="dxa"/>
          </w:tcPr>
          <w:p w14:paraId="062AF9F9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39C47B42" w14:textId="77777777" w:rsidR="00694016" w:rsidRPr="00ED57A8" w:rsidRDefault="00694016" w:rsidP="008B5BC0">
            <w:pPr>
              <w:pStyle w:val="FABodyCopy"/>
            </w:pPr>
            <w:r w:rsidRPr="00ED57A8">
              <w:t>36.9 (936)</w:t>
            </w:r>
          </w:p>
        </w:tc>
        <w:tc>
          <w:tcPr>
            <w:tcW w:w="2880" w:type="dxa"/>
          </w:tcPr>
          <w:p w14:paraId="41B9567D" w14:textId="77777777" w:rsidR="00694016" w:rsidRPr="00ED57A8" w:rsidRDefault="00694016" w:rsidP="008B5BC0">
            <w:pPr>
              <w:pStyle w:val="FABodyCopy"/>
            </w:pPr>
            <w:r w:rsidRPr="00ED57A8">
              <w:t>36.6 (930)</w:t>
            </w:r>
          </w:p>
        </w:tc>
      </w:tr>
      <w:tr w:rsidR="00694016" w:rsidRPr="00ED57A8" w14:paraId="1039B644" w14:textId="77777777" w:rsidTr="00F22CD7">
        <w:tc>
          <w:tcPr>
            <w:tcW w:w="4320" w:type="dxa"/>
          </w:tcPr>
          <w:p w14:paraId="3CB9068E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213D4756" w14:textId="77777777" w:rsidR="00694016" w:rsidRPr="00ED57A8" w:rsidRDefault="00694016" w:rsidP="008B5BC0">
            <w:pPr>
              <w:pStyle w:val="FABodyCopy"/>
            </w:pPr>
            <w:r w:rsidRPr="00ED57A8">
              <w:t>25.7</w:t>
            </w:r>
          </w:p>
        </w:tc>
        <w:tc>
          <w:tcPr>
            <w:tcW w:w="2880" w:type="dxa"/>
          </w:tcPr>
          <w:p w14:paraId="46E6683D" w14:textId="77777777" w:rsidR="00694016" w:rsidRPr="00ED57A8" w:rsidRDefault="00694016" w:rsidP="008B5BC0">
            <w:pPr>
              <w:pStyle w:val="FABodyCopy"/>
            </w:pPr>
            <w:r w:rsidRPr="00ED57A8">
              <w:t>25.8</w:t>
            </w:r>
          </w:p>
        </w:tc>
      </w:tr>
      <w:tr w:rsidR="00694016" w:rsidRPr="00ED57A8" w14:paraId="6E38495B" w14:textId="77777777" w:rsidTr="00F22CD7">
        <w:tc>
          <w:tcPr>
            <w:tcW w:w="4320" w:type="dxa"/>
          </w:tcPr>
          <w:p w14:paraId="11121AD5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7E9C25D5" w14:textId="77777777" w:rsidR="00694016" w:rsidRPr="00ED57A8" w:rsidRDefault="00694016" w:rsidP="008B5BC0">
            <w:pPr>
              <w:pStyle w:val="FABodyCopy"/>
            </w:pPr>
            <w:r w:rsidRPr="00ED57A8">
              <w:t>28.2</w:t>
            </w:r>
          </w:p>
        </w:tc>
        <w:tc>
          <w:tcPr>
            <w:tcW w:w="2880" w:type="dxa"/>
          </w:tcPr>
          <w:p w14:paraId="47644F05" w14:textId="77777777" w:rsidR="00694016" w:rsidRPr="00ED57A8" w:rsidRDefault="00694016" w:rsidP="008B5BC0">
            <w:pPr>
              <w:pStyle w:val="FABodyCopy"/>
            </w:pPr>
            <w:r w:rsidRPr="00ED57A8">
              <w:t>27.6</w:t>
            </w:r>
          </w:p>
        </w:tc>
      </w:tr>
      <w:tr w:rsidR="00694016" w:rsidRPr="00ED57A8" w14:paraId="250A59CA" w14:textId="77777777" w:rsidTr="00F22CD7">
        <w:tc>
          <w:tcPr>
            <w:tcW w:w="4320" w:type="dxa"/>
          </w:tcPr>
          <w:p w14:paraId="00632066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75DE91BD" w14:textId="77777777" w:rsidR="00694016" w:rsidRPr="00ED57A8" w:rsidRDefault="00694016" w:rsidP="008B5BC0">
            <w:pPr>
              <w:pStyle w:val="FABodyCopy"/>
            </w:pPr>
            <w:r w:rsidRPr="00ED57A8">
              <w:t>20.2</w:t>
            </w:r>
          </w:p>
        </w:tc>
        <w:tc>
          <w:tcPr>
            <w:tcW w:w="2880" w:type="dxa"/>
          </w:tcPr>
          <w:p w14:paraId="7689F1B3" w14:textId="77777777" w:rsidR="00694016" w:rsidRPr="00ED57A8" w:rsidRDefault="00694016" w:rsidP="008B5BC0">
            <w:pPr>
              <w:pStyle w:val="FABodyCopy"/>
            </w:pPr>
            <w:r w:rsidRPr="00ED57A8">
              <w:t>19.6</w:t>
            </w:r>
          </w:p>
        </w:tc>
      </w:tr>
      <w:tr w:rsidR="00694016" w:rsidRPr="00ED57A8" w14:paraId="00A8926A" w14:textId="77777777" w:rsidTr="00F22CD7">
        <w:tc>
          <w:tcPr>
            <w:tcW w:w="4320" w:type="dxa"/>
          </w:tcPr>
          <w:p w14:paraId="1923544E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7B65F778" w14:textId="77777777" w:rsidR="00694016" w:rsidRPr="00ED57A8" w:rsidRDefault="00694016" w:rsidP="008B5BC0">
            <w:pPr>
              <w:pStyle w:val="FABodyCopy"/>
            </w:pPr>
            <w:r w:rsidRPr="00ED57A8">
              <w:t>20.2</w:t>
            </w:r>
          </w:p>
        </w:tc>
        <w:tc>
          <w:tcPr>
            <w:tcW w:w="2880" w:type="dxa"/>
          </w:tcPr>
          <w:p w14:paraId="11D3AD35" w14:textId="77777777" w:rsidR="00694016" w:rsidRPr="00ED57A8" w:rsidRDefault="00694016" w:rsidP="008B5BC0">
            <w:pPr>
              <w:pStyle w:val="FABodyCopy"/>
            </w:pPr>
            <w:r w:rsidRPr="00ED57A8">
              <w:t>19.6</w:t>
            </w:r>
          </w:p>
        </w:tc>
      </w:tr>
      <w:tr w:rsidR="00694016" w:rsidRPr="00ED57A8" w14:paraId="38792F6C" w14:textId="77777777" w:rsidTr="00F22CD7">
        <w:tc>
          <w:tcPr>
            <w:tcW w:w="4320" w:type="dxa"/>
          </w:tcPr>
          <w:p w14:paraId="5E059CE9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18617D86" w14:textId="77777777" w:rsidR="00694016" w:rsidRPr="00ED57A8" w:rsidRDefault="00694016" w:rsidP="008B5BC0">
            <w:pPr>
              <w:pStyle w:val="FABodyCopy"/>
            </w:pPr>
            <w:r w:rsidRPr="00ED57A8">
              <w:t>13.6 (345)</w:t>
            </w:r>
          </w:p>
        </w:tc>
        <w:tc>
          <w:tcPr>
            <w:tcW w:w="2880" w:type="dxa"/>
          </w:tcPr>
          <w:p w14:paraId="6F194BAD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</w:tr>
      <w:tr w:rsidR="00694016" w:rsidRPr="00ED57A8" w14:paraId="66605BEA" w14:textId="77777777" w:rsidTr="00F22CD7">
        <w:tc>
          <w:tcPr>
            <w:tcW w:w="4320" w:type="dxa"/>
          </w:tcPr>
          <w:p w14:paraId="1C1D1A94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2391592A" w14:textId="77777777" w:rsidR="00694016" w:rsidRPr="00ED57A8" w:rsidRDefault="00694016" w:rsidP="008B5BC0">
            <w:pPr>
              <w:pStyle w:val="FABodyCopy"/>
            </w:pPr>
            <w:r w:rsidRPr="00ED57A8">
              <w:t>13.6 (345)</w:t>
            </w:r>
          </w:p>
        </w:tc>
        <w:tc>
          <w:tcPr>
            <w:tcW w:w="2880" w:type="dxa"/>
          </w:tcPr>
          <w:p w14:paraId="1A1658FB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</w:tr>
    </w:tbl>
    <w:p w14:paraId="3CDF1AA0" w14:textId="297D41DF" w:rsidR="00222843" w:rsidRPr="00222843" w:rsidRDefault="00222843" w:rsidP="008B1D23">
      <w:pPr>
        <w:pStyle w:val="Heading4"/>
        <w:keepNext/>
        <w:keepLines/>
        <w:spacing w:line="240" w:lineRule="auto"/>
      </w:pPr>
      <w:r w:rsidRPr="00222843">
        <w:t>CREW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61E55871" w14:textId="77777777" w:rsidTr="00F22CD7">
        <w:trPr>
          <w:tblHeader/>
        </w:trPr>
        <w:tc>
          <w:tcPr>
            <w:tcW w:w="4320" w:type="dxa"/>
          </w:tcPr>
          <w:p w14:paraId="2DBA3303" w14:textId="72F3BE7F" w:rsidR="00694016" w:rsidRPr="00ED57A8" w:rsidRDefault="00EA0598" w:rsidP="008B1D23">
            <w:pPr>
              <w:pStyle w:val="ChartSubhead"/>
              <w:keepNext/>
              <w:keepLines/>
            </w:pPr>
            <w:r w:rsidRPr="00ED57A8">
              <w:t xml:space="preserve">Crew Cab 4x2 </w:t>
            </w:r>
            <w:r w:rsidR="00694016" w:rsidRPr="00ED57A8">
              <w:t>A</w:t>
            </w:r>
            <w:r>
              <w:t>nd</w:t>
            </w:r>
            <w:r w:rsidR="00694016" w:rsidRPr="00ED57A8">
              <w:t xml:space="preserve"> 4x4 (4500/5500)</w:t>
            </w:r>
          </w:p>
        </w:tc>
        <w:tc>
          <w:tcPr>
            <w:tcW w:w="2880" w:type="dxa"/>
          </w:tcPr>
          <w:p w14:paraId="5B43D580" w14:textId="77777777" w:rsidR="00694016" w:rsidRPr="00ED57A8" w:rsidRDefault="00694016" w:rsidP="008B1D23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5462806A" w14:textId="77777777" w:rsidR="00694016" w:rsidRPr="00ED57A8" w:rsidRDefault="00694016" w:rsidP="008B1D23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4016" w:rsidRPr="00ED57A8" w14:paraId="0CFDDDBC" w14:textId="77777777" w:rsidTr="00F22CD7">
        <w:tc>
          <w:tcPr>
            <w:tcW w:w="4320" w:type="dxa"/>
          </w:tcPr>
          <w:p w14:paraId="367EE382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Wheelbase (nominal)</w:t>
            </w:r>
          </w:p>
        </w:tc>
        <w:tc>
          <w:tcPr>
            <w:tcW w:w="2880" w:type="dxa"/>
          </w:tcPr>
          <w:p w14:paraId="3CEAC0C0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173.5 (4,407)</w:t>
            </w:r>
          </w:p>
        </w:tc>
        <w:tc>
          <w:tcPr>
            <w:tcW w:w="2880" w:type="dxa"/>
          </w:tcPr>
          <w:p w14:paraId="14F16D61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197.5 (5,017)</w:t>
            </w:r>
          </w:p>
        </w:tc>
      </w:tr>
      <w:tr w:rsidR="00694016" w:rsidRPr="00ED57A8" w14:paraId="5C268596" w14:textId="77777777" w:rsidTr="00F22CD7">
        <w:tc>
          <w:tcPr>
            <w:tcW w:w="4320" w:type="dxa"/>
          </w:tcPr>
          <w:p w14:paraId="02303152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Track Width – Front</w:t>
            </w:r>
          </w:p>
        </w:tc>
        <w:tc>
          <w:tcPr>
            <w:tcW w:w="2880" w:type="dxa"/>
          </w:tcPr>
          <w:p w14:paraId="0DE0B6DD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77.1 (1,958)</w:t>
            </w:r>
          </w:p>
        </w:tc>
        <w:tc>
          <w:tcPr>
            <w:tcW w:w="2880" w:type="dxa"/>
          </w:tcPr>
          <w:p w14:paraId="00D3E5E0" w14:textId="77777777" w:rsidR="00694016" w:rsidRPr="00ED57A8" w:rsidRDefault="00694016" w:rsidP="008B1D23">
            <w:pPr>
              <w:pStyle w:val="FABodyCopy"/>
              <w:keepNext/>
              <w:keepLines/>
              <w:spacing w:line="240" w:lineRule="auto"/>
            </w:pPr>
            <w:r w:rsidRPr="00ED57A8">
              <w:t>77.1 (1,958)</w:t>
            </w:r>
          </w:p>
        </w:tc>
      </w:tr>
      <w:tr w:rsidR="00694016" w:rsidRPr="00ED57A8" w14:paraId="456B306F" w14:textId="77777777" w:rsidTr="00F22CD7">
        <w:tc>
          <w:tcPr>
            <w:tcW w:w="4320" w:type="dxa"/>
          </w:tcPr>
          <w:p w14:paraId="4CDFA2B6" w14:textId="77777777" w:rsidR="00694016" w:rsidRPr="00ED57A8" w:rsidRDefault="00694016" w:rsidP="008B5BC0">
            <w:pPr>
              <w:pStyle w:val="FABodyCopy"/>
            </w:pPr>
            <w:r w:rsidRPr="00ED57A8">
              <w:t>Track Width – Rear</w:t>
            </w:r>
          </w:p>
        </w:tc>
        <w:tc>
          <w:tcPr>
            <w:tcW w:w="2880" w:type="dxa"/>
          </w:tcPr>
          <w:p w14:paraId="3A71EF8B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  <w:tc>
          <w:tcPr>
            <w:tcW w:w="2880" w:type="dxa"/>
          </w:tcPr>
          <w:p w14:paraId="3FFF6FA7" w14:textId="77777777" w:rsidR="00694016" w:rsidRPr="00ED57A8" w:rsidRDefault="00694016" w:rsidP="008B5BC0">
            <w:pPr>
              <w:pStyle w:val="FABodyCopy"/>
            </w:pPr>
            <w:r w:rsidRPr="00ED57A8">
              <w:t>73.6 (1,870)</w:t>
            </w:r>
          </w:p>
        </w:tc>
      </w:tr>
      <w:tr w:rsidR="00694016" w:rsidRPr="00ED57A8" w14:paraId="40102BB4" w14:textId="77777777" w:rsidTr="00F22CD7">
        <w:tc>
          <w:tcPr>
            <w:tcW w:w="4320" w:type="dxa"/>
          </w:tcPr>
          <w:p w14:paraId="3C2DF934" w14:textId="77777777" w:rsidR="00694016" w:rsidRPr="00ED57A8" w:rsidRDefault="00694016" w:rsidP="008B5BC0">
            <w:pPr>
              <w:pStyle w:val="FABodyCopy"/>
            </w:pPr>
            <w:r w:rsidRPr="00ED57A8">
              <w:t>Overall Length</w:t>
            </w:r>
          </w:p>
        </w:tc>
        <w:tc>
          <w:tcPr>
            <w:tcW w:w="2880" w:type="dxa"/>
          </w:tcPr>
          <w:p w14:paraId="4ABE026D" w14:textId="77777777" w:rsidR="00694016" w:rsidRPr="00ED57A8" w:rsidRDefault="00694016" w:rsidP="008B5BC0">
            <w:pPr>
              <w:pStyle w:val="FABodyCopy"/>
            </w:pPr>
            <w:r w:rsidRPr="00ED57A8">
              <w:t>265.2 (6,735)</w:t>
            </w:r>
          </w:p>
        </w:tc>
        <w:tc>
          <w:tcPr>
            <w:tcW w:w="2880" w:type="dxa"/>
          </w:tcPr>
          <w:p w14:paraId="766FF4D3" w14:textId="77777777" w:rsidR="00694016" w:rsidRPr="00ED57A8" w:rsidRDefault="00694016" w:rsidP="008B5BC0">
            <w:pPr>
              <w:pStyle w:val="FABodyCopy"/>
            </w:pPr>
            <w:r w:rsidRPr="00ED57A8">
              <w:t>289.2 (7,345)</w:t>
            </w:r>
          </w:p>
        </w:tc>
      </w:tr>
      <w:tr w:rsidR="00694016" w:rsidRPr="00ED57A8" w14:paraId="4FD5ABE0" w14:textId="77777777" w:rsidTr="00F22CD7">
        <w:tc>
          <w:tcPr>
            <w:tcW w:w="4320" w:type="dxa"/>
          </w:tcPr>
          <w:p w14:paraId="47696558" w14:textId="77777777" w:rsidR="00694016" w:rsidRPr="00ED57A8" w:rsidRDefault="00694016" w:rsidP="008B5BC0">
            <w:pPr>
              <w:pStyle w:val="FABodyCopy"/>
            </w:pPr>
            <w:r w:rsidRPr="00ED57A8">
              <w:lastRenderedPageBreak/>
              <w:t>Overall Width</w:t>
            </w:r>
          </w:p>
        </w:tc>
        <w:tc>
          <w:tcPr>
            <w:tcW w:w="2880" w:type="dxa"/>
          </w:tcPr>
          <w:p w14:paraId="3161A95A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  <w:tc>
          <w:tcPr>
            <w:tcW w:w="2880" w:type="dxa"/>
          </w:tcPr>
          <w:p w14:paraId="0AAAA702" w14:textId="77777777" w:rsidR="00694016" w:rsidRPr="00ED57A8" w:rsidRDefault="00694016" w:rsidP="008B5BC0">
            <w:pPr>
              <w:pStyle w:val="FABodyCopy"/>
            </w:pPr>
            <w:r w:rsidRPr="00ED57A8">
              <w:t>93.2 (2,368)</w:t>
            </w:r>
          </w:p>
        </w:tc>
      </w:tr>
      <w:tr w:rsidR="00694016" w:rsidRPr="00ED57A8" w14:paraId="61CE9278" w14:textId="77777777" w:rsidTr="00F22CD7">
        <w:tc>
          <w:tcPr>
            <w:tcW w:w="4320" w:type="dxa"/>
          </w:tcPr>
          <w:p w14:paraId="532F9A66" w14:textId="77777777" w:rsidR="00694016" w:rsidRPr="00ED57A8" w:rsidRDefault="00694016" w:rsidP="008B5BC0">
            <w:pPr>
              <w:pStyle w:val="FABodyCopy"/>
            </w:pPr>
            <w:r w:rsidRPr="00ED57A8">
              <w:t>Overall Height</w:t>
            </w:r>
          </w:p>
        </w:tc>
        <w:tc>
          <w:tcPr>
            <w:tcW w:w="2880" w:type="dxa"/>
          </w:tcPr>
          <w:p w14:paraId="644315B7" w14:textId="77777777" w:rsidR="00694016" w:rsidRPr="00ED57A8" w:rsidRDefault="00694016" w:rsidP="008B5BC0">
            <w:pPr>
              <w:pStyle w:val="FABodyCopy"/>
            </w:pPr>
            <w:r w:rsidRPr="00ED57A8">
              <w:t>81.4 (2,068)</w:t>
            </w:r>
          </w:p>
        </w:tc>
        <w:tc>
          <w:tcPr>
            <w:tcW w:w="2880" w:type="dxa"/>
          </w:tcPr>
          <w:p w14:paraId="7CA50570" w14:textId="77777777" w:rsidR="00694016" w:rsidRPr="00ED57A8" w:rsidRDefault="00694016" w:rsidP="008B5BC0">
            <w:pPr>
              <w:pStyle w:val="FABodyCopy"/>
            </w:pPr>
            <w:r w:rsidRPr="00ED57A8">
              <w:t>81.4 (2,068)</w:t>
            </w:r>
          </w:p>
        </w:tc>
      </w:tr>
      <w:tr w:rsidR="00694016" w:rsidRPr="00ED57A8" w14:paraId="18376450" w14:textId="77777777" w:rsidTr="00F22CD7">
        <w:tc>
          <w:tcPr>
            <w:tcW w:w="4320" w:type="dxa"/>
          </w:tcPr>
          <w:p w14:paraId="4CD5FE4E" w14:textId="77777777" w:rsidR="00694016" w:rsidRPr="00ED57A8" w:rsidRDefault="00694016" w:rsidP="008B5BC0">
            <w:pPr>
              <w:pStyle w:val="FABodyCopy"/>
            </w:pPr>
            <w:r w:rsidRPr="00ED57A8">
              <w:t>Axle to Ground – Front</w:t>
            </w:r>
          </w:p>
        </w:tc>
        <w:tc>
          <w:tcPr>
            <w:tcW w:w="2880" w:type="dxa"/>
          </w:tcPr>
          <w:p w14:paraId="4889C1B7" w14:textId="77777777" w:rsidR="00694016" w:rsidRPr="00ED57A8" w:rsidRDefault="00694016" w:rsidP="008B5BC0">
            <w:pPr>
              <w:pStyle w:val="FABodyCopy"/>
            </w:pPr>
            <w:r w:rsidRPr="00ED57A8">
              <w:t>8.7 (220)</w:t>
            </w:r>
          </w:p>
        </w:tc>
        <w:tc>
          <w:tcPr>
            <w:tcW w:w="2880" w:type="dxa"/>
          </w:tcPr>
          <w:p w14:paraId="67D958FA" w14:textId="77777777" w:rsidR="00694016" w:rsidRPr="00ED57A8" w:rsidRDefault="00694016" w:rsidP="008B5BC0">
            <w:pPr>
              <w:pStyle w:val="FABodyCopy"/>
            </w:pPr>
            <w:r w:rsidRPr="00ED57A8">
              <w:t>8.6 (219)</w:t>
            </w:r>
          </w:p>
        </w:tc>
      </w:tr>
      <w:tr w:rsidR="00694016" w:rsidRPr="00ED57A8" w14:paraId="73290ED4" w14:textId="77777777" w:rsidTr="00F22CD7">
        <w:tc>
          <w:tcPr>
            <w:tcW w:w="4320" w:type="dxa"/>
          </w:tcPr>
          <w:p w14:paraId="200FFD59" w14:textId="77777777" w:rsidR="00694016" w:rsidRPr="00ED57A8" w:rsidRDefault="00694016" w:rsidP="008B5BC0">
            <w:pPr>
              <w:pStyle w:val="FABodyCopy"/>
            </w:pPr>
            <w:r w:rsidRPr="00ED57A8">
              <w:t>Axle to Ground – Rear</w:t>
            </w:r>
          </w:p>
        </w:tc>
        <w:tc>
          <w:tcPr>
            <w:tcW w:w="2880" w:type="dxa"/>
          </w:tcPr>
          <w:p w14:paraId="20770039" w14:textId="77777777" w:rsidR="00694016" w:rsidRPr="00ED57A8" w:rsidRDefault="00694016" w:rsidP="008B5BC0">
            <w:pPr>
              <w:pStyle w:val="FABodyCopy"/>
            </w:pPr>
            <w:r w:rsidRPr="00ED57A8">
              <w:t>8.1 (206)</w:t>
            </w:r>
          </w:p>
        </w:tc>
        <w:tc>
          <w:tcPr>
            <w:tcW w:w="2880" w:type="dxa"/>
          </w:tcPr>
          <w:p w14:paraId="105049BA" w14:textId="77777777" w:rsidR="00694016" w:rsidRPr="00ED57A8" w:rsidRDefault="00694016" w:rsidP="008B5BC0">
            <w:pPr>
              <w:pStyle w:val="FABodyCopy"/>
            </w:pPr>
            <w:r w:rsidRPr="00ED57A8">
              <w:t>8.1 (206)</w:t>
            </w:r>
          </w:p>
        </w:tc>
      </w:tr>
      <w:tr w:rsidR="00694016" w:rsidRPr="00ED57A8" w14:paraId="140CB400" w14:textId="77777777" w:rsidTr="00F22CD7">
        <w:tc>
          <w:tcPr>
            <w:tcW w:w="4320" w:type="dxa"/>
          </w:tcPr>
          <w:p w14:paraId="092AC5F1" w14:textId="77777777" w:rsidR="00694016" w:rsidRPr="00ED57A8" w:rsidRDefault="00694016" w:rsidP="008B5BC0">
            <w:pPr>
              <w:pStyle w:val="FABodyCopy"/>
            </w:pPr>
            <w:r w:rsidRPr="00ED57A8">
              <w:t>Rear of Frame to Ground</w:t>
            </w:r>
          </w:p>
        </w:tc>
        <w:tc>
          <w:tcPr>
            <w:tcW w:w="2880" w:type="dxa"/>
          </w:tcPr>
          <w:p w14:paraId="48F869D2" w14:textId="77777777" w:rsidR="00694016" w:rsidRPr="00ED57A8" w:rsidRDefault="00694016" w:rsidP="008B5BC0">
            <w:pPr>
              <w:pStyle w:val="FABodyCopy"/>
            </w:pPr>
            <w:r w:rsidRPr="00ED57A8">
              <w:t>35.5 (901)</w:t>
            </w:r>
          </w:p>
        </w:tc>
        <w:tc>
          <w:tcPr>
            <w:tcW w:w="2880" w:type="dxa"/>
          </w:tcPr>
          <w:p w14:paraId="7D006AC3" w14:textId="77777777" w:rsidR="00694016" w:rsidRPr="00ED57A8" w:rsidRDefault="00694016" w:rsidP="008B5BC0">
            <w:pPr>
              <w:pStyle w:val="FABodyCopy"/>
            </w:pPr>
            <w:r w:rsidRPr="00ED57A8">
              <w:t>36.7 (932)</w:t>
            </w:r>
          </w:p>
        </w:tc>
      </w:tr>
      <w:tr w:rsidR="00694016" w:rsidRPr="00ED57A8" w14:paraId="2117AB33" w14:textId="77777777" w:rsidTr="00F22CD7">
        <w:tc>
          <w:tcPr>
            <w:tcW w:w="4320" w:type="dxa"/>
          </w:tcPr>
          <w:p w14:paraId="466232E6" w14:textId="77777777" w:rsidR="00694016" w:rsidRPr="00ED57A8" w:rsidRDefault="00694016" w:rsidP="008B5BC0">
            <w:pPr>
              <w:pStyle w:val="FABodyCopy"/>
            </w:pPr>
            <w:r w:rsidRPr="00ED57A8">
              <w:t>Approach Angle (degrees)</w:t>
            </w:r>
          </w:p>
        </w:tc>
        <w:tc>
          <w:tcPr>
            <w:tcW w:w="2880" w:type="dxa"/>
          </w:tcPr>
          <w:p w14:paraId="404785A9" w14:textId="77777777" w:rsidR="00694016" w:rsidRPr="00ED57A8" w:rsidRDefault="00694016" w:rsidP="008B5BC0">
            <w:pPr>
              <w:pStyle w:val="FABodyCopy"/>
            </w:pPr>
            <w:r w:rsidRPr="00ED57A8">
              <w:t>25.4</w:t>
            </w:r>
          </w:p>
        </w:tc>
        <w:tc>
          <w:tcPr>
            <w:tcW w:w="2880" w:type="dxa"/>
          </w:tcPr>
          <w:p w14:paraId="12DF71A6" w14:textId="77777777" w:rsidR="00694016" w:rsidRPr="00ED57A8" w:rsidRDefault="00694016" w:rsidP="008B5BC0">
            <w:pPr>
              <w:pStyle w:val="FABodyCopy"/>
            </w:pPr>
            <w:r w:rsidRPr="00ED57A8">
              <w:t>25.5</w:t>
            </w:r>
          </w:p>
        </w:tc>
      </w:tr>
      <w:tr w:rsidR="00694016" w:rsidRPr="00ED57A8" w14:paraId="7CA3FA44" w14:textId="77777777" w:rsidTr="00F22CD7">
        <w:tc>
          <w:tcPr>
            <w:tcW w:w="4320" w:type="dxa"/>
          </w:tcPr>
          <w:p w14:paraId="240F785B" w14:textId="77777777" w:rsidR="00694016" w:rsidRPr="00ED57A8" w:rsidRDefault="00694016" w:rsidP="008B5BC0">
            <w:pPr>
              <w:pStyle w:val="FABodyCopy"/>
            </w:pPr>
            <w:r w:rsidRPr="00ED57A8">
              <w:t>Departure Angle (degrees)</w:t>
            </w:r>
          </w:p>
        </w:tc>
        <w:tc>
          <w:tcPr>
            <w:tcW w:w="2880" w:type="dxa"/>
          </w:tcPr>
          <w:p w14:paraId="0088F0B6" w14:textId="77777777" w:rsidR="00694016" w:rsidRPr="00ED57A8" w:rsidRDefault="00694016" w:rsidP="008B5BC0">
            <w:pPr>
              <w:pStyle w:val="FABodyCopy"/>
            </w:pPr>
            <w:r w:rsidRPr="00ED57A8">
              <w:t>27.3</w:t>
            </w:r>
          </w:p>
        </w:tc>
        <w:tc>
          <w:tcPr>
            <w:tcW w:w="2880" w:type="dxa"/>
          </w:tcPr>
          <w:p w14:paraId="20872BB1" w14:textId="77777777" w:rsidR="00694016" w:rsidRPr="00ED57A8" w:rsidRDefault="00694016" w:rsidP="008B5BC0">
            <w:pPr>
              <w:pStyle w:val="FABodyCopy"/>
            </w:pPr>
            <w:r w:rsidRPr="00ED57A8">
              <w:t>28.0</w:t>
            </w:r>
          </w:p>
        </w:tc>
      </w:tr>
      <w:tr w:rsidR="00694016" w:rsidRPr="00ED57A8" w14:paraId="65341E10" w14:textId="77777777" w:rsidTr="00F22CD7">
        <w:tc>
          <w:tcPr>
            <w:tcW w:w="4320" w:type="dxa"/>
          </w:tcPr>
          <w:p w14:paraId="39C50DA9" w14:textId="77777777" w:rsidR="00694016" w:rsidRPr="00ED57A8" w:rsidRDefault="00694016" w:rsidP="008B5BC0">
            <w:pPr>
              <w:pStyle w:val="FABodyCopy"/>
            </w:pPr>
            <w:r w:rsidRPr="00ED57A8">
              <w:t>Ramp Breakover Angle w/o Skid Plate (degrees)</w:t>
            </w:r>
          </w:p>
        </w:tc>
        <w:tc>
          <w:tcPr>
            <w:tcW w:w="2880" w:type="dxa"/>
          </w:tcPr>
          <w:p w14:paraId="57A9CD82" w14:textId="77777777" w:rsidR="00694016" w:rsidRPr="00ED57A8" w:rsidRDefault="00694016" w:rsidP="008B5BC0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283DC826" w14:textId="77777777" w:rsidR="00694016" w:rsidRPr="00ED57A8" w:rsidRDefault="00694016" w:rsidP="008B5BC0">
            <w:pPr>
              <w:pStyle w:val="FABodyCopy"/>
            </w:pPr>
            <w:r w:rsidRPr="00ED57A8">
              <w:t>19.9</w:t>
            </w:r>
          </w:p>
        </w:tc>
      </w:tr>
      <w:tr w:rsidR="00694016" w:rsidRPr="00ED57A8" w14:paraId="0AE79123" w14:textId="77777777" w:rsidTr="00F22CD7">
        <w:tc>
          <w:tcPr>
            <w:tcW w:w="4320" w:type="dxa"/>
          </w:tcPr>
          <w:p w14:paraId="1B7237DD" w14:textId="77777777" w:rsidR="00694016" w:rsidRPr="00ED57A8" w:rsidRDefault="00694016" w:rsidP="008B5BC0">
            <w:pPr>
              <w:pStyle w:val="FABodyCopy"/>
            </w:pPr>
            <w:r w:rsidRPr="00ED57A8">
              <w:t>Ramp Breakover Angle w/ Skid Plate (degrees)</w:t>
            </w:r>
          </w:p>
        </w:tc>
        <w:tc>
          <w:tcPr>
            <w:tcW w:w="2880" w:type="dxa"/>
          </w:tcPr>
          <w:p w14:paraId="07D5C9EB" w14:textId="77777777" w:rsidR="00694016" w:rsidRPr="00ED57A8" w:rsidRDefault="00694016" w:rsidP="008B5BC0">
            <w:pPr>
              <w:pStyle w:val="FABodyCopy"/>
            </w:pPr>
            <w:r w:rsidRPr="00ED57A8">
              <w:t>20.4</w:t>
            </w:r>
          </w:p>
        </w:tc>
        <w:tc>
          <w:tcPr>
            <w:tcW w:w="2880" w:type="dxa"/>
          </w:tcPr>
          <w:p w14:paraId="2FAFEB6D" w14:textId="77777777" w:rsidR="00694016" w:rsidRPr="00ED57A8" w:rsidRDefault="00694016" w:rsidP="008B5BC0">
            <w:pPr>
              <w:pStyle w:val="FABodyCopy"/>
            </w:pPr>
            <w:r w:rsidRPr="00ED57A8">
              <w:t>19.9</w:t>
            </w:r>
          </w:p>
        </w:tc>
      </w:tr>
      <w:tr w:rsidR="00694016" w:rsidRPr="00ED57A8" w14:paraId="264FD14B" w14:textId="77777777" w:rsidTr="00F22CD7">
        <w:tc>
          <w:tcPr>
            <w:tcW w:w="4320" w:type="dxa"/>
          </w:tcPr>
          <w:p w14:paraId="70B7ABB3" w14:textId="77777777" w:rsidR="00694016" w:rsidRPr="00ED57A8" w:rsidRDefault="00694016" w:rsidP="008B5BC0">
            <w:pPr>
              <w:pStyle w:val="FABodyCopy"/>
            </w:pPr>
            <w:r w:rsidRPr="00ED57A8">
              <w:t>Ground Clearance w/o Skid Plate</w:t>
            </w:r>
          </w:p>
        </w:tc>
        <w:tc>
          <w:tcPr>
            <w:tcW w:w="2880" w:type="dxa"/>
          </w:tcPr>
          <w:p w14:paraId="5142F6E0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  <w:tc>
          <w:tcPr>
            <w:tcW w:w="2880" w:type="dxa"/>
          </w:tcPr>
          <w:p w14:paraId="1105CB2A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</w:tr>
      <w:tr w:rsidR="00694016" w:rsidRPr="00ED57A8" w14:paraId="74406C90" w14:textId="77777777" w:rsidTr="00F22CD7">
        <w:tc>
          <w:tcPr>
            <w:tcW w:w="4320" w:type="dxa"/>
          </w:tcPr>
          <w:p w14:paraId="5F1CE537" w14:textId="77777777" w:rsidR="00694016" w:rsidRPr="00ED57A8" w:rsidRDefault="00694016" w:rsidP="008B5BC0">
            <w:pPr>
              <w:pStyle w:val="FABodyCopy"/>
            </w:pPr>
            <w:r w:rsidRPr="00ED57A8">
              <w:t>Ground Clearance w/ Skid Plate</w:t>
            </w:r>
          </w:p>
        </w:tc>
        <w:tc>
          <w:tcPr>
            <w:tcW w:w="2880" w:type="dxa"/>
          </w:tcPr>
          <w:p w14:paraId="729246F2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  <w:tc>
          <w:tcPr>
            <w:tcW w:w="2880" w:type="dxa"/>
          </w:tcPr>
          <w:p w14:paraId="70B89531" w14:textId="77777777" w:rsidR="00694016" w:rsidRPr="00ED57A8" w:rsidRDefault="00694016" w:rsidP="008B5BC0">
            <w:pPr>
              <w:pStyle w:val="FABodyCopy"/>
            </w:pPr>
            <w:r w:rsidRPr="00ED57A8">
              <w:t>13.5 (342)</w:t>
            </w:r>
          </w:p>
        </w:tc>
      </w:tr>
    </w:tbl>
    <w:p w14:paraId="4554CBBF" w14:textId="7FBFD503" w:rsidR="00222843" w:rsidRDefault="00222843" w:rsidP="00222843">
      <w:pPr>
        <w:pStyle w:val="Heading3"/>
      </w:pPr>
      <w:r w:rsidRPr="00ED57A8">
        <w:t>ACCOMMODATIONS</w:t>
      </w:r>
    </w:p>
    <w:p w14:paraId="7D5BC8D3" w14:textId="453446DB" w:rsidR="00222843" w:rsidRPr="00222843" w:rsidRDefault="00222843" w:rsidP="00222843">
      <w:pPr>
        <w:pStyle w:val="Heading4"/>
      </w:pPr>
      <w:r w:rsidRPr="00ED57A8">
        <w:t>REGULAR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222843" w14:paraId="4E5B160B" w14:textId="77777777" w:rsidTr="00F22CD7">
        <w:trPr>
          <w:tblHeader/>
        </w:trPr>
        <w:tc>
          <w:tcPr>
            <w:tcW w:w="4320" w:type="dxa"/>
          </w:tcPr>
          <w:p w14:paraId="40EDF902" w14:textId="2E5388C4" w:rsidR="00694016" w:rsidRPr="00222843" w:rsidRDefault="00EA0598" w:rsidP="00222843">
            <w:pPr>
              <w:pStyle w:val="ChartSubhead"/>
            </w:pPr>
            <w:r w:rsidRPr="00222843">
              <w:t xml:space="preserve">Regular Cab </w:t>
            </w:r>
            <w:r w:rsidR="00694016" w:rsidRPr="00222843">
              <w:t>60 CA SRW (3500)</w:t>
            </w:r>
          </w:p>
        </w:tc>
        <w:tc>
          <w:tcPr>
            <w:tcW w:w="2880" w:type="dxa"/>
          </w:tcPr>
          <w:p w14:paraId="04768CF5" w14:textId="77777777" w:rsidR="00694016" w:rsidRPr="00222843" w:rsidRDefault="00694016" w:rsidP="00222843">
            <w:pPr>
              <w:pStyle w:val="ChartSubhead"/>
            </w:pPr>
            <w:r w:rsidRPr="00222843">
              <w:t>4x2</w:t>
            </w:r>
          </w:p>
        </w:tc>
        <w:tc>
          <w:tcPr>
            <w:tcW w:w="2880" w:type="dxa"/>
          </w:tcPr>
          <w:p w14:paraId="530A5491" w14:textId="77777777" w:rsidR="00694016" w:rsidRPr="00222843" w:rsidRDefault="00694016" w:rsidP="00222843">
            <w:pPr>
              <w:pStyle w:val="ChartSubhead"/>
            </w:pPr>
            <w:r w:rsidRPr="00222843">
              <w:t>4x4</w:t>
            </w:r>
          </w:p>
        </w:tc>
      </w:tr>
      <w:tr w:rsidR="00694016" w:rsidRPr="00ED57A8" w14:paraId="1754AB4A" w14:textId="77777777" w:rsidTr="00F22CD7">
        <w:tc>
          <w:tcPr>
            <w:tcW w:w="4320" w:type="dxa"/>
          </w:tcPr>
          <w:p w14:paraId="176975E5" w14:textId="77777777" w:rsidR="00694016" w:rsidRPr="00ED57A8" w:rsidRDefault="00694016" w:rsidP="008B5BC0">
            <w:pPr>
              <w:pStyle w:val="FABodyCopy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43DC9A1F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  <w:tc>
          <w:tcPr>
            <w:tcW w:w="2880" w:type="dxa"/>
          </w:tcPr>
          <w:p w14:paraId="01117F7E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</w:tr>
      <w:tr w:rsidR="00694016" w:rsidRPr="00ED57A8" w14:paraId="0F276E5E" w14:textId="77777777" w:rsidTr="00F22CD7">
        <w:tc>
          <w:tcPr>
            <w:tcW w:w="4320" w:type="dxa"/>
          </w:tcPr>
          <w:p w14:paraId="263BF74C" w14:textId="77777777" w:rsidR="00694016" w:rsidRPr="00222843" w:rsidRDefault="00694016" w:rsidP="008B5BC0">
            <w:pPr>
              <w:pStyle w:val="FABodyCopy"/>
              <w:rPr>
                <w:b/>
                <w:bCs/>
              </w:rPr>
            </w:pPr>
            <w:r w:rsidRPr="00222843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658AF38A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1EADDDEC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3D88BCC9" w14:textId="77777777" w:rsidTr="00F22CD7">
        <w:tc>
          <w:tcPr>
            <w:tcW w:w="4320" w:type="dxa"/>
          </w:tcPr>
          <w:p w14:paraId="76C1D87F" w14:textId="77777777" w:rsidR="00694016" w:rsidRPr="00222843" w:rsidRDefault="00694016" w:rsidP="00222843">
            <w:pPr>
              <w:pStyle w:val="FABodyIndent1"/>
            </w:pPr>
            <w:r w:rsidRPr="00222843">
              <w:t>Headroom</w:t>
            </w:r>
          </w:p>
        </w:tc>
        <w:tc>
          <w:tcPr>
            <w:tcW w:w="2880" w:type="dxa"/>
          </w:tcPr>
          <w:p w14:paraId="059B83DD" w14:textId="77777777" w:rsidR="00694016" w:rsidRPr="00ED57A8" w:rsidRDefault="00694016" w:rsidP="008B5BC0">
            <w:pPr>
              <w:pStyle w:val="FABodyCopy"/>
            </w:pPr>
            <w:r w:rsidRPr="00ED57A8">
              <w:t>39.8 (1.011)</w:t>
            </w:r>
          </w:p>
        </w:tc>
        <w:tc>
          <w:tcPr>
            <w:tcW w:w="2880" w:type="dxa"/>
          </w:tcPr>
          <w:p w14:paraId="3A1E7559" w14:textId="77777777" w:rsidR="00694016" w:rsidRPr="00ED57A8" w:rsidRDefault="00694016" w:rsidP="008B5BC0">
            <w:pPr>
              <w:pStyle w:val="FABodyCopy"/>
            </w:pPr>
            <w:r w:rsidRPr="00ED57A8">
              <w:t>39.8 (1.011)</w:t>
            </w:r>
          </w:p>
        </w:tc>
      </w:tr>
      <w:tr w:rsidR="00694016" w:rsidRPr="00ED57A8" w14:paraId="3B180DD1" w14:textId="77777777" w:rsidTr="00F22CD7">
        <w:tc>
          <w:tcPr>
            <w:tcW w:w="4320" w:type="dxa"/>
          </w:tcPr>
          <w:p w14:paraId="41BF429C" w14:textId="77777777" w:rsidR="00694016" w:rsidRPr="00222843" w:rsidRDefault="00694016" w:rsidP="00222843">
            <w:pPr>
              <w:pStyle w:val="FABodyIndent1"/>
            </w:pPr>
            <w:r w:rsidRPr="00222843">
              <w:t>Legroom</w:t>
            </w:r>
          </w:p>
        </w:tc>
        <w:tc>
          <w:tcPr>
            <w:tcW w:w="2880" w:type="dxa"/>
          </w:tcPr>
          <w:p w14:paraId="616B4179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6ABBA0E3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</w:tr>
      <w:tr w:rsidR="00694016" w:rsidRPr="00ED57A8" w14:paraId="230A73C3" w14:textId="77777777" w:rsidTr="00F22CD7">
        <w:tc>
          <w:tcPr>
            <w:tcW w:w="4320" w:type="dxa"/>
          </w:tcPr>
          <w:p w14:paraId="24D6CD3D" w14:textId="77777777" w:rsidR="00694016" w:rsidRPr="00222843" w:rsidRDefault="00694016" w:rsidP="00222843">
            <w:pPr>
              <w:pStyle w:val="FABodyIndent1"/>
            </w:pPr>
            <w:r w:rsidRPr="00222843">
              <w:t>Shoulder Room</w:t>
            </w:r>
          </w:p>
        </w:tc>
        <w:tc>
          <w:tcPr>
            <w:tcW w:w="2880" w:type="dxa"/>
          </w:tcPr>
          <w:p w14:paraId="5F8C6D7B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2950FD19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</w:tr>
      <w:tr w:rsidR="00694016" w:rsidRPr="00ED57A8" w14:paraId="64EF53A1" w14:textId="77777777" w:rsidTr="00F22CD7">
        <w:tc>
          <w:tcPr>
            <w:tcW w:w="4320" w:type="dxa"/>
          </w:tcPr>
          <w:p w14:paraId="6307C4D9" w14:textId="77777777" w:rsidR="00694016" w:rsidRPr="00222843" w:rsidRDefault="00694016" w:rsidP="00222843">
            <w:pPr>
              <w:pStyle w:val="FABodyIndent1"/>
            </w:pPr>
            <w:r w:rsidRPr="00222843">
              <w:t>Hip Room</w:t>
            </w:r>
          </w:p>
        </w:tc>
        <w:tc>
          <w:tcPr>
            <w:tcW w:w="2880" w:type="dxa"/>
          </w:tcPr>
          <w:p w14:paraId="3C179DD6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710EEEE2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1E549277" w14:textId="77777777" w:rsidTr="00F22CD7">
        <w:tc>
          <w:tcPr>
            <w:tcW w:w="4320" w:type="dxa"/>
          </w:tcPr>
          <w:p w14:paraId="4C682752" w14:textId="77777777" w:rsidR="00694016" w:rsidRPr="00222843" w:rsidRDefault="00694016" w:rsidP="00222843">
            <w:pPr>
              <w:pStyle w:val="FABodyIndent1"/>
            </w:pPr>
            <w:r w:rsidRPr="00222843">
              <w:t>Seat Travel</w:t>
            </w:r>
          </w:p>
        </w:tc>
        <w:tc>
          <w:tcPr>
            <w:tcW w:w="2880" w:type="dxa"/>
          </w:tcPr>
          <w:p w14:paraId="52B95AD7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2BDED315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53A9DF25" w14:textId="77777777" w:rsidTr="00F22CD7">
        <w:tc>
          <w:tcPr>
            <w:tcW w:w="4320" w:type="dxa"/>
          </w:tcPr>
          <w:p w14:paraId="2D839DCC" w14:textId="77777777" w:rsidR="00694016" w:rsidRPr="00222843" w:rsidRDefault="00694016" w:rsidP="00222843">
            <w:pPr>
              <w:pStyle w:val="FABodyIndent1"/>
            </w:pPr>
            <w:r w:rsidRPr="00222843">
              <w:t>Recliner Range (degrees)</w:t>
            </w:r>
          </w:p>
        </w:tc>
        <w:tc>
          <w:tcPr>
            <w:tcW w:w="2880" w:type="dxa"/>
          </w:tcPr>
          <w:p w14:paraId="2D496849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743295CD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03BDB283" w14:textId="77777777" w:rsidTr="00F22CD7">
        <w:tc>
          <w:tcPr>
            <w:tcW w:w="4320" w:type="dxa"/>
          </w:tcPr>
          <w:p w14:paraId="2073036D" w14:textId="77777777" w:rsidR="00694016" w:rsidRPr="00222843" w:rsidRDefault="00694016" w:rsidP="008B5BC0">
            <w:pPr>
              <w:pStyle w:val="FABodyCopy"/>
              <w:rPr>
                <w:b/>
                <w:bCs/>
              </w:rPr>
            </w:pPr>
            <w:r w:rsidRPr="00222843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77571D86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64148EF8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128214DA" w14:textId="77777777" w:rsidTr="00F22CD7">
        <w:tc>
          <w:tcPr>
            <w:tcW w:w="4320" w:type="dxa"/>
          </w:tcPr>
          <w:p w14:paraId="1F760D14" w14:textId="77777777" w:rsidR="00694016" w:rsidRPr="00ED57A8" w:rsidRDefault="00694016" w:rsidP="00222843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0EE088AB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56E7B7C6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</w:tr>
    </w:tbl>
    <w:p w14:paraId="20551FC6" w14:textId="6BC26FCF" w:rsidR="00222843" w:rsidRPr="00222843" w:rsidRDefault="00222843" w:rsidP="00E5407F">
      <w:pPr>
        <w:pStyle w:val="Heading4"/>
        <w:keepNext/>
        <w:keepLines/>
        <w:spacing w:line="240" w:lineRule="auto"/>
      </w:pPr>
      <w:r w:rsidRPr="00222843">
        <w:lastRenderedPageBreak/>
        <w:t>CREW CAB 60 CA SRW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3FBDDDEB" w14:textId="77777777" w:rsidTr="00F22CD7">
        <w:trPr>
          <w:tblHeader/>
        </w:trPr>
        <w:tc>
          <w:tcPr>
            <w:tcW w:w="4320" w:type="dxa"/>
          </w:tcPr>
          <w:p w14:paraId="4E3B624F" w14:textId="2D81F5B3" w:rsidR="00694016" w:rsidRPr="00ED57A8" w:rsidRDefault="00153C77" w:rsidP="00E5407F">
            <w:pPr>
              <w:pStyle w:val="ChartSubhead"/>
              <w:keepNext/>
              <w:keepLines/>
            </w:pPr>
            <w:r w:rsidRPr="00ED57A8">
              <w:t xml:space="preserve">Crew Cab </w:t>
            </w:r>
            <w:r w:rsidR="00694016" w:rsidRPr="00ED57A8">
              <w:t>60 CA SRW (3500)</w:t>
            </w:r>
          </w:p>
        </w:tc>
        <w:tc>
          <w:tcPr>
            <w:tcW w:w="2880" w:type="dxa"/>
          </w:tcPr>
          <w:p w14:paraId="57375507" w14:textId="77777777" w:rsidR="00694016" w:rsidRPr="00ED57A8" w:rsidRDefault="00694016" w:rsidP="00E5407F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00C5CFB4" w14:textId="77777777" w:rsidR="00694016" w:rsidRPr="00ED57A8" w:rsidRDefault="00694016" w:rsidP="00E5407F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4016" w:rsidRPr="00ED57A8" w14:paraId="05E9CE9F" w14:textId="77777777" w:rsidTr="00F22CD7">
        <w:tc>
          <w:tcPr>
            <w:tcW w:w="4320" w:type="dxa"/>
          </w:tcPr>
          <w:p w14:paraId="71F75CAE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39AB827C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  <w:tc>
          <w:tcPr>
            <w:tcW w:w="2880" w:type="dxa"/>
          </w:tcPr>
          <w:p w14:paraId="03B9B1E2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</w:tr>
      <w:tr w:rsidR="00694016" w:rsidRPr="00ED57A8" w14:paraId="057D5FEF" w14:textId="77777777" w:rsidTr="00F22CD7">
        <w:tc>
          <w:tcPr>
            <w:tcW w:w="4320" w:type="dxa"/>
          </w:tcPr>
          <w:p w14:paraId="75A860FB" w14:textId="77777777" w:rsidR="00694016" w:rsidRPr="00537F3B" w:rsidRDefault="00694016" w:rsidP="00E5407F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579D785D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4F1F794D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</w:p>
        </w:tc>
      </w:tr>
      <w:tr w:rsidR="00694016" w:rsidRPr="00ED57A8" w14:paraId="02156CA5" w14:textId="77777777" w:rsidTr="00F22CD7">
        <w:tc>
          <w:tcPr>
            <w:tcW w:w="4320" w:type="dxa"/>
          </w:tcPr>
          <w:p w14:paraId="35D608F3" w14:textId="77777777" w:rsidR="00694016" w:rsidRPr="00ED57A8" w:rsidRDefault="00694016" w:rsidP="00E5407F">
            <w:pPr>
              <w:pStyle w:val="FABodyIndent1"/>
              <w:keepNext/>
              <w:keepLines/>
              <w:spacing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6F2223CC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0BC43AEE" w14:textId="77777777" w:rsidR="00694016" w:rsidRPr="00ED57A8" w:rsidRDefault="00694016" w:rsidP="00E5407F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</w:tr>
      <w:tr w:rsidR="00694016" w:rsidRPr="00ED57A8" w14:paraId="49AB59B6" w14:textId="77777777" w:rsidTr="00F22CD7">
        <w:tc>
          <w:tcPr>
            <w:tcW w:w="4320" w:type="dxa"/>
          </w:tcPr>
          <w:p w14:paraId="0AF5A18E" w14:textId="77777777" w:rsidR="00694016" w:rsidRPr="00ED57A8" w:rsidRDefault="00694016" w:rsidP="00E36B5F">
            <w:pPr>
              <w:pStyle w:val="FABodyIndent1"/>
              <w:keepNext/>
              <w:keepLines/>
            </w:pPr>
            <w:r w:rsidRPr="00ED57A8">
              <w:t>Legroom</w:t>
            </w:r>
          </w:p>
        </w:tc>
        <w:tc>
          <w:tcPr>
            <w:tcW w:w="2880" w:type="dxa"/>
          </w:tcPr>
          <w:p w14:paraId="0C436D21" w14:textId="77777777" w:rsidR="00694016" w:rsidRPr="00ED57A8" w:rsidRDefault="00694016" w:rsidP="00E36B5F">
            <w:pPr>
              <w:pStyle w:val="FABodyCopy"/>
              <w:keepNext/>
              <w:keepLines/>
            </w:pPr>
            <w:r w:rsidRPr="00ED57A8">
              <w:t>40.9 (1,040)</w:t>
            </w:r>
          </w:p>
        </w:tc>
        <w:tc>
          <w:tcPr>
            <w:tcW w:w="2880" w:type="dxa"/>
          </w:tcPr>
          <w:p w14:paraId="11BE395D" w14:textId="77777777" w:rsidR="00694016" w:rsidRPr="00ED57A8" w:rsidRDefault="00694016" w:rsidP="00E36B5F">
            <w:pPr>
              <w:pStyle w:val="FABodyCopy"/>
              <w:keepNext/>
              <w:keepLines/>
            </w:pPr>
            <w:r w:rsidRPr="00ED57A8">
              <w:t>40.9 (1,040)</w:t>
            </w:r>
          </w:p>
        </w:tc>
      </w:tr>
      <w:tr w:rsidR="00694016" w:rsidRPr="00ED57A8" w14:paraId="18702933" w14:textId="77777777" w:rsidTr="00F22CD7">
        <w:tc>
          <w:tcPr>
            <w:tcW w:w="4320" w:type="dxa"/>
          </w:tcPr>
          <w:p w14:paraId="4D9D8584" w14:textId="77777777" w:rsidR="00694016" w:rsidRPr="00ED57A8" w:rsidRDefault="00694016" w:rsidP="00537F3B">
            <w:pPr>
              <w:pStyle w:val="FABodyIndent1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2F17F019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4462AC13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</w:tr>
      <w:tr w:rsidR="00694016" w:rsidRPr="00ED57A8" w14:paraId="52FAA882" w14:textId="77777777" w:rsidTr="00F22CD7">
        <w:tc>
          <w:tcPr>
            <w:tcW w:w="4320" w:type="dxa"/>
          </w:tcPr>
          <w:p w14:paraId="21E94A44" w14:textId="77777777" w:rsidR="00694016" w:rsidRPr="00ED57A8" w:rsidRDefault="00694016" w:rsidP="00537F3B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0DD2EA26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6F6D664E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2E885D15" w14:textId="77777777" w:rsidTr="00F22CD7">
        <w:tc>
          <w:tcPr>
            <w:tcW w:w="4320" w:type="dxa"/>
          </w:tcPr>
          <w:p w14:paraId="751F6BE6" w14:textId="77777777" w:rsidR="00694016" w:rsidRPr="00ED57A8" w:rsidRDefault="00694016" w:rsidP="00537F3B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517B4D3E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024F1294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314BCA02" w14:textId="77777777" w:rsidTr="00F22CD7">
        <w:tc>
          <w:tcPr>
            <w:tcW w:w="4320" w:type="dxa"/>
          </w:tcPr>
          <w:p w14:paraId="4067B3A4" w14:textId="77777777" w:rsidR="00694016" w:rsidRPr="00ED57A8" w:rsidRDefault="00694016" w:rsidP="00537F3B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65637038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32D505C9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342D4E0C" w14:textId="77777777" w:rsidTr="00F22CD7">
        <w:tc>
          <w:tcPr>
            <w:tcW w:w="4320" w:type="dxa"/>
          </w:tcPr>
          <w:p w14:paraId="43918E56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420E4A64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3948AD4E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633C2361" w14:textId="77777777" w:rsidTr="00F22CD7">
        <w:tc>
          <w:tcPr>
            <w:tcW w:w="4320" w:type="dxa"/>
          </w:tcPr>
          <w:p w14:paraId="4917EB7D" w14:textId="77777777" w:rsidR="00694016" w:rsidRPr="00537F3B" w:rsidRDefault="00694016" w:rsidP="00537F3B">
            <w:pPr>
              <w:pStyle w:val="FABodyIndent1"/>
            </w:pPr>
            <w:r w:rsidRPr="00537F3B">
              <w:t>Headroom</w:t>
            </w:r>
          </w:p>
        </w:tc>
        <w:tc>
          <w:tcPr>
            <w:tcW w:w="2880" w:type="dxa"/>
          </w:tcPr>
          <w:p w14:paraId="35B1FF0A" w14:textId="77777777" w:rsidR="00694016" w:rsidRPr="00ED57A8" w:rsidRDefault="00694016" w:rsidP="008B5BC0">
            <w:pPr>
              <w:pStyle w:val="FABodyCopy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0891FA4D" w14:textId="77777777" w:rsidR="00694016" w:rsidRPr="00ED57A8" w:rsidRDefault="00694016" w:rsidP="008B5BC0">
            <w:pPr>
              <w:pStyle w:val="FABodyCopy"/>
            </w:pPr>
            <w:r w:rsidRPr="00ED57A8">
              <w:t>39.8 (1,010)</w:t>
            </w:r>
          </w:p>
        </w:tc>
      </w:tr>
      <w:tr w:rsidR="00694016" w:rsidRPr="00ED57A8" w14:paraId="2193F8E4" w14:textId="77777777" w:rsidTr="00F22CD7">
        <w:tc>
          <w:tcPr>
            <w:tcW w:w="4320" w:type="dxa"/>
          </w:tcPr>
          <w:p w14:paraId="15261E0D" w14:textId="77777777" w:rsidR="00694016" w:rsidRPr="00537F3B" w:rsidRDefault="00694016" w:rsidP="00537F3B">
            <w:pPr>
              <w:pStyle w:val="FABodyIndent1"/>
            </w:pPr>
            <w:r w:rsidRPr="00537F3B">
              <w:t>Legroom</w:t>
            </w:r>
          </w:p>
        </w:tc>
        <w:tc>
          <w:tcPr>
            <w:tcW w:w="2880" w:type="dxa"/>
          </w:tcPr>
          <w:p w14:paraId="725B9C15" w14:textId="77777777" w:rsidR="00694016" w:rsidRPr="00ED57A8" w:rsidRDefault="00694016" w:rsidP="008B5BC0">
            <w:pPr>
              <w:pStyle w:val="FABodyCopy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3F7FB6C8" w14:textId="77777777" w:rsidR="00694016" w:rsidRPr="00ED57A8" w:rsidRDefault="00694016" w:rsidP="008B5BC0">
            <w:pPr>
              <w:pStyle w:val="FABodyCopy"/>
            </w:pPr>
            <w:r w:rsidRPr="00ED57A8">
              <w:t>40.2 (1,022)</w:t>
            </w:r>
          </w:p>
        </w:tc>
      </w:tr>
      <w:tr w:rsidR="00694016" w:rsidRPr="00ED57A8" w14:paraId="2D9CF8B6" w14:textId="77777777" w:rsidTr="00F22CD7">
        <w:tc>
          <w:tcPr>
            <w:tcW w:w="4320" w:type="dxa"/>
          </w:tcPr>
          <w:p w14:paraId="44BFFB53" w14:textId="77777777" w:rsidR="00694016" w:rsidRPr="00537F3B" w:rsidRDefault="00694016" w:rsidP="00537F3B">
            <w:pPr>
              <w:pStyle w:val="FABodyIndent1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14197759" w14:textId="77777777" w:rsidR="00694016" w:rsidRPr="00ED57A8" w:rsidRDefault="00694016" w:rsidP="008B5BC0">
            <w:pPr>
              <w:pStyle w:val="FABodyCopy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30043CCB" w14:textId="77777777" w:rsidR="00694016" w:rsidRPr="00ED57A8" w:rsidRDefault="00694016" w:rsidP="008B5BC0">
            <w:pPr>
              <w:pStyle w:val="FABodyCopy"/>
            </w:pPr>
            <w:r w:rsidRPr="00ED57A8">
              <w:t>65.6 (1,666)</w:t>
            </w:r>
          </w:p>
        </w:tc>
      </w:tr>
      <w:tr w:rsidR="00694016" w:rsidRPr="00ED57A8" w14:paraId="04CE9587" w14:textId="77777777" w:rsidTr="00F22CD7">
        <w:tc>
          <w:tcPr>
            <w:tcW w:w="4320" w:type="dxa"/>
          </w:tcPr>
          <w:p w14:paraId="79FE2419" w14:textId="77777777" w:rsidR="00694016" w:rsidRPr="00537F3B" w:rsidRDefault="00694016" w:rsidP="00537F3B">
            <w:pPr>
              <w:pStyle w:val="FABodyIndent1"/>
            </w:pPr>
            <w:r w:rsidRPr="00537F3B">
              <w:t>Hip Room</w:t>
            </w:r>
          </w:p>
        </w:tc>
        <w:tc>
          <w:tcPr>
            <w:tcW w:w="2880" w:type="dxa"/>
          </w:tcPr>
          <w:p w14:paraId="25BBC5F3" w14:textId="77777777" w:rsidR="00694016" w:rsidRPr="00ED57A8" w:rsidRDefault="00694016" w:rsidP="008B5BC0">
            <w:pPr>
              <w:pStyle w:val="FABodyCopy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2FA5C04A" w14:textId="77777777" w:rsidR="00694016" w:rsidRPr="00ED57A8" w:rsidRDefault="00694016" w:rsidP="008B5BC0">
            <w:pPr>
              <w:pStyle w:val="FABodyCopy"/>
            </w:pPr>
            <w:r w:rsidRPr="00ED57A8">
              <w:t>62.7 (1,593)</w:t>
            </w:r>
          </w:p>
        </w:tc>
      </w:tr>
      <w:tr w:rsidR="00694016" w:rsidRPr="00ED57A8" w14:paraId="1BBBA1CA" w14:textId="77777777" w:rsidTr="00F22CD7">
        <w:tc>
          <w:tcPr>
            <w:tcW w:w="4320" w:type="dxa"/>
          </w:tcPr>
          <w:p w14:paraId="044B09D4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4DC4BCD1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0F8C7D9D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24BB282A" w14:textId="77777777" w:rsidTr="00F22CD7">
        <w:tc>
          <w:tcPr>
            <w:tcW w:w="4320" w:type="dxa"/>
          </w:tcPr>
          <w:p w14:paraId="083A8D3D" w14:textId="77777777" w:rsidR="00694016" w:rsidRPr="00ED57A8" w:rsidRDefault="00694016" w:rsidP="00537F3B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4949223E" w14:textId="77777777" w:rsidR="00694016" w:rsidRPr="00ED57A8" w:rsidRDefault="00694016" w:rsidP="008B5BC0">
            <w:pPr>
              <w:pStyle w:val="FABodyCopy"/>
            </w:pPr>
            <w:r w:rsidRPr="00ED57A8">
              <w:t>63.9 (1.8)</w:t>
            </w:r>
          </w:p>
        </w:tc>
        <w:tc>
          <w:tcPr>
            <w:tcW w:w="2880" w:type="dxa"/>
          </w:tcPr>
          <w:p w14:paraId="15B3907F" w14:textId="77777777" w:rsidR="00694016" w:rsidRPr="00ED57A8" w:rsidRDefault="00694016" w:rsidP="008B5BC0">
            <w:pPr>
              <w:pStyle w:val="FABodyCopy"/>
            </w:pPr>
            <w:r w:rsidRPr="00ED57A8">
              <w:t>63.9 (1.8)</w:t>
            </w:r>
          </w:p>
        </w:tc>
      </w:tr>
      <w:tr w:rsidR="00694016" w:rsidRPr="00ED57A8" w14:paraId="36357C76" w14:textId="77777777" w:rsidTr="00F22CD7">
        <w:tc>
          <w:tcPr>
            <w:tcW w:w="4320" w:type="dxa"/>
          </w:tcPr>
          <w:p w14:paraId="3B00866F" w14:textId="77777777" w:rsidR="00694016" w:rsidRPr="00ED57A8" w:rsidRDefault="00694016" w:rsidP="00537F3B">
            <w:pPr>
              <w:pStyle w:val="FABodyIndent1"/>
            </w:pPr>
            <w:r w:rsidRPr="00ED57A8">
              <w:t>Rear – cu. ft. (cu. m)</w:t>
            </w:r>
          </w:p>
        </w:tc>
        <w:tc>
          <w:tcPr>
            <w:tcW w:w="2880" w:type="dxa"/>
          </w:tcPr>
          <w:p w14:paraId="1E322C7D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  <w:tc>
          <w:tcPr>
            <w:tcW w:w="2880" w:type="dxa"/>
          </w:tcPr>
          <w:p w14:paraId="05E17AED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</w:tr>
    </w:tbl>
    <w:p w14:paraId="44E6916A" w14:textId="65A055DF" w:rsidR="00537F3B" w:rsidRDefault="00537F3B" w:rsidP="00537F3B">
      <w:pPr>
        <w:pStyle w:val="Heading4"/>
      </w:pPr>
      <w:r w:rsidRPr="00ED57A8">
        <w:t>REGULAR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2B643B54" w14:textId="77777777" w:rsidTr="00F22CD7">
        <w:trPr>
          <w:tblHeader/>
        </w:trPr>
        <w:tc>
          <w:tcPr>
            <w:tcW w:w="4320" w:type="dxa"/>
          </w:tcPr>
          <w:p w14:paraId="34F68978" w14:textId="54492C79" w:rsidR="00694016" w:rsidRPr="00ED57A8" w:rsidRDefault="00153C77" w:rsidP="00537F3B">
            <w:pPr>
              <w:pStyle w:val="ChartSubhead"/>
            </w:pPr>
            <w:r w:rsidRPr="00ED57A8">
              <w:t xml:space="preserve">Regular Cab </w:t>
            </w:r>
            <w:r w:rsidR="00694016" w:rsidRPr="00ED57A8">
              <w:t>60 CA DRW (3500)</w:t>
            </w:r>
          </w:p>
        </w:tc>
        <w:tc>
          <w:tcPr>
            <w:tcW w:w="2880" w:type="dxa"/>
          </w:tcPr>
          <w:p w14:paraId="71048C92" w14:textId="77777777" w:rsidR="00694016" w:rsidRPr="00ED57A8" w:rsidRDefault="00694016" w:rsidP="00537F3B">
            <w:pPr>
              <w:pStyle w:val="ChartSubhead"/>
            </w:pPr>
            <w:r w:rsidRPr="00ED57A8">
              <w:t>4x2</w:t>
            </w:r>
          </w:p>
        </w:tc>
        <w:tc>
          <w:tcPr>
            <w:tcW w:w="2880" w:type="dxa"/>
          </w:tcPr>
          <w:p w14:paraId="56919DEC" w14:textId="77777777" w:rsidR="00694016" w:rsidRPr="00ED57A8" w:rsidRDefault="00694016" w:rsidP="00537F3B">
            <w:pPr>
              <w:pStyle w:val="ChartSubhead"/>
            </w:pPr>
            <w:r w:rsidRPr="00ED57A8">
              <w:t>4x4</w:t>
            </w:r>
          </w:p>
        </w:tc>
      </w:tr>
      <w:tr w:rsidR="00694016" w:rsidRPr="00ED57A8" w14:paraId="370D47E1" w14:textId="77777777" w:rsidTr="00F22CD7">
        <w:tc>
          <w:tcPr>
            <w:tcW w:w="4320" w:type="dxa"/>
          </w:tcPr>
          <w:p w14:paraId="3F44E221" w14:textId="77777777" w:rsidR="00694016" w:rsidRPr="00ED57A8" w:rsidRDefault="00694016" w:rsidP="008B5BC0">
            <w:pPr>
              <w:pStyle w:val="FABodyCopy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50A3D2F2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  <w:tc>
          <w:tcPr>
            <w:tcW w:w="2880" w:type="dxa"/>
          </w:tcPr>
          <w:p w14:paraId="37E06847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</w:tr>
      <w:tr w:rsidR="00694016" w:rsidRPr="00ED57A8" w14:paraId="65479306" w14:textId="77777777" w:rsidTr="00F22CD7">
        <w:tc>
          <w:tcPr>
            <w:tcW w:w="4320" w:type="dxa"/>
          </w:tcPr>
          <w:p w14:paraId="138B65A6" w14:textId="77777777" w:rsidR="00694016" w:rsidRPr="00537F3B" w:rsidRDefault="00694016" w:rsidP="008B1D23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65C73BC9" w14:textId="77777777" w:rsidR="00694016" w:rsidRPr="00ED57A8" w:rsidRDefault="00694016" w:rsidP="008B1D23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274D8DD9" w14:textId="77777777" w:rsidR="00694016" w:rsidRPr="00ED57A8" w:rsidRDefault="00694016" w:rsidP="008B1D23">
            <w:pPr>
              <w:pStyle w:val="FABodyCopy"/>
              <w:keepNext/>
              <w:keepLines/>
            </w:pPr>
          </w:p>
        </w:tc>
      </w:tr>
      <w:tr w:rsidR="00694016" w:rsidRPr="00ED57A8" w14:paraId="6E592D3D" w14:textId="77777777" w:rsidTr="00F22CD7">
        <w:tc>
          <w:tcPr>
            <w:tcW w:w="4320" w:type="dxa"/>
          </w:tcPr>
          <w:p w14:paraId="05E03B2E" w14:textId="77777777" w:rsidR="00694016" w:rsidRPr="00ED57A8" w:rsidRDefault="00694016" w:rsidP="008B1D23">
            <w:pPr>
              <w:pStyle w:val="FABodyIndent1"/>
              <w:keepNext/>
              <w:keepLines/>
            </w:pPr>
            <w:r w:rsidRPr="00ED57A8">
              <w:t>Headroom</w:t>
            </w:r>
          </w:p>
        </w:tc>
        <w:tc>
          <w:tcPr>
            <w:tcW w:w="2880" w:type="dxa"/>
          </w:tcPr>
          <w:p w14:paraId="064AF9B4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39.8 (1,011)</w:t>
            </w:r>
          </w:p>
        </w:tc>
        <w:tc>
          <w:tcPr>
            <w:tcW w:w="2880" w:type="dxa"/>
          </w:tcPr>
          <w:p w14:paraId="055A2564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39.8 (1,011)</w:t>
            </w:r>
          </w:p>
        </w:tc>
      </w:tr>
      <w:tr w:rsidR="00694016" w:rsidRPr="00ED57A8" w14:paraId="7CA5DB78" w14:textId="77777777" w:rsidTr="00F22CD7">
        <w:tc>
          <w:tcPr>
            <w:tcW w:w="4320" w:type="dxa"/>
          </w:tcPr>
          <w:p w14:paraId="74906839" w14:textId="77777777" w:rsidR="00694016" w:rsidRPr="00ED57A8" w:rsidRDefault="00694016" w:rsidP="008B1D23">
            <w:pPr>
              <w:pStyle w:val="FABodyIndent1"/>
              <w:keepNext/>
              <w:keepLines/>
            </w:pPr>
            <w:r w:rsidRPr="00ED57A8">
              <w:t>Legroom</w:t>
            </w:r>
          </w:p>
        </w:tc>
        <w:tc>
          <w:tcPr>
            <w:tcW w:w="2880" w:type="dxa"/>
          </w:tcPr>
          <w:p w14:paraId="62FB45F2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40.9 (1,040)</w:t>
            </w:r>
          </w:p>
        </w:tc>
        <w:tc>
          <w:tcPr>
            <w:tcW w:w="2880" w:type="dxa"/>
          </w:tcPr>
          <w:p w14:paraId="5CB73CD7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40.9 (1,040)</w:t>
            </w:r>
          </w:p>
        </w:tc>
      </w:tr>
      <w:tr w:rsidR="00694016" w:rsidRPr="00ED57A8" w14:paraId="1AD59CFD" w14:textId="77777777" w:rsidTr="00F22CD7">
        <w:tc>
          <w:tcPr>
            <w:tcW w:w="4320" w:type="dxa"/>
          </w:tcPr>
          <w:p w14:paraId="01E182DC" w14:textId="77777777" w:rsidR="00694016" w:rsidRPr="00ED57A8" w:rsidRDefault="00694016" w:rsidP="008B1D23">
            <w:pPr>
              <w:pStyle w:val="FABodyIndent1"/>
              <w:keepNext/>
              <w:keepLines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4365D391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65.9 (1,675)</w:t>
            </w:r>
          </w:p>
        </w:tc>
        <w:tc>
          <w:tcPr>
            <w:tcW w:w="2880" w:type="dxa"/>
          </w:tcPr>
          <w:p w14:paraId="34722A82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65.9 (1,675)</w:t>
            </w:r>
          </w:p>
        </w:tc>
      </w:tr>
      <w:tr w:rsidR="00694016" w:rsidRPr="00ED57A8" w14:paraId="06BEF0BB" w14:textId="77777777" w:rsidTr="00F22CD7">
        <w:tc>
          <w:tcPr>
            <w:tcW w:w="4320" w:type="dxa"/>
          </w:tcPr>
          <w:p w14:paraId="0FF44EA2" w14:textId="77777777" w:rsidR="00694016" w:rsidRPr="00ED57A8" w:rsidRDefault="00694016" w:rsidP="008B1D23">
            <w:pPr>
              <w:pStyle w:val="FABodyIndent1"/>
              <w:keepNext/>
              <w:keepLines/>
            </w:pPr>
            <w:r w:rsidRPr="00ED57A8">
              <w:t>Hip Room</w:t>
            </w:r>
          </w:p>
        </w:tc>
        <w:tc>
          <w:tcPr>
            <w:tcW w:w="2880" w:type="dxa"/>
          </w:tcPr>
          <w:p w14:paraId="2A796396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62.9 (1,598)</w:t>
            </w:r>
          </w:p>
        </w:tc>
        <w:tc>
          <w:tcPr>
            <w:tcW w:w="2880" w:type="dxa"/>
          </w:tcPr>
          <w:p w14:paraId="0DEE36F4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62.9 (1,598)</w:t>
            </w:r>
          </w:p>
        </w:tc>
      </w:tr>
      <w:tr w:rsidR="00694016" w:rsidRPr="00ED57A8" w14:paraId="1E690826" w14:textId="77777777" w:rsidTr="00F22CD7">
        <w:tc>
          <w:tcPr>
            <w:tcW w:w="4320" w:type="dxa"/>
          </w:tcPr>
          <w:p w14:paraId="6625F15A" w14:textId="77777777" w:rsidR="00694016" w:rsidRPr="00ED57A8" w:rsidRDefault="00694016" w:rsidP="00537F3B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58A8E51B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626A2DB9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081153DF" w14:textId="77777777" w:rsidTr="00F22CD7">
        <w:tc>
          <w:tcPr>
            <w:tcW w:w="4320" w:type="dxa"/>
          </w:tcPr>
          <w:p w14:paraId="3E6A4989" w14:textId="77777777" w:rsidR="00694016" w:rsidRPr="00ED57A8" w:rsidRDefault="00694016" w:rsidP="00537F3B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0E93DB4C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5950B3DF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4971F628" w14:textId="77777777" w:rsidTr="00F22CD7">
        <w:tc>
          <w:tcPr>
            <w:tcW w:w="4320" w:type="dxa"/>
          </w:tcPr>
          <w:p w14:paraId="1BCB4E08" w14:textId="77777777" w:rsidR="00694016" w:rsidRPr="00537F3B" w:rsidRDefault="00694016" w:rsidP="00E5407F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lastRenderedPageBreak/>
              <w:t>Interior Volume</w:t>
            </w:r>
          </w:p>
        </w:tc>
        <w:tc>
          <w:tcPr>
            <w:tcW w:w="2880" w:type="dxa"/>
          </w:tcPr>
          <w:p w14:paraId="617D4F56" w14:textId="77777777" w:rsidR="00694016" w:rsidRPr="00ED57A8" w:rsidRDefault="00694016" w:rsidP="00E5407F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1F598C8E" w14:textId="77777777" w:rsidR="00694016" w:rsidRPr="00ED57A8" w:rsidRDefault="00694016" w:rsidP="00E5407F">
            <w:pPr>
              <w:pStyle w:val="FABodyCopy"/>
              <w:keepNext/>
              <w:keepLines/>
            </w:pPr>
          </w:p>
        </w:tc>
      </w:tr>
      <w:tr w:rsidR="00694016" w:rsidRPr="00ED57A8" w14:paraId="0C8974E6" w14:textId="77777777" w:rsidTr="00F22CD7">
        <w:tc>
          <w:tcPr>
            <w:tcW w:w="4320" w:type="dxa"/>
          </w:tcPr>
          <w:p w14:paraId="33FD3CD1" w14:textId="77777777" w:rsidR="00694016" w:rsidRPr="00ED57A8" w:rsidRDefault="00694016" w:rsidP="00E5407F">
            <w:pPr>
              <w:pStyle w:val="FABodyIndent1"/>
              <w:keepNext/>
              <w:keepLines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1512E111" w14:textId="77777777" w:rsidR="00694016" w:rsidRPr="00ED57A8" w:rsidRDefault="00694016" w:rsidP="00E5407F">
            <w:pPr>
              <w:pStyle w:val="FABodyCopy"/>
              <w:keepNext/>
              <w:keepLines/>
            </w:pPr>
            <w:r w:rsidRPr="00ED57A8">
              <w:t>62.2 (1.8)</w:t>
            </w:r>
          </w:p>
        </w:tc>
        <w:tc>
          <w:tcPr>
            <w:tcW w:w="2880" w:type="dxa"/>
          </w:tcPr>
          <w:p w14:paraId="1050F310" w14:textId="77777777" w:rsidR="00694016" w:rsidRPr="00ED57A8" w:rsidRDefault="00694016" w:rsidP="00E5407F">
            <w:pPr>
              <w:pStyle w:val="FABodyCopy"/>
              <w:keepNext/>
              <w:keepLines/>
            </w:pPr>
            <w:r w:rsidRPr="00ED57A8">
              <w:t>62.2 (1.8)</w:t>
            </w:r>
          </w:p>
        </w:tc>
      </w:tr>
    </w:tbl>
    <w:p w14:paraId="530B3A01" w14:textId="0CD58F8E" w:rsidR="00537F3B" w:rsidRDefault="00537F3B" w:rsidP="00153C77">
      <w:pPr>
        <w:pStyle w:val="Heading4"/>
        <w:keepNext/>
        <w:keepLines/>
        <w:spacing w:line="240" w:lineRule="auto"/>
      </w:pPr>
      <w:r w:rsidRPr="00ED57A8">
        <w:t>REGULAR CAB 84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55339D5E" w14:textId="77777777" w:rsidTr="00F22CD7">
        <w:trPr>
          <w:tblHeader/>
        </w:trPr>
        <w:tc>
          <w:tcPr>
            <w:tcW w:w="4320" w:type="dxa"/>
          </w:tcPr>
          <w:p w14:paraId="5D6650C8" w14:textId="3555CEED" w:rsidR="00694016" w:rsidRPr="00ED57A8" w:rsidRDefault="00153C77" w:rsidP="00153C77">
            <w:pPr>
              <w:pStyle w:val="ChartSubhead"/>
              <w:keepNext/>
              <w:keepLines/>
            </w:pPr>
            <w:r w:rsidRPr="00ED57A8">
              <w:t xml:space="preserve">Regular Cab </w:t>
            </w:r>
            <w:r w:rsidR="00694016" w:rsidRPr="00ED57A8">
              <w:t>84 CA DRW (3500)</w:t>
            </w:r>
          </w:p>
        </w:tc>
        <w:tc>
          <w:tcPr>
            <w:tcW w:w="2880" w:type="dxa"/>
          </w:tcPr>
          <w:p w14:paraId="3935F9F3" w14:textId="77777777" w:rsidR="00694016" w:rsidRPr="00ED57A8" w:rsidRDefault="00694016" w:rsidP="00153C77">
            <w:pPr>
              <w:pStyle w:val="ChartSubhead"/>
              <w:keepNext/>
              <w:keepLines/>
            </w:pPr>
            <w:r w:rsidRPr="00ED57A8">
              <w:t>4x2</w:t>
            </w:r>
          </w:p>
        </w:tc>
        <w:tc>
          <w:tcPr>
            <w:tcW w:w="2880" w:type="dxa"/>
          </w:tcPr>
          <w:p w14:paraId="66C2AB54" w14:textId="77777777" w:rsidR="00694016" w:rsidRPr="00ED57A8" w:rsidRDefault="00694016" w:rsidP="00153C77">
            <w:pPr>
              <w:pStyle w:val="ChartSubhead"/>
              <w:keepNext/>
              <w:keepLines/>
            </w:pPr>
            <w:r w:rsidRPr="00ED57A8">
              <w:t>4x4</w:t>
            </w:r>
          </w:p>
        </w:tc>
      </w:tr>
      <w:tr w:rsidR="00694016" w:rsidRPr="00ED57A8" w14:paraId="667746FE" w14:textId="77777777" w:rsidTr="00F22CD7">
        <w:tc>
          <w:tcPr>
            <w:tcW w:w="4320" w:type="dxa"/>
          </w:tcPr>
          <w:p w14:paraId="3828EF8C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157AA3E1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  <w:tc>
          <w:tcPr>
            <w:tcW w:w="2880" w:type="dxa"/>
          </w:tcPr>
          <w:p w14:paraId="1CEDB64C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</w:tr>
      <w:tr w:rsidR="00694016" w:rsidRPr="00ED57A8" w14:paraId="2BEB90DA" w14:textId="77777777" w:rsidTr="00F22CD7">
        <w:tc>
          <w:tcPr>
            <w:tcW w:w="4320" w:type="dxa"/>
          </w:tcPr>
          <w:p w14:paraId="08EB5FC2" w14:textId="77777777" w:rsidR="00694016" w:rsidRPr="00537F3B" w:rsidRDefault="00694016" w:rsidP="00153C77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48C55504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555B557D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</w:p>
        </w:tc>
      </w:tr>
      <w:tr w:rsidR="00694016" w:rsidRPr="00ED57A8" w14:paraId="512E40F1" w14:textId="77777777" w:rsidTr="00F22CD7">
        <w:tc>
          <w:tcPr>
            <w:tcW w:w="4320" w:type="dxa"/>
          </w:tcPr>
          <w:p w14:paraId="0720B904" w14:textId="77777777" w:rsidR="00694016" w:rsidRPr="00ED57A8" w:rsidRDefault="00694016" w:rsidP="00153C77">
            <w:pPr>
              <w:pStyle w:val="FABodyIndent1"/>
              <w:keepNext/>
              <w:keepLines/>
              <w:spacing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0D667C50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2FBBC2D5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</w:tr>
      <w:tr w:rsidR="00694016" w:rsidRPr="00ED57A8" w14:paraId="5DF8CCE7" w14:textId="77777777" w:rsidTr="00F22CD7">
        <w:tc>
          <w:tcPr>
            <w:tcW w:w="4320" w:type="dxa"/>
          </w:tcPr>
          <w:p w14:paraId="767E360A" w14:textId="77777777" w:rsidR="00694016" w:rsidRPr="00ED57A8" w:rsidRDefault="00694016" w:rsidP="00153C77">
            <w:pPr>
              <w:pStyle w:val="FABodyIndent1"/>
              <w:keepNext/>
              <w:keepLines/>
              <w:spacing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62EC0B53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147B6C5C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</w:tr>
      <w:tr w:rsidR="00694016" w:rsidRPr="00ED57A8" w14:paraId="74486BFD" w14:textId="77777777" w:rsidTr="00F22CD7">
        <w:tc>
          <w:tcPr>
            <w:tcW w:w="4320" w:type="dxa"/>
          </w:tcPr>
          <w:p w14:paraId="2CD99EB3" w14:textId="77777777" w:rsidR="00694016" w:rsidRPr="00ED57A8" w:rsidRDefault="00694016" w:rsidP="00153C77">
            <w:pPr>
              <w:pStyle w:val="FABodyIndent1"/>
              <w:keepNext/>
              <w:keepLines/>
              <w:spacing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33A9F845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1AA62E3C" w14:textId="77777777" w:rsidR="00694016" w:rsidRPr="00ED57A8" w:rsidRDefault="00694016" w:rsidP="00153C77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</w:tr>
      <w:tr w:rsidR="00694016" w:rsidRPr="00ED57A8" w14:paraId="5C9932FB" w14:textId="77777777" w:rsidTr="00F22CD7">
        <w:tc>
          <w:tcPr>
            <w:tcW w:w="4320" w:type="dxa"/>
          </w:tcPr>
          <w:p w14:paraId="1963D1F5" w14:textId="77777777" w:rsidR="00694016" w:rsidRPr="00ED57A8" w:rsidRDefault="00694016" w:rsidP="00537F3B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257A6006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62C28C9C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0200F4BD" w14:textId="77777777" w:rsidTr="00F22CD7">
        <w:tc>
          <w:tcPr>
            <w:tcW w:w="4320" w:type="dxa"/>
          </w:tcPr>
          <w:p w14:paraId="7C45C01D" w14:textId="77777777" w:rsidR="00694016" w:rsidRPr="00ED57A8" w:rsidRDefault="00694016" w:rsidP="00537F3B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1AE81F2F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56011149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7B9C2B0F" w14:textId="77777777" w:rsidTr="00F22CD7">
        <w:tc>
          <w:tcPr>
            <w:tcW w:w="4320" w:type="dxa"/>
          </w:tcPr>
          <w:p w14:paraId="79B9BA9E" w14:textId="77777777" w:rsidR="00694016" w:rsidRPr="00ED57A8" w:rsidRDefault="00694016" w:rsidP="00537F3B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653935EF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5ED71060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58F3736F" w14:textId="77777777" w:rsidTr="00F22CD7">
        <w:tc>
          <w:tcPr>
            <w:tcW w:w="4320" w:type="dxa"/>
          </w:tcPr>
          <w:p w14:paraId="312CC5C7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1DAC295A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70BB352A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73E0C7FD" w14:textId="77777777" w:rsidTr="00F22CD7">
        <w:tc>
          <w:tcPr>
            <w:tcW w:w="4320" w:type="dxa"/>
          </w:tcPr>
          <w:p w14:paraId="0EA047D0" w14:textId="77777777" w:rsidR="00694016" w:rsidRPr="00ED57A8" w:rsidRDefault="00694016" w:rsidP="00537F3B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35EFABEA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46A2F012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</w:tr>
    </w:tbl>
    <w:p w14:paraId="377AC9B8" w14:textId="63AF7239" w:rsidR="00537F3B" w:rsidRDefault="00537F3B" w:rsidP="00537F3B">
      <w:pPr>
        <w:pStyle w:val="Heading4"/>
      </w:pPr>
      <w:r w:rsidRPr="00ED57A8">
        <w:t>CREW CAB 60 CA DRW (3500)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56F2B257" w14:textId="77777777" w:rsidTr="00F22CD7">
        <w:trPr>
          <w:tblHeader/>
        </w:trPr>
        <w:tc>
          <w:tcPr>
            <w:tcW w:w="4320" w:type="dxa"/>
          </w:tcPr>
          <w:p w14:paraId="32E66995" w14:textId="13EB9C89" w:rsidR="00694016" w:rsidRPr="00ED57A8" w:rsidRDefault="00153C77" w:rsidP="00E5407F">
            <w:pPr>
              <w:pStyle w:val="ChartSubhead"/>
              <w:spacing w:before="76" w:after="76"/>
            </w:pPr>
            <w:r w:rsidRPr="00ED57A8">
              <w:t xml:space="preserve">Crew Cab </w:t>
            </w:r>
            <w:r w:rsidR="00694016" w:rsidRPr="00ED57A8">
              <w:t>60 CA DRW (3500)</w:t>
            </w:r>
          </w:p>
        </w:tc>
        <w:tc>
          <w:tcPr>
            <w:tcW w:w="2880" w:type="dxa"/>
          </w:tcPr>
          <w:p w14:paraId="4C6D4CF9" w14:textId="77777777" w:rsidR="00694016" w:rsidRPr="00ED57A8" w:rsidRDefault="00694016" w:rsidP="00E5407F">
            <w:pPr>
              <w:pStyle w:val="ChartSubhead"/>
              <w:spacing w:before="76" w:after="76"/>
            </w:pPr>
            <w:r w:rsidRPr="00ED57A8">
              <w:t>4x2</w:t>
            </w:r>
          </w:p>
        </w:tc>
        <w:tc>
          <w:tcPr>
            <w:tcW w:w="2880" w:type="dxa"/>
          </w:tcPr>
          <w:p w14:paraId="182ED01D" w14:textId="77777777" w:rsidR="00694016" w:rsidRPr="00ED57A8" w:rsidRDefault="00694016" w:rsidP="00E5407F">
            <w:pPr>
              <w:pStyle w:val="ChartSubhead"/>
              <w:spacing w:before="76" w:after="76"/>
            </w:pPr>
            <w:r w:rsidRPr="00ED57A8">
              <w:t>4x4</w:t>
            </w:r>
          </w:p>
        </w:tc>
      </w:tr>
      <w:tr w:rsidR="00694016" w:rsidRPr="00ED57A8" w14:paraId="3A45961C" w14:textId="77777777" w:rsidTr="00F22CD7">
        <w:tc>
          <w:tcPr>
            <w:tcW w:w="4320" w:type="dxa"/>
          </w:tcPr>
          <w:p w14:paraId="37B08A39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0AB385A7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3/3</w:t>
            </w:r>
          </w:p>
        </w:tc>
        <w:tc>
          <w:tcPr>
            <w:tcW w:w="2880" w:type="dxa"/>
          </w:tcPr>
          <w:p w14:paraId="241AFC16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3/3</w:t>
            </w:r>
          </w:p>
        </w:tc>
      </w:tr>
      <w:tr w:rsidR="00694016" w:rsidRPr="00ED57A8" w14:paraId="466FEA37" w14:textId="77777777" w:rsidTr="00F22CD7">
        <w:tc>
          <w:tcPr>
            <w:tcW w:w="4320" w:type="dxa"/>
          </w:tcPr>
          <w:p w14:paraId="1A9C79E7" w14:textId="77777777" w:rsidR="00694016" w:rsidRPr="00537F3B" w:rsidRDefault="00694016" w:rsidP="00E5407F">
            <w:pPr>
              <w:pStyle w:val="FABodyCopy"/>
              <w:keepNext/>
              <w:keepLines/>
              <w:spacing w:before="76" w:after="76"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7FFD6290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</w:p>
        </w:tc>
        <w:tc>
          <w:tcPr>
            <w:tcW w:w="2880" w:type="dxa"/>
          </w:tcPr>
          <w:p w14:paraId="36BB31BD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</w:p>
        </w:tc>
      </w:tr>
      <w:tr w:rsidR="00694016" w:rsidRPr="00ED57A8" w14:paraId="56F5E0EC" w14:textId="77777777" w:rsidTr="00F22CD7">
        <w:tc>
          <w:tcPr>
            <w:tcW w:w="4320" w:type="dxa"/>
          </w:tcPr>
          <w:p w14:paraId="4E790F8E" w14:textId="77777777" w:rsidR="00694016" w:rsidRPr="00537F3B" w:rsidRDefault="00694016" w:rsidP="00E5407F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Headroom</w:t>
            </w:r>
          </w:p>
        </w:tc>
        <w:tc>
          <w:tcPr>
            <w:tcW w:w="2880" w:type="dxa"/>
          </w:tcPr>
          <w:p w14:paraId="155690AE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34F931BD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(1,038)</w:t>
            </w:r>
          </w:p>
        </w:tc>
      </w:tr>
      <w:tr w:rsidR="00694016" w:rsidRPr="00ED57A8" w14:paraId="08738F2C" w14:textId="77777777" w:rsidTr="00F22CD7">
        <w:tc>
          <w:tcPr>
            <w:tcW w:w="4320" w:type="dxa"/>
          </w:tcPr>
          <w:p w14:paraId="31C29F98" w14:textId="77777777" w:rsidR="00694016" w:rsidRPr="00537F3B" w:rsidRDefault="00694016" w:rsidP="00E5407F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Legroom</w:t>
            </w:r>
          </w:p>
        </w:tc>
        <w:tc>
          <w:tcPr>
            <w:tcW w:w="2880" w:type="dxa"/>
          </w:tcPr>
          <w:p w14:paraId="1271463D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1EA05898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40.9 (1,040)</w:t>
            </w:r>
          </w:p>
        </w:tc>
      </w:tr>
      <w:tr w:rsidR="00694016" w:rsidRPr="00ED57A8" w14:paraId="2FBA403D" w14:textId="77777777" w:rsidTr="00F22CD7">
        <w:tc>
          <w:tcPr>
            <w:tcW w:w="4320" w:type="dxa"/>
          </w:tcPr>
          <w:p w14:paraId="54483731" w14:textId="77777777" w:rsidR="00694016" w:rsidRPr="00537F3B" w:rsidRDefault="00694016" w:rsidP="00E5407F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717A3315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78069620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65.9 (1,675)</w:t>
            </w:r>
          </w:p>
        </w:tc>
      </w:tr>
      <w:tr w:rsidR="00694016" w:rsidRPr="00ED57A8" w14:paraId="1A6FB0ED" w14:textId="77777777" w:rsidTr="00F22CD7">
        <w:tc>
          <w:tcPr>
            <w:tcW w:w="4320" w:type="dxa"/>
          </w:tcPr>
          <w:p w14:paraId="30A4417D" w14:textId="77777777" w:rsidR="00694016" w:rsidRPr="00537F3B" w:rsidRDefault="00694016" w:rsidP="00E5407F">
            <w:pPr>
              <w:pStyle w:val="FABodyIndent1"/>
              <w:keepNext/>
              <w:keepLines/>
              <w:spacing w:before="76" w:after="76" w:line="240" w:lineRule="auto"/>
            </w:pPr>
            <w:r w:rsidRPr="00537F3B">
              <w:t>Hip Room</w:t>
            </w:r>
          </w:p>
        </w:tc>
        <w:tc>
          <w:tcPr>
            <w:tcW w:w="2880" w:type="dxa"/>
          </w:tcPr>
          <w:p w14:paraId="287116FA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158B4200" w14:textId="77777777" w:rsidR="00694016" w:rsidRPr="00ED57A8" w:rsidRDefault="00694016" w:rsidP="00E5407F">
            <w:pPr>
              <w:pStyle w:val="FABodyCopy"/>
              <w:keepNext/>
              <w:keepLines/>
              <w:spacing w:before="76" w:after="76" w:line="240" w:lineRule="auto"/>
            </w:pPr>
            <w:r w:rsidRPr="00ED57A8">
              <w:t>62.9 (1,598)</w:t>
            </w:r>
          </w:p>
        </w:tc>
      </w:tr>
      <w:tr w:rsidR="00694016" w:rsidRPr="00ED57A8" w14:paraId="3173B846" w14:textId="77777777" w:rsidTr="00F22CD7">
        <w:tc>
          <w:tcPr>
            <w:tcW w:w="4320" w:type="dxa"/>
          </w:tcPr>
          <w:p w14:paraId="49E32D0B" w14:textId="77777777" w:rsidR="00694016" w:rsidRPr="00537F3B" w:rsidRDefault="00694016" w:rsidP="00E5407F">
            <w:pPr>
              <w:pStyle w:val="FABodyIndent1"/>
              <w:spacing w:before="76" w:after="76" w:line="240" w:lineRule="auto"/>
            </w:pPr>
            <w:r w:rsidRPr="00537F3B">
              <w:t>Seat Travel</w:t>
            </w:r>
          </w:p>
        </w:tc>
        <w:tc>
          <w:tcPr>
            <w:tcW w:w="2880" w:type="dxa"/>
          </w:tcPr>
          <w:p w14:paraId="2B43DAA3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9.1 (230)</w:t>
            </w:r>
          </w:p>
        </w:tc>
        <w:tc>
          <w:tcPr>
            <w:tcW w:w="2880" w:type="dxa"/>
          </w:tcPr>
          <w:p w14:paraId="6527584F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9.1 (230)</w:t>
            </w:r>
          </w:p>
        </w:tc>
      </w:tr>
      <w:tr w:rsidR="00694016" w:rsidRPr="00ED57A8" w14:paraId="3EC11900" w14:textId="77777777" w:rsidTr="00F22CD7">
        <w:tc>
          <w:tcPr>
            <w:tcW w:w="4320" w:type="dxa"/>
          </w:tcPr>
          <w:p w14:paraId="3F712CA6" w14:textId="77777777" w:rsidR="00694016" w:rsidRPr="00537F3B" w:rsidRDefault="00694016" w:rsidP="00E5407F">
            <w:pPr>
              <w:pStyle w:val="FABodyIndent1"/>
              <w:spacing w:before="76" w:after="76" w:line="240" w:lineRule="auto"/>
            </w:pPr>
            <w:r w:rsidRPr="00537F3B">
              <w:t>Recliner Range (degrees)</w:t>
            </w:r>
          </w:p>
        </w:tc>
        <w:tc>
          <w:tcPr>
            <w:tcW w:w="2880" w:type="dxa"/>
          </w:tcPr>
          <w:p w14:paraId="73CAA043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59.0</w:t>
            </w:r>
          </w:p>
        </w:tc>
        <w:tc>
          <w:tcPr>
            <w:tcW w:w="2880" w:type="dxa"/>
          </w:tcPr>
          <w:p w14:paraId="3F7320E0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59.0</w:t>
            </w:r>
          </w:p>
        </w:tc>
      </w:tr>
      <w:tr w:rsidR="00694016" w:rsidRPr="00ED57A8" w14:paraId="756C637E" w14:textId="77777777" w:rsidTr="00F22CD7">
        <w:tc>
          <w:tcPr>
            <w:tcW w:w="4320" w:type="dxa"/>
          </w:tcPr>
          <w:p w14:paraId="10E8F6DC" w14:textId="77777777" w:rsidR="00694016" w:rsidRPr="00537F3B" w:rsidRDefault="00694016" w:rsidP="00E5407F">
            <w:pPr>
              <w:pStyle w:val="FABodyCopy"/>
              <w:spacing w:before="76" w:after="76"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545311F0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</w:p>
        </w:tc>
        <w:tc>
          <w:tcPr>
            <w:tcW w:w="2880" w:type="dxa"/>
          </w:tcPr>
          <w:p w14:paraId="11E410FD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</w:p>
        </w:tc>
      </w:tr>
      <w:tr w:rsidR="00694016" w:rsidRPr="00ED57A8" w14:paraId="355A3899" w14:textId="77777777" w:rsidTr="00F22CD7">
        <w:tc>
          <w:tcPr>
            <w:tcW w:w="4320" w:type="dxa"/>
          </w:tcPr>
          <w:p w14:paraId="5A31D1B5" w14:textId="77777777" w:rsidR="00694016" w:rsidRPr="00ED57A8" w:rsidRDefault="00694016" w:rsidP="00E5407F">
            <w:pPr>
              <w:pStyle w:val="FABodyIndent1"/>
              <w:spacing w:before="76" w:after="76"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4446ED30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70061B82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39.8 (1,010)</w:t>
            </w:r>
          </w:p>
        </w:tc>
      </w:tr>
      <w:tr w:rsidR="00694016" w:rsidRPr="00ED57A8" w14:paraId="31816AE3" w14:textId="77777777" w:rsidTr="00F22CD7">
        <w:tc>
          <w:tcPr>
            <w:tcW w:w="4320" w:type="dxa"/>
          </w:tcPr>
          <w:p w14:paraId="613A0E7C" w14:textId="77777777" w:rsidR="00694016" w:rsidRPr="00ED57A8" w:rsidRDefault="00694016" w:rsidP="00E5407F">
            <w:pPr>
              <w:pStyle w:val="FABodyIndent1"/>
              <w:spacing w:before="76" w:after="76"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0B4AA123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49147961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40.2 (1,022)</w:t>
            </w:r>
          </w:p>
        </w:tc>
      </w:tr>
      <w:tr w:rsidR="00694016" w:rsidRPr="00ED57A8" w14:paraId="01906CB9" w14:textId="77777777" w:rsidTr="00F22CD7">
        <w:tc>
          <w:tcPr>
            <w:tcW w:w="4320" w:type="dxa"/>
          </w:tcPr>
          <w:p w14:paraId="4CEE487A" w14:textId="77777777" w:rsidR="00694016" w:rsidRPr="00ED57A8" w:rsidRDefault="00694016" w:rsidP="00E5407F">
            <w:pPr>
              <w:pStyle w:val="FABodyIndent1"/>
              <w:spacing w:before="76" w:after="76"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6C5F4B22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1ED236E3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65.6 (1,666)</w:t>
            </w:r>
          </w:p>
        </w:tc>
      </w:tr>
      <w:tr w:rsidR="00694016" w:rsidRPr="00ED57A8" w14:paraId="29176BBD" w14:textId="77777777" w:rsidTr="00F22CD7">
        <w:tc>
          <w:tcPr>
            <w:tcW w:w="4320" w:type="dxa"/>
          </w:tcPr>
          <w:p w14:paraId="1CA7A8E9" w14:textId="77777777" w:rsidR="00694016" w:rsidRPr="00ED57A8" w:rsidRDefault="00694016" w:rsidP="00E5407F">
            <w:pPr>
              <w:pStyle w:val="FABodyIndent1"/>
              <w:spacing w:before="76" w:after="76" w:line="240" w:lineRule="auto"/>
            </w:pPr>
            <w:r w:rsidRPr="00ED57A8">
              <w:t>Hip Room</w:t>
            </w:r>
          </w:p>
        </w:tc>
        <w:tc>
          <w:tcPr>
            <w:tcW w:w="2880" w:type="dxa"/>
          </w:tcPr>
          <w:p w14:paraId="6707B2DB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2D657A73" w14:textId="77777777" w:rsidR="00694016" w:rsidRPr="00ED57A8" w:rsidRDefault="00694016" w:rsidP="00E5407F">
            <w:pPr>
              <w:pStyle w:val="FABodyCopy"/>
              <w:spacing w:before="76" w:after="76" w:line="240" w:lineRule="auto"/>
            </w:pPr>
            <w:r w:rsidRPr="00ED57A8">
              <w:t>62.7 (1,593)</w:t>
            </w:r>
          </w:p>
        </w:tc>
      </w:tr>
      <w:tr w:rsidR="00694016" w:rsidRPr="00ED57A8" w14:paraId="166ED4FE" w14:textId="77777777" w:rsidTr="00F22CD7">
        <w:tc>
          <w:tcPr>
            <w:tcW w:w="4320" w:type="dxa"/>
          </w:tcPr>
          <w:p w14:paraId="028D02F6" w14:textId="77777777" w:rsidR="00694016" w:rsidRPr="00537F3B" w:rsidRDefault="00694016" w:rsidP="00537F3B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lastRenderedPageBreak/>
              <w:t>Interior Volume</w:t>
            </w:r>
          </w:p>
        </w:tc>
        <w:tc>
          <w:tcPr>
            <w:tcW w:w="2880" w:type="dxa"/>
          </w:tcPr>
          <w:p w14:paraId="76B74DE9" w14:textId="77777777" w:rsidR="00694016" w:rsidRPr="00ED57A8" w:rsidRDefault="00694016" w:rsidP="00537F3B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7134ECD7" w14:textId="77777777" w:rsidR="00694016" w:rsidRPr="00ED57A8" w:rsidRDefault="00694016" w:rsidP="00537F3B">
            <w:pPr>
              <w:pStyle w:val="FABodyCopy"/>
              <w:keepNext/>
              <w:keepLines/>
            </w:pPr>
          </w:p>
        </w:tc>
      </w:tr>
      <w:tr w:rsidR="00694016" w:rsidRPr="00ED57A8" w14:paraId="5F423428" w14:textId="77777777" w:rsidTr="00F22CD7">
        <w:tc>
          <w:tcPr>
            <w:tcW w:w="4320" w:type="dxa"/>
          </w:tcPr>
          <w:p w14:paraId="34EDC281" w14:textId="77777777" w:rsidR="00694016" w:rsidRPr="00537F3B" w:rsidRDefault="00694016" w:rsidP="00537F3B">
            <w:pPr>
              <w:pStyle w:val="FABodyIndent1"/>
              <w:keepNext/>
              <w:keepLines/>
            </w:pPr>
            <w:r w:rsidRPr="00537F3B">
              <w:t>Front – cu. ft. (cu. m)</w:t>
            </w:r>
          </w:p>
        </w:tc>
        <w:tc>
          <w:tcPr>
            <w:tcW w:w="2880" w:type="dxa"/>
          </w:tcPr>
          <w:p w14:paraId="204BAB7A" w14:textId="77777777" w:rsidR="00694016" w:rsidRPr="00ED57A8" w:rsidRDefault="00694016" w:rsidP="00537F3B">
            <w:pPr>
              <w:pStyle w:val="FABodyCopy"/>
              <w:keepNext/>
              <w:keepLines/>
            </w:pPr>
            <w:r w:rsidRPr="00ED57A8">
              <w:t>63.9 (1.8)</w:t>
            </w:r>
          </w:p>
        </w:tc>
        <w:tc>
          <w:tcPr>
            <w:tcW w:w="2880" w:type="dxa"/>
          </w:tcPr>
          <w:p w14:paraId="11FE2E48" w14:textId="77777777" w:rsidR="00694016" w:rsidRPr="00ED57A8" w:rsidRDefault="00694016" w:rsidP="00537F3B">
            <w:pPr>
              <w:pStyle w:val="FABodyCopy"/>
              <w:keepNext/>
              <w:keepLines/>
            </w:pPr>
            <w:r w:rsidRPr="00ED57A8">
              <w:t>63.9 (1.8)</w:t>
            </w:r>
          </w:p>
        </w:tc>
      </w:tr>
      <w:tr w:rsidR="00694016" w:rsidRPr="00ED57A8" w14:paraId="2BCC878A" w14:textId="77777777" w:rsidTr="00F22CD7">
        <w:tc>
          <w:tcPr>
            <w:tcW w:w="4320" w:type="dxa"/>
          </w:tcPr>
          <w:p w14:paraId="09D7BE9F" w14:textId="77777777" w:rsidR="00694016" w:rsidRPr="00537F3B" w:rsidRDefault="00694016" w:rsidP="00537F3B">
            <w:pPr>
              <w:pStyle w:val="FABodyIndent1"/>
            </w:pPr>
            <w:r w:rsidRPr="00537F3B">
              <w:t>Rear – cu. ft. (cu. m)</w:t>
            </w:r>
          </w:p>
        </w:tc>
        <w:tc>
          <w:tcPr>
            <w:tcW w:w="2880" w:type="dxa"/>
          </w:tcPr>
          <w:p w14:paraId="34B8964E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  <w:tc>
          <w:tcPr>
            <w:tcW w:w="2880" w:type="dxa"/>
          </w:tcPr>
          <w:p w14:paraId="286AFF2F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</w:tr>
    </w:tbl>
    <w:p w14:paraId="5CBDE1F3" w14:textId="12D8C8DB" w:rsidR="00537F3B" w:rsidRDefault="00537F3B" w:rsidP="00F22CD7">
      <w:pPr>
        <w:pStyle w:val="Heading4"/>
        <w:keepNext/>
        <w:keepLines/>
        <w:spacing w:line="240" w:lineRule="auto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172C7B5D" w14:textId="77777777" w:rsidTr="00F22CD7">
        <w:trPr>
          <w:tblHeader/>
        </w:trPr>
        <w:tc>
          <w:tcPr>
            <w:tcW w:w="4320" w:type="dxa"/>
          </w:tcPr>
          <w:p w14:paraId="7E92521A" w14:textId="12DAAD5D" w:rsidR="00694016" w:rsidRPr="00ED57A8" w:rsidRDefault="00153C77" w:rsidP="00F22CD7">
            <w:pPr>
              <w:pStyle w:val="ChartSubhead"/>
              <w:keepNext/>
              <w:keepLines/>
            </w:pPr>
            <w:r w:rsidRPr="00ED57A8">
              <w:t xml:space="preserve">Regular Cab </w:t>
            </w:r>
            <w:r w:rsidR="00694016" w:rsidRPr="00ED57A8">
              <w:t xml:space="preserve">4x2 </w:t>
            </w:r>
            <w:r w:rsidRPr="00ED57A8">
              <w:t>And</w:t>
            </w:r>
            <w:r w:rsidR="00694016" w:rsidRPr="00ED57A8">
              <w:t xml:space="preserve"> 4x4 (4500/5500)</w:t>
            </w:r>
          </w:p>
        </w:tc>
        <w:tc>
          <w:tcPr>
            <w:tcW w:w="2880" w:type="dxa"/>
          </w:tcPr>
          <w:p w14:paraId="4E64AD66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075D08EF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4016" w:rsidRPr="00ED57A8" w14:paraId="0794CDBC" w14:textId="77777777" w:rsidTr="00F22CD7">
        <w:tc>
          <w:tcPr>
            <w:tcW w:w="4320" w:type="dxa"/>
          </w:tcPr>
          <w:p w14:paraId="20855DA7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3766925B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  <w:tc>
          <w:tcPr>
            <w:tcW w:w="2880" w:type="dxa"/>
          </w:tcPr>
          <w:p w14:paraId="750979DB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3/–</w:t>
            </w:r>
          </w:p>
        </w:tc>
      </w:tr>
      <w:tr w:rsidR="00694016" w:rsidRPr="00ED57A8" w14:paraId="171705F5" w14:textId="77777777" w:rsidTr="00F22CD7">
        <w:tc>
          <w:tcPr>
            <w:tcW w:w="4320" w:type="dxa"/>
          </w:tcPr>
          <w:p w14:paraId="72A54C7B" w14:textId="77777777" w:rsidR="00694016" w:rsidRPr="00537F3B" w:rsidRDefault="00694016" w:rsidP="00F22CD7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4A740AD0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60CF986A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</w:p>
        </w:tc>
      </w:tr>
      <w:tr w:rsidR="00694016" w:rsidRPr="00ED57A8" w14:paraId="5BA74E12" w14:textId="77777777" w:rsidTr="00F22CD7">
        <w:tc>
          <w:tcPr>
            <w:tcW w:w="4320" w:type="dxa"/>
          </w:tcPr>
          <w:p w14:paraId="694C4D9C" w14:textId="77777777" w:rsidR="00694016" w:rsidRPr="00537F3B" w:rsidRDefault="00694016" w:rsidP="00F22CD7">
            <w:pPr>
              <w:pStyle w:val="FABodyIndent1"/>
              <w:keepNext/>
              <w:keepLines/>
              <w:spacing w:line="240" w:lineRule="auto"/>
            </w:pPr>
            <w:r w:rsidRPr="00537F3B">
              <w:t>Headroom</w:t>
            </w:r>
          </w:p>
        </w:tc>
        <w:tc>
          <w:tcPr>
            <w:tcW w:w="2880" w:type="dxa"/>
          </w:tcPr>
          <w:p w14:paraId="2F4A500F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50EE28FD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38.9 (1,038)</w:t>
            </w:r>
          </w:p>
        </w:tc>
      </w:tr>
      <w:tr w:rsidR="00694016" w:rsidRPr="00ED57A8" w14:paraId="68DD7AF6" w14:textId="77777777" w:rsidTr="00F22CD7">
        <w:tc>
          <w:tcPr>
            <w:tcW w:w="4320" w:type="dxa"/>
          </w:tcPr>
          <w:p w14:paraId="3C6AF26A" w14:textId="77777777" w:rsidR="00694016" w:rsidRPr="00537F3B" w:rsidRDefault="00694016" w:rsidP="00537F3B">
            <w:pPr>
              <w:pStyle w:val="FABodyIndent1"/>
            </w:pPr>
            <w:r w:rsidRPr="00537F3B">
              <w:t>Legroom</w:t>
            </w:r>
          </w:p>
        </w:tc>
        <w:tc>
          <w:tcPr>
            <w:tcW w:w="2880" w:type="dxa"/>
          </w:tcPr>
          <w:p w14:paraId="6DE2993B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291D6CA3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</w:tr>
      <w:tr w:rsidR="00694016" w:rsidRPr="00ED57A8" w14:paraId="49CC1347" w14:textId="77777777" w:rsidTr="00F22CD7">
        <w:tc>
          <w:tcPr>
            <w:tcW w:w="4320" w:type="dxa"/>
          </w:tcPr>
          <w:p w14:paraId="13C30FBA" w14:textId="77777777" w:rsidR="00694016" w:rsidRPr="00537F3B" w:rsidRDefault="00694016" w:rsidP="00537F3B">
            <w:pPr>
              <w:pStyle w:val="FABodyIndent1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3D3F1CAD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393BE4FA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</w:tr>
      <w:tr w:rsidR="00694016" w:rsidRPr="00ED57A8" w14:paraId="429B0E10" w14:textId="77777777" w:rsidTr="00F22CD7">
        <w:tc>
          <w:tcPr>
            <w:tcW w:w="4320" w:type="dxa"/>
          </w:tcPr>
          <w:p w14:paraId="350C5712" w14:textId="77777777" w:rsidR="00694016" w:rsidRPr="00537F3B" w:rsidRDefault="00694016" w:rsidP="00537F3B">
            <w:pPr>
              <w:pStyle w:val="FABodyIndent1"/>
            </w:pPr>
            <w:r w:rsidRPr="00537F3B">
              <w:t>Hip Room</w:t>
            </w:r>
          </w:p>
        </w:tc>
        <w:tc>
          <w:tcPr>
            <w:tcW w:w="2880" w:type="dxa"/>
          </w:tcPr>
          <w:p w14:paraId="357523EF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69F04BDB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37ED299D" w14:textId="77777777" w:rsidTr="00F22CD7">
        <w:tc>
          <w:tcPr>
            <w:tcW w:w="4320" w:type="dxa"/>
          </w:tcPr>
          <w:p w14:paraId="51775F2B" w14:textId="77777777" w:rsidR="00694016" w:rsidRPr="00537F3B" w:rsidRDefault="00694016" w:rsidP="00537F3B">
            <w:pPr>
              <w:pStyle w:val="FABodyIndent1"/>
            </w:pPr>
            <w:r w:rsidRPr="00537F3B">
              <w:t>Seat Travel</w:t>
            </w:r>
          </w:p>
        </w:tc>
        <w:tc>
          <w:tcPr>
            <w:tcW w:w="2880" w:type="dxa"/>
          </w:tcPr>
          <w:p w14:paraId="6B8AC8EA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464AA01C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2B6F8657" w14:textId="77777777" w:rsidTr="00F22CD7">
        <w:tc>
          <w:tcPr>
            <w:tcW w:w="4320" w:type="dxa"/>
          </w:tcPr>
          <w:p w14:paraId="206244E7" w14:textId="77777777" w:rsidR="00694016" w:rsidRPr="00537F3B" w:rsidRDefault="00694016" w:rsidP="00537F3B">
            <w:pPr>
              <w:pStyle w:val="FABodyIndent1"/>
            </w:pPr>
            <w:r w:rsidRPr="00537F3B">
              <w:t>Recliner Range (degrees)</w:t>
            </w:r>
          </w:p>
        </w:tc>
        <w:tc>
          <w:tcPr>
            <w:tcW w:w="2880" w:type="dxa"/>
          </w:tcPr>
          <w:p w14:paraId="74FA15BA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3920692C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55C720A6" w14:textId="77777777" w:rsidTr="00F22CD7">
        <w:tc>
          <w:tcPr>
            <w:tcW w:w="4320" w:type="dxa"/>
          </w:tcPr>
          <w:p w14:paraId="70818AC6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34B5BF99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3B841930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3B666E82" w14:textId="77777777" w:rsidTr="00F22CD7">
        <w:tc>
          <w:tcPr>
            <w:tcW w:w="4320" w:type="dxa"/>
          </w:tcPr>
          <w:p w14:paraId="533C74D1" w14:textId="77777777" w:rsidR="00694016" w:rsidRPr="00ED57A8" w:rsidRDefault="00694016" w:rsidP="00537F3B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515A6113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134AE601" w14:textId="77777777" w:rsidR="00694016" w:rsidRPr="00ED57A8" w:rsidRDefault="00694016" w:rsidP="008B5BC0">
            <w:pPr>
              <w:pStyle w:val="FABodyCopy"/>
            </w:pPr>
            <w:r w:rsidRPr="00ED57A8">
              <w:t>62.2 (1.8)</w:t>
            </w:r>
          </w:p>
        </w:tc>
      </w:tr>
    </w:tbl>
    <w:p w14:paraId="5058481C" w14:textId="79D756C1" w:rsidR="00537F3B" w:rsidRDefault="00537F3B" w:rsidP="00537F3B">
      <w:pPr>
        <w:pStyle w:val="Heading4"/>
      </w:pPr>
      <w:r w:rsidRPr="00ED57A8">
        <w:t>REGULAR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7D4C0546" w14:textId="77777777" w:rsidTr="00F22CD7">
        <w:trPr>
          <w:tblHeader/>
        </w:trPr>
        <w:tc>
          <w:tcPr>
            <w:tcW w:w="4320" w:type="dxa"/>
          </w:tcPr>
          <w:p w14:paraId="497C83EC" w14:textId="29C3E8C6" w:rsidR="00694016" w:rsidRPr="00ED57A8" w:rsidRDefault="00153C77" w:rsidP="00537F3B">
            <w:pPr>
              <w:pStyle w:val="ChartSubhead"/>
            </w:pPr>
            <w:r w:rsidRPr="00ED57A8">
              <w:t xml:space="preserve">Regular Cab </w:t>
            </w:r>
            <w:r w:rsidR="00694016" w:rsidRPr="00ED57A8">
              <w:t>4x2 A</w:t>
            </w:r>
            <w:r>
              <w:t>nd</w:t>
            </w:r>
            <w:r w:rsidR="00694016" w:rsidRPr="00ED57A8">
              <w:t xml:space="preserve"> 4x4 (4500/5500)</w:t>
            </w:r>
          </w:p>
        </w:tc>
        <w:tc>
          <w:tcPr>
            <w:tcW w:w="2880" w:type="dxa"/>
          </w:tcPr>
          <w:p w14:paraId="48DDD2B2" w14:textId="77777777" w:rsidR="00694016" w:rsidRPr="00ED57A8" w:rsidRDefault="00694016" w:rsidP="00537F3B">
            <w:pPr>
              <w:pStyle w:val="ChartSubhead"/>
            </w:pPr>
            <w:r w:rsidRPr="00ED57A8">
              <w:t>108 CA</w:t>
            </w:r>
          </w:p>
        </w:tc>
        <w:tc>
          <w:tcPr>
            <w:tcW w:w="2880" w:type="dxa"/>
          </w:tcPr>
          <w:p w14:paraId="00E8C7F7" w14:textId="77777777" w:rsidR="00694016" w:rsidRPr="00ED57A8" w:rsidRDefault="00694016" w:rsidP="00537F3B">
            <w:pPr>
              <w:pStyle w:val="ChartSubhead"/>
            </w:pPr>
            <w:r w:rsidRPr="00ED57A8">
              <w:t>120 CA</w:t>
            </w:r>
          </w:p>
        </w:tc>
      </w:tr>
      <w:tr w:rsidR="00694016" w:rsidRPr="00ED57A8" w14:paraId="2DCA0A27" w14:textId="77777777" w:rsidTr="00F22CD7">
        <w:tc>
          <w:tcPr>
            <w:tcW w:w="4320" w:type="dxa"/>
          </w:tcPr>
          <w:p w14:paraId="6873579F" w14:textId="77777777" w:rsidR="00694016" w:rsidRPr="00ED57A8" w:rsidRDefault="00694016" w:rsidP="008B5BC0">
            <w:pPr>
              <w:pStyle w:val="FABodyCopy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2BF56A9F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  <w:tc>
          <w:tcPr>
            <w:tcW w:w="2880" w:type="dxa"/>
          </w:tcPr>
          <w:p w14:paraId="010812E8" w14:textId="77777777" w:rsidR="00694016" w:rsidRPr="00ED57A8" w:rsidRDefault="00694016" w:rsidP="008B5BC0">
            <w:pPr>
              <w:pStyle w:val="FABodyCopy"/>
            </w:pPr>
            <w:r w:rsidRPr="00ED57A8">
              <w:t>3/–</w:t>
            </w:r>
          </w:p>
        </w:tc>
      </w:tr>
      <w:tr w:rsidR="00694016" w:rsidRPr="00ED57A8" w14:paraId="17CCF390" w14:textId="77777777" w:rsidTr="00F22CD7">
        <w:tc>
          <w:tcPr>
            <w:tcW w:w="4320" w:type="dxa"/>
          </w:tcPr>
          <w:p w14:paraId="3AF432AA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45488773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0A81274A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5FCC71F3" w14:textId="77777777" w:rsidTr="00F22CD7">
        <w:tc>
          <w:tcPr>
            <w:tcW w:w="4320" w:type="dxa"/>
          </w:tcPr>
          <w:p w14:paraId="2CA89F33" w14:textId="77777777" w:rsidR="00694016" w:rsidRPr="00ED57A8" w:rsidRDefault="00694016" w:rsidP="00537F3B">
            <w:pPr>
              <w:pStyle w:val="FABodyIndent1"/>
            </w:pPr>
            <w:r w:rsidRPr="00ED57A8">
              <w:t>Headroom</w:t>
            </w:r>
          </w:p>
        </w:tc>
        <w:tc>
          <w:tcPr>
            <w:tcW w:w="2880" w:type="dxa"/>
          </w:tcPr>
          <w:p w14:paraId="5BF030BB" w14:textId="77777777" w:rsidR="00694016" w:rsidRPr="00ED57A8" w:rsidRDefault="00694016" w:rsidP="008B5BC0">
            <w:pPr>
              <w:pStyle w:val="FABodyCopy"/>
            </w:pPr>
            <w:r w:rsidRPr="00ED57A8">
              <w:t>39.8 (1,011)</w:t>
            </w:r>
          </w:p>
        </w:tc>
        <w:tc>
          <w:tcPr>
            <w:tcW w:w="2880" w:type="dxa"/>
          </w:tcPr>
          <w:p w14:paraId="288A6188" w14:textId="77777777" w:rsidR="00694016" w:rsidRPr="00ED57A8" w:rsidRDefault="00694016" w:rsidP="008B5BC0">
            <w:pPr>
              <w:pStyle w:val="FABodyCopy"/>
            </w:pPr>
            <w:r w:rsidRPr="00ED57A8">
              <w:t>39.8 (1,011)</w:t>
            </w:r>
          </w:p>
        </w:tc>
      </w:tr>
      <w:tr w:rsidR="00694016" w:rsidRPr="00ED57A8" w14:paraId="7D3D2822" w14:textId="77777777" w:rsidTr="00F22CD7">
        <w:tc>
          <w:tcPr>
            <w:tcW w:w="4320" w:type="dxa"/>
          </w:tcPr>
          <w:p w14:paraId="413C656C" w14:textId="77777777" w:rsidR="00694016" w:rsidRPr="00ED57A8" w:rsidRDefault="00694016" w:rsidP="00537F3B">
            <w:pPr>
              <w:pStyle w:val="FABodyIndent1"/>
            </w:pPr>
            <w:r w:rsidRPr="00ED57A8">
              <w:t>Legroom</w:t>
            </w:r>
          </w:p>
        </w:tc>
        <w:tc>
          <w:tcPr>
            <w:tcW w:w="2880" w:type="dxa"/>
          </w:tcPr>
          <w:p w14:paraId="450BBA86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6DFF7BCC" w14:textId="77777777" w:rsidR="00694016" w:rsidRPr="00ED57A8" w:rsidRDefault="00694016" w:rsidP="008B5BC0">
            <w:pPr>
              <w:pStyle w:val="FABodyCopy"/>
            </w:pPr>
            <w:r w:rsidRPr="00ED57A8">
              <w:t>40.9 (1,040)</w:t>
            </w:r>
          </w:p>
        </w:tc>
      </w:tr>
      <w:tr w:rsidR="00694016" w:rsidRPr="00ED57A8" w14:paraId="1515DF46" w14:textId="77777777" w:rsidTr="00F22CD7">
        <w:tc>
          <w:tcPr>
            <w:tcW w:w="4320" w:type="dxa"/>
          </w:tcPr>
          <w:p w14:paraId="2E399744" w14:textId="77777777" w:rsidR="00694016" w:rsidRPr="00ED57A8" w:rsidRDefault="00694016" w:rsidP="00537F3B">
            <w:pPr>
              <w:pStyle w:val="FABodyIndent1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726CC95E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527607CB" w14:textId="77777777" w:rsidR="00694016" w:rsidRPr="00ED57A8" w:rsidRDefault="00694016" w:rsidP="008B5BC0">
            <w:pPr>
              <w:pStyle w:val="FABodyCopy"/>
            </w:pPr>
            <w:r w:rsidRPr="00ED57A8">
              <w:t>65.9 (1,675)</w:t>
            </w:r>
          </w:p>
        </w:tc>
      </w:tr>
      <w:tr w:rsidR="00694016" w:rsidRPr="00ED57A8" w14:paraId="1EF4EE90" w14:textId="77777777" w:rsidTr="00F22CD7">
        <w:tc>
          <w:tcPr>
            <w:tcW w:w="4320" w:type="dxa"/>
          </w:tcPr>
          <w:p w14:paraId="032342D2" w14:textId="77777777" w:rsidR="00694016" w:rsidRPr="00ED57A8" w:rsidRDefault="00694016" w:rsidP="00537F3B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7AC72337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449EE646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678A90C9" w14:textId="77777777" w:rsidTr="00F22CD7">
        <w:tc>
          <w:tcPr>
            <w:tcW w:w="4320" w:type="dxa"/>
          </w:tcPr>
          <w:p w14:paraId="3570C9B4" w14:textId="77777777" w:rsidR="00694016" w:rsidRPr="00ED57A8" w:rsidRDefault="00694016" w:rsidP="00537F3B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42F6CB7E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10E97718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647D7BBF" w14:textId="77777777" w:rsidTr="00F22CD7">
        <w:tc>
          <w:tcPr>
            <w:tcW w:w="4320" w:type="dxa"/>
          </w:tcPr>
          <w:p w14:paraId="49E14A48" w14:textId="77777777" w:rsidR="00694016" w:rsidRPr="00ED57A8" w:rsidRDefault="00694016" w:rsidP="00537F3B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62EB8F22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01DF0989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6981DD7F" w14:textId="77777777" w:rsidTr="00F22CD7">
        <w:tc>
          <w:tcPr>
            <w:tcW w:w="4320" w:type="dxa"/>
          </w:tcPr>
          <w:p w14:paraId="3D014A52" w14:textId="77777777" w:rsidR="00694016" w:rsidRPr="00537F3B" w:rsidRDefault="00694016" w:rsidP="00F22CD7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758D06E6" w14:textId="77777777" w:rsidR="00694016" w:rsidRPr="00ED57A8" w:rsidRDefault="00694016" w:rsidP="00F22CD7">
            <w:pPr>
              <w:pStyle w:val="FABodyCopy"/>
            </w:pPr>
          </w:p>
        </w:tc>
        <w:tc>
          <w:tcPr>
            <w:tcW w:w="2880" w:type="dxa"/>
          </w:tcPr>
          <w:p w14:paraId="3E4EA0F6" w14:textId="77777777" w:rsidR="00694016" w:rsidRPr="00ED57A8" w:rsidRDefault="00694016" w:rsidP="00F22CD7">
            <w:pPr>
              <w:pStyle w:val="FABodyCopy"/>
            </w:pPr>
          </w:p>
        </w:tc>
      </w:tr>
      <w:tr w:rsidR="00694016" w:rsidRPr="00ED57A8" w14:paraId="26D1FEF7" w14:textId="77777777" w:rsidTr="00F22CD7">
        <w:tc>
          <w:tcPr>
            <w:tcW w:w="4320" w:type="dxa"/>
          </w:tcPr>
          <w:p w14:paraId="361B5310" w14:textId="77777777" w:rsidR="00694016" w:rsidRPr="00ED57A8" w:rsidRDefault="00694016" w:rsidP="00F22CD7">
            <w:pPr>
              <w:pStyle w:val="FABodyIndent1"/>
            </w:pPr>
            <w:r w:rsidRPr="00ED57A8">
              <w:t>Front – cu. ft. (cu. m)</w:t>
            </w:r>
          </w:p>
        </w:tc>
        <w:tc>
          <w:tcPr>
            <w:tcW w:w="2880" w:type="dxa"/>
          </w:tcPr>
          <w:p w14:paraId="514E654D" w14:textId="77777777" w:rsidR="00694016" w:rsidRPr="00ED57A8" w:rsidRDefault="00694016" w:rsidP="00F22CD7">
            <w:pPr>
              <w:pStyle w:val="FABodyCopy"/>
            </w:pPr>
            <w:r w:rsidRPr="00ED57A8">
              <w:t>62.2 (1.8)</w:t>
            </w:r>
          </w:p>
        </w:tc>
        <w:tc>
          <w:tcPr>
            <w:tcW w:w="2880" w:type="dxa"/>
          </w:tcPr>
          <w:p w14:paraId="479128AB" w14:textId="77777777" w:rsidR="00694016" w:rsidRPr="00ED57A8" w:rsidRDefault="00694016" w:rsidP="00F22CD7">
            <w:pPr>
              <w:pStyle w:val="FABodyCopy"/>
            </w:pPr>
            <w:r w:rsidRPr="00ED57A8">
              <w:t>62.2 (1.8)</w:t>
            </w:r>
          </w:p>
        </w:tc>
      </w:tr>
    </w:tbl>
    <w:p w14:paraId="3936C0B1" w14:textId="70B61AE4" w:rsidR="00537F3B" w:rsidRDefault="00537F3B" w:rsidP="00F22CD7">
      <w:pPr>
        <w:pStyle w:val="Heading4"/>
        <w:keepNext/>
        <w:keepLines/>
        <w:spacing w:line="240" w:lineRule="auto"/>
      </w:pPr>
      <w:r w:rsidRPr="00ED57A8">
        <w:lastRenderedPageBreak/>
        <w:t>CREW CAB 4x2 AND 4x4 (4500/5500)</w:t>
      </w:r>
    </w:p>
    <w:tbl>
      <w:tblPr>
        <w:tblStyle w:val="SPTABLESTYLE"/>
        <w:tblW w:w="10080" w:type="dxa"/>
        <w:tblLayout w:type="fixed"/>
        <w:tblLook w:val="01E0" w:firstRow="1" w:lastRow="1" w:firstColumn="1" w:lastColumn="1" w:noHBand="0" w:noVBand="0"/>
      </w:tblPr>
      <w:tblGrid>
        <w:gridCol w:w="4320"/>
        <w:gridCol w:w="2880"/>
        <w:gridCol w:w="2880"/>
      </w:tblGrid>
      <w:tr w:rsidR="00694016" w:rsidRPr="00ED57A8" w14:paraId="33C7BF3A" w14:textId="77777777" w:rsidTr="00F22CD7">
        <w:trPr>
          <w:tblHeader/>
        </w:trPr>
        <w:tc>
          <w:tcPr>
            <w:tcW w:w="4320" w:type="dxa"/>
          </w:tcPr>
          <w:p w14:paraId="0271F97E" w14:textId="13E3005B" w:rsidR="00694016" w:rsidRPr="00ED57A8" w:rsidRDefault="00153C77" w:rsidP="00F22CD7">
            <w:pPr>
              <w:pStyle w:val="ChartSubhead"/>
              <w:keepNext/>
              <w:keepLines/>
            </w:pPr>
            <w:r w:rsidRPr="00ED57A8">
              <w:t xml:space="preserve">Crew Cab </w:t>
            </w:r>
            <w:r w:rsidR="00694016" w:rsidRPr="00ED57A8">
              <w:t>4x2 A</w:t>
            </w:r>
            <w:r>
              <w:t>nd</w:t>
            </w:r>
            <w:r w:rsidR="00694016" w:rsidRPr="00ED57A8">
              <w:t xml:space="preserve"> 4x4 (4500/5500)</w:t>
            </w:r>
          </w:p>
        </w:tc>
        <w:tc>
          <w:tcPr>
            <w:tcW w:w="2880" w:type="dxa"/>
          </w:tcPr>
          <w:p w14:paraId="697D1317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60 CA</w:t>
            </w:r>
          </w:p>
        </w:tc>
        <w:tc>
          <w:tcPr>
            <w:tcW w:w="2880" w:type="dxa"/>
          </w:tcPr>
          <w:p w14:paraId="7E523BA9" w14:textId="77777777" w:rsidR="00694016" w:rsidRPr="00ED57A8" w:rsidRDefault="00694016" w:rsidP="00F22CD7">
            <w:pPr>
              <w:pStyle w:val="ChartSubhead"/>
              <w:keepNext/>
              <w:keepLines/>
            </w:pPr>
            <w:r w:rsidRPr="00ED57A8">
              <w:t>84 CA</w:t>
            </w:r>
          </w:p>
        </w:tc>
      </w:tr>
      <w:tr w:rsidR="00694016" w:rsidRPr="00ED57A8" w14:paraId="19A88169" w14:textId="77777777" w:rsidTr="00F22CD7">
        <w:tc>
          <w:tcPr>
            <w:tcW w:w="4320" w:type="dxa"/>
          </w:tcPr>
          <w:p w14:paraId="10FFDF3A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Seating Capacity, F/R</w:t>
            </w:r>
          </w:p>
        </w:tc>
        <w:tc>
          <w:tcPr>
            <w:tcW w:w="2880" w:type="dxa"/>
          </w:tcPr>
          <w:p w14:paraId="43236EAA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  <w:tc>
          <w:tcPr>
            <w:tcW w:w="2880" w:type="dxa"/>
          </w:tcPr>
          <w:p w14:paraId="41594B3F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3/3</w:t>
            </w:r>
          </w:p>
        </w:tc>
      </w:tr>
      <w:tr w:rsidR="00694016" w:rsidRPr="00ED57A8" w14:paraId="06DEF369" w14:textId="77777777" w:rsidTr="00F22CD7">
        <w:tc>
          <w:tcPr>
            <w:tcW w:w="4320" w:type="dxa"/>
          </w:tcPr>
          <w:p w14:paraId="70796498" w14:textId="77777777" w:rsidR="00694016" w:rsidRPr="00537F3B" w:rsidRDefault="00694016" w:rsidP="00F22CD7">
            <w:pPr>
              <w:pStyle w:val="FABodyCopy"/>
              <w:keepNext/>
              <w:keepLines/>
              <w:spacing w:line="240" w:lineRule="auto"/>
              <w:rPr>
                <w:b/>
                <w:bCs/>
              </w:rPr>
            </w:pPr>
            <w:r w:rsidRPr="00537F3B">
              <w:rPr>
                <w:b/>
                <w:bCs/>
              </w:rPr>
              <w:t>Front</w:t>
            </w:r>
          </w:p>
        </w:tc>
        <w:tc>
          <w:tcPr>
            <w:tcW w:w="2880" w:type="dxa"/>
          </w:tcPr>
          <w:p w14:paraId="7C15180C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</w:p>
        </w:tc>
        <w:tc>
          <w:tcPr>
            <w:tcW w:w="2880" w:type="dxa"/>
          </w:tcPr>
          <w:p w14:paraId="504875E0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</w:p>
        </w:tc>
      </w:tr>
      <w:tr w:rsidR="00694016" w:rsidRPr="00ED57A8" w14:paraId="340E0C06" w14:textId="77777777" w:rsidTr="00F22CD7">
        <w:tc>
          <w:tcPr>
            <w:tcW w:w="4320" w:type="dxa"/>
          </w:tcPr>
          <w:p w14:paraId="322CBF3D" w14:textId="77777777" w:rsidR="00694016" w:rsidRPr="00ED57A8" w:rsidRDefault="00694016" w:rsidP="00F22CD7">
            <w:pPr>
              <w:pStyle w:val="FABodyIndent1"/>
              <w:keepNext/>
              <w:keepLines/>
              <w:spacing w:line="240" w:lineRule="auto"/>
            </w:pPr>
            <w:r w:rsidRPr="00ED57A8">
              <w:t>Headroom</w:t>
            </w:r>
          </w:p>
        </w:tc>
        <w:tc>
          <w:tcPr>
            <w:tcW w:w="2880" w:type="dxa"/>
          </w:tcPr>
          <w:p w14:paraId="79B1548F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  <w:tc>
          <w:tcPr>
            <w:tcW w:w="2880" w:type="dxa"/>
          </w:tcPr>
          <w:p w14:paraId="2305E424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40.9 (1,038)</w:t>
            </w:r>
          </w:p>
        </w:tc>
      </w:tr>
      <w:tr w:rsidR="00694016" w:rsidRPr="00ED57A8" w14:paraId="4280E79B" w14:textId="77777777" w:rsidTr="00F22CD7">
        <w:tc>
          <w:tcPr>
            <w:tcW w:w="4320" w:type="dxa"/>
          </w:tcPr>
          <w:p w14:paraId="19F01EF2" w14:textId="77777777" w:rsidR="00694016" w:rsidRPr="00ED57A8" w:rsidRDefault="00694016" w:rsidP="00F22CD7">
            <w:pPr>
              <w:pStyle w:val="FABodyIndent1"/>
              <w:keepNext/>
              <w:keepLines/>
              <w:spacing w:line="240" w:lineRule="auto"/>
            </w:pPr>
            <w:r w:rsidRPr="00ED57A8">
              <w:t>Legroom</w:t>
            </w:r>
          </w:p>
        </w:tc>
        <w:tc>
          <w:tcPr>
            <w:tcW w:w="2880" w:type="dxa"/>
          </w:tcPr>
          <w:p w14:paraId="2BDFD872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  <w:tc>
          <w:tcPr>
            <w:tcW w:w="2880" w:type="dxa"/>
          </w:tcPr>
          <w:p w14:paraId="457F5F89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40.9 (1,040)</w:t>
            </w:r>
          </w:p>
        </w:tc>
      </w:tr>
      <w:tr w:rsidR="00694016" w:rsidRPr="00ED57A8" w14:paraId="522B5CD1" w14:textId="77777777" w:rsidTr="00F22CD7">
        <w:tc>
          <w:tcPr>
            <w:tcW w:w="4320" w:type="dxa"/>
          </w:tcPr>
          <w:p w14:paraId="6642012B" w14:textId="77777777" w:rsidR="00694016" w:rsidRPr="00ED57A8" w:rsidRDefault="00694016" w:rsidP="00F22CD7">
            <w:pPr>
              <w:pStyle w:val="FABodyIndent1"/>
              <w:keepNext/>
              <w:keepLines/>
              <w:spacing w:line="240" w:lineRule="auto"/>
            </w:pPr>
            <w:r w:rsidRPr="00ED57A8">
              <w:t>Shoulder Room</w:t>
            </w:r>
          </w:p>
        </w:tc>
        <w:tc>
          <w:tcPr>
            <w:tcW w:w="2880" w:type="dxa"/>
          </w:tcPr>
          <w:p w14:paraId="0D33C2FD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  <w:tc>
          <w:tcPr>
            <w:tcW w:w="2880" w:type="dxa"/>
          </w:tcPr>
          <w:p w14:paraId="15CC1AC3" w14:textId="77777777" w:rsidR="00694016" w:rsidRPr="00ED57A8" w:rsidRDefault="00694016" w:rsidP="00F22CD7">
            <w:pPr>
              <w:pStyle w:val="FABodyCopy"/>
              <w:keepNext/>
              <w:keepLines/>
              <w:spacing w:line="240" w:lineRule="auto"/>
            </w:pPr>
            <w:r w:rsidRPr="00ED57A8">
              <w:t>65.9 (1,675)</w:t>
            </w:r>
          </w:p>
        </w:tc>
      </w:tr>
      <w:tr w:rsidR="00694016" w:rsidRPr="00ED57A8" w14:paraId="2EBE1273" w14:textId="77777777" w:rsidTr="00F22CD7">
        <w:tc>
          <w:tcPr>
            <w:tcW w:w="4320" w:type="dxa"/>
          </w:tcPr>
          <w:p w14:paraId="64949DAF" w14:textId="77777777" w:rsidR="00694016" w:rsidRPr="00ED57A8" w:rsidRDefault="00694016" w:rsidP="00537F3B">
            <w:pPr>
              <w:pStyle w:val="FABodyIndent1"/>
            </w:pPr>
            <w:r w:rsidRPr="00ED57A8">
              <w:t>Hip Room</w:t>
            </w:r>
          </w:p>
        </w:tc>
        <w:tc>
          <w:tcPr>
            <w:tcW w:w="2880" w:type="dxa"/>
          </w:tcPr>
          <w:p w14:paraId="347221A9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  <w:tc>
          <w:tcPr>
            <w:tcW w:w="2880" w:type="dxa"/>
          </w:tcPr>
          <w:p w14:paraId="19821721" w14:textId="77777777" w:rsidR="00694016" w:rsidRPr="00ED57A8" w:rsidRDefault="00694016" w:rsidP="008B5BC0">
            <w:pPr>
              <w:pStyle w:val="FABodyCopy"/>
            </w:pPr>
            <w:r w:rsidRPr="00ED57A8">
              <w:t>62.9 (1,598)</w:t>
            </w:r>
          </w:p>
        </w:tc>
      </w:tr>
      <w:tr w:rsidR="00694016" w:rsidRPr="00ED57A8" w14:paraId="64CC7968" w14:textId="77777777" w:rsidTr="00F22CD7">
        <w:tc>
          <w:tcPr>
            <w:tcW w:w="4320" w:type="dxa"/>
          </w:tcPr>
          <w:p w14:paraId="4CD687DD" w14:textId="77777777" w:rsidR="00694016" w:rsidRPr="00ED57A8" w:rsidRDefault="00694016" w:rsidP="00537F3B">
            <w:pPr>
              <w:pStyle w:val="FABodyIndent1"/>
            </w:pPr>
            <w:r w:rsidRPr="00ED57A8">
              <w:t>Seat Travel</w:t>
            </w:r>
          </w:p>
        </w:tc>
        <w:tc>
          <w:tcPr>
            <w:tcW w:w="2880" w:type="dxa"/>
          </w:tcPr>
          <w:p w14:paraId="5D270B11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  <w:tc>
          <w:tcPr>
            <w:tcW w:w="2880" w:type="dxa"/>
          </w:tcPr>
          <w:p w14:paraId="3DE06697" w14:textId="77777777" w:rsidR="00694016" w:rsidRPr="00ED57A8" w:rsidRDefault="00694016" w:rsidP="008B5BC0">
            <w:pPr>
              <w:pStyle w:val="FABodyCopy"/>
            </w:pPr>
            <w:r w:rsidRPr="00ED57A8">
              <w:t>9.1 (230)</w:t>
            </w:r>
          </w:p>
        </w:tc>
      </w:tr>
      <w:tr w:rsidR="00694016" w:rsidRPr="00ED57A8" w14:paraId="0D63E6BF" w14:textId="77777777" w:rsidTr="00F22CD7">
        <w:tc>
          <w:tcPr>
            <w:tcW w:w="4320" w:type="dxa"/>
          </w:tcPr>
          <w:p w14:paraId="135A80B9" w14:textId="77777777" w:rsidR="00694016" w:rsidRPr="00ED57A8" w:rsidRDefault="00694016" w:rsidP="00537F3B">
            <w:pPr>
              <w:pStyle w:val="FABodyIndent1"/>
            </w:pPr>
            <w:r w:rsidRPr="00ED57A8">
              <w:t>Recliner Range (degrees)</w:t>
            </w:r>
          </w:p>
        </w:tc>
        <w:tc>
          <w:tcPr>
            <w:tcW w:w="2880" w:type="dxa"/>
          </w:tcPr>
          <w:p w14:paraId="1208E8F1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  <w:tc>
          <w:tcPr>
            <w:tcW w:w="2880" w:type="dxa"/>
          </w:tcPr>
          <w:p w14:paraId="7ADD0DB6" w14:textId="77777777" w:rsidR="00694016" w:rsidRPr="00ED57A8" w:rsidRDefault="00694016" w:rsidP="008B5BC0">
            <w:pPr>
              <w:pStyle w:val="FABodyCopy"/>
            </w:pPr>
            <w:r w:rsidRPr="00ED57A8">
              <w:t>59.0</w:t>
            </w:r>
          </w:p>
        </w:tc>
      </w:tr>
      <w:tr w:rsidR="00694016" w:rsidRPr="00ED57A8" w14:paraId="132A1DE5" w14:textId="77777777" w:rsidTr="00F22CD7">
        <w:tc>
          <w:tcPr>
            <w:tcW w:w="4320" w:type="dxa"/>
          </w:tcPr>
          <w:p w14:paraId="4C97E8F4" w14:textId="77777777" w:rsidR="00694016" w:rsidRPr="00537F3B" w:rsidRDefault="00694016" w:rsidP="008B5BC0">
            <w:pPr>
              <w:pStyle w:val="FABodyCopy"/>
              <w:rPr>
                <w:b/>
                <w:bCs/>
              </w:rPr>
            </w:pPr>
            <w:r w:rsidRPr="00537F3B">
              <w:rPr>
                <w:b/>
                <w:bCs/>
              </w:rPr>
              <w:t>Rear</w:t>
            </w:r>
          </w:p>
        </w:tc>
        <w:tc>
          <w:tcPr>
            <w:tcW w:w="2880" w:type="dxa"/>
          </w:tcPr>
          <w:p w14:paraId="7AD0C1FD" w14:textId="77777777" w:rsidR="00694016" w:rsidRPr="00ED57A8" w:rsidRDefault="00694016" w:rsidP="008B5BC0">
            <w:pPr>
              <w:pStyle w:val="FABodyCopy"/>
            </w:pPr>
          </w:p>
        </w:tc>
        <w:tc>
          <w:tcPr>
            <w:tcW w:w="2880" w:type="dxa"/>
          </w:tcPr>
          <w:p w14:paraId="35AEEF96" w14:textId="77777777" w:rsidR="00694016" w:rsidRPr="00ED57A8" w:rsidRDefault="00694016" w:rsidP="008B5BC0">
            <w:pPr>
              <w:pStyle w:val="FABodyCopy"/>
            </w:pPr>
          </w:p>
        </w:tc>
      </w:tr>
      <w:tr w:rsidR="00694016" w:rsidRPr="00ED57A8" w14:paraId="05879D9A" w14:textId="77777777" w:rsidTr="00F22CD7">
        <w:tc>
          <w:tcPr>
            <w:tcW w:w="4320" w:type="dxa"/>
          </w:tcPr>
          <w:p w14:paraId="51C989D8" w14:textId="77777777" w:rsidR="00694016" w:rsidRPr="00537F3B" w:rsidRDefault="00694016" w:rsidP="00537F3B">
            <w:pPr>
              <w:pStyle w:val="FABodyIndent1"/>
            </w:pPr>
            <w:r w:rsidRPr="00537F3B">
              <w:t>Headroom</w:t>
            </w:r>
          </w:p>
        </w:tc>
        <w:tc>
          <w:tcPr>
            <w:tcW w:w="2880" w:type="dxa"/>
          </w:tcPr>
          <w:p w14:paraId="3BBA1164" w14:textId="77777777" w:rsidR="00694016" w:rsidRPr="00ED57A8" w:rsidRDefault="00694016" w:rsidP="008B5BC0">
            <w:pPr>
              <w:pStyle w:val="FABodyCopy"/>
            </w:pPr>
            <w:r w:rsidRPr="00ED57A8">
              <w:t>39.8 (1,010)</w:t>
            </w:r>
          </w:p>
        </w:tc>
        <w:tc>
          <w:tcPr>
            <w:tcW w:w="2880" w:type="dxa"/>
          </w:tcPr>
          <w:p w14:paraId="6C39EEB6" w14:textId="77777777" w:rsidR="00694016" w:rsidRPr="00ED57A8" w:rsidRDefault="00694016" w:rsidP="008B5BC0">
            <w:pPr>
              <w:pStyle w:val="FABodyCopy"/>
            </w:pPr>
            <w:r w:rsidRPr="00ED57A8">
              <w:t>39.8 (1,010)</w:t>
            </w:r>
          </w:p>
        </w:tc>
      </w:tr>
      <w:tr w:rsidR="00694016" w:rsidRPr="00ED57A8" w14:paraId="09DD6E90" w14:textId="77777777" w:rsidTr="00F22CD7">
        <w:tc>
          <w:tcPr>
            <w:tcW w:w="4320" w:type="dxa"/>
          </w:tcPr>
          <w:p w14:paraId="3EB5DC8F" w14:textId="77777777" w:rsidR="00694016" w:rsidRPr="00537F3B" w:rsidRDefault="00694016" w:rsidP="00537F3B">
            <w:pPr>
              <w:pStyle w:val="FABodyIndent1"/>
            </w:pPr>
            <w:r w:rsidRPr="00537F3B">
              <w:t>Legroom</w:t>
            </w:r>
          </w:p>
        </w:tc>
        <w:tc>
          <w:tcPr>
            <w:tcW w:w="2880" w:type="dxa"/>
          </w:tcPr>
          <w:p w14:paraId="61DB3BF4" w14:textId="77777777" w:rsidR="00694016" w:rsidRPr="00ED57A8" w:rsidRDefault="00694016" w:rsidP="008B5BC0">
            <w:pPr>
              <w:pStyle w:val="FABodyCopy"/>
            </w:pPr>
            <w:r w:rsidRPr="00ED57A8">
              <w:t>40.2 (1,022)</w:t>
            </w:r>
          </w:p>
        </w:tc>
        <w:tc>
          <w:tcPr>
            <w:tcW w:w="2880" w:type="dxa"/>
          </w:tcPr>
          <w:p w14:paraId="3297EFF6" w14:textId="77777777" w:rsidR="00694016" w:rsidRPr="00ED57A8" w:rsidRDefault="00694016" w:rsidP="008B5BC0">
            <w:pPr>
              <w:pStyle w:val="FABodyCopy"/>
            </w:pPr>
            <w:r w:rsidRPr="00ED57A8">
              <w:t>40.2 (1,022)</w:t>
            </w:r>
          </w:p>
        </w:tc>
      </w:tr>
      <w:tr w:rsidR="00694016" w:rsidRPr="00ED57A8" w14:paraId="1C1707CF" w14:textId="77777777" w:rsidTr="00F22CD7">
        <w:tc>
          <w:tcPr>
            <w:tcW w:w="4320" w:type="dxa"/>
          </w:tcPr>
          <w:p w14:paraId="0EE734A6" w14:textId="77777777" w:rsidR="00694016" w:rsidRPr="00537F3B" w:rsidRDefault="00694016" w:rsidP="00537F3B">
            <w:pPr>
              <w:pStyle w:val="FABodyIndent1"/>
            </w:pPr>
            <w:r w:rsidRPr="00537F3B">
              <w:t>Shoulder Room</w:t>
            </w:r>
          </w:p>
        </w:tc>
        <w:tc>
          <w:tcPr>
            <w:tcW w:w="2880" w:type="dxa"/>
          </w:tcPr>
          <w:p w14:paraId="56DB8FD5" w14:textId="77777777" w:rsidR="00694016" w:rsidRPr="00ED57A8" w:rsidRDefault="00694016" w:rsidP="008B5BC0">
            <w:pPr>
              <w:pStyle w:val="FABodyCopy"/>
            </w:pPr>
            <w:r w:rsidRPr="00ED57A8">
              <w:t>65.6 (1,666)</w:t>
            </w:r>
          </w:p>
        </w:tc>
        <w:tc>
          <w:tcPr>
            <w:tcW w:w="2880" w:type="dxa"/>
          </w:tcPr>
          <w:p w14:paraId="4029BBD1" w14:textId="77777777" w:rsidR="00694016" w:rsidRPr="00ED57A8" w:rsidRDefault="00694016" w:rsidP="008B5BC0">
            <w:pPr>
              <w:pStyle w:val="FABodyCopy"/>
            </w:pPr>
            <w:r w:rsidRPr="00ED57A8">
              <w:t>65.6 (1,666)</w:t>
            </w:r>
          </w:p>
        </w:tc>
      </w:tr>
      <w:tr w:rsidR="00694016" w:rsidRPr="00ED57A8" w14:paraId="68812C5B" w14:textId="77777777" w:rsidTr="00F22CD7">
        <w:tc>
          <w:tcPr>
            <w:tcW w:w="4320" w:type="dxa"/>
          </w:tcPr>
          <w:p w14:paraId="3A936398" w14:textId="77777777" w:rsidR="00694016" w:rsidRPr="00537F3B" w:rsidRDefault="00694016" w:rsidP="00537F3B">
            <w:pPr>
              <w:pStyle w:val="FABodyIndent1"/>
            </w:pPr>
            <w:r w:rsidRPr="00537F3B">
              <w:t>Hip Room</w:t>
            </w:r>
          </w:p>
        </w:tc>
        <w:tc>
          <w:tcPr>
            <w:tcW w:w="2880" w:type="dxa"/>
          </w:tcPr>
          <w:p w14:paraId="43609E6D" w14:textId="77777777" w:rsidR="00694016" w:rsidRPr="00ED57A8" w:rsidRDefault="00694016" w:rsidP="008B5BC0">
            <w:pPr>
              <w:pStyle w:val="FABodyCopy"/>
            </w:pPr>
            <w:r w:rsidRPr="00ED57A8">
              <w:t>62.7 (1,593)</w:t>
            </w:r>
          </w:p>
        </w:tc>
        <w:tc>
          <w:tcPr>
            <w:tcW w:w="2880" w:type="dxa"/>
          </w:tcPr>
          <w:p w14:paraId="6CAA9E20" w14:textId="77777777" w:rsidR="00694016" w:rsidRPr="00ED57A8" w:rsidRDefault="00694016" w:rsidP="008B5BC0">
            <w:pPr>
              <w:pStyle w:val="FABodyCopy"/>
            </w:pPr>
            <w:r w:rsidRPr="00ED57A8">
              <w:t>62.7 (1,593)</w:t>
            </w:r>
          </w:p>
        </w:tc>
      </w:tr>
      <w:tr w:rsidR="00694016" w:rsidRPr="00ED57A8" w14:paraId="2EE53AAA" w14:textId="77777777" w:rsidTr="00F22CD7">
        <w:tc>
          <w:tcPr>
            <w:tcW w:w="4320" w:type="dxa"/>
          </w:tcPr>
          <w:p w14:paraId="2F43512D" w14:textId="77777777" w:rsidR="00694016" w:rsidRPr="00537F3B" w:rsidRDefault="00694016" w:rsidP="008B1D23">
            <w:pPr>
              <w:pStyle w:val="FABodyCopy"/>
              <w:keepNext/>
              <w:keepLines/>
              <w:rPr>
                <w:b/>
                <w:bCs/>
              </w:rPr>
            </w:pPr>
            <w:r w:rsidRPr="00537F3B">
              <w:rPr>
                <w:b/>
                <w:bCs/>
              </w:rPr>
              <w:t>Interior Volume</w:t>
            </w:r>
          </w:p>
        </w:tc>
        <w:tc>
          <w:tcPr>
            <w:tcW w:w="2880" w:type="dxa"/>
          </w:tcPr>
          <w:p w14:paraId="448DF6BA" w14:textId="77777777" w:rsidR="00694016" w:rsidRPr="00ED57A8" w:rsidRDefault="00694016" w:rsidP="008B1D23">
            <w:pPr>
              <w:pStyle w:val="FABodyCopy"/>
              <w:keepNext/>
              <w:keepLines/>
            </w:pPr>
          </w:p>
        </w:tc>
        <w:tc>
          <w:tcPr>
            <w:tcW w:w="2880" w:type="dxa"/>
          </w:tcPr>
          <w:p w14:paraId="153F0D12" w14:textId="77777777" w:rsidR="00694016" w:rsidRPr="00ED57A8" w:rsidRDefault="00694016" w:rsidP="008B1D23">
            <w:pPr>
              <w:pStyle w:val="FABodyCopy"/>
              <w:keepNext/>
              <w:keepLines/>
            </w:pPr>
          </w:p>
        </w:tc>
      </w:tr>
      <w:tr w:rsidR="00694016" w:rsidRPr="00ED57A8" w14:paraId="6933AC32" w14:textId="77777777" w:rsidTr="00F22CD7">
        <w:tc>
          <w:tcPr>
            <w:tcW w:w="4320" w:type="dxa"/>
          </w:tcPr>
          <w:p w14:paraId="2B085E68" w14:textId="77777777" w:rsidR="00694016" w:rsidRPr="00537F3B" w:rsidRDefault="00694016" w:rsidP="008B1D23">
            <w:pPr>
              <w:pStyle w:val="FABodyIndent1"/>
              <w:keepNext/>
              <w:keepLines/>
            </w:pPr>
            <w:r w:rsidRPr="00537F3B">
              <w:t>Front – cu. ft. (cu. m)</w:t>
            </w:r>
          </w:p>
        </w:tc>
        <w:tc>
          <w:tcPr>
            <w:tcW w:w="2880" w:type="dxa"/>
          </w:tcPr>
          <w:p w14:paraId="7B1A7CAA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63.9 (1.8)</w:t>
            </w:r>
          </w:p>
        </w:tc>
        <w:tc>
          <w:tcPr>
            <w:tcW w:w="2880" w:type="dxa"/>
          </w:tcPr>
          <w:p w14:paraId="422D9180" w14:textId="77777777" w:rsidR="00694016" w:rsidRPr="00ED57A8" w:rsidRDefault="00694016" w:rsidP="008B1D23">
            <w:pPr>
              <w:pStyle w:val="FABodyCopy"/>
              <w:keepNext/>
              <w:keepLines/>
            </w:pPr>
            <w:r w:rsidRPr="00ED57A8">
              <w:t>63.9 (1.8)</w:t>
            </w:r>
          </w:p>
        </w:tc>
      </w:tr>
      <w:tr w:rsidR="00694016" w:rsidRPr="00ED57A8" w14:paraId="273D9895" w14:textId="77777777" w:rsidTr="00F22CD7">
        <w:tc>
          <w:tcPr>
            <w:tcW w:w="4320" w:type="dxa"/>
          </w:tcPr>
          <w:p w14:paraId="7E61EC0D" w14:textId="77777777" w:rsidR="00694016" w:rsidRPr="00537F3B" w:rsidRDefault="00694016" w:rsidP="00537F3B">
            <w:pPr>
              <w:pStyle w:val="FABodyIndent1"/>
            </w:pPr>
            <w:r w:rsidRPr="00537F3B">
              <w:t>Rear – cu. ft. (cu. m)</w:t>
            </w:r>
          </w:p>
        </w:tc>
        <w:tc>
          <w:tcPr>
            <w:tcW w:w="2880" w:type="dxa"/>
          </w:tcPr>
          <w:p w14:paraId="0DA9B286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  <w:tc>
          <w:tcPr>
            <w:tcW w:w="2880" w:type="dxa"/>
          </w:tcPr>
          <w:p w14:paraId="423285A3" w14:textId="77777777" w:rsidR="00694016" w:rsidRPr="00ED57A8" w:rsidRDefault="00694016" w:rsidP="008B5BC0">
            <w:pPr>
              <w:pStyle w:val="FABodyCopy"/>
            </w:pPr>
            <w:r w:rsidRPr="00ED57A8">
              <w:t>60.7 (1.7)</w:t>
            </w:r>
          </w:p>
        </w:tc>
      </w:tr>
    </w:tbl>
    <w:p w14:paraId="246626CD" w14:textId="77777777" w:rsidR="0045101F" w:rsidRPr="001152A8" w:rsidRDefault="0031362B" w:rsidP="008B5BC0">
      <w:pPr>
        <w:pStyle w:val="EndofDocument"/>
      </w:pPr>
      <w:r w:rsidRPr="00731FC5">
        <w:t>###</w:t>
      </w:r>
    </w:p>
    <w:sectPr w:rsidR="0045101F" w:rsidRPr="001152A8" w:rsidSect="00A708F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0C0598" w14:textId="77777777" w:rsidR="00AA2FD9" w:rsidRDefault="00AA2FD9" w:rsidP="00B728F6">
      <w:r>
        <w:separator/>
      </w:r>
    </w:p>
    <w:p w14:paraId="413F640C" w14:textId="77777777" w:rsidR="00AA2FD9" w:rsidRDefault="00AA2FD9"/>
    <w:p w14:paraId="37EDF34E" w14:textId="77777777" w:rsidR="00AA2FD9" w:rsidRDefault="00AA2FD9"/>
    <w:p w14:paraId="3E9BD419" w14:textId="77777777" w:rsidR="00AA2FD9" w:rsidRDefault="00AA2FD9"/>
    <w:p w14:paraId="7B2497F9" w14:textId="77777777" w:rsidR="00AA2FD9" w:rsidRDefault="00AA2FD9"/>
    <w:p w14:paraId="45E723F1" w14:textId="77777777" w:rsidR="00AA2FD9" w:rsidRDefault="00AA2FD9"/>
    <w:p w14:paraId="4F5AB163" w14:textId="77777777" w:rsidR="00AA2FD9" w:rsidRDefault="00AA2FD9"/>
  </w:endnote>
  <w:endnote w:type="continuationSeparator" w:id="0">
    <w:p w14:paraId="6263D904" w14:textId="77777777" w:rsidR="00AA2FD9" w:rsidRDefault="00AA2FD9" w:rsidP="00B728F6">
      <w:r>
        <w:continuationSeparator/>
      </w:r>
    </w:p>
    <w:p w14:paraId="2B894BAA" w14:textId="77777777" w:rsidR="00AA2FD9" w:rsidRDefault="00AA2FD9"/>
    <w:p w14:paraId="4D289119" w14:textId="77777777" w:rsidR="00AA2FD9" w:rsidRDefault="00AA2FD9"/>
    <w:p w14:paraId="28534BD8" w14:textId="77777777" w:rsidR="00AA2FD9" w:rsidRDefault="00AA2FD9"/>
    <w:p w14:paraId="1E915631" w14:textId="77777777" w:rsidR="00AA2FD9" w:rsidRDefault="00AA2FD9"/>
    <w:p w14:paraId="48A45C88" w14:textId="77777777" w:rsidR="00AA2FD9" w:rsidRDefault="00AA2FD9"/>
    <w:p w14:paraId="647EB93A" w14:textId="77777777" w:rsidR="00AA2FD9" w:rsidRDefault="00AA2F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C988EA6-A1A0-0045-941B-2753A86E8D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2C4572-6FB8-714B-BD5F-72D48CB49175}"/>
    <w:embedBold r:id="rId3" w:fontKey="{C44EA3BE-53D2-E144-8CDC-E6BC9AC85CB4}"/>
    <w:embedItalic r:id="rId4" w:fontKey="{205476AF-C6DA-0449-86B3-470E51ACF41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D3861330-A327-FF4E-8652-D5025B23EBF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8191935B-7168-F243-8BE7-73263478C9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7C0D0C47-7BC7-E242-80CC-C4F73E603C61}"/>
    <w:embedBold r:id="rId8" w:fontKey="{CD2B7023-FE3A-3D45-8A52-45F22BE2D391}"/>
    <w:embedItalic r:id="rId9" w:fontKey="{7CBC532C-6034-2841-880D-EBA1E6F4240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5FD6532-1219-0642-821A-36F90829F722}"/>
    <w:embedBold r:id="rId12" w:fontKey="{84C6A2A4-0E03-AE4B-956F-3B82B0C67E36}"/>
  </w:font>
  <w:font w:name="Times">
    <w:altName w:val="﷽﷽﷽﷽﷽﷽﷽﷽f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NewRomanPSMT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28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7" w:fontKey="{02791949-3A95-D942-831D-BCAD762D33F3}"/>
  </w:font>
  <w:font w:name="MinionPro-Bold">
    <w:altName w:val="Calibri"/>
    <w:panose1 w:val="020B0604020202020204"/>
    <w:charset w:val="4D"/>
    <w:family w:val="auto"/>
    <w:pitch w:val="default"/>
    <w:sig w:usb0="00000003" w:usb1="00000000" w:usb2="00000000" w:usb3="00000000" w:csb0="00000001" w:csb1="00000000"/>
    <w:embedBold r:id="rId18" w:fontKey="{92659976-AED9-454C-A8B0-7A3EF4A6B7E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43924C24" w:rsidR="0003158A" w:rsidRDefault="00E3312E" w:rsidP="00DE04BA">
    <w:pPr>
      <w:pStyle w:val="Footer"/>
    </w:pPr>
    <w:r w:rsidRPr="00E3312E">
      <w:t xml:space="preserve">2022 </w:t>
    </w:r>
    <w:r w:rsidR="008738C1">
      <w:t>Ram Commercial</w:t>
    </w:r>
    <w:r w:rsidRPr="00E3312E">
      <w:t xml:space="preserve">  |  </w:t>
    </w:r>
    <w:r w:rsidR="008738C1">
      <w:t>Chassis Cab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33544" w14:textId="77777777" w:rsidR="008738C1" w:rsidRDefault="008738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FEF96" w14:textId="77777777" w:rsidR="00AA2FD9" w:rsidRDefault="00AA2FD9" w:rsidP="00B728F6">
      <w:r>
        <w:separator/>
      </w:r>
    </w:p>
    <w:p w14:paraId="46B720BD" w14:textId="77777777" w:rsidR="00AA2FD9" w:rsidRDefault="00AA2FD9"/>
    <w:p w14:paraId="7A6FC4EE" w14:textId="77777777" w:rsidR="00AA2FD9" w:rsidRDefault="00AA2FD9"/>
    <w:p w14:paraId="2CE2C93C" w14:textId="77777777" w:rsidR="00AA2FD9" w:rsidRDefault="00AA2FD9"/>
    <w:p w14:paraId="134ED67F" w14:textId="77777777" w:rsidR="00AA2FD9" w:rsidRDefault="00AA2FD9"/>
    <w:p w14:paraId="5287757E" w14:textId="77777777" w:rsidR="00AA2FD9" w:rsidRDefault="00AA2FD9"/>
    <w:p w14:paraId="31B334D2" w14:textId="77777777" w:rsidR="00AA2FD9" w:rsidRDefault="00AA2FD9"/>
  </w:footnote>
  <w:footnote w:type="continuationSeparator" w:id="0">
    <w:p w14:paraId="2CD70884" w14:textId="77777777" w:rsidR="00AA2FD9" w:rsidRDefault="00AA2FD9" w:rsidP="00B728F6">
      <w:r>
        <w:continuationSeparator/>
      </w:r>
    </w:p>
    <w:p w14:paraId="506E7D94" w14:textId="77777777" w:rsidR="00AA2FD9" w:rsidRDefault="00AA2FD9"/>
    <w:p w14:paraId="39D47780" w14:textId="77777777" w:rsidR="00AA2FD9" w:rsidRDefault="00AA2FD9"/>
    <w:p w14:paraId="26F93016" w14:textId="77777777" w:rsidR="00AA2FD9" w:rsidRDefault="00AA2FD9"/>
    <w:p w14:paraId="40B67384" w14:textId="77777777" w:rsidR="00AA2FD9" w:rsidRDefault="00AA2FD9"/>
    <w:p w14:paraId="327A5948" w14:textId="77777777" w:rsidR="00AA2FD9" w:rsidRDefault="00AA2FD9"/>
    <w:p w14:paraId="1AC00031" w14:textId="77777777" w:rsidR="00AA2FD9" w:rsidRDefault="00AA2F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75D2F" w14:textId="77777777" w:rsidR="008738C1" w:rsidRDefault="008738C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77D54AAC" w:rsidR="0003158A" w:rsidRDefault="0003158A" w:rsidP="00797A92">
    <w:pPr>
      <w:pStyle w:val="Header"/>
      <w:tabs>
        <w:tab w:val="clear" w:pos="4320"/>
        <w:tab w:val="clear" w:pos="8640"/>
      </w:tabs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264A9" w14:textId="77777777" w:rsidR="008738C1" w:rsidRDefault="008738C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DA1C1F"/>
    <w:multiLevelType w:val="hybridMultilevel"/>
    <w:tmpl w:val="F5BCAD4C"/>
    <w:lvl w:ilvl="0" w:tplc="D9D2E0E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4"/>
  </w:num>
  <w:num w:numId="4">
    <w:abstractNumId w:val="11"/>
  </w:num>
  <w:num w:numId="5">
    <w:abstractNumId w:val="22"/>
  </w:num>
  <w:num w:numId="6">
    <w:abstractNumId w:val="20"/>
  </w:num>
  <w:num w:numId="7">
    <w:abstractNumId w:val="21"/>
  </w:num>
  <w:num w:numId="8">
    <w:abstractNumId w:val="16"/>
  </w:num>
  <w:num w:numId="9">
    <w:abstractNumId w:val="17"/>
  </w:num>
  <w:num w:numId="10">
    <w:abstractNumId w:val="19"/>
  </w:num>
  <w:num w:numId="11">
    <w:abstractNumId w:val="13"/>
  </w:num>
  <w:num w:numId="12">
    <w:abstractNumId w:val="15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8"/>
  </w:num>
  <w:num w:numId="18">
    <w:abstractNumId w:val="4"/>
  </w:num>
  <w:num w:numId="19">
    <w:abstractNumId w:val="5"/>
  </w:num>
  <w:num w:numId="20">
    <w:abstractNumId w:val="6"/>
  </w:num>
  <w:num w:numId="21">
    <w:abstractNumId w:val="7"/>
  </w:num>
  <w:num w:numId="22">
    <w:abstractNumId w:val="9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attachedTemplate r:id="rId1"/>
  <w:linkStyle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B1176"/>
    <w:rsid w:val="000B2C9B"/>
    <w:rsid w:val="000B3D77"/>
    <w:rsid w:val="000C1116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3045"/>
    <w:rsid w:val="001278FC"/>
    <w:rsid w:val="00147D6E"/>
    <w:rsid w:val="00153C77"/>
    <w:rsid w:val="0016137C"/>
    <w:rsid w:val="00172FDA"/>
    <w:rsid w:val="001907F0"/>
    <w:rsid w:val="00191733"/>
    <w:rsid w:val="0019367F"/>
    <w:rsid w:val="00197C98"/>
    <w:rsid w:val="001A35B9"/>
    <w:rsid w:val="001A52C2"/>
    <w:rsid w:val="001B1774"/>
    <w:rsid w:val="001E1EF1"/>
    <w:rsid w:val="001E31AA"/>
    <w:rsid w:val="001F6B13"/>
    <w:rsid w:val="00210F38"/>
    <w:rsid w:val="002117B6"/>
    <w:rsid w:val="00216628"/>
    <w:rsid w:val="00222843"/>
    <w:rsid w:val="00237A0D"/>
    <w:rsid w:val="002623E8"/>
    <w:rsid w:val="00276B0E"/>
    <w:rsid w:val="00277B0C"/>
    <w:rsid w:val="00287DED"/>
    <w:rsid w:val="002939D0"/>
    <w:rsid w:val="002A266B"/>
    <w:rsid w:val="002A60B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573D"/>
    <w:rsid w:val="003E3025"/>
    <w:rsid w:val="003E713C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32909"/>
    <w:rsid w:val="0053642E"/>
    <w:rsid w:val="00537F3B"/>
    <w:rsid w:val="00543955"/>
    <w:rsid w:val="00547075"/>
    <w:rsid w:val="00551DEE"/>
    <w:rsid w:val="0055531D"/>
    <w:rsid w:val="00563B79"/>
    <w:rsid w:val="00565C9B"/>
    <w:rsid w:val="00570EDB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94016"/>
    <w:rsid w:val="006A70F8"/>
    <w:rsid w:val="006B02CC"/>
    <w:rsid w:val="006B5679"/>
    <w:rsid w:val="006D1F6B"/>
    <w:rsid w:val="006D423C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97A92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7F5BC1"/>
    <w:rsid w:val="00801CDD"/>
    <w:rsid w:val="00802624"/>
    <w:rsid w:val="00833D23"/>
    <w:rsid w:val="00841486"/>
    <w:rsid w:val="008422BE"/>
    <w:rsid w:val="008424CD"/>
    <w:rsid w:val="00867081"/>
    <w:rsid w:val="00871556"/>
    <w:rsid w:val="008738C1"/>
    <w:rsid w:val="008B1D23"/>
    <w:rsid w:val="008B5BC0"/>
    <w:rsid w:val="008D6AA3"/>
    <w:rsid w:val="008E2A09"/>
    <w:rsid w:val="008F53E6"/>
    <w:rsid w:val="008F58E5"/>
    <w:rsid w:val="00901320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003D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848C4"/>
    <w:rsid w:val="00A85C21"/>
    <w:rsid w:val="00A86694"/>
    <w:rsid w:val="00A966C8"/>
    <w:rsid w:val="00AA2FD9"/>
    <w:rsid w:val="00AB5DC4"/>
    <w:rsid w:val="00AC0EE1"/>
    <w:rsid w:val="00AC31E1"/>
    <w:rsid w:val="00AE5A22"/>
    <w:rsid w:val="00AE62CE"/>
    <w:rsid w:val="00AF2CDE"/>
    <w:rsid w:val="00B04467"/>
    <w:rsid w:val="00B04C6E"/>
    <w:rsid w:val="00B160BB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450D"/>
    <w:rsid w:val="00BC7B5B"/>
    <w:rsid w:val="00BD0CC4"/>
    <w:rsid w:val="00BD35CC"/>
    <w:rsid w:val="00BE045A"/>
    <w:rsid w:val="00BE64A5"/>
    <w:rsid w:val="00BE64C8"/>
    <w:rsid w:val="00BF1D56"/>
    <w:rsid w:val="00BF3253"/>
    <w:rsid w:val="00C13890"/>
    <w:rsid w:val="00C27063"/>
    <w:rsid w:val="00C4416F"/>
    <w:rsid w:val="00C46F0D"/>
    <w:rsid w:val="00C54B3C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5546"/>
    <w:rsid w:val="00CD6FBA"/>
    <w:rsid w:val="00CE6983"/>
    <w:rsid w:val="00CF05D5"/>
    <w:rsid w:val="00CF36A9"/>
    <w:rsid w:val="00D151E6"/>
    <w:rsid w:val="00D2074F"/>
    <w:rsid w:val="00D2537D"/>
    <w:rsid w:val="00D2582D"/>
    <w:rsid w:val="00D275B8"/>
    <w:rsid w:val="00D30F7C"/>
    <w:rsid w:val="00D36184"/>
    <w:rsid w:val="00D6088C"/>
    <w:rsid w:val="00D85C5E"/>
    <w:rsid w:val="00D87832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01AE6"/>
    <w:rsid w:val="00E12810"/>
    <w:rsid w:val="00E14688"/>
    <w:rsid w:val="00E3003F"/>
    <w:rsid w:val="00E3312E"/>
    <w:rsid w:val="00E36B5F"/>
    <w:rsid w:val="00E426F0"/>
    <w:rsid w:val="00E43C75"/>
    <w:rsid w:val="00E5407F"/>
    <w:rsid w:val="00E71645"/>
    <w:rsid w:val="00E71ECA"/>
    <w:rsid w:val="00E82EDB"/>
    <w:rsid w:val="00EA0598"/>
    <w:rsid w:val="00EA3C52"/>
    <w:rsid w:val="00EA4A0A"/>
    <w:rsid w:val="00EB6148"/>
    <w:rsid w:val="00EB6477"/>
    <w:rsid w:val="00EB6877"/>
    <w:rsid w:val="00EC277F"/>
    <w:rsid w:val="00ED78E9"/>
    <w:rsid w:val="00EE2246"/>
    <w:rsid w:val="00EF207E"/>
    <w:rsid w:val="00F1414A"/>
    <w:rsid w:val="00F161CC"/>
    <w:rsid w:val="00F22CD7"/>
    <w:rsid w:val="00F25D13"/>
    <w:rsid w:val="00F26FDE"/>
    <w:rsid w:val="00F32567"/>
    <w:rsid w:val="00F366DD"/>
    <w:rsid w:val="00F45F92"/>
    <w:rsid w:val="00F47F59"/>
    <w:rsid w:val="00F51AC1"/>
    <w:rsid w:val="00F52A7E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A92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97A92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7A92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7A92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797A92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797A92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797A92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97A92"/>
  </w:style>
  <w:style w:type="paragraph" w:styleId="Header">
    <w:name w:val="header"/>
    <w:basedOn w:val="Normal"/>
    <w:link w:val="HeaderChar"/>
    <w:uiPriority w:val="99"/>
    <w:unhideWhenUsed/>
    <w:qFormat/>
    <w:rsid w:val="00797A92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797A92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97A92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797A92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A9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7A92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797A92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97A92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97A92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97A92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797A92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797A92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97A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A9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A92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A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A92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797A92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797A92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797A92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797A9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97A92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797A92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97A92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797A92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797A92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797A92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797A92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797A92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797A92"/>
    <w:pPr>
      <w:ind w:left="187" w:hanging="187"/>
    </w:pPr>
  </w:style>
  <w:style w:type="paragraph" w:customStyle="1" w:styleId="WeightsCopy7col">
    <w:name w:val="Weights Copy 7 col"/>
    <w:basedOn w:val="BodyCopy"/>
    <w:qFormat/>
    <w:rsid w:val="00797A92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797A92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797A92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797A92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797A92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797A92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797A92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797A92"/>
    <w:pPr>
      <w:ind w:left="0" w:firstLine="0"/>
    </w:pPr>
  </w:style>
  <w:style w:type="paragraph" w:customStyle="1" w:styleId="FABodyCopy">
    <w:name w:val="FA Body Copy"/>
    <w:basedOn w:val="Normal"/>
    <w:qFormat/>
    <w:rsid w:val="00797A92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797A92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797A92"/>
    <w:pPr>
      <w:ind w:left="144"/>
    </w:pPr>
  </w:style>
  <w:style w:type="paragraph" w:customStyle="1" w:styleId="S-O-P">
    <w:name w:val="S-O-P"/>
    <w:basedOn w:val="FABodyCopy"/>
    <w:next w:val="FABodyCopy"/>
    <w:qFormat/>
    <w:rsid w:val="00797A92"/>
    <w:pPr>
      <w:jc w:val="center"/>
    </w:pPr>
  </w:style>
  <w:style w:type="paragraph" w:customStyle="1" w:styleId="TableSubhead">
    <w:name w:val="Table Subhead"/>
    <w:basedOn w:val="Normal"/>
    <w:qFormat/>
    <w:rsid w:val="00797A92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797A92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797A92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  <w:style w:type="paragraph" w:styleId="ListParagraph">
    <w:name w:val="List Paragraph"/>
    <w:basedOn w:val="Normal"/>
    <w:uiPriority w:val="99"/>
    <w:qFormat/>
    <w:rsid w:val="00694016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NoSpacing">
    <w:name w:val="No Spacing"/>
    <w:uiPriority w:val="99"/>
    <w:qFormat/>
    <w:rsid w:val="00694016"/>
    <w:rPr>
      <w:sz w:val="22"/>
      <w:szCs w:val="22"/>
      <w:lang w:eastAsia="en-US"/>
    </w:rPr>
  </w:style>
  <w:style w:type="paragraph" w:customStyle="1" w:styleId="Bullets">
    <w:name w:val="Bullets"/>
    <w:basedOn w:val="Normal"/>
    <w:qFormat/>
    <w:rsid w:val="00694016"/>
    <w:pPr>
      <w:spacing w:after="80" w:line="320" w:lineRule="atLeast"/>
      <w:ind w:left="1080" w:right="547" w:hanging="360"/>
    </w:pPr>
    <w:rPr>
      <w:rFonts w:ascii="Arial" w:hAnsi="Arial"/>
      <w:b/>
      <w:sz w:val="22"/>
      <w:szCs w:val="22"/>
    </w:rPr>
  </w:style>
  <w:style w:type="paragraph" w:customStyle="1" w:styleId="Subhead">
    <w:name w:val="Subhead"/>
    <w:basedOn w:val="Normal"/>
    <w:qFormat/>
    <w:rsid w:val="00694016"/>
    <w:pPr>
      <w:spacing w:line="320" w:lineRule="atLeast"/>
    </w:pPr>
    <w:rPr>
      <w:rFonts w:ascii="Arial" w:hAnsi="Arial" w:cs="Arial"/>
      <w:b/>
      <w:sz w:val="22"/>
      <w:szCs w:val="22"/>
    </w:rPr>
  </w:style>
  <w:style w:type="paragraph" w:customStyle="1" w:styleId="Body1">
    <w:name w:val="_Body1"/>
    <w:basedOn w:val="Normal"/>
    <w:uiPriority w:val="99"/>
    <w:rsid w:val="0069401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NewRomanPSMT" w:hAnsi="TimesNewRomanPSMT" w:cs="TimesNewRomanPSMT"/>
      <w:color w:val="000000"/>
      <w:sz w:val="14"/>
      <w:szCs w:val="14"/>
    </w:rPr>
  </w:style>
  <w:style w:type="paragraph" w:customStyle="1" w:styleId="specs">
    <w:name w:val="specs"/>
    <w:basedOn w:val="Normal"/>
    <w:uiPriority w:val="99"/>
    <w:rsid w:val="00694016"/>
    <w:pPr>
      <w:widowControl w:val="0"/>
      <w:tabs>
        <w:tab w:val="right" w:leader="underscore" w:pos="7960"/>
      </w:tabs>
      <w:autoSpaceDE w:val="0"/>
      <w:autoSpaceDN w:val="0"/>
      <w:adjustRightInd w:val="0"/>
      <w:spacing w:line="220" w:lineRule="atLeast"/>
      <w:ind w:left="240" w:hanging="240"/>
      <w:textAlignment w:val="top"/>
    </w:pPr>
    <w:rPr>
      <w:rFonts w:ascii="Arial" w:hAnsi="Arial" w:cs="Arial"/>
      <w:color w:val="000000"/>
      <w:sz w:val="18"/>
      <w:szCs w:val="18"/>
    </w:rPr>
  </w:style>
  <w:style w:type="paragraph" w:customStyle="1" w:styleId="Default">
    <w:name w:val="Default"/>
    <w:uiPriority w:val="99"/>
    <w:rsid w:val="00694016"/>
    <w:pPr>
      <w:autoSpaceDE w:val="0"/>
      <w:autoSpaceDN w:val="0"/>
      <w:adjustRightInd w:val="0"/>
    </w:pPr>
    <w:rPr>
      <w:rFonts w:ascii="Arial" w:eastAsia="Batang" w:hAnsi="Arial" w:cs="Batang"/>
      <w:color w:val="000000"/>
      <w:sz w:val="24"/>
      <w:szCs w:val="24"/>
      <w:lang w:eastAsia="en-US"/>
    </w:rPr>
  </w:style>
  <w:style w:type="character" w:customStyle="1" w:styleId="Superscript">
    <w:name w:val="_Superscript"/>
    <w:uiPriority w:val="99"/>
    <w:rsid w:val="00694016"/>
    <w:rPr>
      <w:vertAlign w:val="superscript"/>
    </w:rPr>
  </w:style>
  <w:style w:type="paragraph" w:customStyle="1" w:styleId="font5">
    <w:name w:val="font5"/>
    <w:basedOn w:val="Normal"/>
    <w:uiPriority w:val="99"/>
    <w:rsid w:val="00694016"/>
    <w:pPr>
      <w:spacing w:before="100" w:beforeAutospacing="1" w:after="100" w:afterAutospacing="1"/>
    </w:pPr>
    <w:rPr>
      <w:rFonts w:ascii="Arial" w:hAnsi="Arial" w:cs="Arial"/>
      <w:sz w:val="18"/>
      <w:szCs w:val="18"/>
    </w:rPr>
  </w:style>
  <w:style w:type="character" w:styleId="Strong">
    <w:name w:val="Strong"/>
    <w:basedOn w:val="DefaultParagraphFont"/>
    <w:uiPriority w:val="22"/>
    <w:qFormat/>
    <w:rsid w:val="00694016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rsid w:val="00694016"/>
  </w:style>
  <w:style w:type="character" w:styleId="Emphasis">
    <w:name w:val="Emphasis"/>
    <w:basedOn w:val="DefaultParagraphFont"/>
    <w:uiPriority w:val="20"/>
    <w:qFormat/>
    <w:rsid w:val="00694016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694016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94016"/>
    <w:rPr>
      <w:rFonts w:ascii="Calibri" w:eastAsiaTheme="minorHAnsi" w:hAnsi="Calibri" w:cstheme="minorBidi"/>
      <w:sz w:val="22"/>
      <w:szCs w:val="21"/>
      <w:lang w:eastAsia="en-US"/>
    </w:rPr>
  </w:style>
  <w:style w:type="paragraph" w:customStyle="1" w:styleId="4BodyCopy">
    <w:name w:val="4 Body Copy"/>
    <w:basedOn w:val="Normal"/>
    <w:qFormat/>
    <w:rsid w:val="00694016"/>
    <w:pPr>
      <w:spacing w:before="160" w:after="240" w:line="300" w:lineRule="atLeast"/>
      <w:outlineLvl w:val="4"/>
    </w:pPr>
    <w:rPr>
      <w:rFonts w:ascii="Arial" w:hAnsi="Arial" w:cs="Arial"/>
      <w:bCs/>
      <w:sz w:val="22"/>
      <w:szCs w:val="22"/>
    </w:rPr>
  </w:style>
  <w:style w:type="paragraph" w:customStyle="1" w:styleId="Text1">
    <w:name w:val="_Text1"/>
    <w:basedOn w:val="Normal"/>
    <w:uiPriority w:val="99"/>
    <w:rsid w:val="0069401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Times New Roman" w:hAnsi="Times New Roman"/>
      <w:color w:val="000000"/>
      <w:sz w:val="20"/>
    </w:rPr>
  </w:style>
  <w:style w:type="paragraph" w:customStyle="1" w:styleId="notes">
    <w:name w:val="notes"/>
    <w:basedOn w:val="Normal"/>
    <w:uiPriority w:val="99"/>
    <w:rsid w:val="00694016"/>
    <w:pPr>
      <w:widowControl w:val="0"/>
      <w:autoSpaceDE w:val="0"/>
      <w:autoSpaceDN w:val="0"/>
      <w:adjustRightInd w:val="0"/>
      <w:spacing w:after="110" w:line="200" w:lineRule="atLeas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Endmark">
    <w:name w:val="End mark"/>
    <w:basedOn w:val="Normal"/>
    <w:uiPriority w:val="99"/>
    <w:rsid w:val="00694016"/>
    <w:pPr>
      <w:autoSpaceDE w:val="0"/>
      <w:autoSpaceDN w:val="0"/>
      <w:adjustRightInd w:val="0"/>
      <w:spacing w:line="260" w:lineRule="atLeast"/>
      <w:jc w:val="center"/>
      <w:textAlignment w:val="center"/>
    </w:pPr>
    <w:rPr>
      <w:rFonts w:ascii="MinionPro-Bold" w:hAnsi="MinionPro-Bold" w:cs="MinionPro-Bold"/>
      <w:b/>
      <w:bCs/>
      <w:color w:val="F21717"/>
      <w:spacing w:val="55"/>
      <w:sz w:val="20"/>
      <w:lang w:eastAsia="ja-JP"/>
    </w:rPr>
  </w:style>
  <w:style w:type="table" w:customStyle="1" w:styleId="FATABLESTYLE">
    <w:name w:val="FA TABLE STYLE"/>
    <w:basedOn w:val="TableNormal"/>
    <w:uiPriority w:val="99"/>
    <w:rsid w:val="00BF3253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galli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0</TotalTime>
  <Pages>15</Pages>
  <Words>2457</Words>
  <Characters>14006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2022 Product Information</vt:lpstr>
    </vt:vector>
  </TitlesOfParts>
  <Manager/>
  <Company/>
  <LinksUpToDate>false</LinksUpToDate>
  <CharactersWithSpaces>16431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 Product Information</dc:title>
  <dc:subject>Specifications</dc:subject>
  <dc:creator>Microsoft Office User</dc:creator>
  <cp:keywords/>
  <dc:description/>
  <cp:lastModifiedBy>Microsoft Office User</cp:lastModifiedBy>
  <cp:revision>2</cp:revision>
  <cp:lastPrinted>2018-12-31T16:38:00Z</cp:lastPrinted>
  <dcterms:created xsi:type="dcterms:W3CDTF">2021-08-26T21:19:00Z</dcterms:created>
  <dcterms:modified xsi:type="dcterms:W3CDTF">2021-08-26T21:19:00Z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