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2708F80E" w:rsidR="00C13890" w:rsidRPr="000F771A" w:rsidRDefault="00C13890" w:rsidP="00082BCB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362207">
        <w:t>Ram</w:t>
      </w:r>
      <w:r w:rsidR="00FD07EB" w:rsidRPr="000F771A">
        <w:t xml:space="preserve"> </w:t>
      </w:r>
      <w:r w:rsidR="0079554F">
        <w:t>2500 &amp; 3500 Heavy Duty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72278F2F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EEC1AD6" w14:textId="77777777" w:rsidR="00BE4C72" w:rsidRPr="001751FE" w:rsidRDefault="00BE4C72" w:rsidP="00BE4C72">
      <w:pPr>
        <w:pStyle w:val="Heading3"/>
      </w:pPr>
      <w:r w:rsidRPr="001751FE">
        <w:t>GENERAL INFORMATION</w:t>
      </w:r>
    </w:p>
    <w:p w14:paraId="72CE6406" w14:textId="77777777" w:rsidR="00BE4C72" w:rsidRPr="004051AB" w:rsidRDefault="00BE4C72" w:rsidP="004051AB">
      <w:pPr>
        <w:pStyle w:val="BodyCopy"/>
      </w:pPr>
      <w:r w:rsidRPr="004051AB">
        <w:t>Vehicle Type</w:t>
      </w:r>
      <w:r w:rsidRPr="004051AB">
        <w:tab/>
        <w:t>Regular Cab, Crew Cab and Mega Cab: 4x2, 4x4</w:t>
      </w:r>
    </w:p>
    <w:p w14:paraId="72E023C0" w14:textId="77777777" w:rsidR="00BE4C72" w:rsidRPr="004051AB" w:rsidRDefault="00BE4C72" w:rsidP="004051AB">
      <w:pPr>
        <w:pStyle w:val="BodyCopy"/>
      </w:pPr>
      <w:r w:rsidRPr="004051AB">
        <w:t>Assembly Plant</w:t>
      </w:r>
      <w:r w:rsidRPr="004051AB">
        <w:tab/>
        <w:t>Saltillo Truck Assembly Plant, Coahuila, Mexico</w:t>
      </w:r>
    </w:p>
    <w:p w14:paraId="1BC87A68" w14:textId="77777777" w:rsidR="00BE4C72" w:rsidRPr="004051AB" w:rsidRDefault="00BE4C72" w:rsidP="004051AB">
      <w:pPr>
        <w:pStyle w:val="BodyCopy"/>
      </w:pPr>
      <w:r w:rsidRPr="004051AB">
        <w:t>EPA Vehicle Class</w:t>
      </w:r>
      <w:r w:rsidRPr="004051AB">
        <w:tab/>
        <w:t>Standard Pickup</w:t>
      </w:r>
    </w:p>
    <w:p w14:paraId="6837DED1" w14:textId="77777777" w:rsidR="00340A9B" w:rsidRPr="001751FE" w:rsidRDefault="00BE4C72" w:rsidP="00BE4C72">
      <w:pPr>
        <w:pStyle w:val="Heading3"/>
      </w:pPr>
      <w:r w:rsidRPr="001751FE">
        <w:t>BODY/CHASSIS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880"/>
        <w:gridCol w:w="2872"/>
      </w:tblGrid>
      <w:tr w:rsidR="00340A9B" w:rsidRPr="004051AB" w14:paraId="50F66570" w14:textId="77777777" w:rsidTr="00AC266F">
        <w:tc>
          <w:tcPr>
            <w:tcW w:w="4320" w:type="dxa"/>
          </w:tcPr>
          <w:p w14:paraId="34807FD2" w14:textId="77777777" w:rsidR="00340A9B" w:rsidRPr="004051AB" w:rsidRDefault="00340A9B" w:rsidP="004051AB">
            <w:pPr>
              <w:pStyle w:val="ChartSubhead"/>
            </w:pPr>
            <w:r w:rsidRPr="004051AB">
              <w:t>Model</w:t>
            </w:r>
          </w:p>
        </w:tc>
        <w:tc>
          <w:tcPr>
            <w:tcW w:w="2880" w:type="dxa"/>
          </w:tcPr>
          <w:p w14:paraId="40B474AE" w14:textId="77777777" w:rsidR="00340A9B" w:rsidRPr="004051AB" w:rsidRDefault="00340A9B" w:rsidP="004051AB">
            <w:pPr>
              <w:pStyle w:val="ChartSubhead"/>
            </w:pPr>
            <w:r w:rsidRPr="004051AB">
              <w:t>4x2</w:t>
            </w:r>
          </w:p>
        </w:tc>
        <w:tc>
          <w:tcPr>
            <w:tcW w:w="2872" w:type="dxa"/>
          </w:tcPr>
          <w:p w14:paraId="65ED056F" w14:textId="77777777" w:rsidR="00340A9B" w:rsidRPr="004051AB" w:rsidRDefault="00340A9B" w:rsidP="004051AB">
            <w:pPr>
              <w:pStyle w:val="ChartSubhead"/>
            </w:pPr>
            <w:r w:rsidRPr="004051AB">
              <w:t>4x4</w:t>
            </w:r>
          </w:p>
        </w:tc>
      </w:tr>
      <w:tr w:rsidR="00340A9B" w:rsidRPr="000024FF" w14:paraId="6045C78A" w14:textId="77777777" w:rsidTr="00AC266F">
        <w:tc>
          <w:tcPr>
            <w:tcW w:w="4320" w:type="dxa"/>
          </w:tcPr>
          <w:p w14:paraId="179E6C08" w14:textId="77777777" w:rsidR="00340A9B" w:rsidRPr="00E2624B" w:rsidRDefault="00340A9B" w:rsidP="003949AE">
            <w:pPr>
              <w:pStyle w:val="FABodyCopy"/>
            </w:pPr>
            <w:r w:rsidRPr="00E2624B">
              <w:t>Layout</w:t>
            </w:r>
          </w:p>
        </w:tc>
        <w:tc>
          <w:tcPr>
            <w:tcW w:w="2880" w:type="dxa"/>
          </w:tcPr>
          <w:p w14:paraId="33A3296D" w14:textId="77777777" w:rsidR="00340A9B" w:rsidRPr="00E2624B" w:rsidRDefault="00340A9B" w:rsidP="003949AE">
            <w:pPr>
              <w:pStyle w:val="FABodyCopy"/>
            </w:pPr>
            <w:r w:rsidRPr="00E2624B">
              <w:t>Longitudinal, front engine</w:t>
            </w:r>
          </w:p>
        </w:tc>
        <w:tc>
          <w:tcPr>
            <w:tcW w:w="2872" w:type="dxa"/>
          </w:tcPr>
          <w:p w14:paraId="15790F1F" w14:textId="77777777" w:rsidR="00340A9B" w:rsidRPr="00E2624B" w:rsidRDefault="00340A9B" w:rsidP="003949AE">
            <w:pPr>
              <w:pStyle w:val="FABodyCopy"/>
            </w:pPr>
            <w:r w:rsidRPr="00E2624B">
              <w:t>Longitudinal, front engine, transfer case</w:t>
            </w:r>
          </w:p>
        </w:tc>
      </w:tr>
      <w:tr w:rsidR="00340A9B" w:rsidRPr="000024FF" w14:paraId="693C7234" w14:textId="77777777" w:rsidTr="00AC266F">
        <w:tc>
          <w:tcPr>
            <w:tcW w:w="4320" w:type="dxa"/>
          </w:tcPr>
          <w:p w14:paraId="7004EA92" w14:textId="77777777" w:rsidR="00340A9B" w:rsidRPr="00E2624B" w:rsidRDefault="00340A9B" w:rsidP="003949AE">
            <w:pPr>
              <w:pStyle w:val="FABodyCopy"/>
            </w:pPr>
            <w:r w:rsidRPr="00E2624B">
              <w:t>Construction</w:t>
            </w:r>
          </w:p>
        </w:tc>
        <w:tc>
          <w:tcPr>
            <w:tcW w:w="2880" w:type="dxa"/>
          </w:tcPr>
          <w:p w14:paraId="07A7E365" w14:textId="77777777" w:rsidR="00340A9B" w:rsidRPr="00E2624B" w:rsidRDefault="00340A9B" w:rsidP="003949AE">
            <w:pPr>
              <w:pStyle w:val="FABodyCopy"/>
            </w:pPr>
            <w:r w:rsidRPr="00E2624B">
              <w:t xml:space="preserve">Ladder-type frame, steel cab, </w:t>
            </w:r>
            <w:r w:rsidRPr="00E2624B">
              <w:br/>
              <w:t>double-wall steel pickup box</w:t>
            </w:r>
          </w:p>
        </w:tc>
        <w:tc>
          <w:tcPr>
            <w:tcW w:w="2872" w:type="dxa"/>
          </w:tcPr>
          <w:p w14:paraId="4ECB5303" w14:textId="77777777" w:rsidR="00340A9B" w:rsidRPr="00E2624B" w:rsidRDefault="00340A9B" w:rsidP="003949AE">
            <w:pPr>
              <w:pStyle w:val="FABodyCopy"/>
            </w:pPr>
            <w:r w:rsidRPr="00E2624B">
              <w:t xml:space="preserve">Ladder-type frame, steel cab, </w:t>
            </w:r>
            <w:r w:rsidRPr="00E2624B">
              <w:br/>
              <w:t>double-wall steel pickup box</w:t>
            </w:r>
          </w:p>
        </w:tc>
      </w:tr>
    </w:tbl>
    <w:p w14:paraId="3DA8E884" w14:textId="77777777" w:rsidR="00BE4C72" w:rsidRPr="001751FE" w:rsidRDefault="00BE4C72" w:rsidP="00BE4C72">
      <w:pPr>
        <w:pStyle w:val="Heading3"/>
      </w:pPr>
      <w:r w:rsidRPr="001751FE">
        <w:t>ENGINE: 6.4-LITER HEMI® V-8</w:t>
      </w:r>
    </w:p>
    <w:p w14:paraId="13ECE021" w14:textId="77777777" w:rsidR="00BE4C72" w:rsidRPr="004051AB" w:rsidRDefault="00BE4C72" w:rsidP="004051AB">
      <w:pPr>
        <w:pStyle w:val="BodyCopy"/>
      </w:pPr>
      <w:r w:rsidRPr="004051AB">
        <w:t>Type and Description</w:t>
      </w:r>
      <w:r w:rsidRPr="004051AB">
        <w:tab/>
        <w:t>90-degree gasoline V-8 with variable cam timing</w:t>
      </w:r>
    </w:p>
    <w:p w14:paraId="015F131B" w14:textId="77777777" w:rsidR="00BE4C72" w:rsidRPr="004051AB" w:rsidRDefault="00BE4C72" w:rsidP="004051AB">
      <w:pPr>
        <w:pStyle w:val="BodyCopy"/>
      </w:pPr>
      <w:r w:rsidRPr="004051AB">
        <w:t>Displacement</w:t>
      </w:r>
      <w:r w:rsidRPr="004051AB">
        <w:tab/>
        <w:t>392 cu. in. (6,417 cu. cm)</w:t>
      </w:r>
    </w:p>
    <w:p w14:paraId="376CA05E" w14:textId="77777777" w:rsidR="00BE4C72" w:rsidRPr="004051AB" w:rsidRDefault="00BE4C72" w:rsidP="004051AB">
      <w:pPr>
        <w:pStyle w:val="BodyCopy"/>
      </w:pPr>
      <w:r w:rsidRPr="004051AB">
        <w:t>Bore X Stroke</w:t>
      </w:r>
      <w:r w:rsidRPr="004051AB">
        <w:tab/>
        <w:t>4.09 X 3.72 (103.9 X 94.6)</w:t>
      </w:r>
    </w:p>
    <w:p w14:paraId="5D50FA68" w14:textId="77777777" w:rsidR="00BE4C72" w:rsidRPr="004051AB" w:rsidRDefault="00BE4C72" w:rsidP="004051AB">
      <w:pPr>
        <w:pStyle w:val="BodyCopy"/>
      </w:pPr>
      <w:r w:rsidRPr="004051AB">
        <w:t>Valve System</w:t>
      </w:r>
      <w:r w:rsidRPr="004051AB">
        <w:tab/>
        <w:t xml:space="preserve">Pushrod-operated overhead valves, 16 valves, eight deactivating </w:t>
      </w:r>
      <w:r w:rsidRPr="004051AB">
        <w:br/>
        <w:t>and eight hydraulic lifters, all with roller followers</w:t>
      </w:r>
    </w:p>
    <w:p w14:paraId="06A35F4C" w14:textId="77777777" w:rsidR="00BE4C72" w:rsidRPr="004051AB" w:rsidRDefault="00BE4C72" w:rsidP="004051AB">
      <w:pPr>
        <w:pStyle w:val="BodyCopy"/>
      </w:pPr>
      <w:r w:rsidRPr="004051AB">
        <w:t>Fuel Injection</w:t>
      </w:r>
      <w:r w:rsidRPr="004051AB">
        <w:tab/>
        <w:t>Sequential, multiport, electronic, returnless</w:t>
      </w:r>
    </w:p>
    <w:p w14:paraId="448B8F38" w14:textId="77777777" w:rsidR="00BE4C72" w:rsidRPr="004051AB" w:rsidRDefault="00BE4C72" w:rsidP="004051AB">
      <w:pPr>
        <w:pStyle w:val="BodyCopy"/>
      </w:pPr>
      <w:r w:rsidRPr="004051AB">
        <w:t>Construction</w:t>
      </w:r>
      <w:r w:rsidRPr="004051AB">
        <w:tab/>
        <w:t>Deep-skirt cast-iron block with cross-bolted main bearing caps,</w:t>
      </w:r>
      <w:r w:rsidRPr="004051AB">
        <w:br/>
        <w:t>356 aluminum cylinder heads with hemispherical combustion chambers</w:t>
      </w:r>
    </w:p>
    <w:p w14:paraId="3902426B" w14:textId="77777777" w:rsidR="00BE4C72" w:rsidRPr="004051AB" w:rsidRDefault="00BE4C72" w:rsidP="004051AB">
      <w:pPr>
        <w:pStyle w:val="BodyCopy"/>
      </w:pPr>
      <w:r w:rsidRPr="004051AB">
        <w:t>Compression Ratio</w:t>
      </w:r>
      <w:r w:rsidRPr="004051AB">
        <w:tab/>
        <w:t>10.0:1</w:t>
      </w:r>
    </w:p>
    <w:p w14:paraId="26BACC01" w14:textId="77777777" w:rsidR="00BE4C72" w:rsidRPr="004051AB" w:rsidRDefault="00BE4C72" w:rsidP="004051AB">
      <w:pPr>
        <w:pStyle w:val="BodyCopy"/>
      </w:pPr>
      <w:r w:rsidRPr="004051AB">
        <w:t>Power</w:t>
      </w:r>
      <w:r w:rsidRPr="004051AB">
        <w:tab/>
        <w:t>410 hp (306 Kw) @ 5,600 RPM</w:t>
      </w:r>
    </w:p>
    <w:p w14:paraId="673100A0" w14:textId="77777777" w:rsidR="00BE4C72" w:rsidRPr="004051AB" w:rsidRDefault="00BE4C72" w:rsidP="004051AB">
      <w:pPr>
        <w:pStyle w:val="BodyCopy"/>
      </w:pPr>
      <w:r w:rsidRPr="004051AB">
        <w:t>Torque</w:t>
      </w:r>
      <w:r w:rsidRPr="004051AB">
        <w:tab/>
        <w:t>429 lb.-ft. (582 N•M) at 4,000 RPM</w:t>
      </w:r>
    </w:p>
    <w:p w14:paraId="5DF1F827" w14:textId="77777777" w:rsidR="00BE4C72" w:rsidRPr="004051AB" w:rsidRDefault="00BE4C72" w:rsidP="004051AB">
      <w:pPr>
        <w:pStyle w:val="BodyCopy"/>
      </w:pPr>
      <w:r w:rsidRPr="004051AB">
        <w:t>Maximum Engine Speed</w:t>
      </w:r>
      <w:r w:rsidRPr="004051AB">
        <w:tab/>
        <w:t>5,800 RPM limited</w:t>
      </w:r>
    </w:p>
    <w:p w14:paraId="26C9DDF1" w14:textId="77777777" w:rsidR="00BE4C72" w:rsidRPr="004051AB" w:rsidRDefault="00BE4C72" w:rsidP="004051AB">
      <w:pPr>
        <w:pStyle w:val="BodyCopy"/>
      </w:pPr>
      <w:r w:rsidRPr="004051AB">
        <w:t>Fuel Requirement</w:t>
      </w:r>
      <w:r w:rsidRPr="004051AB">
        <w:tab/>
        <w:t>Unleaded regular, 87 octane</w:t>
      </w:r>
    </w:p>
    <w:p w14:paraId="29541E00" w14:textId="77777777" w:rsidR="00BE4C72" w:rsidRPr="004051AB" w:rsidRDefault="00BE4C72" w:rsidP="004051AB">
      <w:pPr>
        <w:pStyle w:val="BodyCopy"/>
      </w:pPr>
      <w:r w:rsidRPr="004051AB">
        <w:t>Oil Capacity</w:t>
      </w:r>
      <w:r w:rsidRPr="004051AB">
        <w:tab/>
        <w:t>7.0 quarts (6.6 liters)</w:t>
      </w:r>
    </w:p>
    <w:p w14:paraId="1B0FA95D" w14:textId="77777777" w:rsidR="00BE4C72" w:rsidRPr="004051AB" w:rsidRDefault="00BE4C72" w:rsidP="004051AB">
      <w:pPr>
        <w:pStyle w:val="BodyCopy"/>
      </w:pPr>
      <w:r w:rsidRPr="004051AB">
        <w:t>Coolant Capacity</w:t>
      </w:r>
      <w:r w:rsidRPr="004051AB">
        <w:tab/>
        <w:t>16.6 quarts (15.75 liters)</w:t>
      </w:r>
    </w:p>
    <w:p w14:paraId="41B28B09" w14:textId="3B723CFC" w:rsidR="00582DF9" w:rsidRPr="001751FE" w:rsidRDefault="00582DF9" w:rsidP="00582DF9">
      <w:pPr>
        <w:pStyle w:val="Heading3"/>
        <w:keepNext/>
        <w:keepLines/>
      </w:pPr>
      <w:r w:rsidRPr="001751FE">
        <w:lastRenderedPageBreak/>
        <w:t>ENGINE: 6.4-LITER HEMI® V-8</w:t>
      </w:r>
      <w:r>
        <w:t xml:space="preserve"> (CONTINUED)</w:t>
      </w:r>
    </w:p>
    <w:p w14:paraId="42E11393" w14:textId="1BDB30BB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>Emission Control</w:t>
      </w:r>
      <w:r w:rsidR="00C97C70">
        <w:t>s</w:t>
      </w:r>
      <w:r w:rsidRPr="004051AB">
        <w:tab/>
        <w:t>Three-way catalytic converters, heated oxygen sensors, cooled electronic exhaust-gas recirculation (EGR) and individual cylinder fuel control</w:t>
      </w:r>
    </w:p>
    <w:p w14:paraId="0022F5F9" w14:textId="77777777" w:rsidR="00BE4C72" w:rsidRPr="001751FE" w:rsidRDefault="00BE4C72" w:rsidP="00340A9B">
      <w:pPr>
        <w:pStyle w:val="Heading3"/>
        <w:ind w:left="3240" w:hanging="3240"/>
      </w:pPr>
      <w:r w:rsidRPr="001751FE">
        <w:t>ENGINE: 6.7-LITER CUMMINS TURBO DIESEL I-6 (2500/3500 Standard Output)</w:t>
      </w:r>
    </w:p>
    <w:p w14:paraId="58430B86" w14:textId="77777777" w:rsidR="00BE4C72" w:rsidRPr="004051AB" w:rsidRDefault="00BE4C72" w:rsidP="004051AB">
      <w:pPr>
        <w:pStyle w:val="BodyCopy"/>
      </w:pPr>
      <w:r w:rsidRPr="001751FE">
        <w:t>Type and Description</w:t>
      </w:r>
      <w:r w:rsidRPr="001751FE">
        <w:tab/>
        <w:t xml:space="preserve">Inline </w:t>
      </w:r>
      <w:r w:rsidRPr="004051AB">
        <w:t>six cylinder, turbocharged, intercooled diesel</w:t>
      </w:r>
    </w:p>
    <w:p w14:paraId="1F1E0B1F" w14:textId="77777777" w:rsidR="00BE4C72" w:rsidRPr="004051AB" w:rsidRDefault="00BE4C72" w:rsidP="004051AB">
      <w:pPr>
        <w:pStyle w:val="BodyCopy"/>
      </w:pPr>
      <w:r w:rsidRPr="004051AB">
        <w:t>Displacement</w:t>
      </w:r>
      <w:r w:rsidRPr="004051AB">
        <w:tab/>
        <w:t>408 cu. in. (6,690 cu. cm)</w:t>
      </w:r>
    </w:p>
    <w:p w14:paraId="5E9D544A" w14:textId="77777777" w:rsidR="00BE4C72" w:rsidRPr="004051AB" w:rsidRDefault="00BE4C72" w:rsidP="004051AB">
      <w:pPr>
        <w:pStyle w:val="BodyCopy"/>
      </w:pPr>
      <w:r w:rsidRPr="004051AB">
        <w:t>Bore X Stroke</w:t>
      </w:r>
      <w:r w:rsidRPr="004051AB">
        <w:tab/>
        <w:t>4.21 X 4.88 (107 X 124)</w:t>
      </w:r>
    </w:p>
    <w:p w14:paraId="54B78548" w14:textId="77777777" w:rsidR="00BE4C72" w:rsidRPr="004051AB" w:rsidRDefault="00BE4C72" w:rsidP="004051AB">
      <w:pPr>
        <w:pStyle w:val="BodyCopy"/>
      </w:pPr>
      <w:r w:rsidRPr="004051AB">
        <w:t>Valve System</w:t>
      </w:r>
      <w:r w:rsidRPr="004051AB">
        <w:tab/>
        <w:t>Pushrod-operated overhead valves, 24 valves, hydraulic lifters</w:t>
      </w:r>
    </w:p>
    <w:p w14:paraId="1F80F24D" w14:textId="77777777" w:rsidR="00BE4C72" w:rsidRPr="004051AB" w:rsidRDefault="00BE4C72" w:rsidP="004051AB">
      <w:pPr>
        <w:pStyle w:val="BodyCopy"/>
      </w:pPr>
      <w:r w:rsidRPr="004051AB">
        <w:t>Fuel Injection</w:t>
      </w:r>
      <w:r w:rsidRPr="004051AB">
        <w:tab/>
        <w:t>Electronic high-pressure common rail</w:t>
      </w:r>
    </w:p>
    <w:p w14:paraId="30DC30F7" w14:textId="77777777" w:rsidR="00BE4C72" w:rsidRPr="004051AB" w:rsidRDefault="00BE4C72" w:rsidP="004051AB">
      <w:pPr>
        <w:pStyle w:val="BodyCopy"/>
      </w:pPr>
      <w:r w:rsidRPr="004051AB">
        <w:t>Construction</w:t>
      </w:r>
      <w:r w:rsidRPr="004051AB">
        <w:tab/>
        <w:t>Compacted graphite iron (CGI) block cast-iron head</w:t>
      </w:r>
    </w:p>
    <w:p w14:paraId="0A4F4807" w14:textId="77777777" w:rsidR="00BE4C72" w:rsidRPr="004051AB" w:rsidRDefault="00BE4C72" w:rsidP="004051AB">
      <w:pPr>
        <w:pStyle w:val="BodyCopy"/>
      </w:pPr>
      <w:r w:rsidRPr="004051AB">
        <w:t>Compression Ratio</w:t>
      </w:r>
      <w:r w:rsidRPr="004051AB">
        <w:tab/>
        <w:t>19.0:1</w:t>
      </w:r>
    </w:p>
    <w:p w14:paraId="1E8AF549" w14:textId="77777777" w:rsidR="00BE4C72" w:rsidRPr="004051AB" w:rsidRDefault="00BE4C72" w:rsidP="004051AB">
      <w:pPr>
        <w:pStyle w:val="BodyCopy"/>
      </w:pPr>
      <w:r w:rsidRPr="004051AB">
        <w:t>Power</w:t>
      </w:r>
      <w:r w:rsidRPr="004051AB">
        <w:tab/>
        <w:t>370 hp (276 Kw) @ 2,800 RPM (68RFE automatic transmission)</w:t>
      </w:r>
    </w:p>
    <w:p w14:paraId="53F0A299" w14:textId="77777777" w:rsidR="00BE4C72" w:rsidRPr="004051AB" w:rsidRDefault="00BE4C72" w:rsidP="004051AB">
      <w:pPr>
        <w:pStyle w:val="BodyCopy"/>
      </w:pPr>
      <w:r w:rsidRPr="004051AB">
        <w:t>Torque</w:t>
      </w:r>
      <w:r w:rsidRPr="004051AB">
        <w:tab/>
        <w:t>850 lb.-ft. (1,152 N•M) @ 1,700 RPM</w:t>
      </w:r>
    </w:p>
    <w:p w14:paraId="519AA072" w14:textId="77777777" w:rsidR="00BE4C72" w:rsidRPr="004051AB" w:rsidRDefault="00BE4C72" w:rsidP="004051AB">
      <w:pPr>
        <w:pStyle w:val="BodyCopy"/>
      </w:pPr>
      <w:r w:rsidRPr="004051AB">
        <w:t>Maximum High-Idle Engine Speed</w:t>
      </w:r>
      <w:r w:rsidRPr="004051AB">
        <w:tab/>
        <w:t>3,200 RPM</w:t>
      </w:r>
    </w:p>
    <w:p w14:paraId="340A1F97" w14:textId="77777777" w:rsidR="00BE4C72" w:rsidRPr="004051AB" w:rsidRDefault="00BE4C72" w:rsidP="004051AB">
      <w:pPr>
        <w:pStyle w:val="BodyCopy"/>
      </w:pPr>
      <w:r w:rsidRPr="004051AB">
        <w:t>Fuel Requirement</w:t>
      </w:r>
      <w:r w:rsidRPr="004051AB">
        <w:tab/>
        <w:t>Ultra-low sulfur diesel</w:t>
      </w:r>
    </w:p>
    <w:p w14:paraId="036AA619" w14:textId="77777777" w:rsidR="00BE4C72" w:rsidRPr="004051AB" w:rsidRDefault="00BE4C72" w:rsidP="004051AB">
      <w:pPr>
        <w:pStyle w:val="BodyCopy"/>
      </w:pPr>
      <w:r w:rsidRPr="004051AB">
        <w:t>Oil Capacity</w:t>
      </w:r>
      <w:r w:rsidRPr="004051AB">
        <w:tab/>
        <w:t>12.0 quarts (11.3 liters) with filter</w:t>
      </w:r>
    </w:p>
    <w:p w14:paraId="2D72B013" w14:textId="77777777" w:rsidR="00BE4C72" w:rsidRPr="004051AB" w:rsidRDefault="00BE4C72" w:rsidP="004051AB">
      <w:pPr>
        <w:pStyle w:val="BodyCopy"/>
      </w:pPr>
      <w:r w:rsidRPr="004051AB">
        <w:t>Coolant Capacity</w:t>
      </w:r>
      <w:r w:rsidRPr="004051AB">
        <w:tab/>
        <w:t>23.8 quarts (22.50 liters)</w:t>
      </w:r>
    </w:p>
    <w:p w14:paraId="23D99C13" w14:textId="77777777" w:rsidR="00BE4C72" w:rsidRPr="001751FE" w:rsidRDefault="00BE4C72" w:rsidP="004051AB">
      <w:pPr>
        <w:pStyle w:val="BodyCopy"/>
      </w:pPr>
      <w:r w:rsidRPr="004051AB">
        <w:t>Emission Controls</w:t>
      </w:r>
      <w:r w:rsidRPr="004051AB">
        <w:tab/>
        <w:t>Selective catalytic reduction (</w:t>
      </w:r>
      <w:r w:rsidRPr="001751FE">
        <w:t>SCR)</w:t>
      </w:r>
    </w:p>
    <w:p w14:paraId="7422C9C8" w14:textId="77777777" w:rsidR="00BE4C72" w:rsidRPr="001751FE" w:rsidRDefault="00BE4C72" w:rsidP="00BE4C72">
      <w:pPr>
        <w:pStyle w:val="Heading3"/>
      </w:pPr>
      <w:r w:rsidRPr="001751FE">
        <w:t>ENGINE: 6.7-LITER CUMMINS TURBO DIESEL I-6 (3500 High Output)</w:t>
      </w:r>
    </w:p>
    <w:p w14:paraId="75A3F743" w14:textId="77777777" w:rsidR="00BE4C72" w:rsidRPr="004051AB" w:rsidRDefault="00BE4C72" w:rsidP="004051AB">
      <w:pPr>
        <w:pStyle w:val="BodyCopy"/>
      </w:pPr>
      <w:r w:rsidRPr="001751FE">
        <w:t>Type And Description</w:t>
      </w:r>
      <w:r w:rsidRPr="001751FE">
        <w:tab/>
      </w:r>
      <w:r w:rsidRPr="004051AB">
        <w:t>Inline six cylinder, turbocharged, intercooled diesel</w:t>
      </w:r>
    </w:p>
    <w:p w14:paraId="2E51BE0D" w14:textId="77777777" w:rsidR="00BE4C72" w:rsidRPr="004051AB" w:rsidRDefault="00BE4C72" w:rsidP="004051AB">
      <w:pPr>
        <w:pStyle w:val="BodyCopy"/>
      </w:pPr>
      <w:r w:rsidRPr="004051AB">
        <w:t>Displacement</w:t>
      </w:r>
      <w:r w:rsidRPr="004051AB">
        <w:tab/>
        <w:t>408 cu. in. (6,690 cu. cm)</w:t>
      </w:r>
    </w:p>
    <w:p w14:paraId="10F4C42E" w14:textId="77777777" w:rsidR="00BE4C72" w:rsidRPr="004051AB" w:rsidRDefault="00BE4C72" w:rsidP="004051AB">
      <w:pPr>
        <w:pStyle w:val="BodyCopy"/>
      </w:pPr>
      <w:r w:rsidRPr="004051AB">
        <w:t>Bore X Stroke</w:t>
      </w:r>
      <w:r w:rsidRPr="004051AB">
        <w:tab/>
        <w:t>4.21 X 4.88 (107 X 124)</w:t>
      </w:r>
    </w:p>
    <w:p w14:paraId="1916C8D1" w14:textId="77777777" w:rsidR="00BE4C72" w:rsidRPr="004051AB" w:rsidRDefault="00BE4C72" w:rsidP="004051AB">
      <w:pPr>
        <w:pStyle w:val="BodyCopy"/>
      </w:pPr>
      <w:r w:rsidRPr="004051AB">
        <w:t>Valve System</w:t>
      </w:r>
      <w:r w:rsidRPr="004051AB">
        <w:tab/>
        <w:t>Pushrod-operated overhead valves, 24 valves, hydraulic lifters</w:t>
      </w:r>
    </w:p>
    <w:p w14:paraId="1A22C4EE" w14:textId="77777777" w:rsidR="00BE4C72" w:rsidRPr="004051AB" w:rsidRDefault="00BE4C72" w:rsidP="004051AB">
      <w:pPr>
        <w:pStyle w:val="BodyCopy"/>
      </w:pPr>
      <w:r w:rsidRPr="004051AB">
        <w:t>Fuel Injection</w:t>
      </w:r>
      <w:r w:rsidRPr="004051AB">
        <w:tab/>
        <w:t>Electronic high-pressure common rail</w:t>
      </w:r>
    </w:p>
    <w:p w14:paraId="42E9B17B" w14:textId="77777777" w:rsidR="00BE4C72" w:rsidRPr="004051AB" w:rsidRDefault="00BE4C72" w:rsidP="004051AB">
      <w:pPr>
        <w:pStyle w:val="BodyCopy"/>
      </w:pPr>
      <w:r w:rsidRPr="004051AB">
        <w:t>Construction</w:t>
      </w:r>
      <w:r w:rsidRPr="004051AB">
        <w:tab/>
        <w:t>Compacted graphite iron (CGI) block cast-iron head</w:t>
      </w:r>
    </w:p>
    <w:p w14:paraId="1A4A9F6A" w14:textId="77777777" w:rsidR="00BE4C72" w:rsidRPr="004051AB" w:rsidRDefault="00BE4C72" w:rsidP="004051AB">
      <w:pPr>
        <w:pStyle w:val="BodyCopy"/>
      </w:pPr>
      <w:r w:rsidRPr="004051AB">
        <w:t>Compression Ratio</w:t>
      </w:r>
      <w:r w:rsidRPr="004051AB">
        <w:tab/>
        <w:t>16.2:1</w:t>
      </w:r>
    </w:p>
    <w:p w14:paraId="3BD27648" w14:textId="77777777" w:rsidR="00BE4C72" w:rsidRPr="004051AB" w:rsidRDefault="00BE4C72" w:rsidP="004051AB">
      <w:pPr>
        <w:pStyle w:val="BodyCopy"/>
      </w:pPr>
      <w:r w:rsidRPr="004051AB">
        <w:t>Power</w:t>
      </w:r>
      <w:r w:rsidRPr="004051AB">
        <w:tab/>
        <w:t>420 hp (313 Kw) @ 2,800 RPM (Aisin automatic transmission)</w:t>
      </w:r>
    </w:p>
    <w:p w14:paraId="14107AA8" w14:textId="77777777" w:rsidR="00BE4C72" w:rsidRPr="004051AB" w:rsidRDefault="00BE4C72" w:rsidP="004051AB">
      <w:pPr>
        <w:pStyle w:val="BodyCopy"/>
      </w:pPr>
      <w:r w:rsidRPr="004051AB">
        <w:t>Torque</w:t>
      </w:r>
      <w:r w:rsidRPr="004051AB">
        <w:tab/>
        <w:t>1,075 lb.-ft. (1,458 N•M) @ 1,800 RPM</w:t>
      </w:r>
    </w:p>
    <w:p w14:paraId="573E31FB" w14:textId="77777777" w:rsidR="00BE4C72" w:rsidRPr="004051AB" w:rsidRDefault="00BE4C72" w:rsidP="004051AB">
      <w:pPr>
        <w:pStyle w:val="BodyCopy"/>
      </w:pPr>
      <w:r w:rsidRPr="004051AB">
        <w:t>Maximum High-Idle Engine Speed</w:t>
      </w:r>
      <w:r w:rsidRPr="004051AB">
        <w:tab/>
        <w:t>3,200 RPM</w:t>
      </w:r>
    </w:p>
    <w:p w14:paraId="081057CF" w14:textId="77777777" w:rsidR="00BE4C72" w:rsidRPr="004051AB" w:rsidRDefault="00BE4C72" w:rsidP="004051AB">
      <w:pPr>
        <w:pStyle w:val="BodyCopy"/>
      </w:pPr>
      <w:r w:rsidRPr="004051AB">
        <w:t>Fuel Requirement</w:t>
      </w:r>
      <w:r w:rsidRPr="004051AB">
        <w:tab/>
        <w:t>Ultra-low sulfur diesel</w:t>
      </w:r>
    </w:p>
    <w:p w14:paraId="760549B5" w14:textId="77777777" w:rsidR="00BE4C72" w:rsidRPr="004051AB" w:rsidRDefault="00BE4C72" w:rsidP="004051AB">
      <w:pPr>
        <w:pStyle w:val="BodyCopy"/>
      </w:pPr>
      <w:r w:rsidRPr="004051AB">
        <w:t>Oil Capacity</w:t>
      </w:r>
      <w:r w:rsidRPr="004051AB">
        <w:tab/>
        <w:t>12.0 quarts (11.3 liters) with filter</w:t>
      </w:r>
    </w:p>
    <w:p w14:paraId="43E996B8" w14:textId="77777777" w:rsidR="00BE4C72" w:rsidRPr="004051AB" w:rsidRDefault="00BE4C72" w:rsidP="004051AB">
      <w:pPr>
        <w:pStyle w:val="BodyCopy"/>
      </w:pPr>
      <w:r w:rsidRPr="004051AB">
        <w:t>Coolant Capacity</w:t>
      </w:r>
      <w:r w:rsidRPr="004051AB">
        <w:tab/>
        <w:t>23.8 quarts (22.50 liters)</w:t>
      </w:r>
    </w:p>
    <w:p w14:paraId="7347F552" w14:textId="77777777" w:rsidR="00BE4C72" w:rsidRPr="004051AB" w:rsidRDefault="00BE4C72" w:rsidP="004051AB">
      <w:pPr>
        <w:pStyle w:val="BodyCopy"/>
      </w:pPr>
      <w:r w:rsidRPr="004051AB">
        <w:t>Emission Controls</w:t>
      </w:r>
      <w:r w:rsidRPr="004051AB">
        <w:tab/>
        <w:t>Selective catalytic reduction (SCR)</w:t>
      </w:r>
    </w:p>
    <w:p w14:paraId="202EBFC1" w14:textId="77777777" w:rsidR="00BE4C72" w:rsidRPr="001751FE" w:rsidRDefault="00BE4C72" w:rsidP="00964396">
      <w:pPr>
        <w:pStyle w:val="Heading3"/>
        <w:keepNext/>
        <w:keepLines/>
      </w:pPr>
      <w:r w:rsidRPr="001751FE">
        <w:lastRenderedPageBreak/>
        <w:t>TRANSMISSION: AISIN AS69RC — AUTOMATIC SIX-SPEED (3500 High Output)</w:t>
      </w:r>
    </w:p>
    <w:p w14:paraId="3C7F05D0" w14:textId="77777777" w:rsidR="00BE4C72" w:rsidRPr="004051AB" w:rsidRDefault="00BE4C72" w:rsidP="004051AB">
      <w:pPr>
        <w:pStyle w:val="BodyCopy"/>
      </w:pPr>
      <w:r w:rsidRPr="001751FE">
        <w:t>Availability</w:t>
      </w:r>
      <w:r w:rsidRPr="001751FE">
        <w:tab/>
        <w:t>6.7-</w:t>
      </w:r>
      <w:r w:rsidRPr="004051AB">
        <w:t>liter diesel high output</w:t>
      </w:r>
    </w:p>
    <w:p w14:paraId="700EC6F7" w14:textId="77777777" w:rsidR="00BE4C72" w:rsidRPr="004051AB" w:rsidRDefault="00BE4C72" w:rsidP="004051AB">
      <w:pPr>
        <w:pStyle w:val="BodyCopy"/>
      </w:pPr>
      <w:r w:rsidRPr="004051AB">
        <w:t>Description</w:t>
      </w:r>
      <w:r w:rsidRPr="004051AB">
        <w:tab/>
        <w:t xml:space="preserve">Three planetary gear sets, full electronic control, </w:t>
      </w:r>
      <w:r w:rsidRPr="004051AB">
        <w:br/>
        <w:t>electronically controlled converter clutch</w:t>
      </w:r>
    </w:p>
    <w:p w14:paraId="01F3D9BC" w14:textId="428C8EAD" w:rsidR="00BE4C72" w:rsidRPr="004051AB" w:rsidRDefault="00BE4C72" w:rsidP="004051AB">
      <w:pPr>
        <w:pStyle w:val="BodyCopy"/>
      </w:pPr>
      <w:r w:rsidRPr="004051AB">
        <w:t>Gear Ratios</w:t>
      </w:r>
    </w:p>
    <w:p w14:paraId="02F4B946" w14:textId="30A9DA74" w:rsidR="00BE4C72" w:rsidRPr="004051AB" w:rsidRDefault="00BE4C72" w:rsidP="004051AB">
      <w:pPr>
        <w:pStyle w:val="BodyCopy"/>
      </w:pPr>
      <w:r w:rsidRPr="004051AB">
        <w:tab/>
        <w:t>1st</w:t>
      </w:r>
      <w:r w:rsidRPr="004051AB">
        <w:tab/>
        <w:t>3.75</w:t>
      </w:r>
    </w:p>
    <w:p w14:paraId="017459D9" w14:textId="7F2E4FC8" w:rsidR="00BE4C72" w:rsidRPr="004051AB" w:rsidRDefault="00BE4C72" w:rsidP="004051AB">
      <w:pPr>
        <w:pStyle w:val="BodyCopy"/>
      </w:pPr>
      <w:r w:rsidRPr="004051AB">
        <w:tab/>
        <w:t>2nd</w:t>
      </w:r>
      <w:r w:rsidRPr="004051AB">
        <w:tab/>
        <w:t>2.0</w:t>
      </w:r>
    </w:p>
    <w:p w14:paraId="67A792C5" w14:textId="2EB79BFA" w:rsidR="00BE4C72" w:rsidRPr="004051AB" w:rsidRDefault="00BE4C72" w:rsidP="004051AB">
      <w:pPr>
        <w:pStyle w:val="BodyCopy"/>
      </w:pPr>
      <w:r w:rsidRPr="004051AB">
        <w:tab/>
        <w:t>3rd</w:t>
      </w:r>
      <w:r w:rsidRPr="004051AB">
        <w:tab/>
        <w:t>1.34</w:t>
      </w:r>
    </w:p>
    <w:p w14:paraId="22B689F1" w14:textId="54E78416" w:rsidR="00BE4C72" w:rsidRPr="004051AB" w:rsidRDefault="00BE4C72" w:rsidP="004051AB">
      <w:pPr>
        <w:pStyle w:val="BodyCopy"/>
      </w:pPr>
      <w:r w:rsidRPr="004051AB">
        <w:tab/>
        <w:t>4th</w:t>
      </w:r>
      <w:r w:rsidRPr="004051AB">
        <w:tab/>
        <w:t>1.0</w:t>
      </w:r>
    </w:p>
    <w:p w14:paraId="4FD6A9CF" w14:textId="50C317A8" w:rsidR="00BE4C72" w:rsidRPr="004051AB" w:rsidRDefault="00BE4C72" w:rsidP="004051AB">
      <w:pPr>
        <w:pStyle w:val="BodyCopy"/>
      </w:pPr>
      <w:r w:rsidRPr="004051AB">
        <w:tab/>
        <w:t>5th</w:t>
      </w:r>
      <w:r w:rsidRPr="004051AB">
        <w:tab/>
        <w:t>0.77</w:t>
      </w:r>
    </w:p>
    <w:p w14:paraId="793D3A12" w14:textId="676F75CD" w:rsidR="00BE4C72" w:rsidRPr="004051AB" w:rsidRDefault="00BE4C72" w:rsidP="004051AB">
      <w:pPr>
        <w:pStyle w:val="BodyCopy"/>
      </w:pPr>
      <w:r w:rsidRPr="004051AB">
        <w:tab/>
        <w:t>6th</w:t>
      </w:r>
      <w:r w:rsidRPr="004051AB">
        <w:tab/>
        <w:t>0.63</w:t>
      </w:r>
    </w:p>
    <w:p w14:paraId="3CE9B681" w14:textId="3A071749" w:rsidR="00BE4C72" w:rsidRPr="004051AB" w:rsidRDefault="00BE4C72" w:rsidP="004051AB">
      <w:pPr>
        <w:pStyle w:val="BodyCopy"/>
      </w:pPr>
      <w:r w:rsidRPr="004051AB">
        <w:tab/>
        <w:t>Reverse</w:t>
      </w:r>
      <w:r w:rsidRPr="004051AB">
        <w:tab/>
        <w:t>3.54</w:t>
      </w:r>
    </w:p>
    <w:p w14:paraId="6D0B5757" w14:textId="77777777" w:rsidR="00BE4C72" w:rsidRPr="001751FE" w:rsidRDefault="00BE4C72" w:rsidP="004051AB">
      <w:pPr>
        <w:pStyle w:val="BodyCopy"/>
      </w:pPr>
      <w:r w:rsidRPr="004051AB">
        <w:t>Axle Ratios</w:t>
      </w:r>
      <w:r w:rsidRPr="004051AB">
        <w:tab/>
        <w:t>3.73 (SRW and</w:t>
      </w:r>
      <w:r w:rsidRPr="001751FE">
        <w:t xml:space="preserve"> DRW), 4.10 (DRW only)</w:t>
      </w:r>
    </w:p>
    <w:p w14:paraId="34AF66AD" w14:textId="77777777" w:rsidR="00BE4C72" w:rsidRPr="001751FE" w:rsidRDefault="00BE4C72" w:rsidP="00BE4C72">
      <w:pPr>
        <w:pStyle w:val="Heading3"/>
      </w:pPr>
      <w:r w:rsidRPr="001751FE">
        <w:t>TRANSMISSION: ZF 8HP75 — AUTOMATIC EIGHT-SPEED</w:t>
      </w:r>
    </w:p>
    <w:p w14:paraId="4802D7E9" w14:textId="77777777" w:rsidR="00BE4C72" w:rsidRPr="004051AB" w:rsidRDefault="00BE4C72" w:rsidP="004051AB">
      <w:pPr>
        <w:pStyle w:val="BodyCopy"/>
      </w:pPr>
      <w:r w:rsidRPr="001751FE">
        <w:t>Availability</w:t>
      </w:r>
      <w:r w:rsidRPr="001751FE">
        <w:tab/>
        <w:t>6.4-</w:t>
      </w:r>
      <w:r w:rsidRPr="004051AB">
        <w:t>liter HEMI V-8</w:t>
      </w:r>
    </w:p>
    <w:p w14:paraId="3021D00D" w14:textId="6BE8B2E4" w:rsidR="00BE4C72" w:rsidRPr="004051AB" w:rsidRDefault="00BE4C72" w:rsidP="004051AB">
      <w:pPr>
        <w:pStyle w:val="BodyCopy"/>
      </w:pPr>
      <w:r w:rsidRPr="004051AB">
        <w:t>Description</w:t>
      </w:r>
      <w:r w:rsidRPr="004051AB">
        <w:tab/>
        <w:t xml:space="preserve">Adaptive electronic control, automatic or Electronic Range Select (ERS) </w:t>
      </w:r>
      <w:r w:rsidRPr="004051AB">
        <w:br/>
        <w:t>manual control. Five clutch-pack design with only two open clutches in any gear. Torque converter lock with turbine torsional damper for low lock-up speeds in 1st through 8th gear</w:t>
      </w:r>
    </w:p>
    <w:p w14:paraId="1C37445D" w14:textId="254A5AD1" w:rsidR="00BE4C72" w:rsidRPr="004051AB" w:rsidRDefault="00BE4C72" w:rsidP="004051AB">
      <w:pPr>
        <w:pStyle w:val="BodyCopy"/>
      </w:pPr>
      <w:r w:rsidRPr="004051AB">
        <w:t>Gear Ratios</w:t>
      </w:r>
    </w:p>
    <w:p w14:paraId="0F465BC3" w14:textId="5923B6E8" w:rsidR="00BE4C72" w:rsidRPr="004051AB" w:rsidRDefault="00BE4C72" w:rsidP="004051AB">
      <w:pPr>
        <w:pStyle w:val="BodyCopy"/>
      </w:pPr>
      <w:r w:rsidRPr="004051AB">
        <w:tab/>
        <w:t>1st</w:t>
      </w:r>
      <w:r w:rsidRPr="004051AB">
        <w:tab/>
        <w:t>4.71</w:t>
      </w:r>
    </w:p>
    <w:p w14:paraId="193AEF41" w14:textId="4A2CD9A4" w:rsidR="00BE4C72" w:rsidRPr="004051AB" w:rsidRDefault="00BE4C72" w:rsidP="004051AB">
      <w:pPr>
        <w:pStyle w:val="BodyCopy"/>
      </w:pPr>
      <w:r w:rsidRPr="004051AB">
        <w:tab/>
        <w:t>2nd</w:t>
      </w:r>
      <w:r w:rsidRPr="004051AB">
        <w:tab/>
        <w:t>3.14</w:t>
      </w:r>
    </w:p>
    <w:p w14:paraId="04F958EC" w14:textId="35A64FFB" w:rsidR="00BE4C72" w:rsidRPr="004051AB" w:rsidRDefault="00BE4C72" w:rsidP="004051AB">
      <w:pPr>
        <w:pStyle w:val="BodyCopy"/>
      </w:pPr>
      <w:r w:rsidRPr="004051AB">
        <w:tab/>
        <w:t>3rd</w:t>
      </w:r>
      <w:r w:rsidRPr="004051AB">
        <w:tab/>
        <w:t>2.10</w:t>
      </w:r>
    </w:p>
    <w:p w14:paraId="6CD51413" w14:textId="48571D23" w:rsidR="00BE4C72" w:rsidRPr="004051AB" w:rsidRDefault="00BE4C72" w:rsidP="004051AB">
      <w:pPr>
        <w:pStyle w:val="BodyCopy"/>
      </w:pPr>
      <w:r w:rsidRPr="004051AB">
        <w:tab/>
        <w:t>4th</w:t>
      </w:r>
      <w:r w:rsidRPr="004051AB">
        <w:tab/>
        <w:t>1.67</w:t>
      </w:r>
    </w:p>
    <w:p w14:paraId="456FFB89" w14:textId="51059018" w:rsidR="00BE4C72" w:rsidRPr="004051AB" w:rsidRDefault="00BE4C72" w:rsidP="004051AB">
      <w:pPr>
        <w:pStyle w:val="BodyCopy"/>
      </w:pPr>
      <w:r w:rsidRPr="004051AB">
        <w:tab/>
        <w:t>5th</w:t>
      </w:r>
      <w:r w:rsidRPr="004051AB">
        <w:tab/>
        <w:t>1.29</w:t>
      </w:r>
    </w:p>
    <w:p w14:paraId="7411A07E" w14:textId="5D75D464" w:rsidR="00BE4C72" w:rsidRPr="004051AB" w:rsidRDefault="00BE4C72" w:rsidP="004051AB">
      <w:pPr>
        <w:pStyle w:val="BodyCopy"/>
      </w:pPr>
      <w:r w:rsidRPr="004051AB">
        <w:tab/>
        <w:t>6th</w:t>
      </w:r>
      <w:r w:rsidRPr="004051AB">
        <w:tab/>
        <w:t>1.00</w:t>
      </w:r>
    </w:p>
    <w:p w14:paraId="6346E6ED" w14:textId="0C61DAD8" w:rsidR="00BE4C72" w:rsidRPr="004051AB" w:rsidRDefault="00BE4C72" w:rsidP="004051AB">
      <w:pPr>
        <w:pStyle w:val="BodyCopy"/>
      </w:pPr>
      <w:r w:rsidRPr="004051AB">
        <w:tab/>
        <w:t>7th</w:t>
      </w:r>
      <w:r w:rsidRPr="004051AB">
        <w:tab/>
        <w:t>0.84</w:t>
      </w:r>
    </w:p>
    <w:p w14:paraId="3215F454" w14:textId="21155422" w:rsidR="00BE4C72" w:rsidRPr="004051AB" w:rsidRDefault="00BE4C72" w:rsidP="004051AB">
      <w:pPr>
        <w:pStyle w:val="BodyCopy"/>
      </w:pPr>
      <w:r w:rsidRPr="004051AB">
        <w:tab/>
        <w:t>8th</w:t>
      </w:r>
      <w:r w:rsidRPr="004051AB">
        <w:tab/>
        <w:t>0.67</w:t>
      </w:r>
    </w:p>
    <w:p w14:paraId="0F4B1961" w14:textId="2C576C64" w:rsidR="00BE4C72" w:rsidRPr="004051AB" w:rsidRDefault="00BE4C72" w:rsidP="004051AB">
      <w:pPr>
        <w:pStyle w:val="BodyCopy"/>
      </w:pPr>
      <w:r w:rsidRPr="004051AB">
        <w:tab/>
        <w:t>Reverse</w:t>
      </w:r>
      <w:r w:rsidRPr="004051AB">
        <w:tab/>
        <w:t>3.30</w:t>
      </w:r>
    </w:p>
    <w:p w14:paraId="4F195011" w14:textId="77777777" w:rsidR="00BE4C72" w:rsidRPr="001751FE" w:rsidRDefault="00BE4C72" w:rsidP="004051AB">
      <w:pPr>
        <w:pStyle w:val="BodyCopy"/>
      </w:pPr>
      <w:r w:rsidRPr="004051AB">
        <w:t>Axle Gear Ratios</w:t>
      </w:r>
      <w:r w:rsidRPr="004051AB">
        <w:tab/>
        <w:t>3.73, 4.</w:t>
      </w:r>
      <w:r w:rsidRPr="001751FE">
        <w:t>10</w:t>
      </w:r>
    </w:p>
    <w:p w14:paraId="3285B6F7" w14:textId="77777777" w:rsidR="00BE4C72" w:rsidRPr="001751FE" w:rsidRDefault="00BE4C72" w:rsidP="00582DF9">
      <w:pPr>
        <w:pStyle w:val="Heading3"/>
        <w:keepNext/>
        <w:keepLines/>
      </w:pPr>
      <w:r w:rsidRPr="001751FE">
        <w:lastRenderedPageBreak/>
        <w:t>TRANSMISSION: 68RFE — AUTOMATIC SIX-SPEED</w:t>
      </w:r>
    </w:p>
    <w:p w14:paraId="4EC8E7B7" w14:textId="77777777" w:rsidR="00BE4C72" w:rsidRPr="004051AB" w:rsidRDefault="00BE4C72" w:rsidP="00582DF9">
      <w:pPr>
        <w:pStyle w:val="BodyCopy"/>
        <w:keepNext/>
        <w:keepLines/>
        <w:spacing w:line="240" w:lineRule="auto"/>
      </w:pPr>
      <w:r w:rsidRPr="001751FE">
        <w:t>Availability</w:t>
      </w:r>
      <w:r w:rsidRPr="001751FE">
        <w:tab/>
      </w:r>
      <w:r w:rsidRPr="004051AB">
        <w:t>6.7-liter diesel (standard output 2500 and 3500)</w:t>
      </w:r>
    </w:p>
    <w:p w14:paraId="0C6E23FC" w14:textId="77777777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>Description</w:t>
      </w:r>
      <w:r w:rsidRPr="004051AB">
        <w:tab/>
        <w:t xml:space="preserve">Three planetary gearsets, one overrunning clutch, full electronic control, </w:t>
      </w:r>
      <w:r w:rsidRPr="004051AB">
        <w:br/>
        <w:t>and electronically controlled converter clutch</w:t>
      </w:r>
    </w:p>
    <w:p w14:paraId="78673F7A" w14:textId="723BE578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>Gear Ratios</w:t>
      </w:r>
    </w:p>
    <w:p w14:paraId="2BFB2FB8" w14:textId="30E61564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1st</w:t>
      </w:r>
      <w:r w:rsidRPr="004051AB">
        <w:tab/>
        <w:t>3.23</w:t>
      </w:r>
    </w:p>
    <w:p w14:paraId="5E627E2F" w14:textId="05CF67BC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2nd</w:t>
      </w:r>
      <w:r w:rsidRPr="004051AB">
        <w:tab/>
        <w:t>1.84</w:t>
      </w:r>
    </w:p>
    <w:p w14:paraId="038FB0D6" w14:textId="00CB58F0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3rd</w:t>
      </w:r>
      <w:r w:rsidRPr="004051AB">
        <w:tab/>
        <w:t>1.41</w:t>
      </w:r>
    </w:p>
    <w:p w14:paraId="3A7FBA77" w14:textId="141FA729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4th</w:t>
      </w:r>
      <w:r w:rsidRPr="004051AB">
        <w:tab/>
        <w:t>1.0</w:t>
      </w:r>
    </w:p>
    <w:p w14:paraId="51212DF6" w14:textId="1D5C9DAC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5th</w:t>
      </w:r>
      <w:r w:rsidRPr="004051AB">
        <w:tab/>
        <w:t>0.82</w:t>
      </w:r>
    </w:p>
    <w:p w14:paraId="00ED2231" w14:textId="0519A34C" w:rsidR="00BE4C72" w:rsidRPr="004051AB" w:rsidRDefault="00BE4C72" w:rsidP="00582DF9">
      <w:pPr>
        <w:pStyle w:val="BodyCopy"/>
        <w:keepNext/>
        <w:keepLines/>
        <w:spacing w:line="240" w:lineRule="auto"/>
      </w:pPr>
      <w:r w:rsidRPr="004051AB">
        <w:tab/>
        <w:t>6th</w:t>
      </w:r>
      <w:r w:rsidRPr="004051AB">
        <w:tab/>
        <w:t>0.63</w:t>
      </w:r>
    </w:p>
    <w:p w14:paraId="244573E4" w14:textId="439A413C" w:rsidR="00BE4C72" w:rsidRPr="004051AB" w:rsidRDefault="00BE4C72" w:rsidP="004051AB">
      <w:pPr>
        <w:pStyle w:val="BodyCopy"/>
      </w:pPr>
      <w:r w:rsidRPr="004051AB">
        <w:tab/>
        <w:t>Reverse</w:t>
      </w:r>
      <w:r w:rsidRPr="004051AB">
        <w:tab/>
        <w:t>4.44</w:t>
      </w:r>
    </w:p>
    <w:p w14:paraId="177BAD40" w14:textId="77777777" w:rsidR="00BE4C72" w:rsidRPr="001751FE" w:rsidRDefault="00BE4C72" w:rsidP="004051AB">
      <w:pPr>
        <w:pStyle w:val="BodyCopy"/>
      </w:pPr>
      <w:r w:rsidRPr="004051AB">
        <w:t>Axle Ratios</w:t>
      </w:r>
      <w:r w:rsidRPr="004051AB">
        <w:tab/>
        <w:t>3.73 (</w:t>
      </w:r>
      <w:r w:rsidRPr="001751FE">
        <w:t>SRW and DRW), 4.10 (DRW)</w:t>
      </w:r>
    </w:p>
    <w:p w14:paraId="150701AE" w14:textId="77777777" w:rsidR="00BE4C72" w:rsidRPr="001751FE" w:rsidRDefault="00BE4C72" w:rsidP="00BE4C72">
      <w:pPr>
        <w:pStyle w:val="Heading3"/>
      </w:pPr>
      <w:r w:rsidRPr="001751FE">
        <w:t>TRANSFER CASE: BW 44-46, BW 44-47</w:t>
      </w:r>
    </w:p>
    <w:p w14:paraId="48D819F2" w14:textId="77777777" w:rsidR="00BE4C72" w:rsidRPr="004051AB" w:rsidRDefault="00BE4C72" w:rsidP="004051AB">
      <w:pPr>
        <w:pStyle w:val="BodyCopy"/>
      </w:pPr>
      <w:r w:rsidRPr="001751FE">
        <w:t>Availability</w:t>
      </w:r>
      <w:r w:rsidRPr="001751FE">
        <w:tab/>
      </w:r>
      <w:r w:rsidRPr="004051AB">
        <w:t>Optional on 6.7-liter diesel and 6.4-liter HEMI V-8</w:t>
      </w:r>
    </w:p>
    <w:p w14:paraId="2568396C" w14:textId="1AD8B731" w:rsidR="00BE4C72" w:rsidRPr="004051AB" w:rsidRDefault="00BE4C72" w:rsidP="004051AB">
      <w:pPr>
        <w:pStyle w:val="BodyCopy"/>
      </w:pPr>
      <w:r w:rsidRPr="004051AB">
        <w:t>Type</w:t>
      </w:r>
      <w:r w:rsidRPr="004051AB">
        <w:tab/>
        <w:t xml:space="preserve">Part-time </w:t>
      </w:r>
      <w:r w:rsidR="00897F4D">
        <w:t>—</w:t>
      </w:r>
      <w:r w:rsidRPr="004051AB">
        <w:t xml:space="preserve"> BW 44-47 manual shift and BW 44-46 electric shift</w:t>
      </w:r>
    </w:p>
    <w:p w14:paraId="2A6FBC47" w14:textId="77777777" w:rsidR="00BE4C72" w:rsidRPr="004051AB" w:rsidRDefault="00BE4C72" w:rsidP="004051AB">
      <w:pPr>
        <w:pStyle w:val="BodyCopy"/>
      </w:pPr>
      <w:r w:rsidRPr="004051AB">
        <w:t>Operating Modes</w:t>
      </w:r>
      <w:r w:rsidRPr="004051AB">
        <w:tab/>
        <w:t>2WD; 4WD High; Neutral; 4WD Low</w:t>
      </w:r>
    </w:p>
    <w:p w14:paraId="1B96B3AE" w14:textId="77777777" w:rsidR="00BE4C72" w:rsidRPr="004051AB" w:rsidRDefault="00BE4C72" w:rsidP="004051AB">
      <w:pPr>
        <w:pStyle w:val="BodyCopy"/>
      </w:pPr>
      <w:r w:rsidRPr="004051AB">
        <w:t>Low-Range Ratio</w:t>
      </w:r>
      <w:r w:rsidRPr="004051AB">
        <w:tab/>
        <w:t>2.64</w:t>
      </w:r>
    </w:p>
    <w:p w14:paraId="7F77E36A" w14:textId="77777777" w:rsidR="00BE4C72" w:rsidRPr="004051AB" w:rsidRDefault="00BE4C72" w:rsidP="004051AB">
      <w:pPr>
        <w:pStyle w:val="BodyCopy"/>
      </w:pPr>
      <w:r w:rsidRPr="004051AB">
        <w:t>Center Differential</w:t>
      </w:r>
      <w:r w:rsidRPr="004051AB">
        <w:tab/>
        <w:t>None</w:t>
      </w:r>
    </w:p>
    <w:p w14:paraId="2FD3F05B" w14:textId="77777777" w:rsidR="00BE4C72" w:rsidRPr="001751FE" w:rsidRDefault="00BE4C72" w:rsidP="00BE4C72">
      <w:pPr>
        <w:pStyle w:val="Heading3"/>
      </w:pPr>
      <w:r w:rsidRPr="001751FE">
        <w:t>TRANSFER CASE: BW 44-48</w:t>
      </w:r>
    </w:p>
    <w:p w14:paraId="70B89AD6" w14:textId="77777777" w:rsidR="00BE4C72" w:rsidRPr="004051AB" w:rsidRDefault="00BE4C72" w:rsidP="004051AB">
      <w:pPr>
        <w:pStyle w:val="BodyCopy"/>
      </w:pPr>
      <w:r w:rsidRPr="001751FE">
        <w:t>Availability</w:t>
      </w:r>
      <w:r w:rsidRPr="001751FE">
        <w:tab/>
        <w:t>6.</w:t>
      </w:r>
      <w:r w:rsidRPr="004051AB">
        <w:t>7-liter diesel high output</w:t>
      </w:r>
    </w:p>
    <w:p w14:paraId="75190464" w14:textId="77777777" w:rsidR="00BE4C72" w:rsidRPr="004051AB" w:rsidRDefault="00BE4C72" w:rsidP="004051AB">
      <w:pPr>
        <w:pStyle w:val="BodyCopy"/>
      </w:pPr>
      <w:r w:rsidRPr="004051AB">
        <w:t>Type</w:t>
      </w:r>
      <w:r w:rsidRPr="004051AB">
        <w:tab/>
        <w:t>44-48 part-time with electric shift, part-time manual shift</w:t>
      </w:r>
    </w:p>
    <w:p w14:paraId="5BCA6BE2" w14:textId="77777777" w:rsidR="00BE4C72" w:rsidRPr="004051AB" w:rsidRDefault="00BE4C72" w:rsidP="004051AB">
      <w:pPr>
        <w:pStyle w:val="BodyCopy"/>
      </w:pPr>
      <w:r w:rsidRPr="004051AB">
        <w:t>Operating Modes</w:t>
      </w:r>
      <w:r w:rsidRPr="004051AB">
        <w:tab/>
        <w:t>2WD; 4WD High; Neutral; 4WD Low</w:t>
      </w:r>
    </w:p>
    <w:p w14:paraId="7F99AB2B" w14:textId="77777777" w:rsidR="00BE4C72" w:rsidRPr="004051AB" w:rsidRDefault="00BE4C72" w:rsidP="004051AB">
      <w:pPr>
        <w:pStyle w:val="BodyCopy"/>
      </w:pPr>
      <w:r w:rsidRPr="004051AB">
        <w:t>Low-Range Ratio</w:t>
      </w:r>
      <w:r w:rsidRPr="004051AB">
        <w:tab/>
        <w:t>2.64</w:t>
      </w:r>
    </w:p>
    <w:p w14:paraId="45488A4E" w14:textId="77777777" w:rsidR="00BE4C72" w:rsidRPr="004051AB" w:rsidRDefault="00BE4C72" w:rsidP="004051AB">
      <w:pPr>
        <w:pStyle w:val="BodyCopy"/>
      </w:pPr>
      <w:r w:rsidRPr="004051AB">
        <w:t>Center Differential</w:t>
      </w:r>
      <w:r w:rsidRPr="004051AB">
        <w:tab/>
        <w:t>None</w:t>
      </w:r>
    </w:p>
    <w:p w14:paraId="01390D0F" w14:textId="77777777" w:rsidR="00BE4C72" w:rsidRPr="001751FE" w:rsidRDefault="00BE4C72" w:rsidP="00BE4C72">
      <w:pPr>
        <w:pStyle w:val="Heading3"/>
      </w:pPr>
      <w:r w:rsidRPr="001751FE">
        <w:t>AXLES</w:t>
      </w:r>
    </w:p>
    <w:p w14:paraId="04B6A616" w14:textId="77777777" w:rsidR="00BE4C72" w:rsidRPr="001751FE" w:rsidRDefault="00BE4C72" w:rsidP="004051AB">
      <w:pPr>
        <w:pStyle w:val="BodyCopy"/>
      </w:pPr>
      <w:r w:rsidRPr="001751FE">
        <w:t>Front (4x4)</w:t>
      </w:r>
      <w:r w:rsidRPr="001751FE">
        <w:tab/>
        <w:t xml:space="preserve">AAM 9.25-in. beam front axle with center disconnect </w:t>
      </w:r>
      <w:r w:rsidRPr="001751FE">
        <w:br/>
        <w:t>(locking differentials on Power Wagon)</w:t>
      </w:r>
    </w:p>
    <w:p w14:paraId="6E0E3EDB" w14:textId="29613996" w:rsidR="00BE4C72" w:rsidRPr="00BE4C72" w:rsidRDefault="00BE4C72" w:rsidP="00582DF9">
      <w:pPr>
        <w:pStyle w:val="BodyCopyNoLines"/>
      </w:pPr>
      <w:r w:rsidRPr="007A28F9">
        <w:t>Rear</w:t>
      </w:r>
      <w:r w:rsidR="007A28F9" w:rsidRPr="007A28F9">
        <w:tab/>
      </w:r>
      <w:r w:rsidRPr="007A28F9">
        <w:t xml:space="preserve">AAM 11.5-in. beam rear axle (2500 and 3500 limited-slip and </w:t>
      </w:r>
      <w:r w:rsidRPr="007A28F9">
        <w:br/>
        <w:t>locking differentials on Power Wagon</w:t>
      </w:r>
      <w:r w:rsidRPr="00BE4C72">
        <w:t>)</w:t>
      </w:r>
    </w:p>
    <w:p w14:paraId="338E4AFB" w14:textId="0FC579D9" w:rsidR="00BE4C72" w:rsidRPr="007A28F9" w:rsidRDefault="00BE4C72" w:rsidP="004051AB">
      <w:pPr>
        <w:pStyle w:val="BodyCopy"/>
      </w:pPr>
      <w:r w:rsidRPr="007A28F9">
        <w:tab/>
      </w:r>
      <w:r w:rsidRPr="007A28F9">
        <w:tab/>
        <w:t>AAM 12.0-in. beam rear axle (3500 Max Tow)</w:t>
      </w:r>
    </w:p>
    <w:p w14:paraId="381944D6" w14:textId="77777777" w:rsidR="00BE4C72" w:rsidRPr="001751FE" w:rsidRDefault="00BE4C72" w:rsidP="00582DF9">
      <w:pPr>
        <w:pStyle w:val="Heading3"/>
        <w:keepNext/>
        <w:keepLines/>
      </w:pPr>
      <w:r w:rsidRPr="001751FE">
        <w:lastRenderedPageBreak/>
        <w:t>ELECTRICAL SYSTEM</w:t>
      </w:r>
    </w:p>
    <w:p w14:paraId="3C7285CE" w14:textId="4DAE3997" w:rsidR="00BE4C72" w:rsidRPr="001751FE" w:rsidRDefault="00BE4C72" w:rsidP="00582DF9">
      <w:pPr>
        <w:pStyle w:val="BodyCopy"/>
        <w:keepNext/>
        <w:keepLines/>
        <w:tabs>
          <w:tab w:val="clear" w:pos="4338"/>
        </w:tabs>
        <w:spacing w:line="240" w:lineRule="auto"/>
        <w:ind w:left="3240" w:hanging="3240"/>
      </w:pPr>
      <w:r w:rsidRPr="001751FE">
        <w:t>Alternator</w:t>
      </w:r>
    </w:p>
    <w:p w14:paraId="1084154B" w14:textId="42339715" w:rsidR="00BE4C72" w:rsidRPr="001751FE" w:rsidRDefault="00435DEA" w:rsidP="00582DF9">
      <w:pPr>
        <w:pStyle w:val="BodyCopyNoLines"/>
        <w:keepNext/>
        <w:keepLines/>
        <w:spacing w:line="240" w:lineRule="auto"/>
      </w:pPr>
      <w:r>
        <w:tab/>
      </w:r>
      <w:r w:rsidR="00BE4C72" w:rsidRPr="001751FE">
        <w:t>Rating</w:t>
      </w:r>
      <w:r w:rsidR="00BE4C72" w:rsidRPr="001751FE">
        <w:tab/>
        <w:t>180-amp included with 6.4-liter HEMI V-8 and 6.7-liter diesel</w:t>
      </w:r>
    </w:p>
    <w:p w14:paraId="36318F7A" w14:textId="2FE4285A" w:rsidR="00BE4C72" w:rsidRPr="001751FE" w:rsidRDefault="00BE4C72" w:rsidP="00582DF9">
      <w:pPr>
        <w:pStyle w:val="BodyCopy"/>
        <w:keepNext/>
        <w:keepLines/>
        <w:spacing w:line="240" w:lineRule="auto"/>
      </w:pPr>
      <w:r w:rsidRPr="001751FE">
        <w:tab/>
      </w:r>
      <w:r>
        <w:tab/>
      </w:r>
      <w:r w:rsidRPr="001751FE">
        <w:t>220-amp included with 6.7-liter Laramie, Longhorn and Limited</w:t>
      </w:r>
    </w:p>
    <w:p w14:paraId="2659FBC3" w14:textId="5037CBC8" w:rsidR="00BE4C72" w:rsidRPr="001751FE" w:rsidRDefault="00435DEA" w:rsidP="00582DF9">
      <w:pPr>
        <w:pStyle w:val="BodyCopy"/>
        <w:keepNext/>
        <w:keepLines/>
        <w:spacing w:line="240" w:lineRule="auto"/>
      </w:pPr>
      <w:r>
        <w:tab/>
      </w:r>
      <w:r w:rsidR="00BE4C72" w:rsidRPr="001751FE">
        <w:t>Rating</w:t>
      </w:r>
      <w:r w:rsidR="00BE4C72" w:rsidRPr="001751FE">
        <w:tab/>
        <w:t>Dual (220 and 160) optional on 6.4-liter HEMI V-8</w:t>
      </w:r>
    </w:p>
    <w:p w14:paraId="651C2368" w14:textId="346CD834" w:rsidR="00BE4C72" w:rsidRPr="001751FE" w:rsidRDefault="00435DEA" w:rsidP="00582DF9">
      <w:pPr>
        <w:pStyle w:val="BodyCopy"/>
        <w:keepNext/>
        <w:keepLines/>
        <w:spacing w:line="240" w:lineRule="auto"/>
      </w:pPr>
      <w:r>
        <w:tab/>
      </w:r>
      <w:r w:rsidR="00BE4C72" w:rsidRPr="001751FE">
        <w:t>Rating</w:t>
      </w:r>
      <w:r w:rsidR="00BE4C72" w:rsidRPr="001751FE">
        <w:tab/>
        <w:t>Dual 220-amp optional on 6.7-liter diesel</w:t>
      </w:r>
    </w:p>
    <w:p w14:paraId="03873622" w14:textId="77777777" w:rsidR="00BE4C72" w:rsidRPr="001751FE" w:rsidRDefault="00BE4C72" w:rsidP="00582DF9">
      <w:pPr>
        <w:pStyle w:val="BodyCopy"/>
        <w:keepNext/>
        <w:keepLines/>
        <w:tabs>
          <w:tab w:val="clear" w:pos="4338"/>
        </w:tabs>
        <w:spacing w:line="240" w:lineRule="auto"/>
        <w:ind w:left="3240" w:hanging="3240"/>
      </w:pPr>
      <w:r w:rsidRPr="001751FE">
        <w:t>Battery</w:t>
      </w:r>
      <w:r w:rsidRPr="001751FE">
        <w:tab/>
      </w:r>
    </w:p>
    <w:p w14:paraId="753478A9" w14:textId="473DBFB1" w:rsidR="00BE4C72" w:rsidRPr="004051AB" w:rsidRDefault="00435DEA" w:rsidP="00582DF9">
      <w:pPr>
        <w:pStyle w:val="BodyCopyNoLines"/>
        <w:keepNext/>
        <w:keepLines/>
        <w:spacing w:line="240" w:lineRule="auto"/>
      </w:pPr>
      <w:r>
        <w:tab/>
      </w:r>
      <w:r w:rsidR="00BE4C72" w:rsidRPr="001751FE">
        <w:t>Description</w:t>
      </w:r>
      <w:r w:rsidR="00BE4C72" w:rsidRPr="001751FE">
        <w:tab/>
      </w:r>
      <w:r w:rsidR="00BE4C72" w:rsidRPr="004051AB">
        <w:t>Group 65, maintenance-free, 730 CCA on 6.4-liter HEMI V-8</w:t>
      </w:r>
    </w:p>
    <w:p w14:paraId="7905E214" w14:textId="5EECDE02" w:rsidR="00BE4C72" w:rsidRPr="004051AB" w:rsidRDefault="00BE4C72" w:rsidP="00582DF9">
      <w:pPr>
        <w:pStyle w:val="BodyCopy"/>
        <w:keepNext/>
        <w:keepLines/>
        <w:spacing w:line="240" w:lineRule="auto"/>
      </w:pPr>
      <w:r>
        <w:tab/>
      </w:r>
      <w:r w:rsidRPr="001751FE">
        <w:tab/>
      </w:r>
      <w:r w:rsidRPr="004051AB">
        <w:t>Dual Group 65, maintenance-free, 730 CCA on 6.7-liter diesel</w:t>
      </w:r>
    </w:p>
    <w:p w14:paraId="49A2F4F7" w14:textId="77777777" w:rsidR="00BE4C72" w:rsidRPr="001751FE" w:rsidRDefault="00BE4C72" w:rsidP="00BE4C72">
      <w:pPr>
        <w:pStyle w:val="Heading3"/>
      </w:pPr>
      <w:r w:rsidRPr="001751FE">
        <w:t>SUSPENSION 2500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970"/>
        <w:gridCol w:w="2782"/>
      </w:tblGrid>
      <w:tr w:rsidR="00340A9B" w:rsidRPr="000024FF" w14:paraId="4CC8136C" w14:textId="77777777" w:rsidTr="00AC266F">
        <w:tc>
          <w:tcPr>
            <w:tcW w:w="4320" w:type="dxa"/>
          </w:tcPr>
          <w:p w14:paraId="162AA36F" w14:textId="77777777" w:rsidR="00340A9B" w:rsidRPr="009E5DD9" w:rsidRDefault="00340A9B" w:rsidP="00E2624B">
            <w:pPr>
              <w:pStyle w:val="ChartSubhead"/>
              <w:rPr>
                <w:w w:val="105"/>
              </w:rPr>
            </w:pPr>
            <w:r w:rsidRPr="009E5DD9">
              <w:t>Model</w:t>
            </w:r>
          </w:p>
        </w:tc>
        <w:tc>
          <w:tcPr>
            <w:tcW w:w="2970" w:type="dxa"/>
          </w:tcPr>
          <w:p w14:paraId="7CCC89A6" w14:textId="77777777" w:rsidR="00340A9B" w:rsidRPr="000024FF" w:rsidRDefault="00340A9B" w:rsidP="00E2624B">
            <w:pPr>
              <w:pStyle w:val="ChartSubhead"/>
            </w:pPr>
            <w:r>
              <w:t>4x2</w:t>
            </w:r>
          </w:p>
        </w:tc>
        <w:tc>
          <w:tcPr>
            <w:tcW w:w="2782" w:type="dxa"/>
          </w:tcPr>
          <w:p w14:paraId="4DC9AB93" w14:textId="77777777" w:rsidR="00340A9B" w:rsidRPr="000024FF" w:rsidRDefault="00340A9B" w:rsidP="00E2624B">
            <w:pPr>
              <w:pStyle w:val="ChartSubhead"/>
            </w:pPr>
            <w:r>
              <w:t>4x4</w:t>
            </w:r>
          </w:p>
        </w:tc>
      </w:tr>
      <w:tr w:rsidR="00340A9B" w:rsidRPr="000024FF" w14:paraId="5F4CD1C7" w14:textId="77777777" w:rsidTr="00AC266F">
        <w:tc>
          <w:tcPr>
            <w:tcW w:w="4320" w:type="dxa"/>
          </w:tcPr>
          <w:p w14:paraId="329DFB17" w14:textId="77777777" w:rsidR="00340A9B" w:rsidRPr="009E5DD9" w:rsidRDefault="00340A9B" w:rsidP="00582DF9">
            <w:pPr>
              <w:pStyle w:val="FABodyCopy"/>
              <w:rPr>
                <w:w w:val="105"/>
              </w:rPr>
            </w:pPr>
            <w:r w:rsidRPr="009E5DD9">
              <w:rPr>
                <w:w w:val="105"/>
              </w:rPr>
              <w:t>Front</w:t>
            </w:r>
          </w:p>
        </w:tc>
        <w:tc>
          <w:tcPr>
            <w:tcW w:w="2970" w:type="dxa"/>
          </w:tcPr>
          <w:p w14:paraId="71B66790" w14:textId="77777777" w:rsidR="00340A9B" w:rsidRPr="000024FF" w:rsidRDefault="00340A9B" w:rsidP="00582DF9">
            <w:pPr>
              <w:pStyle w:val="FABodyCopy"/>
            </w:pPr>
            <w:r w:rsidRPr="009E5DD9">
              <w:t>Three-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7DAFE0B7" w14:textId="77777777" w:rsidR="00340A9B" w:rsidRPr="000024FF" w:rsidRDefault="00340A9B" w:rsidP="00582DF9">
            <w:pPr>
              <w:pStyle w:val="FABodyCopy"/>
            </w:pPr>
            <w:r w:rsidRPr="009E5DD9">
              <w:rPr>
                <w:spacing w:val="3"/>
              </w:rPr>
              <w:t>Three-</w:t>
            </w:r>
            <w:r>
              <w:rPr>
                <w:spacing w:val="3"/>
              </w:rPr>
              <w:t>l</w:t>
            </w:r>
            <w:r w:rsidRPr="009E5DD9">
              <w:rPr>
                <w:spacing w:val="3"/>
              </w:rPr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rPr>
                <w:spacing w:val="3"/>
              </w:rPr>
              <w:t>c</w:t>
            </w:r>
            <w:r w:rsidRPr="009E5DD9">
              <w:rPr>
                <w:spacing w:val="3"/>
              </w:rPr>
              <w:t xml:space="preserve">oil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prings,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rPr>
                <w:spacing w:val="3"/>
              </w:rPr>
              <w:t>s</w:t>
            </w:r>
            <w:r w:rsidRPr="009E5DD9">
              <w:rPr>
                <w:spacing w:val="3"/>
              </w:rPr>
              <w:t xml:space="preserve">olid </w:t>
            </w:r>
            <w:r>
              <w:rPr>
                <w:spacing w:val="3"/>
              </w:rPr>
              <w:t>a</w:t>
            </w:r>
            <w:r w:rsidRPr="009E5DD9">
              <w:rPr>
                <w:spacing w:val="3"/>
              </w:rPr>
              <w:t xml:space="preserve">xle, </w:t>
            </w:r>
            <w:r>
              <w:rPr>
                <w:spacing w:val="4"/>
              </w:rPr>
              <w:t>d</w:t>
            </w:r>
            <w:r w:rsidRPr="009E5DD9">
              <w:rPr>
                <w:spacing w:val="4"/>
              </w:rPr>
              <w:t xml:space="preserve">isconnecting </w:t>
            </w:r>
            <w:r>
              <w:rPr>
                <w:spacing w:val="2"/>
              </w:rPr>
              <w:t>s</w:t>
            </w:r>
            <w:r w:rsidRPr="009E5DD9">
              <w:rPr>
                <w:spacing w:val="2"/>
              </w:rPr>
              <w:t>way</w:t>
            </w:r>
            <w:r w:rsidRPr="009E5DD9">
              <w:rPr>
                <w:spacing w:val="-26"/>
              </w:rPr>
              <w:t xml:space="preserve"> </w:t>
            </w:r>
            <w:r>
              <w:rPr>
                <w:spacing w:val="2"/>
              </w:rPr>
              <w:t>b</w:t>
            </w:r>
            <w:r w:rsidRPr="009E5DD9">
              <w:rPr>
                <w:spacing w:val="2"/>
              </w:rPr>
              <w:t>ar</w:t>
            </w:r>
            <w:r w:rsidRPr="009E5DD9">
              <w:rPr>
                <w:spacing w:val="-26"/>
              </w:rPr>
              <w:t xml:space="preserve"> </w:t>
            </w:r>
            <w:r w:rsidRPr="009E5DD9">
              <w:rPr>
                <w:spacing w:val="3"/>
              </w:rPr>
              <w:t>(Power</w:t>
            </w:r>
            <w:r w:rsidRPr="009E5DD9">
              <w:rPr>
                <w:spacing w:val="-25"/>
              </w:rPr>
              <w:t xml:space="preserve"> </w:t>
            </w:r>
            <w:r w:rsidRPr="009E5DD9">
              <w:rPr>
                <w:spacing w:val="2"/>
              </w:rPr>
              <w:t>Wagon</w:t>
            </w:r>
            <w:r w:rsidRPr="009E5DD9">
              <w:rPr>
                <w:spacing w:val="-26"/>
              </w:rPr>
              <w:t xml:space="preserve"> </w:t>
            </w:r>
            <w:r>
              <w:rPr>
                <w:spacing w:val="2"/>
              </w:rPr>
              <w:t>o</w:t>
            </w:r>
            <w:r w:rsidRPr="009E5DD9">
              <w:rPr>
                <w:spacing w:val="2"/>
              </w:rPr>
              <w:t>nly)</w:t>
            </w:r>
          </w:p>
        </w:tc>
      </w:tr>
      <w:tr w:rsidR="00340A9B" w:rsidRPr="000024FF" w14:paraId="6FC757DC" w14:textId="77777777" w:rsidTr="00AC266F">
        <w:tc>
          <w:tcPr>
            <w:tcW w:w="4320" w:type="dxa"/>
          </w:tcPr>
          <w:p w14:paraId="21189E87" w14:textId="77777777" w:rsidR="00340A9B" w:rsidRPr="009E5DD9" w:rsidRDefault="00340A9B" w:rsidP="00582DF9">
            <w:pPr>
              <w:pStyle w:val="FABodyCopy"/>
              <w:rPr>
                <w:w w:val="105"/>
              </w:rPr>
            </w:pPr>
            <w:r w:rsidRPr="009E5DD9">
              <w:t>Rear</w:t>
            </w:r>
          </w:p>
        </w:tc>
        <w:tc>
          <w:tcPr>
            <w:tcW w:w="2970" w:type="dxa"/>
          </w:tcPr>
          <w:p w14:paraId="488675B6" w14:textId="77777777" w:rsidR="00340A9B" w:rsidRPr="000024FF" w:rsidRDefault="00340A9B" w:rsidP="00582DF9">
            <w:pPr>
              <w:pStyle w:val="FABodyCopy"/>
            </w:pPr>
            <w:r w:rsidRPr="009E5DD9">
              <w:t>Five-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695EAAB2" w14:textId="77777777" w:rsidR="00340A9B" w:rsidRPr="000024FF" w:rsidRDefault="00340A9B" w:rsidP="00582DF9">
            <w:pPr>
              <w:pStyle w:val="FABodyCopy"/>
            </w:pPr>
            <w:r w:rsidRPr="009E5DD9">
              <w:t>Five-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>ar,</w:t>
            </w:r>
            <w:r>
              <w:t xml:space="preserve"> s</w:t>
            </w:r>
            <w:r w:rsidRPr="009E5DD9">
              <w:t xml:space="preserve">olid </w:t>
            </w:r>
            <w:r>
              <w:t>a</w:t>
            </w:r>
            <w:r w:rsidRPr="009E5DD9">
              <w:t>xle (</w:t>
            </w:r>
            <w:r>
              <w:t>o</w:t>
            </w:r>
            <w:r w:rsidRPr="009E5DD9">
              <w:t xml:space="preserve">ptional </w:t>
            </w:r>
            <w:r>
              <w:t>a</w:t>
            </w:r>
            <w:r w:rsidRPr="009E5DD9">
              <w:t xml:space="preserve">ir </w:t>
            </w:r>
            <w:r>
              <w:t>b</w:t>
            </w:r>
            <w:r w:rsidRPr="009E5DD9">
              <w:t>ags)</w:t>
            </w:r>
          </w:p>
        </w:tc>
      </w:tr>
    </w:tbl>
    <w:p w14:paraId="03334F4B" w14:textId="0AA7C76C" w:rsidR="00E2624B" w:rsidRDefault="00E2624B" w:rsidP="00E2624B">
      <w:pPr>
        <w:pStyle w:val="Heading3"/>
      </w:pPr>
      <w:r w:rsidRPr="009E5DD9">
        <w:t>SUSPENSION 3500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970"/>
        <w:gridCol w:w="2782"/>
      </w:tblGrid>
      <w:tr w:rsidR="00340A9B" w:rsidRPr="000024FF" w14:paraId="4ED6BE0C" w14:textId="77777777" w:rsidTr="00AC266F">
        <w:tc>
          <w:tcPr>
            <w:tcW w:w="4320" w:type="dxa"/>
          </w:tcPr>
          <w:p w14:paraId="0E75A3E1" w14:textId="77777777" w:rsidR="00340A9B" w:rsidRPr="009E5DD9" w:rsidRDefault="00340A9B" w:rsidP="00E2624B">
            <w:pPr>
              <w:pStyle w:val="ChartSubhead"/>
              <w:rPr>
                <w:w w:val="105"/>
              </w:rPr>
            </w:pPr>
            <w:r w:rsidRPr="009E5DD9">
              <w:t>Model</w:t>
            </w:r>
          </w:p>
        </w:tc>
        <w:tc>
          <w:tcPr>
            <w:tcW w:w="2970" w:type="dxa"/>
          </w:tcPr>
          <w:p w14:paraId="521CAB21" w14:textId="77777777" w:rsidR="00340A9B" w:rsidRPr="000024FF" w:rsidRDefault="00340A9B" w:rsidP="00E2624B">
            <w:pPr>
              <w:pStyle w:val="ChartSubhead"/>
            </w:pPr>
            <w:r>
              <w:t>4x2</w:t>
            </w:r>
          </w:p>
        </w:tc>
        <w:tc>
          <w:tcPr>
            <w:tcW w:w="2782" w:type="dxa"/>
          </w:tcPr>
          <w:p w14:paraId="30DDFA44" w14:textId="77777777" w:rsidR="00340A9B" w:rsidRPr="000024FF" w:rsidRDefault="00340A9B" w:rsidP="00E2624B">
            <w:pPr>
              <w:pStyle w:val="ChartSubhead"/>
            </w:pPr>
            <w:r>
              <w:t>4x4</w:t>
            </w:r>
          </w:p>
        </w:tc>
      </w:tr>
      <w:tr w:rsidR="00340A9B" w:rsidRPr="000024FF" w14:paraId="45A3E1FF" w14:textId="77777777" w:rsidTr="00AC266F">
        <w:tc>
          <w:tcPr>
            <w:tcW w:w="4320" w:type="dxa"/>
          </w:tcPr>
          <w:p w14:paraId="1F45A6CE" w14:textId="77777777" w:rsidR="00340A9B" w:rsidRPr="009E5DD9" w:rsidRDefault="00340A9B" w:rsidP="003949AE">
            <w:pPr>
              <w:pStyle w:val="FABodyCopy"/>
              <w:rPr>
                <w:w w:val="105"/>
              </w:rPr>
            </w:pPr>
            <w:r w:rsidRPr="009E5DD9">
              <w:rPr>
                <w:w w:val="105"/>
              </w:rPr>
              <w:t>Front</w:t>
            </w:r>
          </w:p>
        </w:tc>
        <w:tc>
          <w:tcPr>
            <w:tcW w:w="2970" w:type="dxa"/>
          </w:tcPr>
          <w:p w14:paraId="4E1CFB83" w14:textId="77777777" w:rsidR="00340A9B" w:rsidRPr="000024FF" w:rsidRDefault="00340A9B" w:rsidP="003949AE">
            <w:pPr>
              <w:pStyle w:val="FABodyCopy"/>
            </w:pPr>
            <w:r w:rsidRPr="009E5DD9">
              <w:t>Three-</w:t>
            </w:r>
            <w:r>
              <w:t>l</w:t>
            </w:r>
            <w:r w:rsidRPr="009E5DD9">
              <w:t xml:space="preserve">ink with </w:t>
            </w:r>
            <w:r>
              <w:t>t</w:t>
            </w:r>
            <w:r w:rsidRPr="009E5DD9">
              <w:t xml:space="preserve">rack </w:t>
            </w:r>
            <w:r>
              <w:t>b</w:t>
            </w:r>
            <w:r w:rsidRPr="009E5DD9">
              <w:t xml:space="preserve">ar, </w:t>
            </w:r>
            <w:r>
              <w:t>c</w:t>
            </w:r>
            <w:r w:rsidRPr="009E5DD9">
              <w:t xml:space="preserve">oil </w:t>
            </w:r>
            <w:r>
              <w:t>s</w:t>
            </w:r>
            <w:r w:rsidRPr="009E5DD9">
              <w:t xml:space="preserve">prings, </w:t>
            </w:r>
            <w:r>
              <w:t>s</w:t>
            </w:r>
            <w:r w:rsidRPr="009E5DD9">
              <w:t xml:space="preserve">tabilizer </w:t>
            </w:r>
            <w:r>
              <w:t>b</w:t>
            </w:r>
            <w:r w:rsidRPr="009E5DD9">
              <w:t xml:space="preserve">ar,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48E99FCA" w14:textId="77777777" w:rsidR="00340A9B" w:rsidRPr="000024FF" w:rsidRDefault="00340A9B" w:rsidP="003949AE">
            <w:pPr>
              <w:pStyle w:val="FABodyCopy"/>
            </w:pPr>
            <w:r w:rsidRPr="0041161E">
              <w:t>Three-link with track bar, coil springs, stabilizer bar, solid axle</w:t>
            </w:r>
          </w:p>
        </w:tc>
      </w:tr>
      <w:tr w:rsidR="00340A9B" w:rsidRPr="000024FF" w14:paraId="12E26821" w14:textId="77777777" w:rsidTr="00AC266F">
        <w:tc>
          <w:tcPr>
            <w:tcW w:w="4320" w:type="dxa"/>
          </w:tcPr>
          <w:p w14:paraId="3B21D6C4" w14:textId="77777777" w:rsidR="00340A9B" w:rsidRPr="009E5DD9" w:rsidRDefault="00340A9B" w:rsidP="003949AE">
            <w:pPr>
              <w:pStyle w:val="FABodyCopy"/>
              <w:rPr>
                <w:w w:val="105"/>
              </w:rPr>
            </w:pPr>
            <w:r w:rsidRPr="009E5DD9">
              <w:t>Rear</w:t>
            </w:r>
          </w:p>
        </w:tc>
        <w:tc>
          <w:tcPr>
            <w:tcW w:w="2970" w:type="dxa"/>
          </w:tcPr>
          <w:p w14:paraId="1C3902F5" w14:textId="77777777" w:rsidR="00340A9B" w:rsidRPr="000024FF" w:rsidRDefault="00340A9B" w:rsidP="003949AE">
            <w:pPr>
              <w:pStyle w:val="FABodyCopy"/>
            </w:pPr>
            <w:r w:rsidRPr="009E5DD9">
              <w:t>Two-</w:t>
            </w:r>
            <w:r>
              <w:t>s</w:t>
            </w:r>
            <w:r w:rsidRPr="009E5DD9">
              <w:t xml:space="preserve">tage </w:t>
            </w:r>
            <w:r>
              <w:t>l</w:t>
            </w:r>
            <w:r w:rsidRPr="009E5DD9">
              <w:t xml:space="preserve">ongitudinal </w:t>
            </w:r>
            <w:r>
              <w:t>l</w:t>
            </w:r>
            <w:r w:rsidRPr="009E5DD9">
              <w:t>eaf (</w:t>
            </w:r>
            <w:r>
              <w:t>o</w:t>
            </w:r>
            <w:r w:rsidRPr="009E5DD9">
              <w:t xml:space="preserve">ptional </w:t>
            </w:r>
            <w:r>
              <w:t>s</w:t>
            </w:r>
            <w:r w:rsidRPr="009E5DD9">
              <w:t xml:space="preserve">upplemental </w:t>
            </w:r>
            <w:r>
              <w:t>a</w:t>
            </w:r>
            <w:r w:rsidRPr="009E5DD9">
              <w:t xml:space="preserve">ir </w:t>
            </w:r>
            <w:r>
              <w:t>b</w:t>
            </w:r>
            <w:r w:rsidRPr="009E5DD9">
              <w:t xml:space="preserve">ags)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  <w:tc>
          <w:tcPr>
            <w:tcW w:w="2782" w:type="dxa"/>
          </w:tcPr>
          <w:p w14:paraId="52333E1B" w14:textId="77777777" w:rsidR="00340A9B" w:rsidRPr="000024FF" w:rsidRDefault="00340A9B" w:rsidP="003949AE">
            <w:pPr>
              <w:pStyle w:val="FABodyCopy"/>
            </w:pPr>
            <w:r w:rsidRPr="009E5DD9">
              <w:t>Two-</w:t>
            </w:r>
            <w:r>
              <w:t>s</w:t>
            </w:r>
            <w:r w:rsidRPr="009E5DD9">
              <w:t xml:space="preserve">tage </w:t>
            </w:r>
            <w:r>
              <w:t>l</w:t>
            </w:r>
            <w:r w:rsidRPr="009E5DD9">
              <w:t xml:space="preserve">ongitudinal </w:t>
            </w:r>
            <w:r>
              <w:t>l</w:t>
            </w:r>
            <w:r w:rsidRPr="009E5DD9">
              <w:t>eaf (</w:t>
            </w:r>
            <w:r>
              <w:t>o</w:t>
            </w:r>
            <w:r w:rsidRPr="009E5DD9">
              <w:t xml:space="preserve">ptional </w:t>
            </w:r>
            <w:r>
              <w:t>s</w:t>
            </w:r>
            <w:r w:rsidRPr="009E5DD9">
              <w:t>upplemental</w:t>
            </w:r>
            <w:r>
              <w:t xml:space="preserve"> a</w:t>
            </w:r>
            <w:r w:rsidRPr="009E5DD9">
              <w:t xml:space="preserve">ir </w:t>
            </w:r>
            <w:r>
              <w:t>b</w:t>
            </w:r>
            <w:r w:rsidRPr="009E5DD9">
              <w:t xml:space="preserve">ags) </w:t>
            </w:r>
            <w:r>
              <w:t>s</w:t>
            </w:r>
            <w:r w:rsidRPr="009E5DD9">
              <w:t xml:space="preserve">olid </w:t>
            </w:r>
            <w:r>
              <w:t>a</w:t>
            </w:r>
            <w:r w:rsidRPr="009E5DD9">
              <w:t>xle</w:t>
            </w:r>
          </w:p>
        </w:tc>
      </w:tr>
    </w:tbl>
    <w:p w14:paraId="47DBF1E5" w14:textId="77777777" w:rsidR="00BE4C72" w:rsidRPr="001751FE" w:rsidRDefault="00BE4C72" w:rsidP="008E1D5F">
      <w:pPr>
        <w:pStyle w:val="Heading3"/>
      </w:pPr>
      <w:r w:rsidRPr="001751FE">
        <w:t>BRAKES</w:t>
      </w:r>
    </w:p>
    <w:p w14:paraId="5BDBBB53" w14:textId="1AB2577C" w:rsidR="00BE4C72" w:rsidRPr="001751FE" w:rsidRDefault="00BE4C72" w:rsidP="00BE4C72">
      <w:pPr>
        <w:pStyle w:val="BodyCopy"/>
      </w:pPr>
      <w:r w:rsidRPr="001751FE">
        <w:t>Front</w:t>
      </w:r>
    </w:p>
    <w:p w14:paraId="17AE56E4" w14:textId="6C76B387" w:rsidR="00BE4C72" w:rsidRPr="001751FE" w:rsidRDefault="008E1D5F" w:rsidP="004051AB">
      <w:pPr>
        <w:pStyle w:val="BodyCopy"/>
      </w:pPr>
      <w:r>
        <w:tab/>
      </w:r>
      <w:r w:rsidR="00BE4C72" w:rsidRPr="001751FE">
        <w:t>Size and Type</w:t>
      </w:r>
      <w:r w:rsidR="00BE4C72" w:rsidRPr="001751FE">
        <w:tab/>
        <w:t>14.17 X 1.54 (359.9 X 39.1) disc with twin-piston pin-slider caliper and ABS</w:t>
      </w:r>
    </w:p>
    <w:p w14:paraId="16482659" w14:textId="46D2F0EF" w:rsidR="00BE4C72" w:rsidRPr="001751FE" w:rsidRDefault="00BE4C72" w:rsidP="004051AB">
      <w:pPr>
        <w:pStyle w:val="BodyCopy"/>
      </w:pPr>
      <w:r w:rsidRPr="001751FE">
        <w:t>Rear</w:t>
      </w:r>
    </w:p>
    <w:p w14:paraId="68F3DCAD" w14:textId="20D24552" w:rsidR="00BE4C72" w:rsidRPr="001751FE" w:rsidRDefault="008E1D5F" w:rsidP="004051AB">
      <w:pPr>
        <w:pStyle w:val="BodyCopy"/>
      </w:pPr>
      <w:r>
        <w:tab/>
      </w:r>
      <w:r w:rsidR="00BE4C72" w:rsidRPr="001751FE">
        <w:t>Size and Type</w:t>
      </w:r>
      <w:r w:rsidR="00BE4C72" w:rsidRPr="001751FE">
        <w:tab/>
        <w:t>14.09 X 1.34 (357.9 X 34.0) disc with twin-piston pin-slider caliper and ABS</w:t>
      </w:r>
    </w:p>
    <w:p w14:paraId="6E65C976" w14:textId="3DBA1742" w:rsidR="00BE4C72" w:rsidRPr="001751FE" w:rsidRDefault="008E1D5F" w:rsidP="00435DEA">
      <w:pPr>
        <w:pStyle w:val="BodyCopy2linesNoLines"/>
      </w:pPr>
      <w:r>
        <w:tab/>
      </w:r>
      <w:r w:rsidR="00BE4C72" w:rsidRPr="001751FE">
        <w:t>Power-Assist Type</w:t>
      </w:r>
      <w:r w:rsidR="00BE4C72" w:rsidRPr="001751FE">
        <w:tab/>
        <w:t>Dual-rate, Tandem Diaphragm Vacuum (2500 gas)</w:t>
      </w:r>
    </w:p>
    <w:p w14:paraId="51EEB44B" w14:textId="29523256" w:rsidR="00BE4C72" w:rsidRPr="001751FE" w:rsidRDefault="00BE4C72" w:rsidP="004051AB">
      <w:pPr>
        <w:pStyle w:val="BodyCopy"/>
      </w:pPr>
      <w:r w:rsidRPr="001751FE">
        <w:tab/>
      </w:r>
      <w:r>
        <w:tab/>
      </w:r>
      <w:r w:rsidRPr="001751FE">
        <w:t>Hydro-boost (2500 diesel and all 3500)</w:t>
      </w:r>
    </w:p>
    <w:p w14:paraId="4D8787F9" w14:textId="77777777" w:rsidR="00BE4C72" w:rsidRPr="001751FE" w:rsidRDefault="00BE4C72" w:rsidP="00AC266F">
      <w:pPr>
        <w:pStyle w:val="Heading3"/>
        <w:keepNext/>
        <w:keepLines/>
      </w:pPr>
      <w:r w:rsidRPr="001751FE">
        <w:lastRenderedPageBreak/>
        <w:t>AIR BAGS</w:t>
      </w:r>
    </w:p>
    <w:p w14:paraId="6378366B" w14:textId="77777777" w:rsidR="00BE4C72" w:rsidRPr="004051AB" w:rsidRDefault="00BE4C72" w:rsidP="00AC266F">
      <w:pPr>
        <w:pStyle w:val="BodyCopy"/>
        <w:keepNext/>
        <w:keepLines/>
        <w:spacing w:line="240" w:lineRule="auto"/>
      </w:pPr>
      <w:r w:rsidRPr="001751FE">
        <w:t>Regular Cab</w:t>
      </w:r>
      <w:r w:rsidRPr="001751FE">
        <w:tab/>
      </w:r>
      <w:r w:rsidRPr="004051AB">
        <w:t>6</w:t>
      </w:r>
    </w:p>
    <w:p w14:paraId="15CC9458" w14:textId="77777777" w:rsidR="00BE4C72" w:rsidRPr="004051AB" w:rsidRDefault="00BE4C72" w:rsidP="00AC266F">
      <w:pPr>
        <w:pStyle w:val="BodyCopy"/>
        <w:keepNext/>
        <w:keepLines/>
        <w:spacing w:line="240" w:lineRule="auto"/>
      </w:pPr>
      <w:r w:rsidRPr="004051AB">
        <w:t>Crew Cab</w:t>
      </w:r>
      <w:r w:rsidRPr="004051AB">
        <w:tab/>
        <w:t>6</w:t>
      </w:r>
    </w:p>
    <w:p w14:paraId="6463B5E7" w14:textId="77777777" w:rsidR="00BE4C72" w:rsidRPr="004051AB" w:rsidRDefault="00BE4C72" w:rsidP="00AC266F">
      <w:pPr>
        <w:pStyle w:val="BodyCopy"/>
        <w:keepNext/>
        <w:keepLines/>
        <w:spacing w:line="240" w:lineRule="auto"/>
      </w:pPr>
      <w:r w:rsidRPr="004051AB">
        <w:t>Mega Cab</w:t>
      </w:r>
      <w:r w:rsidRPr="004051AB">
        <w:tab/>
        <w:t>6</w:t>
      </w:r>
    </w:p>
    <w:p w14:paraId="05D60449" w14:textId="2571E634" w:rsidR="00BE4C72" w:rsidRPr="001751FE" w:rsidRDefault="00BE4C72" w:rsidP="0000682D">
      <w:pPr>
        <w:pStyle w:val="Heading3"/>
      </w:pPr>
      <w:r w:rsidRPr="001751FE">
        <w:t>STEERING</w:t>
      </w:r>
    </w:p>
    <w:p w14:paraId="7E6F07F5" w14:textId="77777777" w:rsidR="00BE4C72" w:rsidRPr="004051AB" w:rsidRDefault="00BE4C72" w:rsidP="004051AB">
      <w:pPr>
        <w:pStyle w:val="BodyCopy"/>
      </w:pPr>
      <w:r w:rsidRPr="004051AB">
        <w:t>Power Assist</w:t>
      </w:r>
      <w:r w:rsidRPr="004051AB">
        <w:tab/>
        <w:t>Hydraulic Assist</w:t>
      </w:r>
    </w:p>
    <w:p w14:paraId="532A227C" w14:textId="1D992984" w:rsidR="00BE4C72" w:rsidRPr="00E2624B" w:rsidRDefault="00BE4C72" w:rsidP="00E2624B">
      <w:pPr>
        <w:pStyle w:val="Heading3"/>
      </w:pPr>
      <w:r w:rsidRPr="00E2624B">
        <w:t>CARGO BOX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9B7F77" w14:paraId="5B097322" w14:textId="77777777" w:rsidTr="00AC266F">
        <w:trPr>
          <w:tblHeader/>
        </w:trPr>
        <w:tc>
          <w:tcPr>
            <w:tcW w:w="4320" w:type="dxa"/>
          </w:tcPr>
          <w:p w14:paraId="7FAFF8DC" w14:textId="77777777" w:rsidR="00340A9B" w:rsidRPr="009E5DD9" w:rsidRDefault="00340A9B" w:rsidP="002D6170">
            <w:pPr>
              <w:pStyle w:val="ChartSubhead"/>
              <w:rPr>
                <w:w w:val="105"/>
              </w:rPr>
            </w:pPr>
            <w:r w:rsidRPr="009E5DD9">
              <w:t>NOMINAL BOX SIZE</w:t>
            </w:r>
          </w:p>
        </w:tc>
        <w:tc>
          <w:tcPr>
            <w:tcW w:w="2700" w:type="dxa"/>
          </w:tcPr>
          <w:p w14:paraId="1CEB0304" w14:textId="77777777" w:rsidR="00340A9B" w:rsidRPr="009B7F77" w:rsidRDefault="00340A9B" w:rsidP="002D6170">
            <w:pPr>
              <w:pStyle w:val="ChartSubhead"/>
            </w:pPr>
            <w:r w:rsidRPr="009E5DD9">
              <w:t>6-FT. 4-IN.</w:t>
            </w:r>
            <w:r>
              <w:t xml:space="preserve"> </w:t>
            </w:r>
            <w:r>
              <w:br/>
            </w:r>
            <w:r w:rsidRPr="009E5DD9">
              <w:t>(CREW OR MEGA)</w:t>
            </w:r>
          </w:p>
        </w:tc>
        <w:tc>
          <w:tcPr>
            <w:tcW w:w="3052" w:type="dxa"/>
          </w:tcPr>
          <w:p w14:paraId="7EDF63ED" w14:textId="77777777" w:rsidR="00340A9B" w:rsidRPr="009B7F77" w:rsidRDefault="00340A9B" w:rsidP="002D6170">
            <w:pPr>
              <w:pStyle w:val="ChartSubhead"/>
            </w:pPr>
            <w:r w:rsidRPr="009E5DD9">
              <w:t>8-FT.</w:t>
            </w:r>
            <w:r>
              <w:t xml:space="preserve"> </w:t>
            </w:r>
            <w:r>
              <w:br/>
            </w:r>
            <w:r w:rsidRPr="009E5DD9">
              <w:t>(REGULAR</w:t>
            </w:r>
            <w:r>
              <w:t xml:space="preserve"> OR </w:t>
            </w:r>
            <w:r w:rsidRPr="009E5DD9">
              <w:t>CREW)</w:t>
            </w:r>
          </w:p>
        </w:tc>
      </w:tr>
      <w:tr w:rsidR="00340A9B" w:rsidRPr="000024FF" w14:paraId="3FEAE0BF" w14:textId="77777777" w:rsidTr="00AC266F">
        <w:tc>
          <w:tcPr>
            <w:tcW w:w="4320" w:type="dxa"/>
          </w:tcPr>
          <w:p w14:paraId="1492B8E5" w14:textId="77777777" w:rsidR="00340A9B" w:rsidRPr="009E5DD9" w:rsidRDefault="00340A9B" w:rsidP="00E2624B">
            <w:pPr>
              <w:pStyle w:val="FABodyCopy"/>
              <w:rPr>
                <w:w w:val="105"/>
              </w:rPr>
            </w:pPr>
            <w:r w:rsidRPr="009E5DD9">
              <w:t>SAE Volume, cu. ft. (cu. m)</w:t>
            </w:r>
          </w:p>
        </w:tc>
        <w:tc>
          <w:tcPr>
            <w:tcW w:w="2700" w:type="dxa"/>
          </w:tcPr>
          <w:p w14:paraId="5BCBDEFD" w14:textId="77777777" w:rsidR="00340A9B" w:rsidRPr="000024FF" w:rsidRDefault="00340A9B" w:rsidP="00E2624B">
            <w:pPr>
              <w:pStyle w:val="FABodyCopy"/>
            </w:pPr>
            <w:r w:rsidRPr="009E5DD9">
              <w:t>57.5 (1.6)</w:t>
            </w:r>
          </w:p>
        </w:tc>
        <w:tc>
          <w:tcPr>
            <w:tcW w:w="3052" w:type="dxa"/>
          </w:tcPr>
          <w:p w14:paraId="373679C9" w14:textId="77777777" w:rsidR="00340A9B" w:rsidRPr="000024FF" w:rsidRDefault="00340A9B" w:rsidP="00E2624B">
            <w:pPr>
              <w:pStyle w:val="FABodyCopy"/>
            </w:pPr>
            <w:r w:rsidRPr="009E5DD9">
              <w:t>74.7 (2.1)</w:t>
            </w:r>
          </w:p>
        </w:tc>
      </w:tr>
      <w:tr w:rsidR="00340A9B" w:rsidRPr="000024FF" w14:paraId="1660C9BC" w14:textId="77777777" w:rsidTr="00AC266F">
        <w:tc>
          <w:tcPr>
            <w:tcW w:w="4320" w:type="dxa"/>
          </w:tcPr>
          <w:p w14:paraId="30BCD93A" w14:textId="77777777" w:rsidR="00340A9B" w:rsidRPr="009E5DD9" w:rsidRDefault="00340A9B" w:rsidP="00E2624B">
            <w:pPr>
              <w:pStyle w:val="FABodyCopy"/>
              <w:rPr>
                <w:w w:val="105"/>
              </w:rPr>
            </w:pPr>
            <w:r w:rsidRPr="009E5DD9">
              <w:t>Length at Floor, Tailgate Closed</w:t>
            </w:r>
          </w:p>
        </w:tc>
        <w:tc>
          <w:tcPr>
            <w:tcW w:w="2700" w:type="dxa"/>
          </w:tcPr>
          <w:p w14:paraId="57E657BE" w14:textId="77777777" w:rsidR="00340A9B" w:rsidRPr="000024FF" w:rsidRDefault="00340A9B" w:rsidP="00E2624B">
            <w:pPr>
              <w:pStyle w:val="FABodyCopy"/>
            </w:pPr>
            <w:r w:rsidRPr="009E5DD9">
              <w:t>76.3 (1,938.5)</w:t>
            </w:r>
          </w:p>
        </w:tc>
        <w:tc>
          <w:tcPr>
            <w:tcW w:w="3052" w:type="dxa"/>
          </w:tcPr>
          <w:p w14:paraId="3AC0ED6A" w14:textId="77777777" w:rsidR="00340A9B" w:rsidRPr="000024FF" w:rsidRDefault="00340A9B" w:rsidP="00E2624B">
            <w:pPr>
              <w:pStyle w:val="FABodyCopy"/>
            </w:pPr>
            <w:r w:rsidRPr="009E5DD9">
              <w:t>98.3 (2,496.5)</w:t>
            </w:r>
          </w:p>
        </w:tc>
      </w:tr>
      <w:tr w:rsidR="00340A9B" w:rsidRPr="000024FF" w14:paraId="0776E52B" w14:textId="77777777" w:rsidTr="00AC266F">
        <w:tc>
          <w:tcPr>
            <w:tcW w:w="4320" w:type="dxa"/>
          </w:tcPr>
          <w:p w14:paraId="1A27FD0D" w14:textId="77777777" w:rsidR="00340A9B" w:rsidRPr="009E5DD9" w:rsidRDefault="00340A9B" w:rsidP="00E2624B">
            <w:pPr>
              <w:pStyle w:val="FABodyCopy"/>
              <w:rPr>
                <w:w w:val="105"/>
              </w:rPr>
            </w:pPr>
            <w:r w:rsidRPr="009E5DD9">
              <w:t>Cargo Width</w:t>
            </w:r>
          </w:p>
        </w:tc>
        <w:tc>
          <w:tcPr>
            <w:tcW w:w="2700" w:type="dxa"/>
          </w:tcPr>
          <w:p w14:paraId="0B23A7B4" w14:textId="77777777" w:rsidR="00340A9B" w:rsidRPr="000024FF" w:rsidRDefault="00340A9B" w:rsidP="00E2624B">
            <w:pPr>
              <w:pStyle w:val="FABodyCopy"/>
            </w:pPr>
            <w:r w:rsidRPr="009E5DD9">
              <w:t>66.4 (1,686.9)</w:t>
            </w:r>
          </w:p>
        </w:tc>
        <w:tc>
          <w:tcPr>
            <w:tcW w:w="3052" w:type="dxa"/>
          </w:tcPr>
          <w:p w14:paraId="71E55EE8" w14:textId="77777777" w:rsidR="00340A9B" w:rsidRPr="000024FF" w:rsidRDefault="00340A9B" w:rsidP="00E2624B">
            <w:pPr>
              <w:pStyle w:val="FABodyCopy"/>
            </w:pPr>
            <w:r w:rsidRPr="009E5DD9">
              <w:t>66.4 (1,686.9)</w:t>
            </w:r>
          </w:p>
        </w:tc>
      </w:tr>
      <w:tr w:rsidR="00340A9B" w:rsidRPr="000024FF" w14:paraId="67ABA679" w14:textId="77777777" w:rsidTr="00AC266F">
        <w:tc>
          <w:tcPr>
            <w:tcW w:w="4320" w:type="dxa"/>
          </w:tcPr>
          <w:p w14:paraId="774251E6" w14:textId="77777777" w:rsidR="00340A9B" w:rsidRPr="009E5DD9" w:rsidRDefault="00340A9B" w:rsidP="00E2624B">
            <w:pPr>
              <w:pStyle w:val="FABodyCopy"/>
              <w:rPr>
                <w:w w:val="105"/>
              </w:rPr>
            </w:pPr>
            <w:r w:rsidRPr="009E5DD9">
              <w:t>Distance Between Wheelhouses</w:t>
            </w:r>
          </w:p>
        </w:tc>
        <w:tc>
          <w:tcPr>
            <w:tcW w:w="2700" w:type="dxa"/>
          </w:tcPr>
          <w:p w14:paraId="464CD5FF" w14:textId="77777777" w:rsidR="00340A9B" w:rsidRPr="000024FF" w:rsidRDefault="00340A9B" w:rsidP="00E2624B">
            <w:pPr>
              <w:pStyle w:val="FABodyCopy"/>
            </w:pPr>
            <w:r w:rsidRPr="009E5DD9">
              <w:t>51 (1,295.4)</w:t>
            </w:r>
          </w:p>
        </w:tc>
        <w:tc>
          <w:tcPr>
            <w:tcW w:w="3052" w:type="dxa"/>
          </w:tcPr>
          <w:p w14:paraId="0CBA71C7" w14:textId="77777777" w:rsidR="00340A9B" w:rsidRPr="000024FF" w:rsidRDefault="00340A9B" w:rsidP="00E2624B">
            <w:pPr>
              <w:pStyle w:val="FABodyCopy"/>
            </w:pPr>
            <w:r w:rsidRPr="009E5DD9">
              <w:t>51 (1,295.4)</w:t>
            </w:r>
          </w:p>
        </w:tc>
      </w:tr>
      <w:tr w:rsidR="00340A9B" w:rsidRPr="009E5DD9" w14:paraId="4DD1A693" w14:textId="77777777" w:rsidTr="00AC266F">
        <w:tc>
          <w:tcPr>
            <w:tcW w:w="4320" w:type="dxa"/>
          </w:tcPr>
          <w:p w14:paraId="3F1E5F3A" w14:textId="77777777" w:rsidR="00340A9B" w:rsidRPr="009E5DD9" w:rsidRDefault="00340A9B" w:rsidP="00E2624B">
            <w:pPr>
              <w:pStyle w:val="FABodyCopy"/>
            </w:pPr>
            <w:r w:rsidRPr="009E5DD9">
              <w:t>Depth</w:t>
            </w:r>
          </w:p>
        </w:tc>
        <w:tc>
          <w:tcPr>
            <w:tcW w:w="2700" w:type="dxa"/>
          </w:tcPr>
          <w:p w14:paraId="0B3803CC" w14:textId="77777777" w:rsidR="00340A9B" w:rsidRPr="009E5DD9" w:rsidRDefault="00340A9B" w:rsidP="00E2624B">
            <w:pPr>
              <w:pStyle w:val="FABodyCopy"/>
            </w:pPr>
            <w:r w:rsidRPr="009E5DD9">
              <w:t>20.1 (511.1)</w:t>
            </w:r>
          </w:p>
        </w:tc>
        <w:tc>
          <w:tcPr>
            <w:tcW w:w="3052" w:type="dxa"/>
          </w:tcPr>
          <w:p w14:paraId="7EF666C6" w14:textId="77777777" w:rsidR="00340A9B" w:rsidRPr="009E5DD9" w:rsidRDefault="00340A9B" w:rsidP="00E2624B">
            <w:pPr>
              <w:pStyle w:val="FABodyCopy"/>
            </w:pPr>
            <w:r w:rsidRPr="009E5DD9">
              <w:t>20.2 (513.0)</w:t>
            </w:r>
          </w:p>
        </w:tc>
      </w:tr>
      <w:tr w:rsidR="00340A9B" w:rsidRPr="009E5DD9" w14:paraId="5453BF4B" w14:textId="77777777" w:rsidTr="00AC266F">
        <w:tc>
          <w:tcPr>
            <w:tcW w:w="4320" w:type="dxa"/>
          </w:tcPr>
          <w:p w14:paraId="7EF03DEC" w14:textId="77777777" w:rsidR="00340A9B" w:rsidRPr="009E5DD9" w:rsidRDefault="00340A9B" w:rsidP="00E2624B">
            <w:pPr>
              <w:pStyle w:val="FABodyCopy"/>
            </w:pPr>
            <w:r w:rsidRPr="009E5DD9">
              <w:t>Tailgate Opening Width</w:t>
            </w:r>
          </w:p>
        </w:tc>
        <w:tc>
          <w:tcPr>
            <w:tcW w:w="2700" w:type="dxa"/>
          </w:tcPr>
          <w:p w14:paraId="618495D8" w14:textId="77777777" w:rsidR="00340A9B" w:rsidRPr="009E5DD9" w:rsidRDefault="00340A9B" w:rsidP="00E2624B">
            <w:pPr>
              <w:pStyle w:val="FABodyCopy"/>
            </w:pPr>
            <w:r w:rsidRPr="009E5DD9">
              <w:t>60.4 (1,535.3)</w:t>
            </w:r>
          </w:p>
        </w:tc>
        <w:tc>
          <w:tcPr>
            <w:tcW w:w="3052" w:type="dxa"/>
          </w:tcPr>
          <w:p w14:paraId="36757D46" w14:textId="77777777" w:rsidR="00340A9B" w:rsidRPr="009E5DD9" w:rsidRDefault="00340A9B" w:rsidP="00E2624B">
            <w:pPr>
              <w:pStyle w:val="FABodyCopy"/>
            </w:pPr>
            <w:r w:rsidRPr="009E5DD9">
              <w:t>60.4 (1,535.3)</w:t>
            </w:r>
          </w:p>
        </w:tc>
      </w:tr>
    </w:tbl>
    <w:p w14:paraId="45EE9C83" w14:textId="6EE24ABD" w:rsidR="002D6170" w:rsidRDefault="002D6170" w:rsidP="002D6170">
      <w:pPr>
        <w:pStyle w:val="Heading3"/>
      </w:pPr>
      <w:r w:rsidRPr="00C31470">
        <w:t>EXTERIOR DIMENSIONS</w:t>
      </w:r>
    </w:p>
    <w:p w14:paraId="7A5A3383" w14:textId="00A1A550" w:rsidR="004051AB" w:rsidRPr="004051AB" w:rsidRDefault="004051AB" w:rsidP="004051AB">
      <w:pPr>
        <w:pStyle w:val="Heading4"/>
      </w:pPr>
      <w:r w:rsidRPr="004051AB">
        <w:t>REGULAR CAB 140.5-IN. WB, 8-FT.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9E5DD9" w14:paraId="07A4D69B" w14:textId="77777777" w:rsidTr="00AC266F">
        <w:trPr>
          <w:tblHeader/>
        </w:trPr>
        <w:tc>
          <w:tcPr>
            <w:tcW w:w="4320" w:type="dxa"/>
          </w:tcPr>
          <w:p w14:paraId="158E3505" w14:textId="159BD2C6" w:rsidR="00340A9B" w:rsidRPr="005D255F" w:rsidRDefault="00C97C70" w:rsidP="002D6170">
            <w:pPr>
              <w:pStyle w:val="ChartSubhead"/>
            </w:pPr>
            <w:r w:rsidRPr="005D255F">
              <w:t xml:space="preserve">Regular Cab </w:t>
            </w:r>
            <w:r w:rsidR="00340A9B" w:rsidRPr="005D255F">
              <w:t>140.5-</w:t>
            </w:r>
            <w:r w:rsidR="0092112E">
              <w:t>in</w:t>
            </w:r>
            <w:r w:rsidR="00340A9B" w:rsidRPr="005D255F">
              <w:t xml:space="preserve">. WB, </w:t>
            </w:r>
            <w:r w:rsidR="00340A9B">
              <w:br/>
            </w:r>
            <w:r w:rsidR="00340A9B" w:rsidRPr="005D255F">
              <w:t>8-</w:t>
            </w:r>
            <w:r w:rsidR="0092112E">
              <w:t>ft</w:t>
            </w:r>
            <w:r w:rsidR="00340A9B" w:rsidRPr="005D255F">
              <w:t xml:space="preserve">. </w:t>
            </w:r>
            <w:r w:rsidRPr="005D255F">
              <w:t>Box</w:t>
            </w:r>
            <w:r w:rsidR="00340A9B" w:rsidRPr="005D255F">
              <w:t xml:space="preserve"> (2500)</w:t>
            </w:r>
          </w:p>
        </w:tc>
        <w:tc>
          <w:tcPr>
            <w:tcW w:w="2700" w:type="dxa"/>
          </w:tcPr>
          <w:p w14:paraId="0B94CE72" w14:textId="77777777" w:rsidR="00340A9B" w:rsidRPr="009E5DD9" w:rsidRDefault="00340A9B" w:rsidP="002D6170">
            <w:pPr>
              <w:pStyle w:val="ChartSubhead"/>
            </w:pPr>
            <w:r w:rsidRPr="009E5DD9">
              <w:t>4x2</w:t>
            </w:r>
          </w:p>
        </w:tc>
        <w:tc>
          <w:tcPr>
            <w:tcW w:w="3052" w:type="dxa"/>
          </w:tcPr>
          <w:p w14:paraId="66C0A5C8" w14:textId="77777777" w:rsidR="00340A9B" w:rsidRPr="009E5DD9" w:rsidRDefault="00340A9B" w:rsidP="002D6170">
            <w:pPr>
              <w:pStyle w:val="ChartSubhead"/>
            </w:pPr>
            <w:r w:rsidRPr="009E5DD9">
              <w:rPr>
                <w:w w:val="105"/>
              </w:rPr>
              <w:t>4x4</w:t>
            </w:r>
          </w:p>
        </w:tc>
      </w:tr>
      <w:tr w:rsidR="00340A9B" w:rsidRPr="009E5DD9" w14:paraId="5A168979" w14:textId="77777777" w:rsidTr="00AC266F">
        <w:tc>
          <w:tcPr>
            <w:tcW w:w="4320" w:type="dxa"/>
          </w:tcPr>
          <w:p w14:paraId="59C9AFD4" w14:textId="77777777" w:rsidR="00340A9B" w:rsidRPr="009E5DD9" w:rsidRDefault="00340A9B" w:rsidP="00E2624B">
            <w:pPr>
              <w:pStyle w:val="FABodyCopy"/>
            </w:pPr>
            <w:r w:rsidRPr="00EE60FB">
              <w:t>Wheelbase</w:t>
            </w:r>
          </w:p>
        </w:tc>
        <w:tc>
          <w:tcPr>
            <w:tcW w:w="2700" w:type="dxa"/>
          </w:tcPr>
          <w:p w14:paraId="296B48B6" w14:textId="77777777" w:rsidR="00340A9B" w:rsidRPr="009E5DD9" w:rsidRDefault="00340A9B" w:rsidP="00E2624B">
            <w:pPr>
              <w:pStyle w:val="FABodyCopy"/>
            </w:pPr>
            <w:r w:rsidRPr="009E5DD9">
              <w:t>140</w:t>
            </w:r>
            <w:r>
              <w:t>.2</w:t>
            </w:r>
            <w:r w:rsidRPr="009E5DD9">
              <w:t xml:space="preserve"> (3,560)</w:t>
            </w:r>
          </w:p>
        </w:tc>
        <w:tc>
          <w:tcPr>
            <w:tcW w:w="3052" w:type="dxa"/>
          </w:tcPr>
          <w:p w14:paraId="13D128CA" w14:textId="77777777" w:rsidR="00340A9B" w:rsidRPr="009E5DD9" w:rsidRDefault="00340A9B" w:rsidP="00E2624B">
            <w:pPr>
              <w:pStyle w:val="FABodyCopy"/>
            </w:pPr>
            <w:r w:rsidRPr="009E5DD9">
              <w:t>140.2 (3,560)</w:t>
            </w:r>
          </w:p>
        </w:tc>
      </w:tr>
      <w:tr w:rsidR="00340A9B" w:rsidRPr="009E5DD9" w14:paraId="5E4CC5BD" w14:textId="77777777" w:rsidTr="00AC266F">
        <w:tc>
          <w:tcPr>
            <w:tcW w:w="4320" w:type="dxa"/>
          </w:tcPr>
          <w:p w14:paraId="2DA4DAB9" w14:textId="77777777" w:rsidR="00340A9B" w:rsidRPr="009E5DD9" w:rsidRDefault="00340A9B" w:rsidP="00E2624B">
            <w:pPr>
              <w:pStyle w:val="FABodyCopy"/>
            </w:pPr>
            <w:r w:rsidRPr="00EE60FB">
              <w:t>Track Width – Front</w:t>
            </w:r>
          </w:p>
        </w:tc>
        <w:tc>
          <w:tcPr>
            <w:tcW w:w="2700" w:type="dxa"/>
          </w:tcPr>
          <w:p w14:paraId="2867B709" w14:textId="77777777" w:rsidR="00340A9B" w:rsidRPr="009E5DD9" w:rsidRDefault="00340A9B" w:rsidP="00E2624B">
            <w:pPr>
              <w:pStyle w:val="FABodyCopy"/>
            </w:pPr>
            <w:r w:rsidRPr="009E5DD9">
              <w:t>68.7 (1,745)</w:t>
            </w:r>
          </w:p>
        </w:tc>
        <w:tc>
          <w:tcPr>
            <w:tcW w:w="3052" w:type="dxa"/>
          </w:tcPr>
          <w:p w14:paraId="2DE5A737" w14:textId="77777777" w:rsidR="00340A9B" w:rsidRPr="009E5DD9" w:rsidRDefault="00340A9B" w:rsidP="00E2624B">
            <w:pPr>
              <w:pStyle w:val="FABodyCopy"/>
            </w:pPr>
            <w:r w:rsidRPr="009E5DD9">
              <w:t>68.7 (1,745)</w:t>
            </w:r>
          </w:p>
        </w:tc>
      </w:tr>
      <w:tr w:rsidR="00340A9B" w:rsidRPr="009E5DD9" w14:paraId="7522A988" w14:textId="77777777" w:rsidTr="00AC266F">
        <w:tc>
          <w:tcPr>
            <w:tcW w:w="4320" w:type="dxa"/>
          </w:tcPr>
          <w:p w14:paraId="424ADEEB" w14:textId="77777777" w:rsidR="00340A9B" w:rsidRPr="009E5DD9" w:rsidRDefault="00340A9B" w:rsidP="00E2624B">
            <w:pPr>
              <w:pStyle w:val="FABodyCopy"/>
            </w:pPr>
            <w:r w:rsidRPr="00EE60FB">
              <w:t>Track Width – Rear</w:t>
            </w:r>
          </w:p>
        </w:tc>
        <w:tc>
          <w:tcPr>
            <w:tcW w:w="2700" w:type="dxa"/>
          </w:tcPr>
          <w:p w14:paraId="4D56AF7E" w14:textId="77777777" w:rsidR="00340A9B" w:rsidRPr="009E5DD9" w:rsidRDefault="00340A9B" w:rsidP="00E2624B">
            <w:pPr>
              <w:pStyle w:val="FABodyCopy"/>
            </w:pPr>
            <w:r w:rsidRPr="009E5DD9">
              <w:t>68.1 (1,729)</w:t>
            </w:r>
          </w:p>
        </w:tc>
        <w:tc>
          <w:tcPr>
            <w:tcW w:w="3052" w:type="dxa"/>
          </w:tcPr>
          <w:p w14:paraId="1197519D" w14:textId="77777777" w:rsidR="00340A9B" w:rsidRPr="009E5DD9" w:rsidRDefault="00340A9B" w:rsidP="00E2624B">
            <w:pPr>
              <w:pStyle w:val="FABodyCopy"/>
            </w:pPr>
            <w:r w:rsidRPr="009E5DD9">
              <w:t>68.1 (1,729)</w:t>
            </w:r>
          </w:p>
        </w:tc>
      </w:tr>
      <w:tr w:rsidR="00340A9B" w:rsidRPr="009E5DD9" w14:paraId="4E21E680" w14:textId="77777777" w:rsidTr="00AC266F">
        <w:tc>
          <w:tcPr>
            <w:tcW w:w="4320" w:type="dxa"/>
          </w:tcPr>
          <w:p w14:paraId="4DCEBAC5" w14:textId="77777777" w:rsidR="00340A9B" w:rsidRPr="009E5DD9" w:rsidRDefault="00340A9B" w:rsidP="00E2624B">
            <w:pPr>
              <w:pStyle w:val="FABodyCopy"/>
            </w:pPr>
            <w:r w:rsidRPr="00EE60FB">
              <w:t>Overall Length</w:t>
            </w:r>
          </w:p>
        </w:tc>
        <w:tc>
          <w:tcPr>
            <w:tcW w:w="2700" w:type="dxa"/>
          </w:tcPr>
          <w:p w14:paraId="0EDFF4DB" w14:textId="77777777" w:rsidR="00340A9B" w:rsidRPr="009E5DD9" w:rsidRDefault="00340A9B" w:rsidP="00E2624B">
            <w:pPr>
              <w:pStyle w:val="FABodyCopy"/>
            </w:pPr>
            <w:r w:rsidRPr="009E5DD9">
              <w:t>232 (5,892)</w:t>
            </w:r>
          </w:p>
        </w:tc>
        <w:tc>
          <w:tcPr>
            <w:tcW w:w="3052" w:type="dxa"/>
          </w:tcPr>
          <w:p w14:paraId="40C12E81" w14:textId="77777777" w:rsidR="00340A9B" w:rsidRPr="009E5DD9" w:rsidRDefault="00340A9B" w:rsidP="00E2624B">
            <w:pPr>
              <w:pStyle w:val="FABodyCopy"/>
            </w:pPr>
            <w:r w:rsidRPr="009E5DD9">
              <w:t>232 (5,892)</w:t>
            </w:r>
          </w:p>
        </w:tc>
      </w:tr>
      <w:tr w:rsidR="00340A9B" w:rsidRPr="009E5DD9" w14:paraId="7C98A281" w14:textId="77777777" w:rsidTr="00AC266F">
        <w:tc>
          <w:tcPr>
            <w:tcW w:w="4320" w:type="dxa"/>
          </w:tcPr>
          <w:p w14:paraId="05949BF6" w14:textId="77777777" w:rsidR="00340A9B" w:rsidRPr="009E5DD9" w:rsidRDefault="00340A9B" w:rsidP="00E2624B">
            <w:pPr>
              <w:pStyle w:val="FABodyCopy"/>
            </w:pPr>
            <w:r w:rsidRPr="00EE60FB">
              <w:t xml:space="preserve">Overall Width @ </w:t>
            </w:r>
            <w:proofErr w:type="spellStart"/>
            <w:r w:rsidRPr="00EE60FB">
              <w:t>SgRp</w:t>
            </w:r>
            <w:proofErr w:type="spellEnd"/>
            <w:r w:rsidRPr="00EE60FB">
              <w:t xml:space="preserve"> Front</w:t>
            </w:r>
          </w:p>
        </w:tc>
        <w:tc>
          <w:tcPr>
            <w:tcW w:w="2700" w:type="dxa"/>
          </w:tcPr>
          <w:p w14:paraId="312FEF94" w14:textId="77777777" w:rsidR="00340A9B" w:rsidRPr="009E5DD9" w:rsidRDefault="00340A9B" w:rsidP="00E2624B">
            <w:pPr>
              <w:pStyle w:val="FABodyCopy"/>
            </w:pPr>
            <w:r w:rsidRPr="009E5DD9">
              <w:t>83.5 (2,120)</w:t>
            </w:r>
          </w:p>
        </w:tc>
        <w:tc>
          <w:tcPr>
            <w:tcW w:w="3052" w:type="dxa"/>
          </w:tcPr>
          <w:p w14:paraId="1706D7FC" w14:textId="77777777" w:rsidR="00340A9B" w:rsidRPr="009E5DD9" w:rsidRDefault="00340A9B" w:rsidP="00E2624B">
            <w:pPr>
              <w:pStyle w:val="FABodyCopy"/>
            </w:pPr>
            <w:r w:rsidRPr="009E5DD9">
              <w:t>83.5 (2,120)</w:t>
            </w:r>
          </w:p>
        </w:tc>
      </w:tr>
      <w:tr w:rsidR="00340A9B" w:rsidRPr="009E5DD9" w14:paraId="1E29D88F" w14:textId="77777777" w:rsidTr="00AC266F">
        <w:tc>
          <w:tcPr>
            <w:tcW w:w="4320" w:type="dxa"/>
          </w:tcPr>
          <w:p w14:paraId="069F2567" w14:textId="77777777" w:rsidR="00340A9B" w:rsidRPr="009E5DD9" w:rsidRDefault="00340A9B" w:rsidP="00E2624B">
            <w:pPr>
              <w:pStyle w:val="FABodyCopy"/>
            </w:pPr>
            <w:r w:rsidRPr="00EE60FB">
              <w:t>Overall Height</w:t>
            </w:r>
          </w:p>
        </w:tc>
        <w:tc>
          <w:tcPr>
            <w:tcW w:w="2700" w:type="dxa"/>
          </w:tcPr>
          <w:p w14:paraId="226AA1AF" w14:textId="77777777" w:rsidR="00340A9B" w:rsidRPr="009E5DD9" w:rsidRDefault="00340A9B" w:rsidP="00E2624B">
            <w:pPr>
              <w:pStyle w:val="FABodyCopy"/>
            </w:pPr>
            <w:r w:rsidRPr="009E5DD9">
              <w:t>78 (1,981)</w:t>
            </w:r>
          </w:p>
        </w:tc>
        <w:tc>
          <w:tcPr>
            <w:tcW w:w="3052" w:type="dxa"/>
          </w:tcPr>
          <w:p w14:paraId="6FC97211" w14:textId="77777777" w:rsidR="00340A9B" w:rsidRPr="009E5DD9" w:rsidRDefault="00340A9B" w:rsidP="00E2624B">
            <w:pPr>
              <w:pStyle w:val="FABodyCopy"/>
            </w:pPr>
            <w:r w:rsidRPr="009E5DD9">
              <w:t>80.2 (2,037)</w:t>
            </w:r>
          </w:p>
        </w:tc>
      </w:tr>
      <w:tr w:rsidR="00340A9B" w:rsidRPr="009E5DD9" w14:paraId="0DF262B6" w14:textId="77777777" w:rsidTr="00AC266F">
        <w:tc>
          <w:tcPr>
            <w:tcW w:w="4320" w:type="dxa"/>
          </w:tcPr>
          <w:p w14:paraId="29B71B6A" w14:textId="77777777" w:rsidR="00340A9B" w:rsidRPr="009E5DD9" w:rsidRDefault="00340A9B" w:rsidP="00E2624B">
            <w:pPr>
              <w:pStyle w:val="FABodyCopy"/>
            </w:pPr>
            <w:r w:rsidRPr="00EE60FB">
              <w:t>Suspension or Axle to Ground – Front</w:t>
            </w:r>
          </w:p>
        </w:tc>
        <w:tc>
          <w:tcPr>
            <w:tcW w:w="2700" w:type="dxa"/>
          </w:tcPr>
          <w:p w14:paraId="70A36D39" w14:textId="77777777" w:rsidR="00340A9B" w:rsidRPr="009E5DD9" w:rsidRDefault="00340A9B" w:rsidP="00E2624B">
            <w:pPr>
              <w:pStyle w:val="FABodyCopy"/>
            </w:pPr>
            <w:r w:rsidRPr="009E5DD9">
              <w:t>7.3 (184)</w:t>
            </w:r>
          </w:p>
        </w:tc>
        <w:tc>
          <w:tcPr>
            <w:tcW w:w="3052" w:type="dxa"/>
          </w:tcPr>
          <w:p w14:paraId="48A21AFE" w14:textId="77777777" w:rsidR="00340A9B" w:rsidRPr="009E5DD9" w:rsidRDefault="00340A9B" w:rsidP="00E2624B">
            <w:pPr>
              <w:pStyle w:val="FABodyCopy"/>
            </w:pPr>
            <w:r w:rsidRPr="009E5DD9">
              <w:t>9.3 (237)</w:t>
            </w:r>
          </w:p>
        </w:tc>
      </w:tr>
      <w:tr w:rsidR="00340A9B" w:rsidRPr="009E5DD9" w14:paraId="17AB35D9" w14:textId="77777777" w:rsidTr="00AC266F">
        <w:tc>
          <w:tcPr>
            <w:tcW w:w="4320" w:type="dxa"/>
          </w:tcPr>
          <w:p w14:paraId="26C18AD4" w14:textId="77777777" w:rsidR="00340A9B" w:rsidRPr="009E5DD9" w:rsidRDefault="00340A9B" w:rsidP="00E2624B">
            <w:pPr>
              <w:pStyle w:val="FABodyCopy"/>
            </w:pPr>
            <w:r w:rsidRPr="00EE60FB">
              <w:t>Suspension or Axle to Ground – Rear</w:t>
            </w:r>
          </w:p>
        </w:tc>
        <w:tc>
          <w:tcPr>
            <w:tcW w:w="2700" w:type="dxa"/>
          </w:tcPr>
          <w:p w14:paraId="69F7AF05" w14:textId="77777777" w:rsidR="00340A9B" w:rsidRPr="009E5DD9" w:rsidRDefault="00340A9B" w:rsidP="00E2624B">
            <w:pPr>
              <w:pStyle w:val="FABodyCopy"/>
            </w:pPr>
            <w:r w:rsidRPr="009E5DD9">
              <w:t>8.4 (212)</w:t>
            </w:r>
          </w:p>
        </w:tc>
        <w:tc>
          <w:tcPr>
            <w:tcW w:w="3052" w:type="dxa"/>
          </w:tcPr>
          <w:p w14:paraId="5E024202" w14:textId="77777777" w:rsidR="00340A9B" w:rsidRPr="009E5DD9" w:rsidRDefault="00340A9B" w:rsidP="00E2624B">
            <w:pPr>
              <w:pStyle w:val="FABodyCopy"/>
            </w:pPr>
            <w:r w:rsidRPr="009E5DD9">
              <w:t>8.5 (217)</w:t>
            </w:r>
          </w:p>
        </w:tc>
      </w:tr>
      <w:tr w:rsidR="00340A9B" w:rsidRPr="009E5DD9" w14:paraId="1A3328E0" w14:textId="77777777" w:rsidTr="00AC266F">
        <w:tc>
          <w:tcPr>
            <w:tcW w:w="4320" w:type="dxa"/>
          </w:tcPr>
          <w:p w14:paraId="1E3D879F" w14:textId="77777777" w:rsidR="00340A9B" w:rsidRPr="009E5DD9" w:rsidRDefault="00340A9B" w:rsidP="00E2624B">
            <w:pPr>
              <w:pStyle w:val="FABodyCopy"/>
            </w:pPr>
            <w:r w:rsidRPr="00EE60FB">
              <w:t>Approach Angle (Degrees)</w:t>
            </w:r>
          </w:p>
        </w:tc>
        <w:tc>
          <w:tcPr>
            <w:tcW w:w="2700" w:type="dxa"/>
          </w:tcPr>
          <w:p w14:paraId="3988A4AC" w14:textId="77777777" w:rsidR="00340A9B" w:rsidRPr="009E5DD9" w:rsidRDefault="00340A9B" w:rsidP="00E2624B">
            <w:pPr>
              <w:pStyle w:val="FABodyCopy"/>
            </w:pPr>
            <w:r w:rsidRPr="009E5DD9">
              <w:t>18.8</w:t>
            </w:r>
          </w:p>
        </w:tc>
        <w:tc>
          <w:tcPr>
            <w:tcW w:w="3052" w:type="dxa"/>
          </w:tcPr>
          <w:p w14:paraId="4A222004" w14:textId="77777777" w:rsidR="00340A9B" w:rsidRPr="009E5DD9" w:rsidRDefault="00340A9B" w:rsidP="00E2624B">
            <w:pPr>
              <w:pStyle w:val="FABodyCopy"/>
            </w:pPr>
            <w:r w:rsidRPr="009E5DD9">
              <w:t>22.8</w:t>
            </w:r>
          </w:p>
        </w:tc>
      </w:tr>
      <w:tr w:rsidR="00340A9B" w:rsidRPr="009E5DD9" w14:paraId="1C9C8634" w14:textId="77777777" w:rsidTr="00AC266F">
        <w:tc>
          <w:tcPr>
            <w:tcW w:w="4320" w:type="dxa"/>
          </w:tcPr>
          <w:p w14:paraId="37B3D0AC" w14:textId="77777777" w:rsidR="00340A9B" w:rsidRPr="009E5DD9" w:rsidRDefault="00340A9B" w:rsidP="00E2624B">
            <w:pPr>
              <w:pStyle w:val="FABodyCopy"/>
            </w:pPr>
            <w:r w:rsidRPr="00EE60FB">
              <w:t>Ramp Breakover Angle (Degrees)</w:t>
            </w:r>
          </w:p>
        </w:tc>
        <w:tc>
          <w:tcPr>
            <w:tcW w:w="2700" w:type="dxa"/>
          </w:tcPr>
          <w:p w14:paraId="08593246" w14:textId="77777777" w:rsidR="00340A9B" w:rsidRPr="009E5DD9" w:rsidRDefault="00340A9B" w:rsidP="00E2624B">
            <w:pPr>
              <w:pStyle w:val="FABodyCopy"/>
            </w:pPr>
            <w:r w:rsidRPr="009E5DD9">
              <w:t>20.8</w:t>
            </w:r>
          </w:p>
        </w:tc>
        <w:tc>
          <w:tcPr>
            <w:tcW w:w="3052" w:type="dxa"/>
          </w:tcPr>
          <w:p w14:paraId="60EA6E76" w14:textId="77777777" w:rsidR="00340A9B" w:rsidRPr="009E5DD9" w:rsidRDefault="00340A9B" w:rsidP="00E2624B">
            <w:pPr>
              <w:pStyle w:val="FABodyCopy"/>
            </w:pPr>
            <w:r w:rsidRPr="009E5DD9">
              <w:t>23.9</w:t>
            </w:r>
          </w:p>
        </w:tc>
      </w:tr>
      <w:tr w:rsidR="00340A9B" w:rsidRPr="009E5DD9" w14:paraId="3306B45E" w14:textId="77777777" w:rsidTr="00AC266F">
        <w:tc>
          <w:tcPr>
            <w:tcW w:w="4320" w:type="dxa"/>
          </w:tcPr>
          <w:p w14:paraId="3BD52A7E" w14:textId="77777777" w:rsidR="00340A9B" w:rsidRPr="009E5DD9" w:rsidRDefault="00340A9B" w:rsidP="00E2624B">
            <w:pPr>
              <w:pStyle w:val="FABodyCopy"/>
            </w:pPr>
            <w:r w:rsidRPr="00EE60FB">
              <w:lastRenderedPageBreak/>
              <w:t>Departure Angle (Degrees)</w:t>
            </w:r>
          </w:p>
        </w:tc>
        <w:tc>
          <w:tcPr>
            <w:tcW w:w="2700" w:type="dxa"/>
          </w:tcPr>
          <w:p w14:paraId="7BCC070D" w14:textId="77777777" w:rsidR="00340A9B" w:rsidRPr="009E5DD9" w:rsidRDefault="00340A9B" w:rsidP="00E2624B">
            <w:pPr>
              <w:pStyle w:val="FABodyCopy"/>
            </w:pPr>
            <w:r w:rsidRPr="009E5DD9">
              <w:t>22.9</w:t>
            </w:r>
          </w:p>
        </w:tc>
        <w:tc>
          <w:tcPr>
            <w:tcW w:w="3052" w:type="dxa"/>
          </w:tcPr>
          <w:p w14:paraId="5D377169" w14:textId="77777777" w:rsidR="00340A9B" w:rsidRPr="009E5DD9" w:rsidRDefault="00340A9B" w:rsidP="00E2624B">
            <w:pPr>
              <w:pStyle w:val="FABodyCopy"/>
            </w:pPr>
            <w:r w:rsidRPr="009E5DD9">
              <w:t>29.9</w:t>
            </w:r>
          </w:p>
        </w:tc>
      </w:tr>
      <w:tr w:rsidR="00340A9B" w:rsidRPr="009E5DD9" w14:paraId="7395F009" w14:textId="77777777" w:rsidTr="00AC266F">
        <w:tc>
          <w:tcPr>
            <w:tcW w:w="4320" w:type="dxa"/>
          </w:tcPr>
          <w:p w14:paraId="23425138" w14:textId="77777777" w:rsidR="00340A9B" w:rsidRPr="002D6170" w:rsidRDefault="00340A9B" w:rsidP="00E2624B">
            <w:pPr>
              <w:pStyle w:val="FABodyCopy"/>
            </w:pPr>
            <w:r w:rsidRPr="002D6170">
              <w:t>Ground Clearance</w:t>
            </w:r>
          </w:p>
        </w:tc>
        <w:tc>
          <w:tcPr>
            <w:tcW w:w="2700" w:type="dxa"/>
          </w:tcPr>
          <w:p w14:paraId="4232875E" w14:textId="77777777" w:rsidR="00340A9B" w:rsidRPr="009E5DD9" w:rsidRDefault="00340A9B" w:rsidP="00E2624B">
            <w:pPr>
              <w:pStyle w:val="FABodyCopy"/>
            </w:pPr>
            <w:r w:rsidRPr="009E5DD9">
              <w:t>13 (332)</w:t>
            </w:r>
          </w:p>
        </w:tc>
        <w:tc>
          <w:tcPr>
            <w:tcW w:w="3052" w:type="dxa"/>
          </w:tcPr>
          <w:p w14:paraId="277FF991" w14:textId="77777777" w:rsidR="00340A9B" w:rsidRPr="009E5DD9" w:rsidRDefault="00340A9B" w:rsidP="00E2624B">
            <w:pPr>
              <w:pStyle w:val="FABodyCopy"/>
            </w:pPr>
            <w:r w:rsidRPr="009E5DD9">
              <w:t>13.1 (333)</w:t>
            </w:r>
          </w:p>
        </w:tc>
      </w:tr>
      <w:tr w:rsidR="00340A9B" w:rsidRPr="009E5DD9" w14:paraId="3D14F9C9" w14:textId="77777777" w:rsidTr="00AC266F">
        <w:tc>
          <w:tcPr>
            <w:tcW w:w="4320" w:type="dxa"/>
          </w:tcPr>
          <w:p w14:paraId="5A268A98" w14:textId="77777777" w:rsidR="00340A9B" w:rsidRPr="009E5DD9" w:rsidRDefault="00340A9B" w:rsidP="00E2624B">
            <w:pPr>
              <w:pStyle w:val="FABodyCopy"/>
            </w:pPr>
            <w:r w:rsidRPr="00EE60FB">
              <w:t>Turning Diameter</w:t>
            </w:r>
          </w:p>
        </w:tc>
        <w:tc>
          <w:tcPr>
            <w:tcW w:w="2700" w:type="dxa"/>
          </w:tcPr>
          <w:p w14:paraId="139FD6D8" w14:textId="77777777" w:rsidR="00340A9B" w:rsidRPr="009E5DD9" w:rsidRDefault="00340A9B" w:rsidP="00E2624B">
            <w:pPr>
              <w:pStyle w:val="FABodyCopy"/>
            </w:pPr>
            <w:r w:rsidRPr="009E5DD9">
              <w:t>45.4</w:t>
            </w:r>
            <w:r>
              <w:t xml:space="preserve"> (</w:t>
            </w:r>
            <w:r w:rsidRPr="009E5DD9">
              <w:t>13.8)</w:t>
            </w:r>
          </w:p>
        </w:tc>
        <w:tc>
          <w:tcPr>
            <w:tcW w:w="3052" w:type="dxa"/>
          </w:tcPr>
          <w:p w14:paraId="7601C5FA" w14:textId="77777777" w:rsidR="00340A9B" w:rsidRPr="009E5DD9" w:rsidRDefault="00340A9B" w:rsidP="00E2624B">
            <w:pPr>
              <w:pStyle w:val="FABodyCopy"/>
            </w:pPr>
            <w:r w:rsidRPr="009E5DD9">
              <w:t>45.</w:t>
            </w:r>
            <w:r>
              <w:t>5 (</w:t>
            </w:r>
            <w:r w:rsidRPr="009E5DD9">
              <w:t>13.</w:t>
            </w:r>
            <w:r>
              <w:t>9)</w:t>
            </w:r>
          </w:p>
        </w:tc>
      </w:tr>
    </w:tbl>
    <w:p w14:paraId="544F921A" w14:textId="783DB19E" w:rsidR="004051AB" w:rsidRDefault="004051AB" w:rsidP="004051AB">
      <w:pPr>
        <w:pStyle w:val="Heading4"/>
      </w:pPr>
      <w:r w:rsidRPr="00953C9C">
        <w:t>CREW CAB 149.5-IN. WB, 6-FT. 4-IN.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9E5DD9" w14:paraId="513CFF88" w14:textId="77777777" w:rsidTr="00AC266F">
        <w:trPr>
          <w:tblHeader/>
        </w:trPr>
        <w:tc>
          <w:tcPr>
            <w:tcW w:w="4320" w:type="dxa"/>
          </w:tcPr>
          <w:p w14:paraId="2087F9B5" w14:textId="7DFA7126" w:rsidR="00340A9B" w:rsidRPr="00953C9C" w:rsidRDefault="0092112E" w:rsidP="002D6170">
            <w:pPr>
              <w:pStyle w:val="ChartSubhead"/>
            </w:pPr>
            <w:r w:rsidRPr="00953C9C">
              <w:t xml:space="preserve">Crew Cab </w:t>
            </w:r>
            <w:r w:rsidR="00340A9B" w:rsidRPr="00953C9C">
              <w:t>149.5-</w:t>
            </w:r>
            <w:r>
              <w:t>in</w:t>
            </w:r>
            <w:r w:rsidR="00340A9B" w:rsidRPr="00953C9C">
              <w:t xml:space="preserve">. WB, </w:t>
            </w:r>
            <w:r w:rsidR="00340A9B">
              <w:br/>
            </w:r>
            <w:r w:rsidR="00340A9B" w:rsidRPr="00953C9C">
              <w:t>6-</w:t>
            </w:r>
            <w:r>
              <w:t>ft</w:t>
            </w:r>
            <w:r w:rsidR="00340A9B" w:rsidRPr="00953C9C">
              <w:t>. 4-</w:t>
            </w:r>
            <w:r>
              <w:t>in</w:t>
            </w:r>
            <w:r w:rsidR="00340A9B" w:rsidRPr="00953C9C">
              <w:t xml:space="preserve">. </w:t>
            </w:r>
            <w:r w:rsidRPr="00953C9C">
              <w:t xml:space="preserve">Box </w:t>
            </w:r>
            <w:r w:rsidR="00340A9B" w:rsidRPr="00953C9C">
              <w:t>(2500)</w:t>
            </w:r>
          </w:p>
        </w:tc>
        <w:tc>
          <w:tcPr>
            <w:tcW w:w="2700" w:type="dxa"/>
          </w:tcPr>
          <w:p w14:paraId="1B835665" w14:textId="77777777" w:rsidR="00340A9B" w:rsidRPr="009E5DD9" w:rsidRDefault="00340A9B" w:rsidP="002D6170">
            <w:pPr>
              <w:pStyle w:val="ChartSubhead"/>
            </w:pPr>
            <w:r w:rsidRPr="009E5DD9">
              <w:t>4x2</w:t>
            </w:r>
          </w:p>
        </w:tc>
        <w:tc>
          <w:tcPr>
            <w:tcW w:w="3052" w:type="dxa"/>
          </w:tcPr>
          <w:p w14:paraId="189618AA" w14:textId="77777777" w:rsidR="00340A9B" w:rsidRPr="009E5DD9" w:rsidRDefault="00340A9B" w:rsidP="002D6170">
            <w:pPr>
              <w:pStyle w:val="ChartSubhead"/>
            </w:pPr>
            <w:r w:rsidRPr="009E5DD9">
              <w:rPr>
                <w:w w:val="105"/>
              </w:rPr>
              <w:t>4x4</w:t>
            </w:r>
          </w:p>
        </w:tc>
      </w:tr>
      <w:tr w:rsidR="00340A9B" w:rsidRPr="009E5DD9" w14:paraId="6F4DE346" w14:textId="77777777" w:rsidTr="00AC266F">
        <w:tc>
          <w:tcPr>
            <w:tcW w:w="4320" w:type="dxa"/>
          </w:tcPr>
          <w:p w14:paraId="2C23F314" w14:textId="77777777" w:rsidR="00340A9B" w:rsidRPr="00EE60FB" w:rsidRDefault="00340A9B" w:rsidP="00E2624B">
            <w:pPr>
              <w:pStyle w:val="FABodyCopy"/>
            </w:pPr>
            <w:r w:rsidRPr="009E5DD9">
              <w:t>Wheelbase</w:t>
            </w:r>
          </w:p>
        </w:tc>
        <w:tc>
          <w:tcPr>
            <w:tcW w:w="2700" w:type="dxa"/>
          </w:tcPr>
          <w:p w14:paraId="7A31049A" w14:textId="77777777" w:rsidR="00340A9B" w:rsidRPr="009E5DD9" w:rsidRDefault="00340A9B" w:rsidP="00E2624B">
            <w:pPr>
              <w:pStyle w:val="FABodyCopy"/>
            </w:pPr>
            <w:r w:rsidRPr="009E5DD9">
              <w:t>149 (3,785)</w:t>
            </w:r>
          </w:p>
        </w:tc>
        <w:tc>
          <w:tcPr>
            <w:tcW w:w="3052" w:type="dxa"/>
          </w:tcPr>
          <w:p w14:paraId="458A8CF1" w14:textId="77777777" w:rsidR="00340A9B" w:rsidRPr="009E5DD9" w:rsidRDefault="00340A9B" w:rsidP="00E2624B">
            <w:pPr>
              <w:pStyle w:val="FABodyCopy"/>
            </w:pPr>
            <w:r w:rsidRPr="009E5DD9">
              <w:t>149 (3,785)</w:t>
            </w:r>
          </w:p>
        </w:tc>
      </w:tr>
      <w:tr w:rsidR="00340A9B" w:rsidRPr="009E5DD9" w14:paraId="272A4D59" w14:textId="77777777" w:rsidTr="00AC266F">
        <w:tc>
          <w:tcPr>
            <w:tcW w:w="4320" w:type="dxa"/>
          </w:tcPr>
          <w:p w14:paraId="1A14D996" w14:textId="77777777" w:rsidR="00340A9B" w:rsidRPr="00EE60FB" w:rsidRDefault="00340A9B" w:rsidP="00E2624B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2CEC0B5D" w14:textId="77777777" w:rsidR="00340A9B" w:rsidRPr="009E5DD9" w:rsidRDefault="00340A9B" w:rsidP="00E2624B">
            <w:pPr>
              <w:pStyle w:val="FABodyCopy"/>
            </w:pPr>
            <w:r w:rsidRPr="009E5DD9">
              <w:t>68.7 (1,745)</w:t>
            </w:r>
          </w:p>
        </w:tc>
        <w:tc>
          <w:tcPr>
            <w:tcW w:w="3052" w:type="dxa"/>
          </w:tcPr>
          <w:p w14:paraId="767CA747" w14:textId="77777777" w:rsidR="00340A9B" w:rsidRPr="009E5DD9" w:rsidRDefault="00340A9B" w:rsidP="00E2624B">
            <w:pPr>
              <w:pStyle w:val="FABodyCopy"/>
            </w:pPr>
            <w:r w:rsidRPr="009E5DD9">
              <w:t>68.7 (1,745)</w:t>
            </w:r>
          </w:p>
        </w:tc>
      </w:tr>
      <w:tr w:rsidR="00340A9B" w:rsidRPr="009E5DD9" w14:paraId="588133F7" w14:textId="77777777" w:rsidTr="00AC266F">
        <w:tc>
          <w:tcPr>
            <w:tcW w:w="4320" w:type="dxa"/>
          </w:tcPr>
          <w:p w14:paraId="1CE6213B" w14:textId="77777777" w:rsidR="00340A9B" w:rsidRPr="00EE60FB" w:rsidRDefault="00340A9B" w:rsidP="00E2624B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43959C5D" w14:textId="77777777" w:rsidR="00340A9B" w:rsidRPr="009E5DD9" w:rsidRDefault="00340A9B" w:rsidP="00E2624B">
            <w:pPr>
              <w:pStyle w:val="FABodyCopy"/>
            </w:pPr>
            <w:r w:rsidRPr="009E5DD9">
              <w:t>68.1 (1,729)</w:t>
            </w:r>
          </w:p>
        </w:tc>
        <w:tc>
          <w:tcPr>
            <w:tcW w:w="3052" w:type="dxa"/>
          </w:tcPr>
          <w:p w14:paraId="5D9C8402" w14:textId="77777777" w:rsidR="00340A9B" w:rsidRPr="009E5DD9" w:rsidRDefault="00340A9B" w:rsidP="00E2624B">
            <w:pPr>
              <w:pStyle w:val="FABodyCopy"/>
            </w:pPr>
            <w:r w:rsidRPr="009E5DD9">
              <w:t>68.1 (1,729)</w:t>
            </w:r>
          </w:p>
        </w:tc>
      </w:tr>
      <w:tr w:rsidR="00340A9B" w:rsidRPr="009E5DD9" w14:paraId="4D08882A" w14:textId="77777777" w:rsidTr="00AC266F">
        <w:tc>
          <w:tcPr>
            <w:tcW w:w="4320" w:type="dxa"/>
          </w:tcPr>
          <w:p w14:paraId="6FB37281" w14:textId="77777777" w:rsidR="00340A9B" w:rsidRPr="00EE60FB" w:rsidRDefault="00340A9B" w:rsidP="00E2624B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523CAEA8" w14:textId="77777777" w:rsidR="00340A9B" w:rsidRPr="009E5DD9" w:rsidRDefault="00340A9B" w:rsidP="00E2624B">
            <w:pPr>
              <w:pStyle w:val="FABodyCopy"/>
            </w:pPr>
            <w:r w:rsidRPr="009E5DD9">
              <w:t>238.8 (6,066)</w:t>
            </w:r>
          </w:p>
        </w:tc>
        <w:tc>
          <w:tcPr>
            <w:tcW w:w="3052" w:type="dxa"/>
          </w:tcPr>
          <w:p w14:paraId="7D053D2B" w14:textId="77777777" w:rsidR="00340A9B" w:rsidRPr="009E5DD9" w:rsidRDefault="00340A9B" w:rsidP="00E2624B">
            <w:pPr>
              <w:pStyle w:val="FABodyCopy"/>
            </w:pPr>
            <w:r w:rsidRPr="009E5DD9">
              <w:t>238.8 (6,067)</w:t>
            </w:r>
          </w:p>
        </w:tc>
      </w:tr>
      <w:tr w:rsidR="00340A9B" w:rsidRPr="009E5DD9" w14:paraId="1AACBF7D" w14:textId="77777777" w:rsidTr="00AC266F">
        <w:tc>
          <w:tcPr>
            <w:tcW w:w="4320" w:type="dxa"/>
          </w:tcPr>
          <w:p w14:paraId="5B5CA2AD" w14:textId="77777777" w:rsidR="00340A9B" w:rsidRPr="00EE60FB" w:rsidRDefault="00340A9B" w:rsidP="00E2624B">
            <w:pPr>
              <w:pStyle w:val="FABodyCopy"/>
            </w:pPr>
            <w:r w:rsidRPr="009E5DD9">
              <w:t xml:space="preserve">Overall Width @ </w:t>
            </w:r>
            <w:proofErr w:type="spellStart"/>
            <w:r w:rsidRPr="009E5DD9">
              <w:t>SgRp</w:t>
            </w:r>
            <w:proofErr w:type="spellEnd"/>
            <w:r w:rsidRPr="009E5DD9">
              <w:t xml:space="preserve"> Front</w:t>
            </w:r>
          </w:p>
        </w:tc>
        <w:tc>
          <w:tcPr>
            <w:tcW w:w="2700" w:type="dxa"/>
          </w:tcPr>
          <w:p w14:paraId="0BD9A483" w14:textId="77777777" w:rsidR="00340A9B" w:rsidRPr="009E5DD9" w:rsidRDefault="00340A9B" w:rsidP="00E2624B">
            <w:pPr>
              <w:pStyle w:val="FABodyCopy"/>
            </w:pPr>
            <w:r w:rsidRPr="009E5DD9">
              <w:t>83.5 (2,120)</w:t>
            </w:r>
          </w:p>
        </w:tc>
        <w:tc>
          <w:tcPr>
            <w:tcW w:w="3052" w:type="dxa"/>
          </w:tcPr>
          <w:p w14:paraId="3788EB04" w14:textId="77777777" w:rsidR="00340A9B" w:rsidRPr="009E5DD9" w:rsidRDefault="00340A9B" w:rsidP="00E2624B">
            <w:pPr>
              <w:pStyle w:val="FABodyCopy"/>
            </w:pPr>
            <w:r w:rsidRPr="009E5DD9">
              <w:t>83.5 (2,120)</w:t>
            </w:r>
          </w:p>
        </w:tc>
      </w:tr>
      <w:tr w:rsidR="00340A9B" w:rsidRPr="009E5DD9" w14:paraId="673AC10D" w14:textId="77777777" w:rsidTr="00AC266F">
        <w:tc>
          <w:tcPr>
            <w:tcW w:w="4320" w:type="dxa"/>
          </w:tcPr>
          <w:p w14:paraId="703AD960" w14:textId="77777777" w:rsidR="00340A9B" w:rsidRPr="00EE60FB" w:rsidRDefault="00340A9B" w:rsidP="00E2624B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1CB23635" w14:textId="77777777" w:rsidR="00340A9B" w:rsidRPr="009E5DD9" w:rsidRDefault="00340A9B" w:rsidP="00E2624B">
            <w:pPr>
              <w:pStyle w:val="FABodyCopy"/>
            </w:pPr>
            <w:r w:rsidRPr="009E5DD9">
              <w:t>78.2 (1,987)</w:t>
            </w:r>
          </w:p>
        </w:tc>
        <w:tc>
          <w:tcPr>
            <w:tcW w:w="3052" w:type="dxa"/>
          </w:tcPr>
          <w:p w14:paraId="7BD64C51" w14:textId="77777777" w:rsidR="00340A9B" w:rsidRPr="009E5DD9" w:rsidRDefault="00340A9B" w:rsidP="00E2624B">
            <w:pPr>
              <w:pStyle w:val="FABodyCopy"/>
            </w:pPr>
            <w:r w:rsidRPr="009E5DD9">
              <w:t>80.2 (2</w:t>
            </w:r>
            <w:r>
              <w:t>,</w:t>
            </w:r>
            <w:r w:rsidRPr="009E5DD9">
              <w:t>037)</w:t>
            </w:r>
          </w:p>
        </w:tc>
      </w:tr>
      <w:tr w:rsidR="00340A9B" w:rsidRPr="009E5DD9" w14:paraId="6B8D248E" w14:textId="77777777" w:rsidTr="00AC266F">
        <w:tc>
          <w:tcPr>
            <w:tcW w:w="4320" w:type="dxa"/>
          </w:tcPr>
          <w:p w14:paraId="540CF2DA" w14:textId="77777777" w:rsidR="00340A9B" w:rsidRPr="00EE60FB" w:rsidRDefault="00340A9B" w:rsidP="00E2624B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0FCD7AF4" w14:textId="77777777" w:rsidR="00340A9B" w:rsidRPr="009E5DD9" w:rsidRDefault="00340A9B" w:rsidP="00E2624B">
            <w:pPr>
              <w:pStyle w:val="FABodyCopy"/>
            </w:pPr>
            <w:r w:rsidRPr="009E5DD9">
              <w:t>7.4 (188)</w:t>
            </w:r>
          </w:p>
        </w:tc>
        <w:tc>
          <w:tcPr>
            <w:tcW w:w="3052" w:type="dxa"/>
          </w:tcPr>
          <w:p w14:paraId="58F28961" w14:textId="77777777" w:rsidR="00340A9B" w:rsidRPr="009E5DD9" w:rsidRDefault="00340A9B" w:rsidP="00E2624B">
            <w:pPr>
              <w:pStyle w:val="FABodyCopy"/>
            </w:pPr>
            <w:r w:rsidRPr="009E5DD9">
              <w:t>9.3 (236)</w:t>
            </w:r>
          </w:p>
        </w:tc>
      </w:tr>
      <w:tr w:rsidR="00340A9B" w:rsidRPr="009E5DD9" w14:paraId="5CF0F293" w14:textId="77777777" w:rsidTr="00AC266F">
        <w:tc>
          <w:tcPr>
            <w:tcW w:w="4320" w:type="dxa"/>
          </w:tcPr>
          <w:p w14:paraId="20C03F05" w14:textId="77777777" w:rsidR="00340A9B" w:rsidRPr="00EE60FB" w:rsidRDefault="00340A9B" w:rsidP="00E2624B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0A3E57CB" w14:textId="77777777" w:rsidR="00340A9B" w:rsidRPr="009E5DD9" w:rsidRDefault="00340A9B" w:rsidP="00E2624B">
            <w:pPr>
              <w:pStyle w:val="FABodyCopy"/>
            </w:pPr>
            <w:r w:rsidRPr="009E5DD9">
              <w:t>8.5 (216)</w:t>
            </w:r>
          </w:p>
        </w:tc>
        <w:tc>
          <w:tcPr>
            <w:tcW w:w="3052" w:type="dxa"/>
          </w:tcPr>
          <w:p w14:paraId="14BACA56" w14:textId="77777777" w:rsidR="00340A9B" w:rsidRPr="009E5DD9" w:rsidRDefault="00340A9B" w:rsidP="00E2624B">
            <w:pPr>
              <w:pStyle w:val="FABodyCopy"/>
            </w:pPr>
            <w:r w:rsidRPr="009E5DD9">
              <w:t>8.5 (217)</w:t>
            </w:r>
          </w:p>
        </w:tc>
      </w:tr>
      <w:tr w:rsidR="00340A9B" w:rsidRPr="009E5DD9" w14:paraId="089C68AA" w14:textId="77777777" w:rsidTr="00AC266F">
        <w:tc>
          <w:tcPr>
            <w:tcW w:w="4320" w:type="dxa"/>
          </w:tcPr>
          <w:p w14:paraId="2296C71F" w14:textId="77777777" w:rsidR="00340A9B" w:rsidRPr="00EE60FB" w:rsidRDefault="00340A9B" w:rsidP="00E2624B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0D61C250" w14:textId="77777777" w:rsidR="00340A9B" w:rsidRPr="009E5DD9" w:rsidRDefault="00340A9B" w:rsidP="00E2624B">
            <w:pPr>
              <w:pStyle w:val="FABodyCopy"/>
            </w:pPr>
            <w:r w:rsidRPr="009E5DD9">
              <w:t>18.8</w:t>
            </w:r>
          </w:p>
        </w:tc>
        <w:tc>
          <w:tcPr>
            <w:tcW w:w="3052" w:type="dxa"/>
          </w:tcPr>
          <w:p w14:paraId="7A682690" w14:textId="77777777" w:rsidR="00340A9B" w:rsidRPr="009E5DD9" w:rsidRDefault="00340A9B" w:rsidP="00E2624B">
            <w:pPr>
              <w:pStyle w:val="FABodyCopy"/>
            </w:pPr>
            <w:r w:rsidRPr="009E5DD9">
              <w:t>22.9</w:t>
            </w:r>
          </w:p>
        </w:tc>
      </w:tr>
      <w:tr w:rsidR="00340A9B" w:rsidRPr="009E5DD9" w14:paraId="28F52500" w14:textId="77777777" w:rsidTr="00AC266F">
        <w:tc>
          <w:tcPr>
            <w:tcW w:w="4320" w:type="dxa"/>
          </w:tcPr>
          <w:p w14:paraId="7367E918" w14:textId="77777777" w:rsidR="00340A9B" w:rsidRPr="00EE60FB" w:rsidRDefault="00340A9B" w:rsidP="00E2624B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7466256B" w14:textId="77777777" w:rsidR="00340A9B" w:rsidRPr="009E5DD9" w:rsidRDefault="00340A9B" w:rsidP="00E2624B">
            <w:pPr>
              <w:pStyle w:val="FABodyCopy"/>
            </w:pPr>
            <w:r w:rsidRPr="009E5DD9">
              <w:t>20.3</w:t>
            </w:r>
          </w:p>
        </w:tc>
        <w:tc>
          <w:tcPr>
            <w:tcW w:w="3052" w:type="dxa"/>
          </w:tcPr>
          <w:p w14:paraId="0DB662B3" w14:textId="77777777" w:rsidR="00340A9B" w:rsidRPr="009E5DD9" w:rsidRDefault="00340A9B" w:rsidP="00E2624B">
            <w:pPr>
              <w:pStyle w:val="FABodyCopy"/>
            </w:pPr>
            <w:r w:rsidRPr="009E5DD9">
              <w:t>23.9</w:t>
            </w:r>
          </w:p>
        </w:tc>
      </w:tr>
      <w:tr w:rsidR="00340A9B" w:rsidRPr="009E5DD9" w14:paraId="26DA3928" w14:textId="77777777" w:rsidTr="00AC266F">
        <w:tc>
          <w:tcPr>
            <w:tcW w:w="4320" w:type="dxa"/>
          </w:tcPr>
          <w:p w14:paraId="5F993EC6" w14:textId="77777777" w:rsidR="00340A9B" w:rsidRPr="00EE60FB" w:rsidRDefault="00340A9B" w:rsidP="00E2624B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150A209A" w14:textId="77777777" w:rsidR="00340A9B" w:rsidRPr="009E5DD9" w:rsidRDefault="00340A9B" w:rsidP="00E2624B">
            <w:pPr>
              <w:pStyle w:val="FABodyCopy"/>
            </w:pPr>
            <w:r w:rsidRPr="009E5DD9">
              <w:t>23.6</w:t>
            </w:r>
          </w:p>
        </w:tc>
        <w:tc>
          <w:tcPr>
            <w:tcW w:w="3052" w:type="dxa"/>
          </w:tcPr>
          <w:p w14:paraId="40917249" w14:textId="77777777" w:rsidR="00340A9B" w:rsidRPr="009E5DD9" w:rsidRDefault="00340A9B" w:rsidP="00E2624B">
            <w:pPr>
              <w:pStyle w:val="FABodyCopy"/>
            </w:pPr>
            <w:r w:rsidRPr="009E5DD9">
              <w:t>25.8</w:t>
            </w:r>
          </w:p>
        </w:tc>
      </w:tr>
      <w:tr w:rsidR="00340A9B" w:rsidRPr="009E5DD9" w14:paraId="253FE96D" w14:textId="77777777" w:rsidTr="00AC266F">
        <w:tc>
          <w:tcPr>
            <w:tcW w:w="4320" w:type="dxa"/>
          </w:tcPr>
          <w:p w14:paraId="1CCF76D2" w14:textId="77777777" w:rsidR="00340A9B" w:rsidRPr="00EE60FB" w:rsidRDefault="00340A9B" w:rsidP="00E2624B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5E0E0E1C" w14:textId="77777777" w:rsidR="00340A9B" w:rsidRPr="009E5DD9" w:rsidRDefault="00340A9B" w:rsidP="00E2624B">
            <w:pPr>
              <w:pStyle w:val="FABodyCopy"/>
            </w:pPr>
            <w:r w:rsidRPr="009E5DD9">
              <w:t>11.1 (281)</w:t>
            </w:r>
          </w:p>
        </w:tc>
        <w:tc>
          <w:tcPr>
            <w:tcW w:w="3052" w:type="dxa"/>
          </w:tcPr>
          <w:p w14:paraId="5C402E5F" w14:textId="77777777" w:rsidR="00340A9B" w:rsidRPr="009E5DD9" w:rsidRDefault="00340A9B" w:rsidP="00E2624B">
            <w:pPr>
              <w:pStyle w:val="FABodyCopy"/>
            </w:pPr>
            <w:r w:rsidRPr="009E5DD9">
              <w:t>13.1 (333)</w:t>
            </w:r>
          </w:p>
        </w:tc>
      </w:tr>
      <w:tr w:rsidR="00340A9B" w:rsidRPr="009E5DD9" w14:paraId="68A8C558" w14:textId="77777777" w:rsidTr="00AC266F">
        <w:tc>
          <w:tcPr>
            <w:tcW w:w="4320" w:type="dxa"/>
          </w:tcPr>
          <w:p w14:paraId="1FEAB831" w14:textId="77777777" w:rsidR="00340A9B" w:rsidRPr="00EE60FB" w:rsidRDefault="00340A9B" w:rsidP="00E2624B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0AA8EF1E" w14:textId="77777777" w:rsidR="00340A9B" w:rsidRPr="009E5DD9" w:rsidRDefault="00340A9B" w:rsidP="00E2624B">
            <w:pPr>
              <w:pStyle w:val="FABodyCopy"/>
            </w:pPr>
            <w:r w:rsidRPr="009E5DD9">
              <w:t>14.6 (47.9)</w:t>
            </w:r>
          </w:p>
        </w:tc>
        <w:tc>
          <w:tcPr>
            <w:tcW w:w="3052" w:type="dxa"/>
          </w:tcPr>
          <w:p w14:paraId="0DEA1809" w14:textId="77777777" w:rsidR="00340A9B" w:rsidRPr="009E5DD9" w:rsidRDefault="00340A9B" w:rsidP="00E2624B">
            <w:pPr>
              <w:pStyle w:val="FABodyCopy"/>
            </w:pPr>
            <w:r w:rsidRPr="009E5DD9">
              <w:t>14.6 (47.9)</w:t>
            </w:r>
          </w:p>
        </w:tc>
      </w:tr>
    </w:tbl>
    <w:p w14:paraId="71D3F20E" w14:textId="666D8E52" w:rsidR="004051AB" w:rsidRPr="004051AB" w:rsidRDefault="004051AB" w:rsidP="004051AB">
      <w:pPr>
        <w:pStyle w:val="Heading4"/>
      </w:pPr>
      <w:r w:rsidRPr="004051AB">
        <w:t>CREW CAB 169.5-IN. WB, 8-FT.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2F499A" w14:paraId="0DAC8296" w14:textId="77777777" w:rsidTr="00AC266F">
        <w:trPr>
          <w:tblHeader/>
        </w:trPr>
        <w:tc>
          <w:tcPr>
            <w:tcW w:w="4320" w:type="dxa"/>
          </w:tcPr>
          <w:p w14:paraId="2DA7A407" w14:textId="2EA23A0D" w:rsidR="00340A9B" w:rsidRPr="002F499A" w:rsidRDefault="0092112E" w:rsidP="002D6170">
            <w:pPr>
              <w:pStyle w:val="ChartSubhead"/>
            </w:pPr>
            <w:r w:rsidRPr="002F499A">
              <w:t xml:space="preserve">Crew Cab </w:t>
            </w:r>
            <w:r w:rsidR="00340A9B" w:rsidRPr="002F499A">
              <w:t>169.5-</w:t>
            </w:r>
            <w:r>
              <w:t>in</w:t>
            </w:r>
            <w:r w:rsidR="00340A9B" w:rsidRPr="002F499A">
              <w:t xml:space="preserve">. WB, </w:t>
            </w:r>
            <w:r w:rsidR="00340A9B">
              <w:br/>
            </w:r>
            <w:r w:rsidR="00340A9B" w:rsidRPr="002F499A">
              <w:t xml:space="preserve">8-FT. </w:t>
            </w:r>
            <w:r w:rsidRPr="002F499A">
              <w:t>Box</w:t>
            </w:r>
            <w:r w:rsidR="00340A9B" w:rsidRPr="002F499A">
              <w:t xml:space="preserve"> (2500)</w:t>
            </w:r>
          </w:p>
        </w:tc>
        <w:tc>
          <w:tcPr>
            <w:tcW w:w="2700" w:type="dxa"/>
          </w:tcPr>
          <w:p w14:paraId="134C58F8" w14:textId="77777777" w:rsidR="00340A9B" w:rsidRPr="002F499A" w:rsidRDefault="00340A9B" w:rsidP="002D6170">
            <w:pPr>
              <w:pStyle w:val="ChartSubhead"/>
            </w:pPr>
            <w:r w:rsidRPr="002F499A">
              <w:t>4x2</w:t>
            </w:r>
          </w:p>
        </w:tc>
        <w:tc>
          <w:tcPr>
            <w:tcW w:w="3052" w:type="dxa"/>
          </w:tcPr>
          <w:p w14:paraId="72FDCCF3" w14:textId="77777777" w:rsidR="00340A9B" w:rsidRPr="002F499A" w:rsidRDefault="00340A9B" w:rsidP="002D6170">
            <w:pPr>
              <w:pStyle w:val="ChartSubhead"/>
            </w:pPr>
            <w:r w:rsidRPr="002F499A">
              <w:t>4x4</w:t>
            </w:r>
          </w:p>
        </w:tc>
      </w:tr>
      <w:tr w:rsidR="00340A9B" w:rsidRPr="009E5DD9" w14:paraId="73CA2721" w14:textId="77777777" w:rsidTr="00AC266F">
        <w:tc>
          <w:tcPr>
            <w:tcW w:w="4320" w:type="dxa"/>
          </w:tcPr>
          <w:p w14:paraId="2E1A7528" w14:textId="77777777" w:rsidR="00340A9B" w:rsidRPr="009E5DD9" w:rsidRDefault="00340A9B" w:rsidP="00E2624B">
            <w:pPr>
              <w:pStyle w:val="FABodyCopy"/>
            </w:pPr>
            <w:r w:rsidRPr="00736631">
              <w:t>Wheelbase</w:t>
            </w:r>
          </w:p>
        </w:tc>
        <w:tc>
          <w:tcPr>
            <w:tcW w:w="2700" w:type="dxa"/>
          </w:tcPr>
          <w:p w14:paraId="480D5001" w14:textId="77777777" w:rsidR="00340A9B" w:rsidRPr="009E5DD9" w:rsidRDefault="00340A9B" w:rsidP="00E2624B">
            <w:pPr>
              <w:pStyle w:val="FABodyCopy"/>
            </w:pPr>
            <w:r w:rsidRPr="00736631">
              <w:t>169 (4,293)</w:t>
            </w:r>
          </w:p>
        </w:tc>
        <w:tc>
          <w:tcPr>
            <w:tcW w:w="3052" w:type="dxa"/>
          </w:tcPr>
          <w:p w14:paraId="41C31359" w14:textId="77777777" w:rsidR="00340A9B" w:rsidRPr="009E5DD9" w:rsidRDefault="00340A9B" w:rsidP="00E2624B">
            <w:pPr>
              <w:pStyle w:val="FABodyCopy"/>
            </w:pPr>
            <w:r w:rsidRPr="00736631">
              <w:t>169 (4,293)</w:t>
            </w:r>
          </w:p>
        </w:tc>
      </w:tr>
      <w:tr w:rsidR="00340A9B" w:rsidRPr="009E5DD9" w14:paraId="053D891C" w14:textId="77777777" w:rsidTr="00AC266F">
        <w:tc>
          <w:tcPr>
            <w:tcW w:w="4320" w:type="dxa"/>
          </w:tcPr>
          <w:p w14:paraId="2D4C091C" w14:textId="77777777" w:rsidR="00340A9B" w:rsidRPr="009E5DD9" w:rsidRDefault="00340A9B" w:rsidP="00E2624B">
            <w:pPr>
              <w:pStyle w:val="FABodyCopy"/>
            </w:pPr>
            <w:r w:rsidRPr="00736631">
              <w:t>Track Width – Front</w:t>
            </w:r>
          </w:p>
        </w:tc>
        <w:tc>
          <w:tcPr>
            <w:tcW w:w="2700" w:type="dxa"/>
          </w:tcPr>
          <w:p w14:paraId="59065535" w14:textId="77777777" w:rsidR="00340A9B" w:rsidRPr="009E5DD9" w:rsidRDefault="00340A9B" w:rsidP="00E2624B">
            <w:pPr>
              <w:pStyle w:val="FABodyCopy"/>
            </w:pPr>
            <w:r w:rsidRPr="00736631">
              <w:t>68.7 (1,734.8)</w:t>
            </w:r>
          </w:p>
        </w:tc>
        <w:tc>
          <w:tcPr>
            <w:tcW w:w="3052" w:type="dxa"/>
          </w:tcPr>
          <w:p w14:paraId="62FFAA85" w14:textId="77777777" w:rsidR="00340A9B" w:rsidRPr="009E5DD9" w:rsidRDefault="00340A9B" w:rsidP="00E2624B">
            <w:pPr>
              <w:pStyle w:val="FABodyCopy"/>
            </w:pPr>
            <w:r w:rsidRPr="00736631">
              <w:t>68.7 (1,745)</w:t>
            </w:r>
          </w:p>
        </w:tc>
      </w:tr>
      <w:tr w:rsidR="00340A9B" w:rsidRPr="009E5DD9" w14:paraId="665C6A30" w14:textId="77777777" w:rsidTr="00AC266F">
        <w:tc>
          <w:tcPr>
            <w:tcW w:w="4320" w:type="dxa"/>
          </w:tcPr>
          <w:p w14:paraId="24C1B404" w14:textId="77777777" w:rsidR="00340A9B" w:rsidRPr="009E5DD9" w:rsidRDefault="00340A9B" w:rsidP="00E2624B">
            <w:pPr>
              <w:pStyle w:val="FABodyCopy"/>
            </w:pPr>
            <w:r w:rsidRPr="00736631">
              <w:t>Track Width – Rear</w:t>
            </w:r>
          </w:p>
        </w:tc>
        <w:tc>
          <w:tcPr>
            <w:tcW w:w="2700" w:type="dxa"/>
          </w:tcPr>
          <w:p w14:paraId="3623C3D0" w14:textId="77777777" w:rsidR="00340A9B" w:rsidRPr="009E5DD9" w:rsidRDefault="00340A9B" w:rsidP="00E2624B">
            <w:pPr>
              <w:pStyle w:val="FABodyCopy"/>
            </w:pPr>
            <w:r w:rsidRPr="00736631">
              <w:t>68.1 (1,729)</w:t>
            </w:r>
          </w:p>
        </w:tc>
        <w:tc>
          <w:tcPr>
            <w:tcW w:w="3052" w:type="dxa"/>
          </w:tcPr>
          <w:p w14:paraId="151BCB8C" w14:textId="77777777" w:rsidR="00340A9B" w:rsidRPr="009E5DD9" w:rsidRDefault="00340A9B" w:rsidP="00E2624B">
            <w:pPr>
              <w:pStyle w:val="FABodyCopy"/>
            </w:pPr>
            <w:r w:rsidRPr="00736631">
              <w:t>68.1 (1,729)</w:t>
            </w:r>
          </w:p>
        </w:tc>
      </w:tr>
      <w:tr w:rsidR="00340A9B" w:rsidRPr="009E5DD9" w14:paraId="3123ED6A" w14:textId="77777777" w:rsidTr="00AC266F">
        <w:tc>
          <w:tcPr>
            <w:tcW w:w="4320" w:type="dxa"/>
          </w:tcPr>
          <w:p w14:paraId="0262935A" w14:textId="77777777" w:rsidR="00340A9B" w:rsidRPr="009E5DD9" w:rsidRDefault="00340A9B" w:rsidP="00E2624B">
            <w:pPr>
              <w:pStyle w:val="FABodyCopy"/>
            </w:pPr>
            <w:r w:rsidRPr="00736631">
              <w:t>Overall Length</w:t>
            </w:r>
          </w:p>
        </w:tc>
        <w:tc>
          <w:tcPr>
            <w:tcW w:w="2700" w:type="dxa"/>
          </w:tcPr>
          <w:p w14:paraId="1ABB83FE" w14:textId="77777777" w:rsidR="00340A9B" w:rsidRPr="009E5DD9" w:rsidRDefault="00340A9B" w:rsidP="00E2624B">
            <w:pPr>
              <w:pStyle w:val="FABodyCopy"/>
            </w:pPr>
            <w:r w:rsidRPr="00736631">
              <w:t>260.8 (6,626)</w:t>
            </w:r>
          </w:p>
        </w:tc>
        <w:tc>
          <w:tcPr>
            <w:tcW w:w="3052" w:type="dxa"/>
          </w:tcPr>
          <w:p w14:paraId="26C365C5" w14:textId="77777777" w:rsidR="00340A9B" w:rsidRPr="009E5DD9" w:rsidRDefault="00340A9B" w:rsidP="00E2624B">
            <w:pPr>
              <w:pStyle w:val="FABodyCopy"/>
            </w:pPr>
            <w:r w:rsidRPr="00736631">
              <w:t>260.8 (6,626)</w:t>
            </w:r>
          </w:p>
        </w:tc>
      </w:tr>
      <w:tr w:rsidR="00340A9B" w:rsidRPr="009E5DD9" w14:paraId="2AF6AA49" w14:textId="77777777" w:rsidTr="00AC266F">
        <w:tc>
          <w:tcPr>
            <w:tcW w:w="4320" w:type="dxa"/>
          </w:tcPr>
          <w:p w14:paraId="4A57D3D9" w14:textId="77777777" w:rsidR="00340A9B" w:rsidRPr="009E5DD9" w:rsidRDefault="00340A9B" w:rsidP="00E2624B">
            <w:pPr>
              <w:pStyle w:val="FABodyCopy"/>
            </w:pPr>
            <w:r w:rsidRPr="00736631">
              <w:t xml:space="preserve">Overall Width @ </w:t>
            </w:r>
            <w:proofErr w:type="spellStart"/>
            <w:r w:rsidRPr="00736631">
              <w:t>SgRp</w:t>
            </w:r>
            <w:proofErr w:type="spellEnd"/>
            <w:r w:rsidRPr="00736631">
              <w:t xml:space="preserve"> Front</w:t>
            </w:r>
          </w:p>
        </w:tc>
        <w:tc>
          <w:tcPr>
            <w:tcW w:w="2700" w:type="dxa"/>
          </w:tcPr>
          <w:p w14:paraId="26670B98" w14:textId="77777777" w:rsidR="00340A9B" w:rsidRPr="009E5DD9" w:rsidRDefault="00340A9B" w:rsidP="00E2624B">
            <w:pPr>
              <w:pStyle w:val="FABodyCopy"/>
            </w:pPr>
            <w:r w:rsidRPr="00736631">
              <w:t>83.5 (2,120)</w:t>
            </w:r>
          </w:p>
        </w:tc>
        <w:tc>
          <w:tcPr>
            <w:tcW w:w="3052" w:type="dxa"/>
          </w:tcPr>
          <w:p w14:paraId="5A347EF0" w14:textId="77777777" w:rsidR="00340A9B" w:rsidRPr="009E5DD9" w:rsidRDefault="00340A9B" w:rsidP="00E2624B">
            <w:pPr>
              <w:pStyle w:val="FABodyCopy"/>
            </w:pPr>
            <w:r w:rsidRPr="00736631">
              <w:t>83.5 (2,120)</w:t>
            </w:r>
          </w:p>
        </w:tc>
      </w:tr>
      <w:tr w:rsidR="00340A9B" w:rsidRPr="009E5DD9" w14:paraId="1E41A23F" w14:textId="77777777" w:rsidTr="00AC266F">
        <w:tc>
          <w:tcPr>
            <w:tcW w:w="4320" w:type="dxa"/>
          </w:tcPr>
          <w:p w14:paraId="53EF77FA" w14:textId="77777777" w:rsidR="00340A9B" w:rsidRPr="009E5DD9" w:rsidRDefault="00340A9B" w:rsidP="00E2624B">
            <w:pPr>
              <w:pStyle w:val="FABodyCopy"/>
            </w:pPr>
            <w:r w:rsidRPr="00736631">
              <w:t>Overall Height</w:t>
            </w:r>
          </w:p>
        </w:tc>
        <w:tc>
          <w:tcPr>
            <w:tcW w:w="2700" w:type="dxa"/>
          </w:tcPr>
          <w:p w14:paraId="24DA9A46" w14:textId="77777777" w:rsidR="00340A9B" w:rsidRPr="009E5DD9" w:rsidRDefault="00340A9B" w:rsidP="00E2624B">
            <w:pPr>
              <w:pStyle w:val="FABodyCopy"/>
            </w:pPr>
            <w:r w:rsidRPr="00736631">
              <w:t>78.1 (1,983)</w:t>
            </w:r>
          </w:p>
        </w:tc>
        <w:tc>
          <w:tcPr>
            <w:tcW w:w="3052" w:type="dxa"/>
          </w:tcPr>
          <w:p w14:paraId="715D2AD8" w14:textId="77777777" w:rsidR="00340A9B" w:rsidRPr="009E5DD9" w:rsidRDefault="00340A9B" w:rsidP="00E2624B">
            <w:pPr>
              <w:pStyle w:val="FABodyCopy"/>
            </w:pPr>
            <w:r w:rsidRPr="00736631">
              <w:t>80.1 (2,035)</w:t>
            </w:r>
          </w:p>
        </w:tc>
      </w:tr>
      <w:tr w:rsidR="00340A9B" w:rsidRPr="009E5DD9" w14:paraId="523F59DE" w14:textId="77777777" w:rsidTr="00AC266F">
        <w:tc>
          <w:tcPr>
            <w:tcW w:w="4320" w:type="dxa"/>
          </w:tcPr>
          <w:p w14:paraId="56FA1570" w14:textId="77777777" w:rsidR="00340A9B" w:rsidRPr="009E5DD9" w:rsidRDefault="00340A9B" w:rsidP="00E2624B">
            <w:pPr>
              <w:pStyle w:val="FABodyCopy"/>
            </w:pPr>
            <w:r w:rsidRPr="00736631">
              <w:lastRenderedPageBreak/>
              <w:t>Suspension or Axle to Ground – Front</w:t>
            </w:r>
          </w:p>
        </w:tc>
        <w:tc>
          <w:tcPr>
            <w:tcW w:w="2700" w:type="dxa"/>
          </w:tcPr>
          <w:p w14:paraId="53155FA0" w14:textId="77777777" w:rsidR="00340A9B" w:rsidRPr="009E5DD9" w:rsidRDefault="00340A9B" w:rsidP="00E2624B">
            <w:pPr>
              <w:pStyle w:val="FABodyCopy"/>
            </w:pPr>
            <w:r w:rsidRPr="00736631">
              <w:t>7.3 (185)</w:t>
            </w:r>
          </w:p>
        </w:tc>
        <w:tc>
          <w:tcPr>
            <w:tcW w:w="3052" w:type="dxa"/>
          </w:tcPr>
          <w:p w14:paraId="76025337" w14:textId="77777777" w:rsidR="00340A9B" w:rsidRPr="009E5DD9" w:rsidRDefault="00340A9B" w:rsidP="00E2624B">
            <w:pPr>
              <w:pStyle w:val="FABodyCopy"/>
            </w:pPr>
            <w:r w:rsidRPr="00736631">
              <w:t>9.4 (237)</w:t>
            </w:r>
          </w:p>
        </w:tc>
      </w:tr>
      <w:tr w:rsidR="00340A9B" w:rsidRPr="009E5DD9" w14:paraId="044CCA5B" w14:textId="77777777" w:rsidTr="00AC266F">
        <w:tc>
          <w:tcPr>
            <w:tcW w:w="4320" w:type="dxa"/>
          </w:tcPr>
          <w:p w14:paraId="63678146" w14:textId="77777777" w:rsidR="00340A9B" w:rsidRPr="009E5DD9" w:rsidRDefault="00340A9B" w:rsidP="00E2624B">
            <w:pPr>
              <w:pStyle w:val="FABodyCopy"/>
            </w:pPr>
            <w:r w:rsidRPr="00736631">
              <w:t>Suspension or Axle to Ground – Rear</w:t>
            </w:r>
          </w:p>
        </w:tc>
        <w:tc>
          <w:tcPr>
            <w:tcW w:w="2700" w:type="dxa"/>
          </w:tcPr>
          <w:p w14:paraId="14D73C4A" w14:textId="77777777" w:rsidR="00340A9B" w:rsidRPr="009E5DD9" w:rsidRDefault="00340A9B" w:rsidP="00E2624B">
            <w:pPr>
              <w:pStyle w:val="FABodyCopy"/>
            </w:pPr>
            <w:r w:rsidRPr="00736631">
              <w:t>9.9 (253)</w:t>
            </w:r>
          </w:p>
        </w:tc>
        <w:tc>
          <w:tcPr>
            <w:tcW w:w="3052" w:type="dxa"/>
          </w:tcPr>
          <w:p w14:paraId="20309EE7" w14:textId="77777777" w:rsidR="00340A9B" w:rsidRPr="009E5DD9" w:rsidRDefault="00340A9B" w:rsidP="00E2624B">
            <w:pPr>
              <w:pStyle w:val="FABodyCopy"/>
            </w:pPr>
            <w:r w:rsidRPr="00736631">
              <w:t>8.6 (218)</w:t>
            </w:r>
          </w:p>
        </w:tc>
      </w:tr>
      <w:tr w:rsidR="00340A9B" w:rsidRPr="009E5DD9" w14:paraId="24D48383" w14:textId="77777777" w:rsidTr="00AC266F">
        <w:tc>
          <w:tcPr>
            <w:tcW w:w="4320" w:type="dxa"/>
          </w:tcPr>
          <w:p w14:paraId="10FBAEA6" w14:textId="77777777" w:rsidR="00340A9B" w:rsidRPr="009E5DD9" w:rsidRDefault="00340A9B" w:rsidP="00E2624B">
            <w:pPr>
              <w:pStyle w:val="FABodyCopy"/>
            </w:pPr>
            <w:r w:rsidRPr="00736631">
              <w:t>Approach Angle (Degrees)</w:t>
            </w:r>
          </w:p>
        </w:tc>
        <w:tc>
          <w:tcPr>
            <w:tcW w:w="2700" w:type="dxa"/>
          </w:tcPr>
          <w:p w14:paraId="2267C284" w14:textId="77777777" w:rsidR="00340A9B" w:rsidRPr="009E5DD9" w:rsidRDefault="00340A9B" w:rsidP="00E2624B">
            <w:pPr>
              <w:pStyle w:val="FABodyCopy"/>
            </w:pPr>
            <w:r w:rsidRPr="00736631">
              <w:t>18.7</w:t>
            </w:r>
          </w:p>
        </w:tc>
        <w:tc>
          <w:tcPr>
            <w:tcW w:w="3052" w:type="dxa"/>
          </w:tcPr>
          <w:p w14:paraId="019DFBE0" w14:textId="77777777" w:rsidR="00340A9B" w:rsidRPr="009E5DD9" w:rsidRDefault="00340A9B" w:rsidP="00E2624B">
            <w:pPr>
              <w:pStyle w:val="FABodyCopy"/>
            </w:pPr>
            <w:r w:rsidRPr="00736631">
              <w:t>23.2</w:t>
            </w:r>
          </w:p>
        </w:tc>
      </w:tr>
      <w:tr w:rsidR="00340A9B" w:rsidRPr="009E5DD9" w14:paraId="0D2BEC0D" w14:textId="77777777" w:rsidTr="00AC266F">
        <w:tc>
          <w:tcPr>
            <w:tcW w:w="4320" w:type="dxa"/>
          </w:tcPr>
          <w:p w14:paraId="07C608D8" w14:textId="77777777" w:rsidR="00340A9B" w:rsidRPr="009E5DD9" w:rsidRDefault="00340A9B" w:rsidP="00E2624B">
            <w:pPr>
              <w:pStyle w:val="FABodyCopy"/>
            </w:pPr>
            <w:r w:rsidRPr="00736631">
              <w:t>Ramp Breakover Angle (Degrees)</w:t>
            </w:r>
          </w:p>
        </w:tc>
        <w:tc>
          <w:tcPr>
            <w:tcW w:w="2700" w:type="dxa"/>
          </w:tcPr>
          <w:p w14:paraId="534DF3B0" w14:textId="77777777" w:rsidR="00340A9B" w:rsidRPr="009E5DD9" w:rsidRDefault="00340A9B" w:rsidP="00E2624B">
            <w:pPr>
              <w:pStyle w:val="FABodyCopy"/>
            </w:pPr>
            <w:r w:rsidRPr="00736631">
              <w:t>19.1</w:t>
            </w:r>
          </w:p>
        </w:tc>
        <w:tc>
          <w:tcPr>
            <w:tcW w:w="3052" w:type="dxa"/>
          </w:tcPr>
          <w:p w14:paraId="708A8562" w14:textId="77777777" w:rsidR="00340A9B" w:rsidRPr="009E5DD9" w:rsidRDefault="00340A9B" w:rsidP="00E2624B">
            <w:pPr>
              <w:pStyle w:val="FABodyCopy"/>
            </w:pPr>
            <w:r w:rsidRPr="00736631">
              <w:t>22.7</w:t>
            </w:r>
          </w:p>
        </w:tc>
      </w:tr>
      <w:tr w:rsidR="00340A9B" w:rsidRPr="009E5DD9" w14:paraId="40E37025" w14:textId="77777777" w:rsidTr="00AC266F">
        <w:tc>
          <w:tcPr>
            <w:tcW w:w="4320" w:type="dxa"/>
          </w:tcPr>
          <w:p w14:paraId="690B747B" w14:textId="77777777" w:rsidR="00340A9B" w:rsidRPr="009E5DD9" w:rsidRDefault="00340A9B" w:rsidP="00E2624B">
            <w:pPr>
              <w:pStyle w:val="FABodyCopy"/>
            </w:pPr>
            <w:r w:rsidRPr="00736631">
              <w:t>Departure Angle (Degrees)</w:t>
            </w:r>
          </w:p>
        </w:tc>
        <w:tc>
          <w:tcPr>
            <w:tcW w:w="2700" w:type="dxa"/>
          </w:tcPr>
          <w:p w14:paraId="778070A4" w14:textId="77777777" w:rsidR="00340A9B" w:rsidRPr="009E5DD9" w:rsidRDefault="00340A9B" w:rsidP="00E2624B">
            <w:pPr>
              <w:pStyle w:val="FABodyCopy"/>
            </w:pPr>
            <w:r w:rsidRPr="00736631">
              <w:t>22.5</w:t>
            </w:r>
          </w:p>
        </w:tc>
        <w:tc>
          <w:tcPr>
            <w:tcW w:w="3052" w:type="dxa"/>
          </w:tcPr>
          <w:p w14:paraId="156E3B3E" w14:textId="77777777" w:rsidR="00340A9B" w:rsidRPr="009E5DD9" w:rsidRDefault="00340A9B" w:rsidP="00E2624B">
            <w:pPr>
              <w:pStyle w:val="FABodyCopy"/>
            </w:pPr>
            <w:r w:rsidRPr="00736631">
              <w:t>24.7</w:t>
            </w:r>
          </w:p>
        </w:tc>
      </w:tr>
      <w:tr w:rsidR="00340A9B" w:rsidRPr="009E5DD9" w14:paraId="51418111" w14:textId="77777777" w:rsidTr="00AC266F">
        <w:tc>
          <w:tcPr>
            <w:tcW w:w="4320" w:type="dxa"/>
          </w:tcPr>
          <w:p w14:paraId="7052253D" w14:textId="77777777" w:rsidR="00340A9B" w:rsidRPr="009E5DD9" w:rsidRDefault="00340A9B" w:rsidP="00E2624B">
            <w:pPr>
              <w:pStyle w:val="FABodyCopy"/>
            </w:pPr>
            <w:r w:rsidRPr="00736631">
              <w:t>Ground Clearance</w:t>
            </w:r>
          </w:p>
        </w:tc>
        <w:tc>
          <w:tcPr>
            <w:tcW w:w="2700" w:type="dxa"/>
          </w:tcPr>
          <w:p w14:paraId="1A6B8149" w14:textId="77777777" w:rsidR="00340A9B" w:rsidRPr="009E5DD9" w:rsidRDefault="00340A9B" w:rsidP="00E2624B">
            <w:pPr>
              <w:pStyle w:val="FABodyCopy"/>
            </w:pPr>
            <w:r w:rsidRPr="00736631">
              <w:t>11.1 (282)</w:t>
            </w:r>
          </w:p>
        </w:tc>
        <w:tc>
          <w:tcPr>
            <w:tcW w:w="3052" w:type="dxa"/>
          </w:tcPr>
          <w:p w14:paraId="294B8531" w14:textId="77777777" w:rsidR="00340A9B" w:rsidRPr="009E5DD9" w:rsidRDefault="00340A9B" w:rsidP="00E2624B">
            <w:pPr>
              <w:pStyle w:val="FABodyCopy"/>
            </w:pPr>
            <w:r w:rsidRPr="00736631">
              <w:t>13.1 (334)</w:t>
            </w:r>
          </w:p>
        </w:tc>
      </w:tr>
      <w:tr w:rsidR="00340A9B" w:rsidRPr="009E5DD9" w14:paraId="4DAE47D7" w14:textId="77777777" w:rsidTr="00AC266F">
        <w:tc>
          <w:tcPr>
            <w:tcW w:w="4320" w:type="dxa"/>
          </w:tcPr>
          <w:p w14:paraId="590141F7" w14:textId="77777777" w:rsidR="00340A9B" w:rsidRPr="009E5DD9" w:rsidRDefault="00340A9B" w:rsidP="00E2624B">
            <w:pPr>
              <w:pStyle w:val="FABodyCopy"/>
            </w:pPr>
            <w:r w:rsidRPr="00736631">
              <w:t>Turning Diameter</w:t>
            </w:r>
          </w:p>
        </w:tc>
        <w:tc>
          <w:tcPr>
            <w:tcW w:w="2700" w:type="dxa"/>
          </w:tcPr>
          <w:p w14:paraId="204C83F0" w14:textId="77777777" w:rsidR="00340A9B" w:rsidRPr="009E5DD9" w:rsidRDefault="00340A9B" w:rsidP="00E2624B">
            <w:pPr>
              <w:pStyle w:val="FABodyCopy"/>
            </w:pPr>
            <w:r w:rsidRPr="00736631">
              <w:t>16.3 (53.5)</w:t>
            </w:r>
          </w:p>
        </w:tc>
        <w:tc>
          <w:tcPr>
            <w:tcW w:w="3052" w:type="dxa"/>
          </w:tcPr>
          <w:p w14:paraId="326E548C" w14:textId="77777777" w:rsidR="00340A9B" w:rsidRPr="009E5DD9" w:rsidRDefault="00340A9B" w:rsidP="00E2624B">
            <w:pPr>
              <w:pStyle w:val="FABodyCopy"/>
            </w:pPr>
            <w:r w:rsidRPr="00736631">
              <w:t>16.3 (53.5)</w:t>
            </w:r>
          </w:p>
        </w:tc>
      </w:tr>
    </w:tbl>
    <w:p w14:paraId="13F9D3B5" w14:textId="082C4680" w:rsidR="004051AB" w:rsidRPr="004051AB" w:rsidRDefault="004051AB" w:rsidP="004051AB">
      <w:pPr>
        <w:pStyle w:val="Heading4"/>
      </w:pPr>
      <w:r w:rsidRPr="004051AB">
        <w:t>POWER WAGON CREW CAB 149.3-IN. WB, 6-FT. 4-IN. BOX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2D6170" w14:paraId="7D1C9C8F" w14:textId="77777777" w:rsidTr="00AC266F">
        <w:trPr>
          <w:tblHeader/>
        </w:trPr>
        <w:tc>
          <w:tcPr>
            <w:tcW w:w="4320" w:type="dxa"/>
          </w:tcPr>
          <w:p w14:paraId="6BB0B8C5" w14:textId="1CED218E" w:rsidR="00340A9B" w:rsidRPr="002D6170" w:rsidRDefault="0092112E" w:rsidP="002D6170">
            <w:pPr>
              <w:pStyle w:val="ChartSubhead"/>
            </w:pPr>
            <w:r w:rsidRPr="002D6170">
              <w:t xml:space="preserve">Power Wagon Crew Cab </w:t>
            </w:r>
            <w:r w:rsidR="00340A9B" w:rsidRPr="002D6170">
              <w:br/>
              <w:t>149.3-</w:t>
            </w:r>
            <w:r>
              <w:t>in</w:t>
            </w:r>
            <w:r w:rsidR="00340A9B" w:rsidRPr="002D6170">
              <w:t>. WB, 6-</w:t>
            </w:r>
            <w:r>
              <w:t>ft</w:t>
            </w:r>
            <w:r w:rsidR="00340A9B" w:rsidRPr="002D6170">
              <w:t>. 4-</w:t>
            </w:r>
            <w:r>
              <w:t>in</w:t>
            </w:r>
            <w:r w:rsidR="00340A9B" w:rsidRPr="002D6170">
              <w:t>. B</w:t>
            </w:r>
            <w:r>
              <w:t>ox</w:t>
            </w:r>
          </w:p>
        </w:tc>
        <w:tc>
          <w:tcPr>
            <w:tcW w:w="2700" w:type="dxa"/>
          </w:tcPr>
          <w:p w14:paraId="75AD3EF8" w14:textId="77777777" w:rsidR="00340A9B" w:rsidRPr="002D6170" w:rsidRDefault="00340A9B" w:rsidP="002D6170">
            <w:pPr>
              <w:pStyle w:val="ChartSubhead"/>
            </w:pPr>
            <w:r w:rsidRPr="002D6170">
              <w:t>4x2</w:t>
            </w:r>
          </w:p>
        </w:tc>
        <w:tc>
          <w:tcPr>
            <w:tcW w:w="3052" w:type="dxa"/>
          </w:tcPr>
          <w:p w14:paraId="1255B565" w14:textId="77777777" w:rsidR="00340A9B" w:rsidRPr="002D6170" w:rsidRDefault="00340A9B" w:rsidP="002D6170">
            <w:pPr>
              <w:pStyle w:val="ChartSubhead"/>
            </w:pPr>
            <w:r w:rsidRPr="002D6170">
              <w:t>4x4</w:t>
            </w:r>
          </w:p>
        </w:tc>
      </w:tr>
      <w:tr w:rsidR="00340A9B" w:rsidRPr="009E5DD9" w14:paraId="02276C28" w14:textId="77777777" w:rsidTr="00AC266F">
        <w:tc>
          <w:tcPr>
            <w:tcW w:w="4320" w:type="dxa"/>
          </w:tcPr>
          <w:p w14:paraId="4DAF14FB" w14:textId="77777777" w:rsidR="00340A9B" w:rsidRPr="009E5DD9" w:rsidRDefault="00340A9B" w:rsidP="00E2624B">
            <w:pPr>
              <w:pStyle w:val="FABodyCopy"/>
            </w:pPr>
            <w:r w:rsidRPr="00736631">
              <w:t>Wheelbase</w:t>
            </w:r>
          </w:p>
        </w:tc>
        <w:tc>
          <w:tcPr>
            <w:tcW w:w="2700" w:type="dxa"/>
          </w:tcPr>
          <w:p w14:paraId="50C4C4EA" w14:textId="51D6DB1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7C315C8" w14:textId="77777777" w:rsidR="00340A9B" w:rsidRPr="009E5DD9" w:rsidRDefault="00340A9B" w:rsidP="00E2624B">
            <w:pPr>
              <w:pStyle w:val="FABodyCopy"/>
            </w:pPr>
            <w:r w:rsidRPr="00736631">
              <w:t>149.3 (3,792)</w:t>
            </w:r>
          </w:p>
        </w:tc>
      </w:tr>
      <w:tr w:rsidR="00340A9B" w:rsidRPr="009E5DD9" w14:paraId="5341B884" w14:textId="77777777" w:rsidTr="00AC266F">
        <w:tc>
          <w:tcPr>
            <w:tcW w:w="4320" w:type="dxa"/>
          </w:tcPr>
          <w:p w14:paraId="3D6CED7C" w14:textId="77777777" w:rsidR="00340A9B" w:rsidRPr="009E5DD9" w:rsidRDefault="00340A9B" w:rsidP="00E2624B">
            <w:pPr>
              <w:pStyle w:val="FABodyCopy"/>
            </w:pPr>
            <w:r w:rsidRPr="00736631">
              <w:t>Track Width – Front</w:t>
            </w:r>
          </w:p>
        </w:tc>
        <w:tc>
          <w:tcPr>
            <w:tcW w:w="2700" w:type="dxa"/>
          </w:tcPr>
          <w:p w14:paraId="16DF754F" w14:textId="03353D9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15A41837" w14:textId="77777777" w:rsidR="00340A9B" w:rsidRPr="009E5DD9" w:rsidRDefault="00340A9B" w:rsidP="00E2624B">
            <w:pPr>
              <w:pStyle w:val="FABodyCopy"/>
            </w:pPr>
            <w:r w:rsidRPr="00736631">
              <w:t>68.7 (1,745)</w:t>
            </w:r>
          </w:p>
        </w:tc>
      </w:tr>
      <w:tr w:rsidR="00340A9B" w:rsidRPr="009E5DD9" w14:paraId="1986D377" w14:textId="77777777" w:rsidTr="00AC266F">
        <w:tc>
          <w:tcPr>
            <w:tcW w:w="4320" w:type="dxa"/>
          </w:tcPr>
          <w:p w14:paraId="1B50852F" w14:textId="77777777" w:rsidR="00340A9B" w:rsidRPr="009E5DD9" w:rsidRDefault="00340A9B" w:rsidP="00E2624B">
            <w:pPr>
              <w:pStyle w:val="FABodyCopy"/>
            </w:pPr>
            <w:r w:rsidRPr="00736631">
              <w:t>Track Width – Rear</w:t>
            </w:r>
          </w:p>
        </w:tc>
        <w:tc>
          <w:tcPr>
            <w:tcW w:w="2700" w:type="dxa"/>
          </w:tcPr>
          <w:p w14:paraId="7B121EC2" w14:textId="704FEDAD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132EBA5" w14:textId="77777777" w:rsidR="00340A9B" w:rsidRPr="009E5DD9" w:rsidRDefault="00340A9B" w:rsidP="00E2624B">
            <w:pPr>
              <w:pStyle w:val="FABodyCopy"/>
            </w:pPr>
            <w:r w:rsidRPr="00736631">
              <w:t>68.1 (1,729)</w:t>
            </w:r>
          </w:p>
        </w:tc>
      </w:tr>
      <w:tr w:rsidR="00340A9B" w:rsidRPr="009E5DD9" w14:paraId="0CC9420B" w14:textId="77777777" w:rsidTr="00AC266F">
        <w:tc>
          <w:tcPr>
            <w:tcW w:w="4320" w:type="dxa"/>
          </w:tcPr>
          <w:p w14:paraId="646B2A63" w14:textId="77777777" w:rsidR="00340A9B" w:rsidRPr="009E5DD9" w:rsidRDefault="00340A9B" w:rsidP="00E2624B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7E45F91B" w14:textId="3E6C4879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D7280EF" w14:textId="77777777" w:rsidR="00340A9B" w:rsidRPr="009E5DD9" w:rsidRDefault="00340A9B" w:rsidP="00E2624B">
            <w:pPr>
              <w:pStyle w:val="FABodyCopy"/>
            </w:pPr>
            <w:r w:rsidRPr="009E5DD9">
              <w:t>238.8 (6,067)</w:t>
            </w:r>
          </w:p>
        </w:tc>
      </w:tr>
      <w:tr w:rsidR="00340A9B" w:rsidRPr="009E5DD9" w14:paraId="2F01049D" w14:textId="77777777" w:rsidTr="00AC266F">
        <w:tc>
          <w:tcPr>
            <w:tcW w:w="4320" w:type="dxa"/>
          </w:tcPr>
          <w:p w14:paraId="1FF76515" w14:textId="77777777" w:rsidR="00340A9B" w:rsidRPr="009E5DD9" w:rsidRDefault="00340A9B" w:rsidP="00E2624B">
            <w:pPr>
              <w:pStyle w:val="FABodyCopy"/>
            </w:pPr>
            <w:r w:rsidRPr="009E5DD9">
              <w:t xml:space="preserve">Overall Width @ </w:t>
            </w:r>
            <w:proofErr w:type="spellStart"/>
            <w:r w:rsidRPr="009E5DD9">
              <w:t>SgRp</w:t>
            </w:r>
            <w:proofErr w:type="spellEnd"/>
            <w:r w:rsidRPr="009E5DD9">
              <w:t xml:space="preserve"> Front</w:t>
            </w:r>
          </w:p>
        </w:tc>
        <w:tc>
          <w:tcPr>
            <w:tcW w:w="2700" w:type="dxa"/>
          </w:tcPr>
          <w:p w14:paraId="70ED9C3C" w14:textId="3BB2B115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68FA02E" w14:textId="77777777" w:rsidR="00340A9B" w:rsidRPr="009E5DD9" w:rsidRDefault="00340A9B" w:rsidP="00E2624B">
            <w:pPr>
              <w:pStyle w:val="FABodyCopy"/>
            </w:pPr>
            <w:r w:rsidRPr="009E5DD9">
              <w:t>83.4 (2,119)</w:t>
            </w:r>
          </w:p>
        </w:tc>
      </w:tr>
      <w:tr w:rsidR="00340A9B" w:rsidRPr="009E5DD9" w14:paraId="50E01A43" w14:textId="77777777" w:rsidTr="00AC266F">
        <w:tc>
          <w:tcPr>
            <w:tcW w:w="4320" w:type="dxa"/>
          </w:tcPr>
          <w:p w14:paraId="551AD732" w14:textId="77777777" w:rsidR="00340A9B" w:rsidRPr="009E5DD9" w:rsidRDefault="00340A9B" w:rsidP="00E2624B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01BE830B" w14:textId="2A5DCDCB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4B5E35D" w14:textId="77777777" w:rsidR="00340A9B" w:rsidRPr="009E5DD9" w:rsidRDefault="00340A9B" w:rsidP="00E2624B">
            <w:pPr>
              <w:pStyle w:val="FABodyCopy"/>
            </w:pPr>
            <w:r w:rsidRPr="009E5DD9">
              <w:rPr>
                <w:w w:val="105"/>
              </w:rPr>
              <w:t>80.9 (2</w:t>
            </w:r>
            <w:r>
              <w:rPr>
                <w:w w:val="105"/>
              </w:rPr>
              <w:t>,</w:t>
            </w:r>
            <w:r w:rsidRPr="009E5DD9">
              <w:rPr>
                <w:w w:val="105"/>
              </w:rPr>
              <w:t>054)</w:t>
            </w:r>
          </w:p>
        </w:tc>
      </w:tr>
      <w:tr w:rsidR="00340A9B" w:rsidRPr="009E5DD9" w14:paraId="7E7AF0E9" w14:textId="77777777" w:rsidTr="00AC266F">
        <w:tc>
          <w:tcPr>
            <w:tcW w:w="4320" w:type="dxa"/>
          </w:tcPr>
          <w:p w14:paraId="405C6501" w14:textId="77777777" w:rsidR="00340A9B" w:rsidRPr="009E5DD9" w:rsidRDefault="00340A9B" w:rsidP="00E2624B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339BBEC4" w14:textId="5BA582D9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78F23227" w14:textId="77777777" w:rsidR="00340A9B" w:rsidRPr="009E5DD9" w:rsidRDefault="00340A9B" w:rsidP="00E2624B">
            <w:pPr>
              <w:pStyle w:val="FABodyCopy"/>
            </w:pPr>
            <w:r w:rsidRPr="009E5DD9">
              <w:t>8.3 (210)</w:t>
            </w:r>
          </w:p>
        </w:tc>
      </w:tr>
      <w:tr w:rsidR="00340A9B" w:rsidRPr="009E5DD9" w14:paraId="30907C94" w14:textId="77777777" w:rsidTr="00AC266F">
        <w:tc>
          <w:tcPr>
            <w:tcW w:w="4320" w:type="dxa"/>
          </w:tcPr>
          <w:p w14:paraId="4D790677" w14:textId="77777777" w:rsidR="00340A9B" w:rsidRPr="009E5DD9" w:rsidRDefault="00340A9B" w:rsidP="00E2624B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36F9EBC2" w14:textId="59A29A3E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CD633DD" w14:textId="77777777" w:rsidR="00340A9B" w:rsidRPr="009E5DD9" w:rsidRDefault="00340A9B" w:rsidP="00E2624B">
            <w:pPr>
              <w:pStyle w:val="FABodyCopy"/>
            </w:pPr>
            <w:r w:rsidRPr="009E5DD9">
              <w:t>8.3 (210)</w:t>
            </w:r>
          </w:p>
        </w:tc>
      </w:tr>
      <w:tr w:rsidR="00340A9B" w:rsidRPr="009E5DD9" w14:paraId="7C155D6C" w14:textId="77777777" w:rsidTr="00AC266F">
        <w:tc>
          <w:tcPr>
            <w:tcW w:w="4320" w:type="dxa"/>
          </w:tcPr>
          <w:p w14:paraId="320804B2" w14:textId="77777777" w:rsidR="00340A9B" w:rsidRPr="009E5DD9" w:rsidRDefault="00340A9B" w:rsidP="00E2624B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78A8ECB7" w14:textId="0FF72726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38E1056" w14:textId="77777777" w:rsidR="00340A9B" w:rsidRPr="009E5DD9" w:rsidRDefault="00340A9B" w:rsidP="00E2624B">
            <w:pPr>
              <w:pStyle w:val="FABodyCopy"/>
            </w:pPr>
            <w:r w:rsidRPr="009E5DD9">
              <w:t>29.4</w:t>
            </w:r>
          </w:p>
        </w:tc>
      </w:tr>
      <w:tr w:rsidR="00340A9B" w:rsidRPr="009E5DD9" w14:paraId="23C5B4F2" w14:textId="77777777" w:rsidTr="00AC266F">
        <w:tc>
          <w:tcPr>
            <w:tcW w:w="4320" w:type="dxa"/>
          </w:tcPr>
          <w:p w14:paraId="5AAE028D" w14:textId="77777777" w:rsidR="00340A9B" w:rsidRPr="009E5DD9" w:rsidRDefault="00340A9B" w:rsidP="00E2624B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60A4C10C" w14:textId="446C3989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B8EE3CB" w14:textId="77777777" w:rsidR="00340A9B" w:rsidRPr="009E5DD9" w:rsidRDefault="00340A9B" w:rsidP="00E2624B">
            <w:pPr>
              <w:pStyle w:val="FABodyCopy"/>
            </w:pPr>
            <w:r w:rsidRPr="009E5DD9">
              <w:t>22</w:t>
            </w:r>
          </w:p>
        </w:tc>
      </w:tr>
      <w:tr w:rsidR="00340A9B" w:rsidRPr="009E5DD9" w14:paraId="2D50AF65" w14:textId="77777777" w:rsidTr="00AC266F">
        <w:tc>
          <w:tcPr>
            <w:tcW w:w="4320" w:type="dxa"/>
          </w:tcPr>
          <w:p w14:paraId="72BB655A" w14:textId="77777777" w:rsidR="00340A9B" w:rsidRPr="009E5DD9" w:rsidRDefault="00340A9B" w:rsidP="00E2624B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1A2C2BCD" w14:textId="12E01784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B9925ED" w14:textId="77777777" w:rsidR="00340A9B" w:rsidRPr="009E5DD9" w:rsidRDefault="00340A9B" w:rsidP="00E2624B">
            <w:pPr>
              <w:pStyle w:val="FABodyCopy"/>
            </w:pPr>
            <w:r w:rsidRPr="009E5DD9">
              <w:rPr>
                <w:w w:val="105"/>
              </w:rPr>
              <w:t>26</w:t>
            </w:r>
          </w:p>
        </w:tc>
      </w:tr>
      <w:tr w:rsidR="00340A9B" w:rsidRPr="009E5DD9" w14:paraId="120DA24B" w14:textId="77777777" w:rsidTr="00AC266F">
        <w:tc>
          <w:tcPr>
            <w:tcW w:w="4320" w:type="dxa"/>
          </w:tcPr>
          <w:p w14:paraId="0B65754F" w14:textId="77777777" w:rsidR="00340A9B" w:rsidRPr="009E5DD9" w:rsidRDefault="00340A9B" w:rsidP="00E2624B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4E521357" w14:textId="362FB394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DBCE0EC" w14:textId="77777777" w:rsidR="00340A9B" w:rsidRPr="009E5DD9" w:rsidRDefault="00340A9B" w:rsidP="00E2624B">
            <w:pPr>
              <w:pStyle w:val="FABodyCopy"/>
            </w:pPr>
            <w:r w:rsidRPr="009E5DD9">
              <w:t>14.2 (360)</w:t>
            </w:r>
          </w:p>
        </w:tc>
      </w:tr>
      <w:tr w:rsidR="00340A9B" w:rsidRPr="009E5DD9" w14:paraId="0D21807B" w14:textId="77777777" w:rsidTr="00AC266F">
        <w:tc>
          <w:tcPr>
            <w:tcW w:w="4320" w:type="dxa"/>
          </w:tcPr>
          <w:p w14:paraId="3017C195" w14:textId="77777777" w:rsidR="00340A9B" w:rsidRPr="009E5DD9" w:rsidRDefault="00340A9B" w:rsidP="00E2624B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1A6A3CA9" w14:textId="798DA176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78A5D677" w14:textId="77777777" w:rsidR="00340A9B" w:rsidRPr="009E5DD9" w:rsidRDefault="00340A9B" w:rsidP="00E2624B">
            <w:pPr>
              <w:pStyle w:val="FABodyCopy"/>
            </w:pPr>
            <w:r w:rsidRPr="009E5DD9">
              <w:t>14.7 (48.2)</w:t>
            </w:r>
          </w:p>
        </w:tc>
      </w:tr>
    </w:tbl>
    <w:p w14:paraId="25994843" w14:textId="433588CB" w:rsidR="004051AB" w:rsidRDefault="004051AB" w:rsidP="00082BCB">
      <w:pPr>
        <w:pStyle w:val="Heading4"/>
        <w:keepNext/>
        <w:keepLines/>
        <w:spacing w:line="240" w:lineRule="auto"/>
      </w:pPr>
      <w:r w:rsidRPr="00C613B8">
        <w:lastRenderedPageBreak/>
        <w:t>MEGA CAB 160.5-IN. WB, 6-FT. 4-IN. BOX (2500)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C613B8" w14:paraId="3975643B" w14:textId="77777777" w:rsidTr="00455846">
        <w:trPr>
          <w:tblHeader/>
        </w:trPr>
        <w:tc>
          <w:tcPr>
            <w:tcW w:w="4320" w:type="dxa"/>
          </w:tcPr>
          <w:p w14:paraId="125A862E" w14:textId="61E84B20" w:rsidR="00340A9B" w:rsidRPr="00C613B8" w:rsidRDefault="00AF0A5E" w:rsidP="00082BCB">
            <w:pPr>
              <w:pStyle w:val="ChartSubhead"/>
              <w:keepNext/>
              <w:keepLines/>
            </w:pPr>
            <w:r w:rsidRPr="00C613B8">
              <w:t xml:space="preserve">Mega Cab </w:t>
            </w:r>
            <w:r w:rsidR="00340A9B" w:rsidRPr="00C613B8">
              <w:t>160.5-</w:t>
            </w:r>
            <w:r>
              <w:t>in</w:t>
            </w:r>
            <w:r w:rsidR="00340A9B" w:rsidRPr="00C613B8">
              <w:t xml:space="preserve">. WB, </w:t>
            </w:r>
            <w:r w:rsidR="00340A9B">
              <w:br/>
            </w:r>
            <w:r w:rsidR="00340A9B" w:rsidRPr="00C613B8">
              <w:t>6-</w:t>
            </w:r>
            <w:r>
              <w:t>ft</w:t>
            </w:r>
            <w:r w:rsidR="00340A9B" w:rsidRPr="00C613B8">
              <w:t>. 4-</w:t>
            </w:r>
            <w:r>
              <w:t>in</w:t>
            </w:r>
            <w:r w:rsidR="00340A9B" w:rsidRPr="00C613B8">
              <w:t>. B</w:t>
            </w:r>
            <w:r>
              <w:t>ox</w:t>
            </w:r>
            <w:r w:rsidR="00340A9B" w:rsidRPr="00C613B8">
              <w:t xml:space="preserve"> (2500)</w:t>
            </w:r>
          </w:p>
        </w:tc>
        <w:tc>
          <w:tcPr>
            <w:tcW w:w="2700" w:type="dxa"/>
          </w:tcPr>
          <w:p w14:paraId="35DA3CD2" w14:textId="77777777" w:rsidR="00340A9B" w:rsidRPr="00C613B8" w:rsidRDefault="00340A9B" w:rsidP="00082BCB">
            <w:pPr>
              <w:pStyle w:val="ChartSubhead"/>
              <w:keepNext/>
              <w:keepLines/>
            </w:pPr>
            <w:r w:rsidRPr="002F499A">
              <w:t>4x2</w:t>
            </w:r>
          </w:p>
        </w:tc>
        <w:tc>
          <w:tcPr>
            <w:tcW w:w="3052" w:type="dxa"/>
          </w:tcPr>
          <w:p w14:paraId="105C2147" w14:textId="77777777" w:rsidR="00340A9B" w:rsidRPr="00C613B8" w:rsidRDefault="00340A9B" w:rsidP="00082BCB">
            <w:pPr>
              <w:pStyle w:val="ChartSubhead"/>
              <w:keepNext/>
              <w:keepLines/>
            </w:pPr>
            <w:r w:rsidRPr="00C613B8">
              <w:t>4x4</w:t>
            </w:r>
          </w:p>
        </w:tc>
      </w:tr>
      <w:tr w:rsidR="00340A9B" w:rsidRPr="009E5DD9" w14:paraId="64F90FA0" w14:textId="77777777" w:rsidTr="00861D24">
        <w:tc>
          <w:tcPr>
            <w:tcW w:w="4320" w:type="dxa"/>
          </w:tcPr>
          <w:p w14:paraId="6792F131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Wheelbase</w:t>
            </w:r>
          </w:p>
        </w:tc>
        <w:tc>
          <w:tcPr>
            <w:tcW w:w="2700" w:type="dxa"/>
          </w:tcPr>
          <w:p w14:paraId="0B3BC2C4" w14:textId="1FB5DD84" w:rsidR="00340A9B" w:rsidRPr="009E5DD9" w:rsidRDefault="00166A82" w:rsidP="00082BC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0EAB8424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160.4 (4,074)</w:t>
            </w:r>
          </w:p>
        </w:tc>
      </w:tr>
      <w:tr w:rsidR="00340A9B" w:rsidRPr="009E5DD9" w14:paraId="7C372EC1" w14:textId="77777777" w:rsidTr="00861D24">
        <w:tc>
          <w:tcPr>
            <w:tcW w:w="4320" w:type="dxa"/>
          </w:tcPr>
          <w:p w14:paraId="41D94FF5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Track Width – Front</w:t>
            </w:r>
          </w:p>
        </w:tc>
        <w:tc>
          <w:tcPr>
            <w:tcW w:w="2700" w:type="dxa"/>
          </w:tcPr>
          <w:p w14:paraId="48DD33E2" w14:textId="57B1C404" w:rsidR="00340A9B" w:rsidRPr="009E5DD9" w:rsidRDefault="00166A82" w:rsidP="00082BC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691C42AF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68.7 (1,745)</w:t>
            </w:r>
          </w:p>
        </w:tc>
      </w:tr>
      <w:tr w:rsidR="00340A9B" w:rsidRPr="009E5DD9" w14:paraId="75CB9133" w14:textId="77777777" w:rsidTr="00861D24">
        <w:tc>
          <w:tcPr>
            <w:tcW w:w="4320" w:type="dxa"/>
          </w:tcPr>
          <w:p w14:paraId="6C0993A1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Track Width – Rear</w:t>
            </w:r>
          </w:p>
        </w:tc>
        <w:tc>
          <w:tcPr>
            <w:tcW w:w="2700" w:type="dxa"/>
          </w:tcPr>
          <w:p w14:paraId="46716885" w14:textId="448FC02F" w:rsidR="00340A9B" w:rsidRPr="009E5DD9" w:rsidRDefault="00166A82" w:rsidP="00082BC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07C398DA" w14:textId="77777777" w:rsidR="00340A9B" w:rsidRPr="009E5DD9" w:rsidRDefault="00340A9B" w:rsidP="00082BCB">
            <w:pPr>
              <w:pStyle w:val="FABodyCopy"/>
              <w:keepNext/>
              <w:keepLines/>
              <w:spacing w:line="240" w:lineRule="auto"/>
            </w:pPr>
            <w:r w:rsidRPr="00D24258">
              <w:t>68.1 (1,729)</w:t>
            </w:r>
          </w:p>
        </w:tc>
      </w:tr>
      <w:tr w:rsidR="00340A9B" w:rsidRPr="009E5DD9" w14:paraId="0B128514" w14:textId="77777777" w:rsidTr="00861D24">
        <w:tc>
          <w:tcPr>
            <w:tcW w:w="4320" w:type="dxa"/>
          </w:tcPr>
          <w:p w14:paraId="1D8E3F99" w14:textId="77777777" w:rsidR="00340A9B" w:rsidRPr="009E5DD9" w:rsidRDefault="00340A9B" w:rsidP="00E2624B">
            <w:pPr>
              <w:pStyle w:val="FABodyCopy"/>
            </w:pPr>
            <w:r w:rsidRPr="00D24258">
              <w:t>Overall Length</w:t>
            </w:r>
          </w:p>
        </w:tc>
        <w:tc>
          <w:tcPr>
            <w:tcW w:w="2700" w:type="dxa"/>
          </w:tcPr>
          <w:p w14:paraId="752AA3F9" w14:textId="18A3706B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7FE18E06" w14:textId="77777777" w:rsidR="00340A9B" w:rsidRPr="009E5DD9" w:rsidRDefault="00340A9B" w:rsidP="00E2624B">
            <w:pPr>
              <w:pStyle w:val="FABodyCopy"/>
            </w:pPr>
            <w:r w:rsidRPr="00D24258">
              <w:t>249.9 (6,348)</w:t>
            </w:r>
          </w:p>
        </w:tc>
      </w:tr>
      <w:tr w:rsidR="00340A9B" w:rsidRPr="009E5DD9" w14:paraId="0BE52FB7" w14:textId="77777777" w:rsidTr="00861D24">
        <w:tc>
          <w:tcPr>
            <w:tcW w:w="4320" w:type="dxa"/>
          </w:tcPr>
          <w:p w14:paraId="6087FE58" w14:textId="77777777" w:rsidR="00340A9B" w:rsidRPr="009E5DD9" w:rsidRDefault="00340A9B" w:rsidP="00E2624B">
            <w:pPr>
              <w:pStyle w:val="FABodyCopy"/>
            </w:pPr>
            <w:r w:rsidRPr="00D24258">
              <w:t xml:space="preserve">Overall Width @ </w:t>
            </w:r>
            <w:proofErr w:type="spellStart"/>
            <w:r w:rsidRPr="00D24258">
              <w:t>SgRp</w:t>
            </w:r>
            <w:proofErr w:type="spellEnd"/>
            <w:r w:rsidRPr="00D24258">
              <w:t xml:space="preserve"> Front</w:t>
            </w:r>
          </w:p>
        </w:tc>
        <w:tc>
          <w:tcPr>
            <w:tcW w:w="2700" w:type="dxa"/>
          </w:tcPr>
          <w:p w14:paraId="5C356B01" w14:textId="4C8EEBD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856FAEE" w14:textId="77777777" w:rsidR="00340A9B" w:rsidRPr="009E5DD9" w:rsidRDefault="00340A9B" w:rsidP="00E2624B">
            <w:pPr>
              <w:pStyle w:val="FABodyCopy"/>
            </w:pPr>
            <w:r w:rsidRPr="00D24258">
              <w:t>83.5 (2,120)</w:t>
            </w:r>
          </w:p>
        </w:tc>
      </w:tr>
      <w:tr w:rsidR="00340A9B" w:rsidRPr="009E5DD9" w14:paraId="6EDD3B44" w14:textId="77777777" w:rsidTr="00861D24">
        <w:tc>
          <w:tcPr>
            <w:tcW w:w="4320" w:type="dxa"/>
          </w:tcPr>
          <w:p w14:paraId="72643C3F" w14:textId="77777777" w:rsidR="00340A9B" w:rsidRPr="009E5DD9" w:rsidRDefault="00340A9B" w:rsidP="00E2624B">
            <w:pPr>
              <w:pStyle w:val="FABodyCopy"/>
            </w:pPr>
            <w:r w:rsidRPr="00D24258">
              <w:t>Overall Height</w:t>
            </w:r>
          </w:p>
        </w:tc>
        <w:tc>
          <w:tcPr>
            <w:tcW w:w="2700" w:type="dxa"/>
          </w:tcPr>
          <w:p w14:paraId="0A6822A5" w14:textId="027A7743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805BAD4" w14:textId="77777777" w:rsidR="00340A9B" w:rsidRPr="009E5DD9" w:rsidRDefault="00340A9B" w:rsidP="00E2624B">
            <w:pPr>
              <w:pStyle w:val="FABodyCopy"/>
            </w:pPr>
            <w:r w:rsidRPr="00D24258">
              <w:t>80.1 (2</w:t>
            </w:r>
            <w:r>
              <w:t>,</w:t>
            </w:r>
            <w:r w:rsidRPr="00D24258">
              <w:t>036)</w:t>
            </w:r>
          </w:p>
        </w:tc>
      </w:tr>
      <w:tr w:rsidR="00340A9B" w:rsidRPr="009E5DD9" w14:paraId="3A0CA8AC" w14:textId="77777777" w:rsidTr="00861D24">
        <w:tc>
          <w:tcPr>
            <w:tcW w:w="4320" w:type="dxa"/>
          </w:tcPr>
          <w:p w14:paraId="3837A141" w14:textId="77777777" w:rsidR="00340A9B" w:rsidRPr="009E5DD9" w:rsidRDefault="00340A9B" w:rsidP="00E2624B">
            <w:pPr>
              <w:pStyle w:val="FABodyCopy"/>
            </w:pPr>
            <w:r w:rsidRPr="00D24258">
              <w:t>Suspension or Axle to Ground – Front</w:t>
            </w:r>
          </w:p>
        </w:tc>
        <w:tc>
          <w:tcPr>
            <w:tcW w:w="2700" w:type="dxa"/>
          </w:tcPr>
          <w:p w14:paraId="493216B3" w14:textId="746E7EE7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19DB3EF" w14:textId="77777777" w:rsidR="00340A9B" w:rsidRPr="009E5DD9" w:rsidRDefault="00340A9B" w:rsidP="00E2624B">
            <w:pPr>
              <w:pStyle w:val="FABodyCopy"/>
            </w:pPr>
            <w:r w:rsidRPr="00D24258">
              <w:t>9.4 (238)</w:t>
            </w:r>
          </w:p>
        </w:tc>
      </w:tr>
      <w:tr w:rsidR="00340A9B" w:rsidRPr="009E5DD9" w14:paraId="7F07CC34" w14:textId="77777777" w:rsidTr="00861D24">
        <w:tc>
          <w:tcPr>
            <w:tcW w:w="4320" w:type="dxa"/>
          </w:tcPr>
          <w:p w14:paraId="12AFA7F4" w14:textId="77777777" w:rsidR="00340A9B" w:rsidRPr="009E5DD9" w:rsidRDefault="00340A9B" w:rsidP="00E2624B">
            <w:pPr>
              <w:pStyle w:val="FABodyCopy"/>
            </w:pPr>
            <w:r w:rsidRPr="00D24258">
              <w:t>Suspension or Axle to Ground – Rear</w:t>
            </w:r>
          </w:p>
        </w:tc>
        <w:tc>
          <w:tcPr>
            <w:tcW w:w="2700" w:type="dxa"/>
          </w:tcPr>
          <w:p w14:paraId="77CAEA78" w14:textId="0C1A50B4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E91EB97" w14:textId="77777777" w:rsidR="00340A9B" w:rsidRPr="009E5DD9" w:rsidRDefault="00340A9B" w:rsidP="00E2624B">
            <w:pPr>
              <w:pStyle w:val="FABodyCopy"/>
            </w:pPr>
            <w:r w:rsidRPr="00D24258">
              <w:t>8.5 (217)</w:t>
            </w:r>
          </w:p>
        </w:tc>
      </w:tr>
      <w:tr w:rsidR="00340A9B" w:rsidRPr="009E5DD9" w14:paraId="71090C61" w14:textId="77777777" w:rsidTr="00861D24">
        <w:tc>
          <w:tcPr>
            <w:tcW w:w="4320" w:type="dxa"/>
          </w:tcPr>
          <w:p w14:paraId="6931EA9D" w14:textId="77777777" w:rsidR="00340A9B" w:rsidRPr="009E5DD9" w:rsidRDefault="00340A9B" w:rsidP="00E2624B">
            <w:pPr>
              <w:pStyle w:val="FABodyCopy"/>
            </w:pPr>
            <w:r w:rsidRPr="00D24258">
              <w:t>Approach Angle (Degrees)</w:t>
            </w:r>
          </w:p>
        </w:tc>
        <w:tc>
          <w:tcPr>
            <w:tcW w:w="2700" w:type="dxa"/>
          </w:tcPr>
          <w:p w14:paraId="3B026F76" w14:textId="7940092C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77AE751" w14:textId="77777777" w:rsidR="00340A9B" w:rsidRPr="009E5DD9" w:rsidRDefault="00340A9B" w:rsidP="00E2624B">
            <w:pPr>
              <w:pStyle w:val="FABodyCopy"/>
            </w:pPr>
            <w:r w:rsidRPr="00D24258">
              <w:t>23.3</w:t>
            </w:r>
          </w:p>
        </w:tc>
      </w:tr>
      <w:tr w:rsidR="00340A9B" w:rsidRPr="009E5DD9" w14:paraId="0362E114" w14:textId="77777777" w:rsidTr="00861D24">
        <w:tc>
          <w:tcPr>
            <w:tcW w:w="4320" w:type="dxa"/>
          </w:tcPr>
          <w:p w14:paraId="032CCC0B" w14:textId="77777777" w:rsidR="00340A9B" w:rsidRPr="009E5DD9" w:rsidRDefault="00340A9B" w:rsidP="00E2624B">
            <w:pPr>
              <w:pStyle w:val="FABodyCopy"/>
            </w:pPr>
            <w:r w:rsidRPr="00D24258">
              <w:t>Ramp Breakover Angle (Degrees)</w:t>
            </w:r>
          </w:p>
        </w:tc>
        <w:tc>
          <w:tcPr>
            <w:tcW w:w="2700" w:type="dxa"/>
          </w:tcPr>
          <w:p w14:paraId="689C7D90" w14:textId="08D9C131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689E6AA" w14:textId="77777777" w:rsidR="00340A9B" w:rsidRPr="009E5DD9" w:rsidRDefault="00340A9B" w:rsidP="00E2624B">
            <w:pPr>
              <w:pStyle w:val="FABodyCopy"/>
            </w:pPr>
            <w:r w:rsidRPr="00D24258">
              <w:t>23.2</w:t>
            </w:r>
          </w:p>
        </w:tc>
      </w:tr>
      <w:tr w:rsidR="00340A9B" w:rsidRPr="009E5DD9" w14:paraId="560D2806" w14:textId="77777777" w:rsidTr="00861D24">
        <w:tc>
          <w:tcPr>
            <w:tcW w:w="4320" w:type="dxa"/>
          </w:tcPr>
          <w:p w14:paraId="03615D2A" w14:textId="77777777" w:rsidR="00340A9B" w:rsidRPr="009E5DD9" w:rsidRDefault="00340A9B" w:rsidP="00E2624B">
            <w:pPr>
              <w:pStyle w:val="FABodyCopy"/>
            </w:pPr>
            <w:r w:rsidRPr="00D24258">
              <w:t>Departure Angle (Degrees)</w:t>
            </w:r>
          </w:p>
        </w:tc>
        <w:tc>
          <w:tcPr>
            <w:tcW w:w="2700" w:type="dxa"/>
          </w:tcPr>
          <w:p w14:paraId="493FBDC5" w14:textId="2353FC7D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2D5FFA2C" w14:textId="77777777" w:rsidR="00340A9B" w:rsidRPr="009E5DD9" w:rsidRDefault="00340A9B" w:rsidP="00E2624B">
            <w:pPr>
              <w:pStyle w:val="FABodyCopy"/>
            </w:pPr>
            <w:r w:rsidRPr="00D24258">
              <w:t>25.7</w:t>
            </w:r>
          </w:p>
        </w:tc>
      </w:tr>
      <w:tr w:rsidR="00340A9B" w:rsidRPr="009E5DD9" w14:paraId="483A7510" w14:textId="77777777" w:rsidTr="00861D24">
        <w:tc>
          <w:tcPr>
            <w:tcW w:w="4320" w:type="dxa"/>
          </w:tcPr>
          <w:p w14:paraId="51C5574E" w14:textId="77777777" w:rsidR="00340A9B" w:rsidRPr="009E5DD9" w:rsidRDefault="00340A9B" w:rsidP="00E2624B">
            <w:pPr>
              <w:pStyle w:val="FABodyCopy"/>
            </w:pPr>
            <w:r w:rsidRPr="00D24258">
              <w:t>Ground Clearance</w:t>
            </w:r>
          </w:p>
        </w:tc>
        <w:tc>
          <w:tcPr>
            <w:tcW w:w="2700" w:type="dxa"/>
          </w:tcPr>
          <w:p w14:paraId="1AB31F1C" w14:textId="655760B1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4BD2B7E" w14:textId="77777777" w:rsidR="00340A9B" w:rsidRPr="009E5DD9" w:rsidRDefault="00340A9B" w:rsidP="00E2624B">
            <w:pPr>
              <w:pStyle w:val="FABodyCopy"/>
            </w:pPr>
            <w:r w:rsidRPr="00D24258">
              <w:t>13.1 (334)</w:t>
            </w:r>
          </w:p>
        </w:tc>
      </w:tr>
      <w:tr w:rsidR="00340A9B" w:rsidRPr="009E5DD9" w14:paraId="10566D22" w14:textId="77777777" w:rsidTr="00861D24">
        <w:tc>
          <w:tcPr>
            <w:tcW w:w="4320" w:type="dxa"/>
          </w:tcPr>
          <w:p w14:paraId="05A9BD0F" w14:textId="77777777" w:rsidR="00340A9B" w:rsidRPr="009E5DD9" w:rsidRDefault="00340A9B" w:rsidP="00E2624B">
            <w:pPr>
              <w:pStyle w:val="FABodyCopy"/>
            </w:pPr>
            <w:r w:rsidRPr="00D24258">
              <w:t>Turning Diameter</w:t>
            </w:r>
          </w:p>
        </w:tc>
        <w:tc>
          <w:tcPr>
            <w:tcW w:w="2700" w:type="dxa"/>
          </w:tcPr>
          <w:p w14:paraId="5BC69E8C" w14:textId="056507E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DBD403E" w14:textId="77777777" w:rsidR="00340A9B" w:rsidRPr="009E5DD9" w:rsidRDefault="00340A9B" w:rsidP="00E2624B">
            <w:pPr>
              <w:pStyle w:val="FABodyCopy"/>
            </w:pPr>
            <w:r w:rsidRPr="00D24258">
              <w:t>15.6 (51.2)</w:t>
            </w:r>
          </w:p>
        </w:tc>
      </w:tr>
    </w:tbl>
    <w:p w14:paraId="77CDAC15" w14:textId="506DA0F2" w:rsidR="004051AB" w:rsidRPr="004051AB" w:rsidRDefault="004051AB" w:rsidP="004051AB">
      <w:pPr>
        <w:pStyle w:val="Heading4"/>
      </w:pPr>
      <w:r w:rsidRPr="004051AB">
        <w:t>REGULAR CAB 140.5-IN. WB, 8-FT.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C33756" w14:paraId="62D86155" w14:textId="77777777" w:rsidTr="00AC266F">
        <w:trPr>
          <w:tblHeader/>
        </w:trPr>
        <w:tc>
          <w:tcPr>
            <w:tcW w:w="4320" w:type="dxa"/>
          </w:tcPr>
          <w:p w14:paraId="59FDBF28" w14:textId="141251C3" w:rsidR="00340A9B" w:rsidRPr="00C33756" w:rsidRDefault="00895CEB" w:rsidP="004051AB">
            <w:pPr>
              <w:pStyle w:val="ChartSubhead"/>
            </w:pPr>
            <w:r w:rsidRPr="00C33756">
              <w:t xml:space="preserve">Regular Cab </w:t>
            </w:r>
            <w:r w:rsidR="00340A9B" w:rsidRPr="00C33756">
              <w:t>140.5-</w:t>
            </w:r>
            <w:r>
              <w:t>in</w:t>
            </w:r>
            <w:r w:rsidR="00340A9B" w:rsidRPr="00C33756">
              <w:t xml:space="preserve">. WB, </w:t>
            </w:r>
            <w:r w:rsidR="00340A9B">
              <w:br/>
            </w:r>
            <w:r w:rsidR="00340A9B" w:rsidRPr="00C33756">
              <w:t>8-</w:t>
            </w:r>
            <w:r>
              <w:t>ft</w:t>
            </w:r>
            <w:r w:rsidR="00340A9B" w:rsidRPr="00C33756">
              <w:t>. B</w:t>
            </w:r>
            <w:r>
              <w:t>ox</w:t>
            </w:r>
            <w:r w:rsidR="00340A9B" w:rsidRPr="00C33756">
              <w:t xml:space="preserve"> (3500)</w:t>
            </w:r>
          </w:p>
        </w:tc>
        <w:tc>
          <w:tcPr>
            <w:tcW w:w="2700" w:type="dxa"/>
          </w:tcPr>
          <w:p w14:paraId="769B3765" w14:textId="77777777" w:rsidR="00340A9B" w:rsidRPr="00C33756" w:rsidRDefault="00340A9B" w:rsidP="004051AB">
            <w:pPr>
              <w:pStyle w:val="ChartSubhead"/>
            </w:pPr>
            <w:r w:rsidRPr="00C33756">
              <w:t>4x2</w:t>
            </w:r>
          </w:p>
        </w:tc>
        <w:tc>
          <w:tcPr>
            <w:tcW w:w="3052" w:type="dxa"/>
          </w:tcPr>
          <w:p w14:paraId="3BA9240A" w14:textId="77777777" w:rsidR="00340A9B" w:rsidRPr="00C33756" w:rsidRDefault="00340A9B" w:rsidP="004051AB">
            <w:pPr>
              <w:pStyle w:val="ChartSubhead"/>
            </w:pPr>
            <w:r w:rsidRPr="00C33756">
              <w:t>4x4</w:t>
            </w:r>
          </w:p>
        </w:tc>
      </w:tr>
      <w:tr w:rsidR="00340A9B" w:rsidRPr="009E5DD9" w14:paraId="78E913DA" w14:textId="77777777" w:rsidTr="00AC266F">
        <w:tc>
          <w:tcPr>
            <w:tcW w:w="4320" w:type="dxa"/>
          </w:tcPr>
          <w:p w14:paraId="221AE195" w14:textId="77777777" w:rsidR="00340A9B" w:rsidRPr="009E5DD9" w:rsidRDefault="00340A9B" w:rsidP="00E2624B">
            <w:pPr>
              <w:pStyle w:val="FABodyCopy"/>
            </w:pPr>
            <w:r w:rsidRPr="00D24258">
              <w:t>Wheelbase</w:t>
            </w:r>
          </w:p>
        </w:tc>
        <w:tc>
          <w:tcPr>
            <w:tcW w:w="2700" w:type="dxa"/>
          </w:tcPr>
          <w:p w14:paraId="7C4CD396" w14:textId="77777777" w:rsidR="00340A9B" w:rsidRPr="009E5DD9" w:rsidRDefault="00340A9B" w:rsidP="00E2624B">
            <w:pPr>
              <w:pStyle w:val="FABodyCopy"/>
            </w:pPr>
            <w:r w:rsidRPr="00D24258">
              <w:t>140.2 (3,560)</w:t>
            </w:r>
          </w:p>
        </w:tc>
        <w:tc>
          <w:tcPr>
            <w:tcW w:w="3052" w:type="dxa"/>
          </w:tcPr>
          <w:p w14:paraId="2A5E261E" w14:textId="77777777" w:rsidR="00340A9B" w:rsidRPr="009E5DD9" w:rsidRDefault="00340A9B" w:rsidP="00E2624B">
            <w:pPr>
              <w:pStyle w:val="FABodyCopy"/>
            </w:pPr>
            <w:r w:rsidRPr="00D24258">
              <w:t>140.2 (3,560)</w:t>
            </w:r>
          </w:p>
        </w:tc>
      </w:tr>
      <w:tr w:rsidR="004051AB" w:rsidRPr="009E5DD9" w14:paraId="699BCCF1" w14:textId="77777777" w:rsidTr="00AC266F">
        <w:tc>
          <w:tcPr>
            <w:tcW w:w="4320" w:type="dxa"/>
          </w:tcPr>
          <w:p w14:paraId="20AB92ED" w14:textId="77777777" w:rsidR="004051AB" w:rsidRPr="009E5DD9" w:rsidRDefault="004051AB" w:rsidP="00E2624B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130716B1" w14:textId="77777777" w:rsidR="004051AB" w:rsidRPr="009E5DD9" w:rsidRDefault="004051AB" w:rsidP="00E2624B">
            <w:pPr>
              <w:pStyle w:val="FABodyCopy"/>
            </w:pPr>
            <w:r w:rsidRPr="009E5DD9">
              <w:t>67.7 (1,719)</w:t>
            </w:r>
          </w:p>
          <w:p w14:paraId="713043F8" w14:textId="11FE2D11" w:rsidR="004051AB" w:rsidRPr="009E5DD9" w:rsidRDefault="004051AB" w:rsidP="00E2624B">
            <w:pPr>
              <w:pStyle w:val="FABodyCopy"/>
            </w:pPr>
            <w:r w:rsidRPr="009E5DD9">
              <w:t>69.6 (1,769) DRW</w:t>
            </w:r>
          </w:p>
        </w:tc>
        <w:tc>
          <w:tcPr>
            <w:tcW w:w="3052" w:type="dxa"/>
          </w:tcPr>
          <w:p w14:paraId="265F1316" w14:textId="77777777" w:rsidR="004051AB" w:rsidRPr="009E5DD9" w:rsidRDefault="004051AB" w:rsidP="00E2624B">
            <w:pPr>
              <w:pStyle w:val="FABodyCopy"/>
            </w:pPr>
            <w:r w:rsidRPr="009E5DD9">
              <w:t>67.7 (1,719)</w:t>
            </w:r>
          </w:p>
          <w:p w14:paraId="63AC71EF" w14:textId="286BEC2A" w:rsidR="004051AB" w:rsidRPr="009E5DD9" w:rsidRDefault="004051AB" w:rsidP="00E2624B">
            <w:pPr>
              <w:pStyle w:val="FABodyCopy"/>
            </w:pPr>
            <w:r w:rsidRPr="009E5DD9">
              <w:t>69.6 (1,769) DRW</w:t>
            </w:r>
          </w:p>
        </w:tc>
      </w:tr>
      <w:tr w:rsidR="004051AB" w:rsidRPr="009E5DD9" w14:paraId="3319A4EC" w14:textId="77777777" w:rsidTr="00AC266F">
        <w:tc>
          <w:tcPr>
            <w:tcW w:w="4320" w:type="dxa"/>
          </w:tcPr>
          <w:p w14:paraId="4E640ED1" w14:textId="77777777" w:rsidR="004051AB" w:rsidRPr="009E5DD9" w:rsidRDefault="004051AB" w:rsidP="00E2624B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4AF47EBB" w14:textId="77777777" w:rsidR="004051AB" w:rsidRPr="009E5DD9" w:rsidRDefault="004051AB" w:rsidP="00E2624B">
            <w:pPr>
              <w:pStyle w:val="FABodyCopy"/>
            </w:pPr>
            <w:r w:rsidRPr="009E5DD9">
              <w:t>67.1 (1,703)</w:t>
            </w:r>
          </w:p>
          <w:p w14:paraId="6F9943B6" w14:textId="20AEA8C6" w:rsidR="004051AB" w:rsidRPr="009E5DD9" w:rsidRDefault="004051AB" w:rsidP="00E2624B">
            <w:pPr>
              <w:pStyle w:val="FABodyCopy"/>
            </w:pPr>
            <w:r w:rsidRPr="009E5DD9">
              <w:t>75.9 (1,927) DRW</w:t>
            </w:r>
          </w:p>
        </w:tc>
        <w:tc>
          <w:tcPr>
            <w:tcW w:w="3052" w:type="dxa"/>
          </w:tcPr>
          <w:p w14:paraId="4219FDDC" w14:textId="77777777" w:rsidR="004051AB" w:rsidRPr="009E5DD9" w:rsidRDefault="004051AB" w:rsidP="00E2624B">
            <w:pPr>
              <w:pStyle w:val="FABodyCopy"/>
            </w:pPr>
            <w:r w:rsidRPr="009E5DD9">
              <w:t>67.1 (1,703)</w:t>
            </w:r>
          </w:p>
          <w:p w14:paraId="65C78A83" w14:textId="7A2CC95E" w:rsidR="004051AB" w:rsidRPr="009E5DD9" w:rsidRDefault="004051AB" w:rsidP="00E2624B">
            <w:pPr>
              <w:pStyle w:val="FABodyCopy"/>
            </w:pPr>
            <w:r w:rsidRPr="009E5DD9">
              <w:t>75.9 (1,927) DRW</w:t>
            </w:r>
          </w:p>
        </w:tc>
      </w:tr>
      <w:tr w:rsidR="00340A9B" w:rsidRPr="009E5DD9" w14:paraId="7630072F" w14:textId="77777777" w:rsidTr="00AC266F">
        <w:tc>
          <w:tcPr>
            <w:tcW w:w="4320" w:type="dxa"/>
          </w:tcPr>
          <w:p w14:paraId="20AC0861" w14:textId="77777777" w:rsidR="00340A9B" w:rsidRPr="009E5DD9" w:rsidRDefault="00340A9B" w:rsidP="00E2624B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02CA27B7" w14:textId="77777777" w:rsidR="00340A9B" w:rsidRPr="009E5DD9" w:rsidRDefault="00340A9B" w:rsidP="00E2624B">
            <w:pPr>
              <w:pStyle w:val="FABodyCopy"/>
            </w:pPr>
            <w:r w:rsidRPr="009E5DD9">
              <w:t>232 (5,892)</w:t>
            </w:r>
          </w:p>
        </w:tc>
        <w:tc>
          <w:tcPr>
            <w:tcW w:w="3052" w:type="dxa"/>
          </w:tcPr>
          <w:p w14:paraId="20624CFB" w14:textId="77777777" w:rsidR="00340A9B" w:rsidRPr="009E5DD9" w:rsidRDefault="00340A9B" w:rsidP="00E2624B">
            <w:pPr>
              <w:pStyle w:val="FABodyCopy"/>
            </w:pPr>
            <w:r w:rsidRPr="009E5DD9">
              <w:t>232 (5,892)</w:t>
            </w:r>
          </w:p>
        </w:tc>
      </w:tr>
      <w:tr w:rsidR="004051AB" w:rsidRPr="009E5DD9" w14:paraId="3480EC70" w14:textId="77777777" w:rsidTr="00AC266F">
        <w:tc>
          <w:tcPr>
            <w:tcW w:w="4320" w:type="dxa"/>
          </w:tcPr>
          <w:p w14:paraId="2B908A4A" w14:textId="77777777" w:rsidR="004051AB" w:rsidRPr="009E5DD9" w:rsidRDefault="004051AB" w:rsidP="00E2624B">
            <w:pPr>
              <w:pStyle w:val="FABodyCopy"/>
            </w:pPr>
            <w:r w:rsidRPr="009E5DD9">
              <w:t xml:space="preserve">Overall Width @ </w:t>
            </w:r>
            <w:proofErr w:type="spellStart"/>
            <w:r w:rsidRPr="009E5DD9">
              <w:t>SgRp</w:t>
            </w:r>
            <w:proofErr w:type="spellEnd"/>
            <w:r w:rsidRPr="009E5DD9">
              <w:t xml:space="preserve"> Front</w:t>
            </w:r>
          </w:p>
        </w:tc>
        <w:tc>
          <w:tcPr>
            <w:tcW w:w="2700" w:type="dxa"/>
          </w:tcPr>
          <w:p w14:paraId="16666BAA" w14:textId="77777777" w:rsidR="004051AB" w:rsidRPr="009E5DD9" w:rsidRDefault="004051AB" w:rsidP="00E2624B">
            <w:pPr>
              <w:pStyle w:val="FABodyCopy"/>
            </w:pPr>
            <w:r w:rsidRPr="009E5DD9">
              <w:t>83.5 (2,120)</w:t>
            </w:r>
          </w:p>
          <w:p w14:paraId="6316083B" w14:textId="723D2568" w:rsidR="004051AB" w:rsidRPr="009E5DD9" w:rsidRDefault="004051AB" w:rsidP="00E2624B">
            <w:pPr>
              <w:pStyle w:val="FABodyCopy"/>
            </w:pPr>
            <w:r w:rsidRPr="009E5DD9">
              <w:t>96.5 (2,450) DRW</w:t>
            </w:r>
          </w:p>
        </w:tc>
        <w:tc>
          <w:tcPr>
            <w:tcW w:w="3052" w:type="dxa"/>
          </w:tcPr>
          <w:p w14:paraId="410182BE" w14:textId="77777777" w:rsidR="004051AB" w:rsidRPr="009E5DD9" w:rsidRDefault="004051AB" w:rsidP="00E2624B">
            <w:pPr>
              <w:pStyle w:val="FABodyCopy"/>
            </w:pPr>
            <w:r w:rsidRPr="009E5DD9">
              <w:t>83.5 (2,120)</w:t>
            </w:r>
          </w:p>
          <w:p w14:paraId="5F46A6FC" w14:textId="72017EEC" w:rsidR="004051AB" w:rsidRPr="009E5DD9" w:rsidRDefault="004051AB" w:rsidP="00E2624B">
            <w:pPr>
              <w:pStyle w:val="FABodyCopy"/>
            </w:pPr>
            <w:r w:rsidRPr="009E5DD9">
              <w:t>96.5 (2,450) DRW</w:t>
            </w:r>
          </w:p>
        </w:tc>
      </w:tr>
      <w:tr w:rsidR="00340A9B" w:rsidRPr="009E5DD9" w14:paraId="6139E701" w14:textId="77777777" w:rsidTr="00AC266F">
        <w:tc>
          <w:tcPr>
            <w:tcW w:w="4320" w:type="dxa"/>
          </w:tcPr>
          <w:p w14:paraId="3B743C59" w14:textId="77777777" w:rsidR="00340A9B" w:rsidRPr="009E5DD9" w:rsidRDefault="00340A9B" w:rsidP="00E2624B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753BF713" w14:textId="77777777" w:rsidR="00340A9B" w:rsidRPr="009E5DD9" w:rsidRDefault="00340A9B" w:rsidP="00E2624B">
            <w:pPr>
              <w:pStyle w:val="FABodyCopy"/>
            </w:pPr>
            <w:r w:rsidRPr="009E5DD9">
              <w:t>77.8 (1,976)</w:t>
            </w:r>
          </w:p>
        </w:tc>
        <w:tc>
          <w:tcPr>
            <w:tcW w:w="3052" w:type="dxa"/>
          </w:tcPr>
          <w:p w14:paraId="18827E74" w14:textId="77777777" w:rsidR="00340A9B" w:rsidRPr="009E5DD9" w:rsidRDefault="00340A9B" w:rsidP="00E2624B">
            <w:pPr>
              <w:pStyle w:val="FABodyCopy"/>
            </w:pPr>
            <w:r w:rsidRPr="009E5DD9">
              <w:t>79.5 (2,019)</w:t>
            </w:r>
          </w:p>
        </w:tc>
      </w:tr>
      <w:tr w:rsidR="004051AB" w:rsidRPr="009E5DD9" w14:paraId="4A2D0CC7" w14:textId="77777777" w:rsidTr="00AC266F">
        <w:tc>
          <w:tcPr>
            <w:tcW w:w="4320" w:type="dxa"/>
          </w:tcPr>
          <w:p w14:paraId="055FFA6B" w14:textId="77777777" w:rsidR="004051AB" w:rsidRPr="009E5DD9" w:rsidRDefault="004051AB" w:rsidP="00E2624B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7834DD2A" w14:textId="77777777" w:rsidR="004051AB" w:rsidRPr="009E5DD9" w:rsidRDefault="004051AB" w:rsidP="00E2624B">
            <w:pPr>
              <w:pStyle w:val="FABodyCopy"/>
            </w:pPr>
            <w:r w:rsidRPr="009E5DD9">
              <w:t>7.4 (188)</w:t>
            </w:r>
          </w:p>
          <w:p w14:paraId="4E16814F" w14:textId="1F1583FA" w:rsidR="004051AB" w:rsidRPr="009E5DD9" w:rsidRDefault="004051AB" w:rsidP="00E2624B">
            <w:pPr>
              <w:pStyle w:val="FABodyCopy"/>
            </w:pPr>
            <w:r w:rsidRPr="009E5DD9">
              <w:t>6.6 (168) DRW</w:t>
            </w:r>
          </w:p>
        </w:tc>
        <w:tc>
          <w:tcPr>
            <w:tcW w:w="3052" w:type="dxa"/>
          </w:tcPr>
          <w:p w14:paraId="78C1BB67" w14:textId="77777777" w:rsidR="004051AB" w:rsidRPr="009E5DD9" w:rsidRDefault="004051AB" w:rsidP="00E2624B">
            <w:pPr>
              <w:pStyle w:val="FABodyCopy"/>
            </w:pPr>
            <w:r w:rsidRPr="009E5DD9">
              <w:t>9.3 (237)</w:t>
            </w:r>
          </w:p>
          <w:p w14:paraId="506B9482" w14:textId="3B3F5268" w:rsidR="004051AB" w:rsidRPr="009E5DD9" w:rsidRDefault="004051AB" w:rsidP="00E2624B">
            <w:pPr>
              <w:pStyle w:val="FABodyCopy"/>
            </w:pPr>
            <w:r w:rsidRPr="009E5DD9">
              <w:t>8.5 (216)</w:t>
            </w:r>
            <w:r>
              <w:t xml:space="preserve"> </w:t>
            </w:r>
            <w:r w:rsidRPr="009E5DD9">
              <w:t>DRW</w:t>
            </w:r>
          </w:p>
        </w:tc>
      </w:tr>
      <w:tr w:rsidR="004051AB" w:rsidRPr="009E5DD9" w14:paraId="4BF3A945" w14:textId="77777777" w:rsidTr="00AC266F">
        <w:tc>
          <w:tcPr>
            <w:tcW w:w="4320" w:type="dxa"/>
          </w:tcPr>
          <w:p w14:paraId="208FC917" w14:textId="77777777" w:rsidR="004051AB" w:rsidRPr="009E5DD9" w:rsidRDefault="004051AB" w:rsidP="00AC266F">
            <w:pPr>
              <w:pStyle w:val="FABodyCopy"/>
              <w:keepNext/>
              <w:keepLines/>
            </w:pPr>
            <w:r w:rsidRPr="009E5DD9">
              <w:lastRenderedPageBreak/>
              <w:t>Suspension or Axle to Ground – Rear</w:t>
            </w:r>
          </w:p>
        </w:tc>
        <w:tc>
          <w:tcPr>
            <w:tcW w:w="2700" w:type="dxa"/>
          </w:tcPr>
          <w:p w14:paraId="4BDC1D73" w14:textId="77777777" w:rsidR="004051AB" w:rsidRPr="009E5DD9" w:rsidRDefault="004051AB" w:rsidP="00AC266F">
            <w:pPr>
              <w:pStyle w:val="FABodyCopy"/>
              <w:keepNext/>
              <w:keepLines/>
            </w:pPr>
            <w:r w:rsidRPr="009E5DD9">
              <w:t>7.9 (209)</w:t>
            </w:r>
          </w:p>
          <w:p w14:paraId="47223193" w14:textId="56629EB1" w:rsidR="004051AB" w:rsidRPr="009E5DD9" w:rsidRDefault="004051AB" w:rsidP="00AC266F">
            <w:pPr>
              <w:pStyle w:val="FABodyCopy"/>
              <w:keepNext/>
              <w:keepLines/>
            </w:pPr>
            <w:r w:rsidRPr="009E5DD9">
              <w:t>8.2 (208) DRW</w:t>
            </w:r>
          </w:p>
        </w:tc>
        <w:tc>
          <w:tcPr>
            <w:tcW w:w="3052" w:type="dxa"/>
          </w:tcPr>
          <w:p w14:paraId="57367B54" w14:textId="77777777" w:rsidR="004051AB" w:rsidRPr="009E5DD9" w:rsidRDefault="004051AB" w:rsidP="00AC266F">
            <w:pPr>
              <w:pStyle w:val="FABodyCopy"/>
              <w:keepNext/>
              <w:keepLines/>
            </w:pPr>
            <w:r w:rsidRPr="009E5DD9">
              <w:t>8.5 (217)</w:t>
            </w:r>
          </w:p>
          <w:p w14:paraId="05D4B36A" w14:textId="60263814" w:rsidR="004051AB" w:rsidRPr="009E5DD9" w:rsidRDefault="004051AB" w:rsidP="00AC266F">
            <w:pPr>
              <w:pStyle w:val="FABodyCopy"/>
              <w:keepNext/>
              <w:keepLines/>
            </w:pPr>
            <w:r w:rsidRPr="009E5DD9">
              <w:t>8.4 (213) DRW</w:t>
            </w:r>
          </w:p>
        </w:tc>
      </w:tr>
      <w:tr w:rsidR="004051AB" w:rsidRPr="009E5DD9" w14:paraId="7520A5F4" w14:textId="77777777" w:rsidTr="00AC266F">
        <w:tc>
          <w:tcPr>
            <w:tcW w:w="4320" w:type="dxa"/>
          </w:tcPr>
          <w:p w14:paraId="25F83709" w14:textId="77777777" w:rsidR="004051AB" w:rsidRPr="009E5DD9" w:rsidRDefault="004051AB" w:rsidP="00E2624B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63DC7DF0" w14:textId="77777777" w:rsidR="004051AB" w:rsidRPr="009E5DD9" w:rsidRDefault="004051AB" w:rsidP="00E2624B">
            <w:pPr>
              <w:pStyle w:val="FABodyCopy"/>
            </w:pPr>
            <w:r w:rsidRPr="009E5DD9">
              <w:t>18.2</w:t>
            </w:r>
          </w:p>
          <w:p w14:paraId="3E64160F" w14:textId="1CD84EA7" w:rsidR="004051AB" w:rsidRPr="009E5DD9" w:rsidRDefault="004051AB" w:rsidP="00E2624B">
            <w:pPr>
              <w:pStyle w:val="FABodyCopy"/>
            </w:pPr>
            <w:r w:rsidRPr="009E5DD9">
              <w:t>16.6 DRW</w:t>
            </w:r>
          </w:p>
        </w:tc>
        <w:tc>
          <w:tcPr>
            <w:tcW w:w="3052" w:type="dxa"/>
          </w:tcPr>
          <w:p w14:paraId="078A5374" w14:textId="77777777" w:rsidR="004051AB" w:rsidRPr="009E5DD9" w:rsidRDefault="004051AB" w:rsidP="00E2624B">
            <w:pPr>
              <w:pStyle w:val="FABodyCopy"/>
            </w:pPr>
            <w:r w:rsidRPr="009E5DD9">
              <w:t>23.2</w:t>
            </w:r>
          </w:p>
          <w:p w14:paraId="20AF035C" w14:textId="60B03280" w:rsidR="004051AB" w:rsidRPr="009E5DD9" w:rsidRDefault="004051AB" w:rsidP="00E2624B">
            <w:pPr>
              <w:pStyle w:val="FABodyCopy"/>
            </w:pPr>
            <w:r w:rsidRPr="009E5DD9">
              <w:t>20.6 DRW</w:t>
            </w:r>
          </w:p>
        </w:tc>
      </w:tr>
      <w:tr w:rsidR="004051AB" w:rsidRPr="009E5DD9" w14:paraId="0A640A80" w14:textId="77777777" w:rsidTr="00AC266F">
        <w:tc>
          <w:tcPr>
            <w:tcW w:w="4320" w:type="dxa"/>
          </w:tcPr>
          <w:p w14:paraId="52C03AC5" w14:textId="77777777" w:rsidR="004051AB" w:rsidRPr="009E5DD9" w:rsidRDefault="004051AB" w:rsidP="00E2624B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4BFCC4D3" w14:textId="77777777" w:rsidR="004051AB" w:rsidRPr="00C33756" w:rsidRDefault="004051AB" w:rsidP="00E2624B">
            <w:pPr>
              <w:pStyle w:val="FABodyCopy"/>
            </w:pPr>
            <w:r w:rsidRPr="009E5DD9">
              <w:t>21.8</w:t>
            </w:r>
          </w:p>
          <w:p w14:paraId="339B8C28" w14:textId="3B17BD6D" w:rsidR="004051AB" w:rsidRPr="00C33756" w:rsidRDefault="004051AB" w:rsidP="00E2624B">
            <w:pPr>
              <w:pStyle w:val="FABodyCopy"/>
            </w:pPr>
            <w:r w:rsidRPr="00C33756">
              <w:t>19.7 DRW</w:t>
            </w:r>
          </w:p>
        </w:tc>
        <w:tc>
          <w:tcPr>
            <w:tcW w:w="3052" w:type="dxa"/>
          </w:tcPr>
          <w:p w14:paraId="5095BE2E" w14:textId="77777777" w:rsidR="004051AB" w:rsidRPr="009E5DD9" w:rsidRDefault="004051AB" w:rsidP="00E2624B">
            <w:pPr>
              <w:pStyle w:val="FABodyCopy"/>
            </w:pPr>
            <w:r w:rsidRPr="009E5DD9">
              <w:t>25.2</w:t>
            </w:r>
          </w:p>
          <w:p w14:paraId="715CA648" w14:textId="1BADB903" w:rsidR="004051AB" w:rsidRPr="009E5DD9" w:rsidRDefault="004051AB" w:rsidP="00E2624B">
            <w:pPr>
              <w:pStyle w:val="FABodyCopy"/>
            </w:pPr>
            <w:r w:rsidRPr="009E5DD9">
              <w:t>23.2 DRW</w:t>
            </w:r>
          </w:p>
        </w:tc>
      </w:tr>
      <w:tr w:rsidR="004051AB" w:rsidRPr="009E5DD9" w14:paraId="70CB696B" w14:textId="77777777" w:rsidTr="00AC266F">
        <w:tc>
          <w:tcPr>
            <w:tcW w:w="4320" w:type="dxa"/>
          </w:tcPr>
          <w:p w14:paraId="23CD673A" w14:textId="77777777" w:rsidR="004051AB" w:rsidRPr="009E5DD9" w:rsidRDefault="004051AB" w:rsidP="00E2624B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03543684" w14:textId="77777777" w:rsidR="004051AB" w:rsidRPr="009E5DD9" w:rsidRDefault="004051AB" w:rsidP="00E2624B">
            <w:pPr>
              <w:pStyle w:val="FABodyCopy"/>
            </w:pPr>
            <w:r w:rsidRPr="009E5DD9">
              <w:t>25.4</w:t>
            </w:r>
          </w:p>
          <w:p w14:paraId="19FDD28C" w14:textId="50BC0772" w:rsidR="004051AB" w:rsidRPr="009E5DD9" w:rsidRDefault="004051AB" w:rsidP="00E2624B">
            <w:pPr>
              <w:pStyle w:val="FABodyCopy"/>
            </w:pPr>
            <w:r w:rsidRPr="009E5DD9">
              <w:t>23.6 DRW</w:t>
            </w:r>
          </w:p>
        </w:tc>
        <w:tc>
          <w:tcPr>
            <w:tcW w:w="3052" w:type="dxa"/>
          </w:tcPr>
          <w:p w14:paraId="441AFC6F" w14:textId="77777777" w:rsidR="004051AB" w:rsidRPr="009E5DD9" w:rsidRDefault="004051AB" w:rsidP="00E2624B">
            <w:pPr>
              <w:pStyle w:val="FABodyCopy"/>
            </w:pPr>
            <w:r w:rsidRPr="009E5DD9">
              <w:t>25.2</w:t>
            </w:r>
          </w:p>
          <w:p w14:paraId="3982FA5C" w14:textId="5A530CE2" w:rsidR="004051AB" w:rsidRPr="009E5DD9" w:rsidRDefault="004051AB" w:rsidP="00E2624B">
            <w:pPr>
              <w:pStyle w:val="FABodyCopy"/>
            </w:pPr>
            <w:r w:rsidRPr="009E5DD9">
              <w:t>24.4 DRW</w:t>
            </w:r>
          </w:p>
        </w:tc>
      </w:tr>
      <w:tr w:rsidR="004051AB" w:rsidRPr="009E5DD9" w14:paraId="60E53781" w14:textId="77777777" w:rsidTr="00AC266F">
        <w:tc>
          <w:tcPr>
            <w:tcW w:w="4320" w:type="dxa"/>
          </w:tcPr>
          <w:p w14:paraId="3B416CD1" w14:textId="77777777" w:rsidR="004051AB" w:rsidRPr="009E5DD9" w:rsidRDefault="004051AB" w:rsidP="00E2624B">
            <w:pPr>
              <w:pStyle w:val="FABodyCopy"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2B7ECE58" w14:textId="77777777" w:rsidR="004051AB" w:rsidRPr="009E5DD9" w:rsidRDefault="004051AB" w:rsidP="00E2624B">
            <w:pPr>
              <w:pStyle w:val="FABodyCopy"/>
            </w:pPr>
            <w:r w:rsidRPr="009E5DD9">
              <w:t>11.2 (286)</w:t>
            </w:r>
          </w:p>
          <w:p w14:paraId="57F85362" w14:textId="3ABEDBD6" w:rsidR="004051AB" w:rsidRPr="009E5DD9" w:rsidRDefault="004051AB" w:rsidP="00E2624B">
            <w:pPr>
              <w:pStyle w:val="FABodyCopy"/>
            </w:pPr>
            <w:r w:rsidRPr="009E5DD9">
              <w:t>10.6 (269) DRW</w:t>
            </w:r>
          </w:p>
        </w:tc>
        <w:tc>
          <w:tcPr>
            <w:tcW w:w="3052" w:type="dxa"/>
          </w:tcPr>
          <w:p w14:paraId="41A79A53" w14:textId="77777777" w:rsidR="004051AB" w:rsidRPr="009E5DD9" w:rsidRDefault="004051AB" w:rsidP="00E2624B">
            <w:pPr>
              <w:pStyle w:val="FABodyCopy"/>
            </w:pPr>
            <w:r w:rsidRPr="009E5DD9">
              <w:t>13.3 (338)</w:t>
            </w:r>
          </w:p>
          <w:p w14:paraId="6CA3BF0D" w14:textId="55D82F8D" w:rsidR="004051AB" w:rsidRPr="009E5DD9" w:rsidRDefault="004051AB" w:rsidP="00E2624B">
            <w:pPr>
              <w:pStyle w:val="FABodyCopy"/>
            </w:pPr>
            <w:r w:rsidRPr="009E5DD9">
              <w:t>12.4 (314) DRW</w:t>
            </w:r>
          </w:p>
        </w:tc>
      </w:tr>
      <w:tr w:rsidR="00340A9B" w:rsidRPr="009E5DD9" w14:paraId="072C6B60" w14:textId="77777777" w:rsidTr="00AC266F">
        <w:tc>
          <w:tcPr>
            <w:tcW w:w="4320" w:type="dxa"/>
          </w:tcPr>
          <w:p w14:paraId="454F48C5" w14:textId="77777777" w:rsidR="00340A9B" w:rsidRPr="009E5DD9" w:rsidRDefault="00340A9B" w:rsidP="00E2624B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0DA780AA" w14:textId="77777777" w:rsidR="00340A9B" w:rsidRPr="009E5DD9" w:rsidRDefault="00340A9B" w:rsidP="00E2624B">
            <w:pPr>
              <w:pStyle w:val="FABodyCopy"/>
            </w:pPr>
            <w:r w:rsidRPr="009E5DD9">
              <w:t>13.8 (45.4)</w:t>
            </w:r>
          </w:p>
        </w:tc>
        <w:tc>
          <w:tcPr>
            <w:tcW w:w="3052" w:type="dxa"/>
          </w:tcPr>
          <w:p w14:paraId="6DFFBE17" w14:textId="77777777" w:rsidR="00340A9B" w:rsidRPr="009E5DD9" w:rsidRDefault="00340A9B" w:rsidP="00E2624B">
            <w:pPr>
              <w:pStyle w:val="FABodyCopy"/>
            </w:pPr>
            <w:r w:rsidRPr="009E5DD9">
              <w:t>13.9 (45.5)</w:t>
            </w:r>
          </w:p>
        </w:tc>
      </w:tr>
    </w:tbl>
    <w:p w14:paraId="17BF8375" w14:textId="74EEA4AE" w:rsidR="004051AB" w:rsidRDefault="004051AB" w:rsidP="004051AB">
      <w:pPr>
        <w:pStyle w:val="Heading4"/>
      </w:pPr>
      <w:r w:rsidRPr="008C6E85">
        <w:t>CREW CAB 169.5-IN. WB, 8-FT.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8C6E85" w14:paraId="3CA3EEDD" w14:textId="77777777" w:rsidTr="00AC266F">
        <w:trPr>
          <w:tblHeader/>
        </w:trPr>
        <w:tc>
          <w:tcPr>
            <w:tcW w:w="4320" w:type="dxa"/>
          </w:tcPr>
          <w:p w14:paraId="2A956D3A" w14:textId="0C3E3890" w:rsidR="00340A9B" w:rsidRPr="008C6E85" w:rsidRDefault="00895CEB" w:rsidP="004051AB">
            <w:pPr>
              <w:pStyle w:val="ChartSubhead"/>
            </w:pPr>
            <w:r w:rsidRPr="008C6E85">
              <w:t xml:space="preserve">Crew Cab </w:t>
            </w:r>
            <w:r w:rsidR="00340A9B" w:rsidRPr="008C6E85">
              <w:t>169.5-</w:t>
            </w:r>
            <w:r>
              <w:t>in</w:t>
            </w:r>
            <w:r w:rsidR="00340A9B" w:rsidRPr="008C6E85">
              <w:t>. WB, 8-</w:t>
            </w:r>
            <w:r>
              <w:t>ft</w:t>
            </w:r>
            <w:r w:rsidR="00340A9B" w:rsidRPr="008C6E85">
              <w:t>. B</w:t>
            </w:r>
            <w:r>
              <w:t>ox</w:t>
            </w:r>
            <w:r w:rsidR="00340A9B" w:rsidRPr="008C6E85">
              <w:t xml:space="preserve"> (3500)</w:t>
            </w:r>
          </w:p>
        </w:tc>
        <w:tc>
          <w:tcPr>
            <w:tcW w:w="2700" w:type="dxa"/>
          </w:tcPr>
          <w:p w14:paraId="418C25EF" w14:textId="77777777" w:rsidR="00340A9B" w:rsidRPr="008C6E85" w:rsidRDefault="00340A9B" w:rsidP="004051AB">
            <w:pPr>
              <w:pStyle w:val="ChartSubhead"/>
            </w:pPr>
            <w:r w:rsidRPr="008C6E85">
              <w:t>4x2</w:t>
            </w:r>
          </w:p>
        </w:tc>
        <w:tc>
          <w:tcPr>
            <w:tcW w:w="3052" w:type="dxa"/>
          </w:tcPr>
          <w:p w14:paraId="38980FD3" w14:textId="77777777" w:rsidR="00340A9B" w:rsidRPr="008C6E85" w:rsidRDefault="00340A9B" w:rsidP="004051AB">
            <w:pPr>
              <w:pStyle w:val="ChartSubhead"/>
            </w:pPr>
            <w:r w:rsidRPr="008C6E85">
              <w:t>4x4</w:t>
            </w:r>
          </w:p>
        </w:tc>
      </w:tr>
      <w:tr w:rsidR="00340A9B" w:rsidRPr="009E5DD9" w14:paraId="3EF2DDEA" w14:textId="77777777" w:rsidTr="00AC266F">
        <w:tc>
          <w:tcPr>
            <w:tcW w:w="4320" w:type="dxa"/>
          </w:tcPr>
          <w:p w14:paraId="780F6C9F" w14:textId="77777777" w:rsidR="00340A9B" w:rsidRPr="009E5DD9" w:rsidRDefault="00340A9B" w:rsidP="00E2624B">
            <w:pPr>
              <w:pStyle w:val="FABodyCopy"/>
            </w:pPr>
            <w:r w:rsidRPr="009E5DD9">
              <w:t>Wheelbase</w:t>
            </w:r>
          </w:p>
        </w:tc>
        <w:tc>
          <w:tcPr>
            <w:tcW w:w="2700" w:type="dxa"/>
          </w:tcPr>
          <w:p w14:paraId="02C715E3" w14:textId="77777777" w:rsidR="00340A9B" w:rsidRPr="009E5DD9" w:rsidRDefault="00340A9B" w:rsidP="00E2624B">
            <w:pPr>
              <w:pStyle w:val="FABodyCopy"/>
            </w:pPr>
            <w:r w:rsidRPr="009E5DD9">
              <w:t>169.1 (4,294)</w:t>
            </w:r>
          </w:p>
        </w:tc>
        <w:tc>
          <w:tcPr>
            <w:tcW w:w="3052" w:type="dxa"/>
          </w:tcPr>
          <w:p w14:paraId="2A9F5E56" w14:textId="77777777" w:rsidR="00340A9B" w:rsidRPr="009E5DD9" w:rsidRDefault="00340A9B" w:rsidP="00E2624B">
            <w:pPr>
              <w:pStyle w:val="FABodyCopy"/>
            </w:pPr>
            <w:r w:rsidRPr="009E5DD9">
              <w:t>169</w:t>
            </w:r>
            <w:r>
              <w:t>.3</w:t>
            </w:r>
            <w:r w:rsidRPr="009E5DD9">
              <w:t xml:space="preserve"> (4,300)</w:t>
            </w:r>
          </w:p>
        </w:tc>
      </w:tr>
      <w:tr w:rsidR="00886870" w:rsidRPr="009E5DD9" w14:paraId="4E4747A1" w14:textId="77777777" w:rsidTr="00AC266F">
        <w:tc>
          <w:tcPr>
            <w:tcW w:w="4320" w:type="dxa"/>
          </w:tcPr>
          <w:p w14:paraId="06382E3B" w14:textId="77777777" w:rsidR="00886870" w:rsidRPr="009E5DD9" w:rsidRDefault="00886870" w:rsidP="00E2624B">
            <w:pPr>
              <w:pStyle w:val="FABodyCopy"/>
            </w:pPr>
            <w:r w:rsidRPr="009E5DD9">
              <w:t>Track Width – Front</w:t>
            </w:r>
          </w:p>
        </w:tc>
        <w:tc>
          <w:tcPr>
            <w:tcW w:w="2700" w:type="dxa"/>
          </w:tcPr>
          <w:p w14:paraId="5E606D56" w14:textId="77777777" w:rsidR="00886870" w:rsidRPr="009E5DD9" w:rsidRDefault="00886870" w:rsidP="00E2624B">
            <w:pPr>
              <w:pStyle w:val="FABodyCopy"/>
            </w:pPr>
            <w:r w:rsidRPr="009E5DD9">
              <w:t>67.7 (1,719)</w:t>
            </w:r>
          </w:p>
          <w:p w14:paraId="34524734" w14:textId="344F7062" w:rsidR="00886870" w:rsidRPr="009E5DD9" w:rsidRDefault="00886870" w:rsidP="00E2624B">
            <w:pPr>
              <w:pStyle w:val="FABodyCopy"/>
            </w:pPr>
            <w:r w:rsidRPr="009E5DD9">
              <w:t>69.6 (1,769) DRW</w:t>
            </w:r>
          </w:p>
        </w:tc>
        <w:tc>
          <w:tcPr>
            <w:tcW w:w="3052" w:type="dxa"/>
          </w:tcPr>
          <w:p w14:paraId="243DB2BF" w14:textId="77777777" w:rsidR="00886870" w:rsidRPr="009E5DD9" w:rsidRDefault="00886870" w:rsidP="00E2624B">
            <w:pPr>
              <w:pStyle w:val="FABodyCopy"/>
            </w:pPr>
            <w:r w:rsidRPr="009E5DD9">
              <w:t>67.7 (1,719)</w:t>
            </w:r>
          </w:p>
          <w:p w14:paraId="53827174" w14:textId="6DFF0FBE" w:rsidR="00886870" w:rsidRPr="009E5DD9" w:rsidRDefault="00886870" w:rsidP="00E2624B">
            <w:pPr>
              <w:pStyle w:val="FABodyCopy"/>
            </w:pPr>
            <w:r w:rsidRPr="009E5DD9">
              <w:t>69.6 (1,769) DRW</w:t>
            </w:r>
          </w:p>
        </w:tc>
      </w:tr>
      <w:tr w:rsidR="00886870" w:rsidRPr="009E5DD9" w14:paraId="5C3129CA" w14:textId="77777777" w:rsidTr="00AC266F">
        <w:tc>
          <w:tcPr>
            <w:tcW w:w="4320" w:type="dxa"/>
          </w:tcPr>
          <w:p w14:paraId="6D5C250F" w14:textId="77777777" w:rsidR="00886870" w:rsidRPr="009E5DD9" w:rsidRDefault="00886870" w:rsidP="00E2624B">
            <w:pPr>
              <w:pStyle w:val="FABodyCopy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2D3A130D" w14:textId="77777777" w:rsidR="00886870" w:rsidRPr="009E5DD9" w:rsidRDefault="00886870" w:rsidP="00E2624B">
            <w:pPr>
              <w:pStyle w:val="FABodyCopy"/>
            </w:pPr>
            <w:r w:rsidRPr="009E5DD9">
              <w:t>67.1 (1,703)</w:t>
            </w:r>
          </w:p>
          <w:p w14:paraId="030695FB" w14:textId="27F9A94C" w:rsidR="00886870" w:rsidRPr="009E5DD9" w:rsidRDefault="00886870" w:rsidP="00E2624B">
            <w:pPr>
              <w:pStyle w:val="FABodyCopy"/>
            </w:pPr>
            <w:r w:rsidRPr="009E5DD9">
              <w:t>75.9 (1,927) DRW</w:t>
            </w:r>
          </w:p>
        </w:tc>
        <w:tc>
          <w:tcPr>
            <w:tcW w:w="3052" w:type="dxa"/>
          </w:tcPr>
          <w:p w14:paraId="14EF37B0" w14:textId="77777777" w:rsidR="00886870" w:rsidRPr="009E5DD9" w:rsidRDefault="00886870" w:rsidP="00E2624B">
            <w:pPr>
              <w:pStyle w:val="FABodyCopy"/>
            </w:pPr>
            <w:r w:rsidRPr="009E5DD9">
              <w:t>67.1 (1,703)</w:t>
            </w:r>
          </w:p>
          <w:p w14:paraId="2EB47675" w14:textId="383814DC" w:rsidR="00886870" w:rsidRPr="009E5DD9" w:rsidRDefault="00886870" w:rsidP="00E2624B">
            <w:pPr>
              <w:pStyle w:val="FABodyCopy"/>
            </w:pPr>
            <w:r w:rsidRPr="009E5DD9">
              <w:t>75.9 (1,927) DRW</w:t>
            </w:r>
          </w:p>
        </w:tc>
      </w:tr>
      <w:tr w:rsidR="00340A9B" w:rsidRPr="009E5DD9" w14:paraId="5C78AA03" w14:textId="77777777" w:rsidTr="00AC266F">
        <w:tc>
          <w:tcPr>
            <w:tcW w:w="4320" w:type="dxa"/>
          </w:tcPr>
          <w:p w14:paraId="48AAC1EB" w14:textId="77777777" w:rsidR="00340A9B" w:rsidRPr="009E5DD9" w:rsidRDefault="00340A9B" w:rsidP="00E2624B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59DE1EA0" w14:textId="77777777" w:rsidR="00340A9B" w:rsidRPr="009E5DD9" w:rsidRDefault="00340A9B" w:rsidP="00E2624B">
            <w:pPr>
              <w:pStyle w:val="FABodyCopy"/>
            </w:pPr>
            <w:r w:rsidRPr="009E5DD9">
              <w:t>260.8 (6,626)</w:t>
            </w:r>
          </w:p>
        </w:tc>
        <w:tc>
          <w:tcPr>
            <w:tcW w:w="3052" w:type="dxa"/>
          </w:tcPr>
          <w:p w14:paraId="3949BA31" w14:textId="77777777" w:rsidR="00340A9B" w:rsidRPr="009E5DD9" w:rsidRDefault="00340A9B" w:rsidP="00E2624B">
            <w:pPr>
              <w:pStyle w:val="FABodyCopy"/>
            </w:pPr>
            <w:r w:rsidRPr="009E5DD9">
              <w:t>260.8 (6,626)</w:t>
            </w:r>
          </w:p>
        </w:tc>
      </w:tr>
      <w:tr w:rsidR="00886870" w:rsidRPr="009E5DD9" w14:paraId="01434B8C" w14:textId="77777777" w:rsidTr="00AC266F">
        <w:tc>
          <w:tcPr>
            <w:tcW w:w="4320" w:type="dxa"/>
          </w:tcPr>
          <w:p w14:paraId="1C1F287B" w14:textId="77777777" w:rsidR="00886870" w:rsidRPr="009E5DD9" w:rsidRDefault="00886870" w:rsidP="00E2624B">
            <w:pPr>
              <w:pStyle w:val="FABodyCopy"/>
            </w:pPr>
            <w:r w:rsidRPr="009E5DD9">
              <w:t xml:space="preserve">Overall Width @ </w:t>
            </w:r>
            <w:proofErr w:type="spellStart"/>
            <w:r w:rsidRPr="009E5DD9">
              <w:t>SgRp</w:t>
            </w:r>
            <w:proofErr w:type="spellEnd"/>
            <w:r w:rsidRPr="009E5DD9">
              <w:t xml:space="preserve"> Front</w:t>
            </w:r>
          </w:p>
        </w:tc>
        <w:tc>
          <w:tcPr>
            <w:tcW w:w="2700" w:type="dxa"/>
          </w:tcPr>
          <w:p w14:paraId="13240634" w14:textId="77777777" w:rsidR="00886870" w:rsidRPr="009E5DD9" w:rsidRDefault="00886870" w:rsidP="00E2624B">
            <w:pPr>
              <w:pStyle w:val="FABodyCopy"/>
            </w:pPr>
            <w:r w:rsidRPr="009E5DD9">
              <w:t>83.5 (2,120)</w:t>
            </w:r>
          </w:p>
          <w:p w14:paraId="7260C608" w14:textId="680EC37B" w:rsidR="00886870" w:rsidRPr="009E5DD9" w:rsidRDefault="00886870" w:rsidP="00E2624B">
            <w:pPr>
              <w:pStyle w:val="FABodyCopy"/>
            </w:pPr>
            <w:r w:rsidRPr="009E5DD9">
              <w:t>96.5 (2,450) DRW</w:t>
            </w:r>
          </w:p>
        </w:tc>
        <w:tc>
          <w:tcPr>
            <w:tcW w:w="3052" w:type="dxa"/>
          </w:tcPr>
          <w:p w14:paraId="28DFD6A1" w14:textId="77777777" w:rsidR="00886870" w:rsidRPr="009E5DD9" w:rsidRDefault="00886870" w:rsidP="00E2624B">
            <w:pPr>
              <w:pStyle w:val="FABodyCopy"/>
            </w:pPr>
            <w:r w:rsidRPr="009E5DD9">
              <w:t>83.5 (2,120)</w:t>
            </w:r>
          </w:p>
          <w:p w14:paraId="059A0876" w14:textId="2E399902" w:rsidR="00886870" w:rsidRPr="009E5DD9" w:rsidRDefault="00886870" w:rsidP="00E2624B">
            <w:pPr>
              <w:pStyle w:val="FABodyCopy"/>
            </w:pPr>
            <w:r w:rsidRPr="009E5DD9">
              <w:t>96.5 (2,450) DRW</w:t>
            </w:r>
          </w:p>
        </w:tc>
      </w:tr>
      <w:tr w:rsidR="00886870" w:rsidRPr="009E5DD9" w14:paraId="38AB0BBA" w14:textId="77777777" w:rsidTr="00AC266F">
        <w:tc>
          <w:tcPr>
            <w:tcW w:w="4320" w:type="dxa"/>
          </w:tcPr>
          <w:p w14:paraId="78AD1531" w14:textId="77777777" w:rsidR="00886870" w:rsidRPr="009E5DD9" w:rsidRDefault="00886870" w:rsidP="00E2624B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75C99CAA" w14:textId="77777777" w:rsidR="00886870" w:rsidRPr="009E5DD9" w:rsidRDefault="00886870" w:rsidP="00E2624B">
            <w:pPr>
              <w:pStyle w:val="FABodyCopy"/>
            </w:pPr>
            <w:r w:rsidRPr="009E5DD9">
              <w:t>78.4 (1</w:t>
            </w:r>
            <w:r>
              <w:t>,</w:t>
            </w:r>
            <w:r w:rsidRPr="009E5DD9">
              <w:t>990)</w:t>
            </w:r>
          </w:p>
          <w:p w14:paraId="2312E466" w14:textId="528C1720" w:rsidR="00886870" w:rsidRPr="009E5DD9" w:rsidRDefault="00886870" w:rsidP="00E2624B">
            <w:pPr>
              <w:pStyle w:val="FABodyCopy"/>
            </w:pPr>
            <w:r w:rsidRPr="009E5DD9">
              <w:t>77.1 (1</w:t>
            </w:r>
            <w:r>
              <w:t>,</w:t>
            </w:r>
            <w:r w:rsidRPr="009E5DD9">
              <w:t>959) DRW</w:t>
            </w:r>
          </w:p>
        </w:tc>
        <w:tc>
          <w:tcPr>
            <w:tcW w:w="3052" w:type="dxa"/>
          </w:tcPr>
          <w:p w14:paraId="0E95DC55" w14:textId="77777777" w:rsidR="00886870" w:rsidRPr="009E5DD9" w:rsidRDefault="00886870" w:rsidP="00E2624B">
            <w:pPr>
              <w:pStyle w:val="FABodyCopy"/>
            </w:pPr>
            <w:r w:rsidRPr="009E5DD9">
              <w:t>78.4 (1</w:t>
            </w:r>
            <w:r>
              <w:t>,</w:t>
            </w:r>
            <w:r w:rsidRPr="009E5DD9">
              <w:t>990)</w:t>
            </w:r>
          </w:p>
          <w:p w14:paraId="26D0F09A" w14:textId="26325A42" w:rsidR="00886870" w:rsidRPr="009E5DD9" w:rsidRDefault="00886870" w:rsidP="00E2624B">
            <w:pPr>
              <w:pStyle w:val="FABodyCopy"/>
            </w:pPr>
            <w:r w:rsidRPr="009E5DD9">
              <w:t>79.3 (2,015) DRW</w:t>
            </w:r>
          </w:p>
        </w:tc>
      </w:tr>
      <w:tr w:rsidR="00886870" w:rsidRPr="009E5DD9" w14:paraId="2D6A542C" w14:textId="77777777" w:rsidTr="00AC266F">
        <w:tc>
          <w:tcPr>
            <w:tcW w:w="4320" w:type="dxa"/>
          </w:tcPr>
          <w:p w14:paraId="1D020795" w14:textId="77777777" w:rsidR="00886870" w:rsidRPr="009E5DD9" w:rsidRDefault="00886870" w:rsidP="00E2624B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3083C239" w14:textId="77777777" w:rsidR="00886870" w:rsidRPr="009E5DD9" w:rsidRDefault="00886870" w:rsidP="00E2624B">
            <w:pPr>
              <w:pStyle w:val="FABodyCopy"/>
            </w:pPr>
            <w:r w:rsidRPr="009E5DD9">
              <w:t>7.3 (186)</w:t>
            </w:r>
          </w:p>
          <w:p w14:paraId="71E9A57C" w14:textId="49BED7F4" w:rsidR="00886870" w:rsidRPr="009E5DD9" w:rsidRDefault="00886870" w:rsidP="00E2624B">
            <w:pPr>
              <w:pStyle w:val="FABodyCopy"/>
            </w:pPr>
            <w:r w:rsidRPr="009E5DD9">
              <w:t>6.4 (162) DRW</w:t>
            </w:r>
          </w:p>
        </w:tc>
        <w:tc>
          <w:tcPr>
            <w:tcW w:w="3052" w:type="dxa"/>
          </w:tcPr>
          <w:p w14:paraId="4D97DC43" w14:textId="77777777" w:rsidR="00886870" w:rsidRPr="009E5DD9" w:rsidRDefault="00886870" w:rsidP="00E2624B">
            <w:pPr>
              <w:pStyle w:val="FABodyCopy"/>
            </w:pPr>
            <w:r w:rsidRPr="009E5DD9">
              <w:t>7.3 (186)</w:t>
            </w:r>
          </w:p>
          <w:p w14:paraId="2B7E7564" w14:textId="55E9D533" w:rsidR="00886870" w:rsidRPr="009E5DD9" w:rsidRDefault="00886870" w:rsidP="00E2624B">
            <w:pPr>
              <w:pStyle w:val="FABodyCopy"/>
            </w:pPr>
            <w:r w:rsidRPr="009E5DD9">
              <w:t>8.4 (214) DRW</w:t>
            </w:r>
          </w:p>
        </w:tc>
      </w:tr>
      <w:tr w:rsidR="00886870" w:rsidRPr="009E5DD9" w14:paraId="4873CA56" w14:textId="77777777" w:rsidTr="00AC266F">
        <w:tc>
          <w:tcPr>
            <w:tcW w:w="4320" w:type="dxa"/>
          </w:tcPr>
          <w:p w14:paraId="5B11C78E" w14:textId="77777777" w:rsidR="00886870" w:rsidRPr="009E5DD9" w:rsidRDefault="00886870" w:rsidP="00E2624B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7339511B" w14:textId="77777777" w:rsidR="00886870" w:rsidRPr="009E5DD9" w:rsidRDefault="00886870" w:rsidP="00E2624B">
            <w:pPr>
              <w:pStyle w:val="FABodyCopy"/>
            </w:pPr>
            <w:r w:rsidRPr="009E5DD9">
              <w:t>9.0 (228)</w:t>
            </w:r>
          </w:p>
          <w:p w14:paraId="5421756A" w14:textId="78E9720A" w:rsidR="00886870" w:rsidRPr="009E5DD9" w:rsidRDefault="00886870" w:rsidP="00E2624B">
            <w:pPr>
              <w:pStyle w:val="FABodyCopy"/>
            </w:pPr>
            <w:r w:rsidRPr="009E5DD9">
              <w:t>6.4 (162) DRW</w:t>
            </w:r>
          </w:p>
        </w:tc>
        <w:tc>
          <w:tcPr>
            <w:tcW w:w="3052" w:type="dxa"/>
          </w:tcPr>
          <w:p w14:paraId="2ABBB4DA" w14:textId="77777777" w:rsidR="00886870" w:rsidRPr="009E5DD9" w:rsidRDefault="00886870" w:rsidP="00E2624B">
            <w:pPr>
              <w:pStyle w:val="FABodyCopy"/>
            </w:pPr>
            <w:r w:rsidRPr="009E5DD9">
              <w:t>9.0 (228)</w:t>
            </w:r>
          </w:p>
          <w:p w14:paraId="22A253C1" w14:textId="7E15E941" w:rsidR="00886870" w:rsidRPr="009E5DD9" w:rsidRDefault="00886870" w:rsidP="00E2624B">
            <w:pPr>
              <w:pStyle w:val="FABodyCopy"/>
            </w:pPr>
            <w:r w:rsidRPr="009E5DD9">
              <w:t>9.3 (236) DRW</w:t>
            </w:r>
          </w:p>
        </w:tc>
      </w:tr>
      <w:tr w:rsidR="00886870" w:rsidRPr="009E5DD9" w14:paraId="4410D327" w14:textId="77777777" w:rsidTr="00AC266F">
        <w:tc>
          <w:tcPr>
            <w:tcW w:w="4320" w:type="dxa"/>
          </w:tcPr>
          <w:p w14:paraId="6BFCC41E" w14:textId="77777777" w:rsidR="00886870" w:rsidRPr="009E5DD9" w:rsidRDefault="00886870" w:rsidP="00E2624B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190AACEA" w14:textId="77777777" w:rsidR="00886870" w:rsidRPr="009E5DD9" w:rsidRDefault="00886870" w:rsidP="00E2624B">
            <w:pPr>
              <w:pStyle w:val="FABodyCopy"/>
            </w:pPr>
            <w:r w:rsidRPr="009E5DD9">
              <w:t>18.3</w:t>
            </w:r>
          </w:p>
          <w:p w14:paraId="5AFCA4B7" w14:textId="49983FA9" w:rsidR="00886870" w:rsidRPr="009E5DD9" w:rsidRDefault="00886870" w:rsidP="00E2624B">
            <w:pPr>
              <w:pStyle w:val="FABodyCopy"/>
            </w:pPr>
            <w:r w:rsidRPr="009E5DD9">
              <w:t>16.9 DRW</w:t>
            </w:r>
          </w:p>
        </w:tc>
        <w:tc>
          <w:tcPr>
            <w:tcW w:w="3052" w:type="dxa"/>
          </w:tcPr>
          <w:p w14:paraId="5C84B501" w14:textId="77777777" w:rsidR="00886870" w:rsidRPr="009E5DD9" w:rsidRDefault="00886870" w:rsidP="00E2624B">
            <w:pPr>
              <w:pStyle w:val="FABodyCopy"/>
            </w:pPr>
            <w:r w:rsidRPr="009E5DD9">
              <w:t>23.3</w:t>
            </w:r>
          </w:p>
          <w:p w14:paraId="2947D706" w14:textId="6A20DBF3" w:rsidR="00886870" w:rsidRPr="009E5DD9" w:rsidRDefault="00886870" w:rsidP="00E2624B">
            <w:pPr>
              <w:pStyle w:val="FABodyCopy"/>
            </w:pPr>
            <w:r w:rsidRPr="009E5DD9">
              <w:t>20.6 DRW</w:t>
            </w:r>
          </w:p>
        </w:tc>
      </w:tr>
      <w:tr w:rsidR="00886870" w:rsidRPr="009E5DD9" w14:paraId="3DB4512B" w14:textId="77777777" w:rsidTr="00AC266F">
        <w:tc>
          <w:tcPr>
            <w:tcW w:w="4320" w:type="dxa"/>
          </w:tcPr>
          <w:p w14:paraId="3245D354" w14:textId="77777777" w:rsidR="00886870" w:rsidRPr="009E5DD9" w:rsidRDefault="00886870" w:rsidP="00AC266F">
            <w:pPr>
              <w:pStyle w:val="FABodyCopy"/>
              <w:keepNext/>
              <w:keepLines/>
            </w:pPr>
            <w:r w:rsidRPr="009E5DD9">
              <w:lastRenderedPageBreak/>
              <w:t>Ramp Breakover Angle (Degrees)</w:t>
            </w:r>
          </w:p>
        </w:tc>
        <w:tc>
          <w:tcPr>
            <w:tcW w:w="2700" w:type="dxa"/>
          </w:tcPr>
          <w:p w14:paraId="40489BF4" w14:textId="77777777" w:rsidR="00886870" w:rsidRPr="008C6E85" w:rsidRDefault="00886870" w:rsidP="00AC266F">
            <w:pPr>
              <w:pStyle w:val="FABodyCopy"/>
              <w:keepNext/>
              <w:keepLines/>
            </w:pPr>
            <w:r w:rsidRPr="009E5DD9">
              <w:t>19.5</w:t>
            </w:r>
          </w:p>
          <w:p w14:paraId="3BC91568" w14:textId="3C93B0CA" w:rsidR="00886870" w:rsidRPr="008C6E85" w:rsidRDefault="00886870" w:rsidP="00AC266F">
            <w:pPr>
              <w:pStyle w:val="FABodyCopy"/>
              <w:keepNext/>
              <w:keepLines/>
            </w:pPr>
            <w:r w:rsidRPr="008C6E85">
              <w:t>17.3 DRW</w:t>
            </w:r>
          </w:p>
        </w:tc>
        <w:tc>
          <w:tcPr>
            <w:tcW w:w="3052" w:type="dxa"/>
          </w:tcPr>
          <w:p w14:paraId="5EACC5E2" w14:textId="77777777" w:rsidR="00886870" w:rsidRPr="009E5DD9" w:rsidRDefault="00886870" w:rsidP="00AC266F">
            <w:pPr>
              <w:pStyle w:val="FABodyCopy"/>
              <w:keepNext/>
              <w:keepLines/>
            </w:pPr>
            <w:r w:rsidRPr="009E5DD9">
              <w:t>22.4</w:t>
            </w:r>
          </w:p>
          <w:p w14:paraId="2C471318" w14:textId="253050E3" w:rsidR="00886870" w:rsidRPr="009E5DD9" w:rsidRDefault="00886870" w:rsidP="00AC266F">
            <w:pPr>
              <w:pStyle w:val="FABodyCopy"/>
              <w:keepNext/>
              <w:keepLines/>
            </w:pPr>
            <w:r w:rsidRPr="009E5DD9">
              <w:t>21.3 DRW</w:t>
            </w:r>
          </w:p>
        </w:tc>
      </w:tr>
      <w:tr w:rsidR="00886870" w:rsidRPr="009E5DD9" w14:paraId="331D15DF" w14:textId="77777777" w:rsidTr="00AC266F">
        <w:tc>
          <w:tcPr>
            <w:tcW w:w="4320" w:type="dxa"/>
          </w:tcPr>
          <w:p w14:paraId="708C9CDE" w14:textId="77777777" w:rsidR="00886870" w:rsidRPr="009E5DD9" w:rsidRDefault="00886870" w:rsidP="00E2624B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3D78B12B" w14:textId="77777777" w:rsidR="00886870" w:rsidRPr="009E5DD9" w:rsidRDefault="00886870" w:rsidP="00E2624B">
            <w:pPr>
              <w:pStyle w:val="FABodyCopy"/>
            </w:pPr>
            <w:r w:rsidRPr="009E5DD9">
              <w:t>24.2</w:t>
            </w:r>
          </w:p>
          <w:p w14:paraId="5D6AE5E9" w14:textId="5A31A473" w:rsidR="00886870" w:rsidRPr="009E5DD9" w:rsidRDefault="00886870" w:rsidP="00E2624B">
            <w:pPr>
              <w:pStyle w:val="FABodyCopy"/>
            </w:pPr>
            <w:r w:rsidRPr="009E5DD9">
              <w:t>21.2 DRW</w:t>
            </w:r>
          </w:p>
        </w:tc>
        <w:tc>
          <w:tcPr>
            <w:tcW w:w="3052" w:type="dxa"/>
          </w:tcPr>
          <w:p w14:paraId="04F4D64B" w14:textId="77777777" w:rsidR="00886870" w:rsidRPr="009E5DD9" w:rsidRDefault="00886870" w:rsidP="00E2624B">
            <w:pPr>
              <w:pStyle w:val="FABodyCopy"/>
            </w:pPr>
            <w:r w:rsidRPr="009E5DD9">
              <w:t>23.5</w:t>
            </w:r>
          </w:p>
          <w:p w14:paraId="6902FFD2" w14:textId="3FCDA25C" w:rsidR="00886870" w:rsidRPr="009E5DD9" w:rsidRDefault="00886870" w:rsidP="00E2624B">
            <w:pPr>
              <w:pStyle w:val="FABodyCopy"/>
            </w:pPr>
            <w:r w:rsidRPr="009E5DD9">
              <w:t>24.2 DRW</w:t>
            </w:r>
          </w:p>
        </w:tc>
      </w:tr>
      <w:tr w:rsidR="00886870" w:rsidRPr="009E5DD9" w14:paraId="60EE91B7" w14:textId="77777777" w:rsidTr="00AC266F">
        <w:tc>
          <w:tcPr>
            <w:tcW w:w="4320" w:type="dxa"/>
          </w:tcPr>
          <w:p w14:paraId="63BA2A73" w14:textId="77777777" w:rsidR="00886870" w:rsidRPr="009E5DD9" w:rsidRDefault="00886870" w:rsidP="007C3094">
            <w:pPr>
              <w:pStyle w:val="FABodyCopy"/>
              <w:keepNext/>
              <w:keepLines/>
            </w:pPr>
            <w:r w:rsidRPr="009E5DD9">
              <w:t>Ground Clearance</w:t>
            </w:r>
          </w:p>
        </w:tc>
        <w:tc>
          <w:tcPr>
            <w:tcW w:w="2700" w:type="dxa"/>
          </w:tcPr>
          <w:p w14:paraId="0B42A222" w14:textId="77777777" w:rsidR="00886870" w:rsidRPr="009E5DD9" w:rsidRDefault="00886870" w:rsidP="007C3094">
            <w:pPr>
              <w:pStyle w:val="FABodyCopy"/>
              <w:keepNext/>
              <w:keepLines/>
            </w:pPr>
            <w:r w:rsidRPr="009E5DD9">
              <w:t>11.2 (285)</w:t>
            </w:r>
          </w:p>
          <w:p w14:paraId="77FB6C5E" w14:textId="1652B291" w:rsidR="00886870" w:rsidRPr="009E5DD9" w:rsidRDefault="00886870" w:rsidP="007C3094">
            <w:pPr>
              <w:pStyle w:val="FABodyCopy"/>
              <w:keepNext/>
              <w:keepLines/>
            </w:pPr>
            <w:r w:rsidRPr="009E5DD9">
              <w:t>10.2 (260) DRW</w:t>
            </w:r>
          </w:p>
        </w:tc>
        <w:tc>
          <w:tcPr>
            <w:tcW w:w="3052" w:type="dxa"/>
          </w:tcPr>
          <w:p w14:paraId="035BA2AA" w14:textId="77777777" w:rsidR="00886870" w:rsidRPr="009E5DD9" w:rsidRDefault="00886870" w:rsidP="007C3094">
            <w:pPr>
              <w:pStyle w:val="FABodyCopy"/>
              <w:keepNext/>
              <w:keepLines/>
            </w:pPr>
            <w:r w:rsidRPr="009E5DD9">
              <w:t>11.5 (290)</w:t>
            </w:r>
          </w:p>
          <w:p w14:paraId="03795640" w14:textId="6D7BF925" w:rsidR="00886870" w:rsidRPr="009E5DD9" w:rsidRDefault="00886870" w:rsidP="007C3094">
            <w:pPr>
              <w:pStyle w:val="FABodyCopy"/>
              <w:keepNext/>
              <w:keepLines/>
            </w:pPr>
            <w:r w:rsidRPr="009E5DD9">
              <w:t>12.3 (312) DRW</w:t>
            </w:r>
          </w:p>
        </w:tc>
      </w:tr>
      <w:tr w:rsidR="00340A9B" w:rsidRPr="009E5DD9" w14:paraId="21A16924" w14:textId="77777777" w:rsidTr="00AC266F">
        <w:tc>
          <w:tcPr>
            <w:tcW w:w="4320" w:type="dxa"/>
          </w:tcPr>
          <w:p w14:paraId="5EF47DF9" w14:textId="77777777" w:rsidR="00340A9B" w:rsidRPr="009E5DD9" w:rsidRDefault="00340A9B" w:rsidP="00E2624B">
            <w:pPr>
              <w:pStyle w:val="FABodyCopy"/>
            </w:pPr>
            <w:r w:rsidRPr="009E5DD9">
              <w:t>Turning Diameter</w:t>
            </w:r>
          </w:p>
        </w:tc>
        <w:tc>
          <w:tcPr>
            <w:tcW w:w="2700" w:type="dxa"/>
          </w:tcPr>
          <w:p w14:paraId="649194F1" w14:textId="77777777" w:rsidR="00340A9B" w:rsidRPr="009E5DD9" w:rsidRDefault="00340A9B" w:rsidP="00E2624B">
            <w:pPr>
              <w:pStyle w:val="FABodyCopy"/>
            </w:pPr>
            <w:r w:rsidRPr="009E5DD9">
              <w:t>16.3 (53.6)</w:t>
            </w:r>
          </w:p>
        </w:tc>
        <w:tc>
          <w:tcPr>
            <w:tcW w:w="3052" w:type="dxa"/>
          </w:tcPr>
          <w:p w14:paraId="400BD970" w14:textId="77777777" w:rsidR="00340A9B" w:rsidRPr="009E5DD9" w:rsidRDefault="00340A9B" w:rsidP="00E2624B">
            <w:pPr>
              <w:pStyle w:val="FABodyCopy"/>
            </w:pPr>
            <w:r w:rsidRPr="009E5DD9">
              <w:t>16.4 (53.7)</w:t>
            </w:r>
          </w:p>
        </w:tc>
      </w:tr>
    </w:tbl>
    <w:p w14:paraId="739BC3B0" w14:textId="56345E36" w:rsidR="00886870" w:rsidRDefault="00886870" w:rsidP="00895CEB">
      <w:pPr>
        <w:pStyle w:val="Heading4"/>
        <w:keepNext/>
        <w:keepLines/>
        <w:spacing w:line="240" w:lineRule="auto"/>
      </w:pPr>
      <w:r w:rsidRPr="00666304">
        <w:t>MEGA CAB 160.5-IN. WB, 6-FT. 4-IN. BOX (3500)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4320"/>
        <w:gridCol w:w="2700"/>
        <w:gridCol w:w="3052"/>
      </w:tblGrid>
      <w:tr w:rsidR="00340A9B" w:rsidRPr="00666304" w14:paraId="1F6AE579" w14:textId="77777777" w:rsidTr="00AC266F">
        <w:trPr>
          <w:tblHeader/>
        </w:trPr>
        <w:tc>
          <w:tcPr>
            <w:tcW w:w="4320" w:type="dxa"/>
          </w:tcPr>
          <w:p w14:paraId="4BAE92F3" w14:textId="616D53FC" w:rsidR="00340A9B" w:rsidRPr="00666304" w:rsidRDefault="00895CEB" w:rsidP="00895CEB">
            <w:pPr>
              <w:pStyle w:val="ChartSubhead"/>
              <w:keepNext/>
              <w:keepLines/>
            </w:pPr>
            <w:r w:rsidRPr="00666304">
              <w:t xml:space="preserve">Mega Cab </w:t>
            </w:r>
            <w:r w:rsidR="00340A9B" w:rsidRPr="00666304">
              <w:t>160.5-</w:t>
            </w:r>
            <w:r>
              <w:t>in</w:t>
            </w:r>
            <w:r w:rsidR="00340A9B" w:rsidRPr="00666304">
              <w:t xml:space="preserve">. WB, </w:t>
            </w:r>
            <w:r w:rsidR="00340A9B">
              <w:br/>
            </w:r>
            <w:r w:rsidR="00340A9B" w:rsidRPr="00666304">
              <w:t>6-</w:t>
            </w:r>
            <w:r>
              <w:t>ft</w:t>
            </w:r>
            <w:r w:rsidR="00340A9B" w:rsidRPr="00666304">
              <w:t>. 4-</w:t>
            </w:r>
            <w:r>
              <w:t>in</w:t>
            </w:r>
            <w:r w:rsidR="00340A9B" w:rsidRPr="00666304">
              <w:t>. B</w:t>
            </w:r>
            <w:r>
              <w:t>ox</w:t>
            </w:r>
            <w:r w:rsidR="00340A9B" w:rsidRPr="00666304">
              <w:t xml:space="preserve"> (3500)</w:t>
            </w:r>
          </w:p>
        </w:tc>
        <w:tc>
          <w:tcPr>
            <w:tcW w:w="2700" w:type="dxa"/>
          </w:tcPr>
          <w:p w14:paraId="03485DDB" w14:textId="77777777" w:rsidR="00340A9B" w:rsidRPr="00666304" w:rsidRDefault="00340A9B" w:rsidP="00895CEB">
            <w:pPr>
              <w:pStyle w:val="ChartSubhead"/>
              <w:keepNext/>
              <w:keepLines/>
            </w:pPr>
            <w:r w:rsidRPr="002F499A">
              <w:t>4x2</w:t>
            </w:r>
          </w:p>
        </w:tc>
        <w:tc>
          <w:tcPr>
            <w:tcW w:w="3052" w:type="dxa"/>
          </w:tcPr>
          <w:p w14:paraId="0A454B6A" w14:textId="77777777" w:rsidR="00340A9B" w:rsidRPr="00666304" w:rsidRDefault="00340A9B" w:rsidP="00895CEB">
            <w:pPr>
              <w:pStyle w:val="ChartSubhead"/>
              <w:keepNext/>
              <w:keepLines/>
            </w:pPr>
            <w:r w:rsidRPr="00666304">
              <w:t>4x4</w:t>
            </w:r>
          </w:p>
        </w:tc>
      </w:tr>
      <w:tr w:rsidR="00340A9B" w:rsidRPr="009E5DD9" w14:paraId="63DB8B28" w14:textId="77777777" w:rsidTr="00AC266F">
        <w:tc>
          <w:tcPr>
            <w:tcW w:w="4320" w:type="dxa"/>
          </w:tcPr>
          <w:p w14:paraId="62F213C2" w14:textId="77777777" w:rsidR="00340A9B" w:rsidRPr="009E5DD9" w:rsidRDefault="00340A9B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Wheelbase</w:t>
            </w:r>
          </w:p>
        </w:tc>
        <w:tc>
          <w:tcPr>
            <w:tcW w:w="2700" w:type="dxa"/>
          </w:tcPr>
          <w:p w14:paraId="7BECEF00" w14:textId="6DF7A39E" w:rsidR="00340A9B" w:rsidRPr="009E5DD9" w:rsidRDefault="00166A82" w:rsidP="00895CE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4B99BC59" w14:textId="77777777" w:rsidR="00340A9B" w:rsidRPr="009E5DD9" w:rsidRDefault="00340A9B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160.4 (4,074)</w:t>
            </w:r>
          </w:p>
        </w:tc>
      </w:tr>
      <w:tr w:rsidR="002D6170" w:rsidRPr="009E5DD9" w14:paraId="5EA5845D" w14:textId="77777777" w:rsidTr="00AC266F">
        <w:tc>
          <w:tcPr>
            <w:tcW w:w="4320" w:type="dxa"/>
          </w:tcPr>
          <w:p w14:paraId="78765BCA" w14:textId="77777777" w:rsidR="002D6170" w:rsidRPr="002A32C5" w:rsidRDefault="002D6170" w:rsidP="002A32C5">
            <w:pPr>
              <w:pStyle w:val="FABodyCopy"/>
            </w:pPr>
            <w:r w:rsidRPr="002A32C5">
              <w:t>Track Width – Front</w:t>
            </w:r>
          </w:p>
        </w:tc>
        <w:tc>
          <w:tcPr>
            <w:tcW w:w="2700" w:type="dxa"/>
          </w:tcPr>
          <w:p w14:paraId="6FAC418D" w14:textId="315AD4B9" w:rsidR="002D6170" w:rsidRPr="009E5DD9" w:rsidRDefault="00166A82" w:rsidP="00895CE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6677DB11" w14:textId="77777777" w:rsidR="002D6170" w:rsidRPr="009E5DD9" w:rsidRDefault="002D6170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67.7 (1,719)</w:t>
            </w:r>
          </w:p>
          <w:p w14:paraId="3E5BB117" w14:textId="1F1C0F64" w:rsidR="002D6170" w:rsidRPr="009E5DD9" w:rsidRDefault="002D6170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69.6 (1,769) DRW</w:t>
            </w:r>
          </w:p>
        </w:tc>
      </w:tr>
      <w:tr w:rsidR="002D6170" w:rsidRPr="009E5DD9" w14:paraId="16346FD0" w14:textId="77777777" w:rsidTr="00AC266F">
        <w:tc>
          <w:tcPr>
            <w:tcW w:w="4320" w:type="dxa"/>
          </w:tcPr>
          <w:p w14:paraId="4C20980B" w14:textId="77777777" w:rsidR="002D6170" w:rsidRPr="009E5DD9" w:rsidRDefault="002D6170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Track Width – Rear</w:t>
            </w:r>
          </w:p>
        </w:tc>
        <w:tc>
          <w:tcPr>
            <w:tcW w:w="2700" w:type="dxa"/>
          </w:tcPr>
          <w:p w14:paraId="1975C6F9" w14:textId="7A610E4B" w:rsidR="002D6170" w:rsidRPr="009E5DD9" w:rsidRDefault="00166A82" w:rsidP="00895CEB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3052" w:type="dxa"/>
          </w:tcPr>
          <w:p w14:paraId="688A21E1" w14:textId="77777777" w:rsidR="002D6170" w:rsidRPr="009E5DD9" w:rsidRDefault="002D6170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67.1 (1,704)</w:t>
            </w:r>
          </w:p>
          <w:p w14:paraId="565F044A" w14:textId="16429912" w:rsidR="002D6170" w:rsidRPr="009E5DD9" w:rsidRDefault="002D6170" w:rsidP="00895CEB">
            <w:pPr>
              <w:pStyle w:val="FABodyCopy"/>
              <w:keepNext/>
              <w:keepLines/>
              <w:spacing w:line="240" w:lineRule="auto"/>
            </w:pPr>
            <w:r w:rsidRPr="009E5DD9">
              <w:t>75.9 (1,927) DRW</w:t>
            </w:r>
          </w:p>
        </w:tc>
      </w:tr>
      <w:tr w:rsidR="00340A9B" w:rsidRPr="009E5DD9" w14:paraId="6A072920" w14:textId="77777777" w:rsidTr="00AC266F">
        <w:tc>
          <w:tcPr>
            <w:tcW w:w="4320" w:type="dxa"/>
          </w:tcPr>
          <w:p w14:paraId="1DFB0831" w14:textId="77777777" w:rsidR="00340A9B" w:rsidRPr="009E5DD9" w:rsidRDefault="00340A9B" w:rsidP="00E2624B">
            <w:pPr>
              <w:pStyle w:val="FABodyCopy"/>
            </w:pPr>
            <w:r w:rsidRPr="009E5DD9">
              <w:t>Overall Length</w:t>
            </w:r>
          </w:p>
        </w:tc>
        <w:tc>
          <w:tcPr>
            <w:tcW w:w="2700" w:type="dxa"/>
          </w:tcPr>
          <w:p w14:paraId="4275FF44" w14:textId="3BEE8FAA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3CEA7C6" w14:textId="77777777" w:rsidR="00340A9B" w:rsidRPr="009E5DD9" w:rsidRDefault="00340A9B" w:rsidP="00E2624B">
            <w:pPr>
              <w:pStyle w:val="FABodyCopy"/>
            </w:pPr>
            <w:r w:rsidRPr="009E5DD9">
              <w:t>249.9 (6,348)</w:t>
            </w:r>
          </w:p>
        </w:tc>
      </w:tr>
      <w:tr w:rsidR="002D6170" w:rsidRPr="009E5DD9" w14:paraId="63DC92E4" w14:textId="77777777" w:rsidTr="00AC266F">
        <w:tc>
          <w:tcPr>
            <w:tcW w:w="4320" w:type="dxa"/>
          </w:tcPr>
          <w:p w14:paraId="2FC1946E" w14:textId="77777777" w:rsidR="002D6170" w:rsidRPr="009E5DD9" w:rsidRDefault="002D6170" w:rsidP="00E2624B">
            <w:pPr>
              <w:pStyle w:val="FABodyCopy"/>
            </w:pPr>
            <w:r w:rsidRPr="009E5DD9">
              <w:t xml:space="preserve">Overall Width @ </w:t>
            </w:r>
            <w:proofErr w:type="spellStart"/>
            <w:r w:rsidRPr="009E5DD9">
              <w:t>SgRp</w:t>
            </w:r>
            <w:proofErr w:type="spellEnd"/>
            <w:r w:rsidRPr="009E5DD9">
              <w:t xml:space="preserve"> Front</w:t>
            </w:r>
          </w:p>
        </w:tc>
        <w:tc>
          <w:tcPr>
            <w:tcW w:w="2700" w:type="dxa"/>
          </w:tcPr>
          <w:p w14:paraId="306817B4" w14:textId="075A2C39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3F63048" w14:textId="77777777" w:rsidR="002D6170" w:rsidRPr="009E5DD9" w:rsidRDefault="002D6170" w:rsidP="00E2624B">
            <w:pPr>
              <w:pStyle w:val="FABodyCopy"/>
            </w:pPr>
            <w:r w:rsidRPr="009E5DD9">
              <w:t>83.5 (1,994)</w:t>
            </w:r>
          </w:p>
          <w:p w14:paraId="246222C5" w14:textId="16A6F25B" w:rsidR="002D6170" w:rsidRPr="009E5DD9" w:rsidRDefault="002D6170" w:rsidP="00E2624B">
            <w:pPr>
              <w:pStyle w:val="FABodyCopy"/>
            </w:pPr>
            <w:r w:rsidRPr="009E5DD9">
              <w:t>96.5 (2,450) DRW</w:t>
            </w:r>
          </w:p>
        </w:tc>
      </w:tr>
      <w:tr w:rsidR="002D6170" w:rsidRPr="009E5DD9" w14:paraId="1AF09A9F" w14:textId="77777777" w:rsidTr="00AC266F">
        <w:tc>
          <w:tcPr>
            <w:tcW w:w="4320" w:type="dxa"/>
          </w:tcPr>
          <w:p w14:paraId="7839A45F" w14:textId="77777777" w:rsidR="002D6170" w:rsidRPr="009E5DD9" w:rsidRDefault="002D6170" w:rsidP="00E2624B">
            <w:pPr>
              <w:pStyle w:val="FABodyCopy"/>
            </w:pPr>
            <w:r w:rsidRPr="009E5DD9">
              <w:t>Overall Height</w:t>
            </w:r>
          </w:p>
        </w:tc>
        <w:tc>
          <w:tcPr>
            <w:tcW w:w="2700" w:type="dxa"/>
          </w:tcPr>
          <w:p w14:paraId="5663D403" w14:textId="4605A636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04E5AF54" w14:textId="77777777" w:rsidR="002D6170" w:rsidRPr="009E5DD9" w:rsidRDefault="002D6170" w:rsidP="00E2624B">
            <w:pPr>
              <w:pStyle w:val="FABodyCopy"/>
            </w:pPr>
            <w:r w:rsidRPr="009E5DD9">
              <w:t>78.5 (2</w:t>
            </w:r>
            <w:r>
              <w:t>,</w:t>
            </w:r>
            <w:r w:rsidRPr="009E5DD9">
              <w:t>036)</w:t>
            </w:r>
          </w:p>
          <w:p w14:paraId="4EC94889" w14:textId="7A83E8FA" w:rsidR="002D6170" w:rsidRPr="009E5DD9" w:rsidRDefault="002D6170" w:rsidP="00E2624B">
            <w:pPr>
              <w:pStyle w:val="FABodyCopy"/>
            </w:pPr>
            <w:r w:rsidRPr="009E5DD9">
              <w:t>78.9 (2</w:t>
            </w:r>
            <w:r>
              <w:t>,</w:t>
            </w:r>
            <w:r w:rsidRPr="009E5DD9">
              <w:t>004) DRW</w:t>
            </w:r>
          </w:p>
        </w:tc>
      </w:tr>
      <w:tr w:rsidR="002D6170" w:rsidRPr="009E5DD9" w14:paraId="2FA1540C" w14:textId="77777777" w:rsidTr="00AC266F">
        <w:tc>
          <w:tcPr>
            <w:tcW w:w="4320" w:type="dxa"/>
          </w:tcPr>
          <w:p w14:paraId="49CF3E57" w14:textId="77777777" w:rsidR="002D6170" w:rsidRPr="009E5DD9" w:rsidRDefault="002D6170" w:rsidP="00E2624B">
            <w:pPr>
              <w:pStyle w:val="FABodyCopy"/>
            </w:pPr>
            <w:r w:rsidRPr="009E5DD9">
              <w:t>Suspension or Axle to Ground – Front</w:t>
            </w:r>
          </w:p>
        </w:tc>
        <w:tc>
          <w:tcPr>
            <w:tcW w:w="2700" w:type="dxa"/>
          </w:tcPr>
          <w:p w14:paraId="2E975B49" w14:textId="0CE7C3E7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55CE91B4" w14:textId="77777777" w:rsidR="002D6170" w:rsidRPr="009E5DD9" w:rsidRDefault="002D6170" w:rsidP="00E2624B">
            <w:pPr>
              <w:pStyle w:val="FABodyCopy"/>
            </w:pPr>
            <w:r w:rsidRPr="009E5DD9">
              <w:t>7.3 (187)</w:t>
            </w:r>
          </w:p>
          <w:p w14:paraId="7F95C486" w14:textId="70B88240" w:rsidR="002D6170" w:rsidRPr="009E5DD9" w:rsidRDefault="002D6170" w:rsidP="00E2624B">
            <w:pPr>
              <w:pStyle w:val="FABodyCopy"/>
            </w:pPr>
            <w:r w:rsidRPr="009E5DD9">
              <w:t>8.4 (214) DRW</w:t>
            </w:r>
          </w:p>
        </w:tc>
      </w:tr>
      <w:tr w:rsidR="002D6170" w:rsidRPr="009E5DD9" w14:paraId="5CC3F1AD" w14:textId="77777777" w:rsidTr="00AC266F">
        <w:tc>
          <w:tcPr>
            <w:tcW w:w="4320" w:type="dxa"/>
          </w:tcPr>
          <w:p w14:paraId="7653574A" w14:textId="77777777" w:rsidR="002D6170" w:rsidRPr="009E5DD9" w:rsidRDefault="002D6170" w:rsidP="00E2624B">
            <w:pPr>
              <w:pStyle w:val="FABodyCopy"/>
            </w:pPr>
            <w:r w:rsidRPr="009E5DD9">
              <w:t>Suspension or Axle to Ground – Rear</w:t>
            </w:r>
          </w:p>
        </w:tc>
        <w:tc>
          <w:tcPr>
            <w:tcW w:w="2700" w:type="dxa"/>
          </w:tcPr>
          <w:p w14:paraId="76489D54" w14:textId="3E8E9658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3584E7E3" w14:textId="77777777" w:rsidR="002D6170" w:rsidRPr="009E5DD9" w:rsidRDefault="002D6170" w:rsidP="00E2624B">
            <w:pPr>
              <w:pStyle w:val="FABodyCopy"/>
            </w:pPr>
            <w:r w:rsidRPr="009E5DD9">
              <w:t>8.3 (210)</w:t>
            </w:r>
          </w:p>
          <w:p w14:paraId="5AC899DF" w14:textId="46C0BDB1" w:rsidR="002D6170" w:rsidRPr="009E5DD9" w:rsidRDefault="002D6170" w:rsidP="00E2624B">
            <w:pPr>
              <w:pStyle w:val="FABodyCopy"/>
            </w:pPr>
            <w:r w:rsidRPr="009E5DD9">
              <w:t>6.8 (174) DRW</w:t>
            </w:r>
          </w:p>
        </w:tc>
      </w:tr>
      <w:tr w:rsidR="002D6170" w:rsidRPr="00832FDB" w14:paraId="6B390A1B" w14:textId="77777777" w:rsidTr="00AC266F">
        <w:tc>
          <w:tcPr>
            <w:tcW w:w="4320" w:type="dxa"/>
          </w:tcPr>
          <w:p w14:paraId="6DDBD812" w14:textId="77777777" w:rsidR="002D6170" w:rsidRPr="009E5DD9" w:rsidRDefault="002D6170" w:rsidP="00E2624B">
            <w:pPr>
              <w:pStyle w:val="FABodyCopy"/>
            </w:pPr>
            <w:r w:rsidRPr="009E5DD9">
              <w:t>Approach Angle (Degrees)</w:t>
            </w:r>
          </w:p>
        </w:tc>
        <w:tc>
          <w:tcPr>
            <w:tcW w:w="2700" w:type="dxa"/>
          </w:tcPr>
          <w:p w14:paraId="25FD1FA7" w14:textId="1A3F0930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4CA9249C" w14:textId="77777777" w:rsidR="002D6170" w:rsidRPr="00832FDB" w:rsidRDefault="002D6170" w:rsidP="00E2624B">
            <w:pPr>
              <w:pStyle w:val="FABodyCopy"/>
            </w:pPr>
            <w:r w:rsidRPr="009E5DD9">
              <w:t>18.5</w:t>
            </w:r>
          </w:p>
          <w:p w14:paraId="7AB41FE8" w14:textId="0FEE60A6" w:rsidR="002D6170" w:rsidRPr="00832FDB" w:rsidRDefault="002D6170" w:rsidP="00E2624B">
            <w:pPr>
              <w:pStyle w:val="FABodyCopy"/>
            </w:pPr>
            <w:r w:rsidRPr="00832FDB">
              <w:t>21.7 DRW</w:t>
            </w:r>
          </w:p>
        </w:tc>
      </w:tr>
      <w:tr w:rsidR="002D6170" w:rsidRPr="009E5DD9" w14:paraId="7F3C9E54" w14:textId="77777777" w:rsidTr="00AC266F">
        <w:tc>
          <w:tcPr>
            <w:tcW w:w="4320" w:type="dxa"/>
          </w:tcPr>
          <w:p w14:paraId="0B781779" w14:textId="77777777" w:rsidR="002D6170" w:rsidRPr="009E5DD9" w:rsidRDefault="002D6170" w:rsidP="00E2624B">
            <w:pPr>
              <w:pStyle w:val="FABodyCopy"/>
            </w:pPr>
            <w:r w:rsidRPr="009E5DD9">
              <w:t>Ramp Breakover Angle (Degrees)</w:t>
            </w:r>
          </w:p>
        </w:tc>
        <w:tc>
          <w:tcPr>
            <w:tcW w:w="2700" w:type="dxa"/>
          </w:tcPr>
          <w:p w14:paraId="192925F2" w14:textId="451F1CBE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633B1EE6" w14:textId="77777777" w:rsidR="002D6170" w:rsidRPr="009E5DD9" w:rsidRDefault="002D6170" w:rsidP="00E2624B">
            <w:pPr>
              <w:pStyle w:val="FABodyCopy"/>
            </w:pPr>
            <w:r w:rsidRPr="009E5DD9">
              <w:t>20.3</w:t>
            </w:r>
          </w:p>
          <w:p w14:paraId="5AA1761A" w14:textId="6E1D372B" w:rsidR="002D6170" w:rsidRPr="009E5DD9" w:rsidRDefault="002D6170" w:rsidP="00E2624B">
            <w:pPr>
              <w:pStyle w:val="FABodyCopy"/>
            </w:pPr>
            <w:r w:rsidRPr="009E5DD9">
              <w:t>21.5 DRW</w:t>
            </w:r>
          </w:p>
        </w:tc>
      </w:tr>
      <w:tr w:rsidR="002D6170" w:rsidRPr="009E5DD9" w14:paraId="7254D8A7" w14:textId="77777777" w:rsidTr="00AC266F">
        <w:tc>
          <w:tcPr>
            <w:tcW w:w="4320" w:type="dxa"/>
          </w:tcPr>
          <w:p w14:paraId="1230D648" w14:textId="77777777" w:rsidR="002D6170" w:rsidRPr="009E5DD9" w:rsidRDefault="002D6170" w:rsidP="00E2624B">
            <w:pPr>
              <w:pStyle w:val="FABodyCopy"/>
            </w:pPr>
            <w:r w:rsidRPr="009E5DD9">
              <w:t>Departure Angle (Degrees)</w:t>
            </w:r>
          </w:p>
        </w:tc>
        <w:tc>
          <w:tcPr>
            <w:tcW w:w="2700" w:type="dxa"/>
          </w:tcPr>
          <w:p w14:paraId="76993689" w14:textId="3E58A03B" w:rsidR="002D6170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3052" w:type="dxa"/>
          </w:tcPr>
          <w:p w14:paraId="7E5C0EE0" w14:textId="77777777" w:rsidR="002D6170" w:rsidRPr="009E5DD9" w:rsidRDefault="002D6170" w:rsidP="00E2624B">
            <w:pPr>
              <w:pStyle w:val="FABodyCopy"/>
            </w:pPr>
            <w:r w:rsidRPr="009E5DD9">
              <w:t>25.7</w:t>
            </w:r>
          </w:p>
          <w:p w14:paraId="6ECE1051" w14:textId="2CB3AD20" w:rsidR="002D6170" w:rsidRPr="009E5DD9" w:rsidRDefault="002D6170" w:rsidP="00E2624B">
            <w:pPr>
              <w:pStyle w:val="FABodyCopy"/>
            </w:pPr>
            <w:r w:rsidRPr="009E5DD9">
              <w:t>23.1 DRW</w:t>
            </w:r>
          </w:p>
        </w:tc>
      </w:tr>
    </w:tbl>
    <w:p w14:paraId="0A68573D" w14:textId="49C74B9E" w:rsidR="002D6170" w:rsidRDefault="002D6170" w:rsidP="007C3094">
      <w:pPr>
        <w:pStyle w:val="Heading3"/>
        <w:keepNext/>
        <w:keepLines/>
      </w:pPr>
      <w:r w:rsidRPr="0038528D">
        <w:lastRenderedPageBreak/>
        <w:t>INTERIOR DIMENSIONS</w:t>
      </w:r>
    </w:p>
    <w:p w14:paraId="42A60E89" w14:textId="37D535BE" w:rsidR="00886870" w:rsidRPr="00166A82" w:rsidRDefault="002D6170" w:rsidP="007C3094">
      <w:pPr>
        <w:pStyle w:val="Heading4"/>
        <w:keepNext/>
        <w:keepLines/>
        <w:spacing w:line="240" w:lineRule="auto"/>
      </w:pPr>
      <w:r w:rsidRPr="00166A82">
        <w:t>ACCOMMODATIONS (Model, Seating Capacity, F/R)</w:t>
      </w:r>
    </w:p>
    <w:p w14:paraId="097B87E1" w14:textId="562B8ADB" w:rsidR="00886870" w:rsidRPr="00166A82" w:rsidRDefault="00166A82" w:rsidP="007C3094">
      <w:pPr>
        <w:pStyle w:val="Heading5"/>
        <w:keepNext/>
        <w:keepLines/>
        <w:spacing w:line="240" w:lineRule="auto"/>
      </w:pPr>
      <w:r w:rsidRPr="00166A82">
        <w:t>FRONT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340A9B" w:rsidRPr="002D6170" w14:paraId="14B99A8D" w14:textId="77777777" w:rsidTr="00AC266F">
        <w:tc>
          <w:tcPr>
            <w:tcW w:w="3240" w:type="dxa"/>
          </w:tcPr>
          <w:p w14:paraId="30DB1221" w14:textId="7782EDB6" w:rsidR="00340A9B" w:rsidRPr="002D6170" w:rsidRDefault="00166A82" w:rsidP="007C3094">
            <w:pPr>
              <w:pStyle w:val="ChartSubhead"/>
              <w:keepNext/>
              <w:keepLines/>
            </w:pPr>
            <w:r w:rsidRPr="002D6170">
              <w:t>Front</w:t>
            </w:r>
          </w:p>
        </w:tc>
        <w:tc>
          <w:tcPr>
            <w:tcW w:w="2277" w:type="dxa"/>
          </w:tcPr>
          <w:p w14:paraId="5F535095" w14:textId="45D233E0" w:rsidR="00340A9B" w:rsidRPr="002D6170" w:rsidRDefault="00166A82" w:rsidP="007C3094">
            <w:pPr>
              <w:pStyle w:val="ChartSubhead"/>
              <w:keepNext/>
              <w:keepLines/>
            </w:pPr>
            <w:r w:rsidRPr="002D6170">
              <w:t>Regular Cab</w:t>
            </w:r>
          </w:p>
        </w:tc>
        <w:tc>
          <w:tcPr>
            <w:tcW w:w="2277" w:type="dxa"/>
          </w:tcPr>
          <w:p w14:paraId="1A4740BE" w14:textId="7008DCAE" w:rsidR="00340A9B" w:rsidRPr="002D6170" w:rsidRDefault="00166A82" w:rsidP="007C3094">
            <w:pPr>
              <w:pStyle w:val="ChartSubhead"/>
              <w:keepNext/>
              <w:keepLines/>
            </w:pPr>
            <w:r w:rsidRPr="002D6170">
              <w:t>Crew Cab</w:t>
            </w:r>
          </w:p>
        </w:tc>
        <w:tc>
          <w:tcPr>
            <w:tcW w:w="2278" w:type="dxa"/>
          </w:tcPr>
          <w:p w14:paraId="3A8B7FFB" w14:textId="6A141C2B" w:rsidR="00340A9B" w:rsidRPr="002D6170" w:rsidRDefault="00166A82" w:rsidP="007C3094">
            <w:pPr>
              <w:pStyle w:val="ChartSubhead"/>
              <w:keepNext/>
              <w:keepLines/>
            </w:pPr>
            <w:r w:rsidRPr="002D6170">
              <w:t>Mega Cab</w:t>
            </w:r>
          </w:p>
        </w:tc>
      </w:tr>
      <w:tr w:rsidR="00340A9B" w:rsidRPr="009E5DD9" w14:paraId="0B2BC8E8" w14:textId="77777777" w:rsidTr="00AC266F">
        <w:tc>
          <w:tcPr>
            <w:tcW w:w="3240" w:type="dxa"/>
          </w:tcPr>
          <w:p w14:paraId="2F6AC8F3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Seating</w:t>
            </w:r>
          </w:p>
        </w:tc>
        <w:tc>
          <w:tcPr>
            <w:tcW w:w="2277" w:type="dxa"/>
          </w:tcPr>
          <w:p w14:paraId="2EABCED2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3/0 or 2/0</w:t>
            </w:r>
          </w:p>
        </w:tc>
        <w:tc>
          <w:tcPr>
            <w:tcW w:w="2277" w:type="dxa"/>
          </w:tcPr>
          <w:p w14:paraId="102A1F24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3/3 or 2/3</w:t>
            </w:r>
          </w:p>
        </w:tc>
        <w:tc>
          <w:tcPr>
            <w:tcW w:w="2278" w:type="dxa"/>
          </w:tcPr>
          <w:p w14:paraId="3AF95B2E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rPr>
                <w:w w:val="105"/>
              </w:rPr>
              <w:t>3/3 or 2/3</w:t>
            </w:r>
          </w:p>
        </w:tc>
      </w:tr>
      <w:tr w:rsidR="00340A9B" w:rsidRPr="009E5DD9" w14:paraId="59EE9857" w14:textId="77777777" w:rsidTr="00AC266F">
        <w:tc>
          <w:tcPr>
            <w:tcW w:w="3240" w:type="dxa"/>
          </w:tcPr>
          <w:p w14:paraId="29C733EA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Headroom</w:t>
            </w:r>
          </w:p>
        </w:tc>
        <w:tc>
          <w:tcPr>
            <w:tcW w:w="2277" w:type="dxa"/>
          </w:tcPr>
          <w:p w14:paraId="5A1F645C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39.8 (1</w:t>
            </w:r>
            <w:r>
              <w:t>,</w:t>
            </w:r>
            <w:r w:rsidRPr="009E5DD9">
              <w:t>011)</w:t>
            </w:r>
          </w:p>
        </w:tc>
        <w:tc>
          <w:tcPr>
            <w:tcW w:w="2277" w:type="dxa"/>
          </w:tcPr>
          <w:p w14:paraId="0159FAC9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038)</w:t>
            </w:r>
          </w:p>
        </w:tc>
        <w:tc>
          <w:tcPr>
            <w:tcW w:w="2278" w:type="dxa"/>
          </w:tcPr>
          <w:p w14:paraId="73F6B0EE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038)</w:t>
            </w:r>
          </w:p>
        </w:tc>
      </w:tr>
      <w:tr w:rsidR="00340A9B" w:rsidRPr="009E5DD9" w14:paraId="5AC450FC" w14:textId="77777777" w:rsidTr="00AC266F">
        <w:tc>
          <w:tcPr>
            <w:tcW w:w="3240" w:type="dxa"/>
          </w:tcPr>
          <w:p w14:paraId="31572CFB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Legroom</w:t>
            </w:r>
          </w:p>
        </w:tc>
        <w:tc>
          <w:tcPr>
            <w:tcW w:w="2277" w:type="dxa"/>
          </w:tcPr>
          <w:p w14:paraId="786557D2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  <w:tc>
          <w:tcPr>
            <w:tcW w:w="2277" w:type="dxa"/>
          </w:tcPr>
          <w:p w14:paraId="62E70DCC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  <w:tc>
          <w:tcPr>
            <w:tcW w:w="2278" w:type="dxa"/>
          </w:tcPr>
          <w:p w14:paraId="55092459" w14:textId="77777777" w:rsidR="00340A9B" w:rsidRPr="009E5DD9" w:rsidRDefault="00340A9B" w:rsidP="007C3094">
            <w:pPr>
              <w:pStyle w:val="FABodyCopy"/>
              <w:keepNext/>
              <w:keepLines/>
              <w:spacing w:line="240" w:lineRule="auto"/>
            </w:pPr>
            <w:r w:rsidRPr="009E5DD9">
              <w:t>40.9 (1</w:t>
            </w:r>
            <w:r>
              <w:t>,</w:t>
            </w:r>
            <w:r w:rsidRPr="009E5DD9">
              <w:t>040)</w:t>
            </w:r>
          </w:p>
        </w:tc>
      </w:tr>
      <w:tr w:rsidR="00340A9B" w:rsidRPr="009E5DD9" w14:paraId="655612BD" w14:textId="77777777" w:rsidTr="00AC266F">
        <w:tc>
          <w:tcPr>
            <w:tcW w:w="3240" w:type="dxa"/>
          </w:tcPr>
          <w:p w14:paraId="3863A78B" w14:textId="77777777" w:rsidR="00340A9B" w:rsidRPr="009E5DD9" w:rsidRDefault="00340A9B" w:rsidP="00E2624B">
            <w:pPr>
              <w:pStyle w:val="FABodyCopy"/>
            </w:pPr>
            <w:r w:rsidRPr="009E5DD9">
              <w:t>Shoulder Room</w:t>
            </w:r>
          </w:p>
        </w:tc>
        <w:tc>
          <w:tcPr>
            <w:tcW w:w="2277" w:type="dxa"/>
          </w:tcPr>
          <w:p w14:paraId="621F4AB9" w14:textId="77777777" w:rsidR="00340A9B" w:rsidRPr="009E5DD9" w:rsidRDefault="00340A9B" w:rsidP="00E2624B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  <w:tc>
          <w:tcPr>
            <w:tcW w:w="2277" w:type="dxa"/>
          </w:tcPr>
          <w:p w14:paraId="65828321" w14:textId="77777777" w:rsidR="00340A9B" w:rsidRPr="009E5DD9" w:rsidRDefault="00340A9B" w:rsidP="00E2624B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  <w:tc>
          <w:tcPr>
            <w:tcW w:w="2278" w:type="dxa"/>
          </w:tcPr>
          <w:p w14:paraId="5AED86B7" w14:textId="77777777" w:rsidR="00340A9B" w:rsidRPr="009E5DD9" w:rsidRDefault="00340A9B" w:rsidP="00E2624B">
            <w:pPr>
              <w:pStyle w:val="FABodyCopy"/>
            </w:pPr>
            <w:r w:rsidRPr="009E5DD9">
              <w:t>65.9 (1</w:t>
            </w:r>
            <w:r>
              <w:t>,</w:t>
            </w:r>
            <w:r w:rsidRPr="009E5DD9">
              <w:t>675)</w:t>
            </w:r>
          </w:p>
        </w:tc>
      </w:tr>
      <w:tr w:rsidR="00340A9B" w:rsidRPr="009E5DD9" w14:paraId="014578F0" w14:textId="77777777" w:rsidTr="00AC266F">
        <w:tc>
          <w:tcPr>
            <w:tcW w:w="3240" w:type="dxa"/>
          </w:tcPr>
          <w:p w14:paraId="3219CAF5" w14:textId="77777777" w:rsidR="00340A9B" w:rsidRPr="009E5DD9" w:rsidRDefault="00340A9B" w:rsidP="00E2624B">
            <w:pPr>
              <w:pStyle w:val="FABodyCopy"/>
            </w:pPr>
            <w:r w:rsidRPr="009E5DD9">
              <w:t>Hip Room</w:t>
            </w:r>
          </w:p>
        </w:tc>
        <w:tc>
          <w:tcPr>
            <w:tcW w:w="2277" w:type="dxa"/>
          </w:tcPr>
          <w:p w14:paraId="228BDADE" w14:textId="77777777" w:rsidR="00340A9B" w:rsidRPr="009E5DD9" w:rsidRDefault="00340A9B" w:rsidP="00E2624B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  <w:tc>
          <w:tcPr>
            <w:tcW w:w="2277" w:type="dxa"/>
          </w:tcPr>
          <w:p w14:paraId="6A584386" w14:textId="77777777" w:rsidR="00340A9B" w:rsidRPr="009E5DD9" w:rsidRDefault="00340A9B" w:rsidP="00E2624B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  <w:tc>
          <w:tcPr>
            <w:tcW w:w="2278" w:type="dxa"/>
          </w:tcPr>
          <w:p w14:paraId="57235374" w14:textId="77777777" w:rsidR="00340A9B" w:rsidRPr="009E5DD9" w:rsidRDefault="00340A9B" w:rsidP="00E2624B">
            <w:pPr>
              <w:pStyle w:val="FABodyCopy"/>
            </w:pPr>
            <w:r w:rsidRPr="009E5DD9">
              <w:t>62.9 (1</w:t>
            </w:r>
            <w:r>
              <w:t>,</w:t>
            </w:r>
            <w:r w:rsidRPr="009E5DD9">
              <w:t>598)</w:t>
            </w:r>
          </w:p>
        </w:tc>
      </w:tr>
    </w:tbl>
    <w:p w14:paraId="01E0F01E" w14:textId="57408ECB" w:rsidR="00886870" w:rsidRDefault="00886870" w:rsidP="00166A82">
      <w:pPr>
        <w:pStyle w:val="Heading5"/>
      </w:pPr>
      <w:r>
        <w:t>Rear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340A9B" w:rsidRPr="009E5DD9" w14:paraId="4602C83C" w14:textId="77777777" w:rsidTr="00AC266F">
        <w:tc>
          <w:tcPr>
            <w:tcW w:w="3240" w:type="dxa"/>
          </w:tcPr>
          <w:p w14:paraId="613D42F6" w14:textId="74967C72" w:rsidR="00340A9B" w:rsidRPr="009E5DD9" w:rsidRDefault="00166A82" w:rsidP="002D6170">
            <w:pPr>
              <w:pStyle w:val="ChartSubhead"/>
            </w:pPr>
            <w:r w:rsidRPr="009E5DD9">
              <w:t>Rear</w:t>
            </w:r>
          </w:p>
        </w:tc>
        <w:tc>
          <w:tcPr>
            <w:tcW w:w="2277" w:type="dxa"/>
          </w:tcPr>
          <w:p w14:paraId="063EC4EB" w14:textId="12C6E8E0" w:rsidR="00340A9B" w:rsidRPr="009E5DD9" w:rsidRDefault="00166A82" w:rsidP="002D6170">
            <w:pPr>
              <w:pStyle w:val="ChartSubhead"/>
            </w:pPr>
            <w:r w:rsidRPr="009E5DD9">
              <w:t>Regular Cab</w:t>
            </w:r>
          </w:p>
        </w:tc>
        <w:tc>
          <w:tcPr>
            <w:tcW w:w="2277" w:type="dxa"/>
          </w:tcPr>
          <w:p w14:paraId="31151961" w14:textId="0C1D4F9E" w:rsidR="00340A9B" w:rsidRPr="009E5DD9" w:rsidRDefault="00166A82" w:rsidP="002D6170">
            <w:pPr>
              <w:pStyle w:val="ChartSubhead"/>
            </w:pPr>
            <w:r w:rsidRPr="009E5DD9">
              <w:t>Crew Cab</w:t>
            </w:r>
          </w:p>
        </w:tc>
        <w:tc>
          <w:tcPr>
            <w:tcW w:w="2278" w:type="dxa"/>
          </w:tcPr>
          <w:p w14:paraId="117B65F3" w14:textId="5C942241" w:rsidR="00340A9B" w:rsidRPr="009E5DD9" w:rsidRDefault="00166A82" w:rsidP="002D6170">
            <w:pPr>
              <w:pStyle w:val="ChartSubhead"/>
            </w:pPr>
            <w:r w:rsidRPr="009E5DD9">
              <w:t>Mega Cab</w:t>
            </w:r>
          </w:p>
        </w:tc>
      </w:tr>
      <w:tr w:rsidR="00340A9B" w:rsidRPr="009E5DD9" w14:paraId="07C8107A" w14:textId="77777777" w:rsidTr="00AC266F">
        <w:tc>
          <w:tcPr>
            <w:tcW w:w="3240" w:type="dxa"/>
          </w:tcPr>
          <w:p w14:paraId="73C87F09" w14:textId="77777777" w:rsidR="00340A9B" w:rsidRPr="009E5DD9" w:rsidRDefault="00340A9B" w:rsidP="00E2624B">
            <w:pPr>
              <w:pStyle w:val="FABodyCopy"/>
            </w:pPr>
            <w:r w:rsidRPr="009E5DD9">
              <w:t>Headroom</w:t>
            </w:r>
          </w:p>
        </w:tc>
        <w:tc>
          <w:tcPr>
            <w:tcW w:w="2277" w:type="dxa"/>
          </w:tcPr>
          <w:p w14:paraId="6DBE62EB" w14:textId="6B9DFFFB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3BE5CBE1" w14:textId="77777777" w:rsidR="00340A9B" w:rsidRPr="009E5DD9" w:rsidRDefault="00340A9B" w:rsidP="00E2624B">
            <w:pPr>
              <w:pStyle w:val="FABodyCopy"/>
            </w:pPr>
            <w:r w:rsidRPr="009E5DD9">
              <w:t>39.8</w:t>
            </w:r>
            <w:r>
              <w:t xml:space="preserve"> </w:t>
            </w:r>
            <w:r w:rsidRPr="009E5DD9">
              <w:t>(1</w:t>
            </w:r>
            <w:r>
              <w:t>,</w:t>
            </w:r>
            <w:r w:rsidRPr="009E5DD9">
              <w:t>010)</w:t>
            </w:r>
          </w:p>
        </w:tc>
        <w:tc>
          <w:tcPr>
            <w:tcW w:w="2278" w:type="dxa"/>
          </w:tcPr>
          <w:p w14:paraId="79CB4FFA" w14:textId="77777777" w:rsidR="00340A9B" w:rsidRPr="009E5DD9" w:rsidRDefault="00340A9B" w:rsidP="00E2624B">
            <w:pPr>
              <w:pStyle w:val="FABodyCopy"/>
            </w:pPr>
            <w:r w:rsidRPr="009E5DD9">
              <w:t>40.3 (1</w:t>
            </w:r>
            <w:r>
              <w:t>,</w:t>
            </w:r>
            <w:r w:rsidRPr="009E5DD9">
              <w:t>023)</w:t>
            </w:r>
          </w:p>
        </w:tc>
      </w:tr>
      <w:tr w:rsidR="00340A9B" w:rsidRPr="009E5DD9" w14:paraId="43A5D433" w14:textId="77777777" w:rsidTr="00AC266F">
        <w:tc>
          <w:tcPr>
            <w:tcW w:w="3240" w:type="dxa"/>
          </w:tcPr>
          <w:p w14:paraId="212CC61B" w14:textId="77777777" w:rsidR="00340A9B" w:rsidRPr="009E5DD9" w:rsidRDefault="00340A9B" w:rsidP="00E2624B">
            <w:pPr>
              <w:pStyle w:val="FABodyCopy"/>
            </w:pPr>
            <w:r w:rsidRPr="009E5DD9">
              <w:t>Legroom</w:t>
            </w:r>
          </w:p>
        </w:tc>
        <w:tc>
          <w:tcPr>
            <w:tcW w:w="2277" w:type="dxa"/>
          </w:tcPr>
          <w:p w14:paraId="4DB8AC9C" w14:textId="60939BF5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40C2BC5B" w14:textId="77777777" w:rsidR="00340A9B" w:rsidRPr="009E5DD9" w:rsidRDefault="00340A9B" w:rsidP="00E2624B">
            <w:pPr>
              <w:pStyle w:val="FABodyCopy"/>
            </w:pPr>
            <w:r w:rsidRPr="009E5DD9">
              <w:t>40.2 (1</w:t>
            </w:r>
            <w:r>
              <w:t>,</w:t>
            </w:r>
            <w:r w:rsidRPr="009E5DD9">
              <w:t>022)</w:t>
            </w:r>
          </w:p>
        </w:tc>
        <w:tc>
          <w:tcPr>
            <w:tcW w:w="2278" w:type="dxa"/>
          </w:tcPr>
          <w:p w14:paraId="09C0C72E" w14:textId="77777777" w:rsidR="00340A9B" w:rsidRPr="009E5DD9" w:rsidRDefault="00340A9B" w:rsidP="00E2624B">
            <w:pPr>
              <w:pStyle w:val="FABodyCopy"/>
            </w:pPr>
            <w:r w:rsidRPr="009E5DD9">
              <w:t>43.1 (1</w:t>
            </w:r>
            <w:r>
              <w:t>,</w:t>
            </w:r>
            <w:r w:rsidRPr="009E5DD9">
              <w:t>096)</w:t>
            </w:r>
          </w:p>
        </w:tc>
      </w:tr>
      <w:tr w:rsidR="00340A9B" w:rsidRPr="009E5DD9" w14:paraId="5B824327" w14:textId="77777777" w:rsidTr="00AC266F">
        <w:tc>
          <w:tcPr>
            <w:tcW w:w="3240" w:type="dxa"/>
          </w:tcPr>
          <w:p w14:paraId="4BCA93F9" w14:textId="77777777" w:rsidR="00340A9B" w:rsidRPr="009E5DD9" w:rsidRDefault="00340A9B" w:rsidP="00E2624B">
            <w:pPr>
              <w:pStyle w:val="FABodyCopy"/>
            </w:pPr>
            <w:r w:rsidRPr="009E5DD9">
              <w:t>Shoulder Room</w:t>
            </w:r>
          </w:p>
        </w:tc>
        <w:tc>
          <w:tcPr>
            <w:tcW w:w="2277" w:type="dxa"/>
          </w:tcPr>
          <w:p w14:paraId="359BA36E" w14:textId="4D26AD8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2ED982FC" w14:textId="77777777" w:rsidR="00340A9B" w:rsidRPr="009E5DD9" w:rsidRDefault="00340A9B" w:rsidP="00E2624B">
            <w:pPr>
              <w:pStyle w:val="FABodyCopy"/>
            </w:pPr>
            <w:r w:rsidRPr="009E5DD9">
              <w:t>65.6 (1</w:t>
            </w:r>
            <w:r>
              <w:t>,</w:t>
            </w:r>
            <w:r w:rsidRPr="009E5DD9">
              <w:t>666)</w:t>
            </w:r>
          </w:p>
        </w:tc>
        <w:tc>
          <w:tcPr>
            <w:tcW w:w="2278" w:type="dxa"/>
          </w:tcPr>
          <w:p w14:paraId="6982D715" w14:textId="77777777" w:rsidR="00340A9B" w:rsidRPr="009E5DD9" w:rsidRDefault="00340A9B" w:rsidP="00E2624B">
            <w:pPr>
              <w:pStyle w:val="FABodyCopy"/>
            </w:pPr>
            <w:r w:rsidRPr="009E5DD9">
              <w:t>65.6 (1</w:t>
            </w:r>
            <w:r>
              <w:t>,</w:t>
            </w:r>
            <w:r w:rsidRPr="009E5DD9">
              <w:t>667)</w:t>
            </w:r>
          </w:p>
        </w:tc>
      </w:tr>
      <w:tr w:rsidR="00340A9B" w:rsidRPr="009E5DD9" w14:paraId="26B6804C" w14:textId="77777777" w:rsidTr="00AC266F">
        <w:tc>
          <w:tcPr>
            <w:tcW w:w="3240" w:type="dxa"/>
          </w:tcPr>
          <w:p w14:paraId="2F57190B" w14:textId="77777777" w:rsidR="00340A9B" w:rsidRPr="009E5DD9" w:rsidRDefault="00340A9B" w:rsidP="00E2624B">
            <w:pPr>
              <w:pStyle w:val="FABodyCopy"/>
            </w:pPr>
            <w:r w:rsidRPr="009E5DD9">
              <w:t>Hip Room</w:t>
            </w:r>
          </w:p>
        </w:tc>
        <w:tc>
          <w:tcPr>
            <w:tcW w:w="2277" w:type="dxa"/>
          </w:tcPr>
          <w:p w14:paraId="3B6887B9" w14:textId="74F385D2" w:rsidR="00340A9B" w:rsidRPr="009E5DD9" w:rsidRDefault="00166A82" w:rsidP="00E2624B">
            <w:pPr>
              <w:pStyle w:val="FABodyCopy"/>
            </w:pPr>
            <w:r>
              <w:t>NA</w:t>
            </w:r>
          </w:p>
        </w:tc>
        <w:tc>
          <w:tcPr>
            <w:tcW w:w="2277" w:type="dxa"/>
          </w:tcPr>
          <w:p w14:paraId="342B9E0C" w14:textId="77777777" w:rsidR="00340A9B" w:rsidRPr="009E5DD9" w:rsidRDefault="00340A9B" w:rsidP="00E2624B">
            <w:pPr>
              <w:pStyle w:val="FABodyCopy"/>
            </w:pPr>
            <w:r w:rsidRPr="009E5DD9">
              <w:t>62.7 (1</w:t>
            </w:r>
            <w:r>
              <w:t>,</w:t>
            </w:r>
            <w:r w:rsidRPr="009E5DD9">
              <w:t>593)</w:t>
            </w:r>
          </w:p>
        </w:tc>
        <w:tc>
          <w:tcPr>
            <w:tcW w:w="2278" w:type="dxa"/>
          </w:tcPr>
          <w:p w14:paraId="085B0409" w14:textId="77777777" w:rsidR="00340A9B" w:rsidRPr="009E5DD9" w:rsidRDefault="00340A9B" w:rsidP="00E2624B">
            <w:pPr>
              <w:pStyle w:val="FABodyCopy"/>
            </w:pPr>
            <w:r w:rsidRPr="009E5DD9">
              <w:t>62.8 (1</w:t>
            </w:r>
            <w:r>
              <w:t>,</w:t>
            </w:r>
            <w:r w:rsidRPr="009E5DD9">
              <w:t>595)</w:t>
            </w:r>
          </w:p>
        </w:tc>
      </w:tr>
    </w:tbl>
    <w:p w14:paraId="7271757D" w14:textId="063EB8CD" w:rsidR="00166A82" w:rsidRDefault="00166A82" w:rsidP="002A5F84">
      <w:pPr>
        <w:pStyle w:val="Heading5"/>
        <w:keepNext/>
        <w:keepLines/>
        <w:spacing w:line="240" w:lineRule="auto"/>
      </w:pPr>
      <w:r>
        <w:t>Interior Volume</w:t>
      </w:r>
    </w:p>
    <w:tbl>
      <w:tblPr>
        <w:tblStyle w:val="SPTABLESTYLE"/>
        <w:tblW w:w="10072" w:type="dxa"/>
        <w:tblLook w:val="01E0" w:firstRow="1" w:lastRow="1" w:firstColumn="1" w:lastColumn="1" w:noHBand="0" w:noVBand="0"/>
      </w:tblPr>
      <w:tblGrid>
        <w:gridCol w:w="3240"/>
        <w:gridCol w:w="2277"/>
        <w:gridCol w:w="2277"/>
        <w:gridCol w:w="2278"/>
      </w:tblGrid>
      <w:tr w:rsidR="00340A9B" w:rsidRPr="009E5DD9" w14:paraId="0949D865" w14:textId="77777777" w:rsidTr="00AC266F">
        <w:tc>
          <w:tcPr>
            <w:tcW w:w="3240" w:type="dxa"/>
          </w:tcPr>
          <w:p w14:paraId="4264B1D6" w14:textId="64FA872A" w:rsidR="00340A9B" w:rsidRPr="009E5DD9" w:rsidRDefault="00166A82" w:rsidP="002A5F84">
            <w:pPr>
              <w:pStyle w:val="ChartSubhead"/>
              <w:keepNext/>
              <w:keepLines/>
            </w:pPr>
            <w:r w:rsidRPr="009E5DD9">
              <w:t>Interior Volume</w:t>
            </w:r>
          </w:p>
        </w:tc>
        <w:tc>
          <w:tcPr>
            <w:tcW w:w="2277" w:type="dxa"/>
          </w:tcPr>
          <w:p w14:paraId="2C072A7F" w14:textId="427FC29F" w:rsidR="00340A9B" w:rsidRPr="009E5DD9" w:rsidRDefault="00166A82" w:rsidP="002A5F84">
            <w:pPr>
              <w:pStyle w:val="ChartSubhead"/>
              <w:keepNext/>
              <w:keepLines/>
            </w:pPr>
            <w:r w:rsidRPr="009E5DD9">
              <w:t>Regular Cab</w:t>
            </w:r>
          </w:p>
        </w:tc>
        <w:tc>
          <w:tcPr>
            <w:tcW w:w="2277" w:type="dxa"/>
          </w:tcPr>
          <w:p w14:paraId="29F6161E" w14:textId="2F749334" w:rsidR="00340A9B" w:rsidRPr="009E5DD9" w:rsidRDefault="00166A82" w:rsidP="002A5F84">
            <w:pPr>
              <w:pStyle w:val="ChartSubhead"/>
              <w:keepNext/>
              <w:keepLines/>
            </w:pPr>
            <w:r w:rsidRPr="009E5DD9">
              <w:t>Crew Cab</w:t>
            </w:r>
          </w:p>
        </w:tc>
        <w:tc>
          <w:tcPr>
            <w:tcW w:w="2278" w:type="dxa"/>
          </w:tcPr>
          <w:p w14:paraId="60BB376A" w14:textId="02D80D8F" w:rsidR="00340A9B" w:rsidRPr="009E5DD9" w:rsidRDefault="00166A82" w:rsidP="002A5F84">
            <w:pPr>
              <w:pStyle w:val="ChartSubhead"/>
              <w:keepNext/>
              <w:keepLines/>
            </w:pPr>
            <w:r w:rsidRPr="009E5DD9">
              <w:t>Mega Cab</w:t>
            </w:r>
          </w:p>
        </w:tc>
      </w:tr>
      <w:tr w:rsidR="00340A9B" w:rsidRPr="009E5DD9" w14:paraId="657423EB" w14:textId="77777777" w:rsidTr="00AC266F">
        <w:tc>
          <w:tcPr>
            <w:tcW w:w="3240" w:type="dxa"/>
          </w:tcPr>
          <w:p w14:paraId="70FF49F8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Front – cu. ft. (cu. m)</w:t>
            </w:r>
          </w:p>
        </w:tc>
        <w:tc>
          <w:tcPr>
            <w:tcW w:w="2277" w:type="dxa"/>
          </w:tcPr>
          <w:p w14:paraId="0CC5A08A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62.5 (1.8)</w:t>
            </w:r>
          </w:p>
        </w:tc>
        <w:tc>
          <w:tcPr>
            <w:tcW w:w="2277" w:type="dxa"/>
          </w:tcPr>
          <w:p w14:paraId="14AC81E9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63.9 (1.8)</w:t>
            </w:r>
          </w:p>
        </w:tc>
        <w:tc>
          <w:tcPr>
            <w:tcW w:w="2278" w:type="dxa"/>
          </w:tcPr>
          <w:p w14:paraId="39008ED4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63.9 (1.8)</w:t>
            </w:r>
          </w:p>
        </w:tc>
      </w:tr>
      <w:tr w:rsidR="00340A9B" w:rsidRPr="009E5DD9" w14:paraId="3E54A6E5" w14:textId="77777777" w:rsidTr="00AC266F">
        <w:tc>
          <w:tcPr>
            <w:tcW w:w="3240" w:type="dxa"/>
          </w:tcPr>
          <w:p w14:paraId="3392E476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Rear – cu. ft. (cu. m)</w:t>
            </w:r>
          </w:p>
        </w:tc>
        <w:tc>
          <w:tcPr>
            <w:tcW w:w="2277" w:type="dxa"/>
          </w:tcPr>
          <w:p w14:paraId="25534089" w14:textId="6B05DDE5" w:rsidR="00340A9B" w:rsidRPr="009E5DD9" w:rsidRDefault="00166A82" w:rsidP="002A5F84">
            <w:pPr>
              <w:pStyle w:val="FABodyCopy"/>
              <w:keepNext/>
              <w:keepLines/>
              <w:spacing w:line="240" w:lineRule="auto"/>
            </w:pPr>
            <w:r>
              <w:t>NA</w:t>
            </w:r>
          </w:p>
        </w:tc>
        <w:tc>
          <w:tcPr>
            <w:tcW w:w="2277" w:type="dxa"/>
          </w:tcPr>
          <w:p w14:paraId="05DF8E0E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60.7 (1.7)</w:t>
            </w:r>
          </w:p>
        </w:tc>
        <w:tc>
          <w:tcPr>
            <w:tcW w:w="2278" w:type="dxa"/>
          </w:tcPr>
          <w:p w14:paraId="6C597118" w14:textId="77777777" w:rsidR="00340A9B" w:rsidRPr="009E5DD9" w:rsidRDefault="00340A9B" w:rsidP="002A5F84">
            <w:pPr>
              <w:pStyle w:val="FABodyCopy"/>
              <w:keepNext/>
              <w:keepLines/>
              <w:spacing w:line="240" w:lineRule="auto"/>
            </w:pPr>
            <w:r w:rsidRPr="009E5DD9">
              <w:t>66 (1.9)</w:t>
            </w:r>
          </w:p>
        </w:tc>
      </w:tr>
    </w:tbl>
    <w:p w14:paraId="246626CD" w14:textId="77777777" w:rsidR="0045101F" w:rsidRPr="001152A8" w:rsidRDefault="0031362B" w:rsidP="00AC266F">
      <w:pPr>
        <w:pStyle w:val="EndofDocument"/>
      </w:pPr>
      <w:r w:rsidRPr="00731FC5">
        <w:t>###</w:t>
      </w:r>
    </w:p>
    <w:sectPr w:rsidR="0045101F" w:rsidRPr="001152A8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569F" w14:textId="77777777" w:rsidR="002D2580" w:rsidRDefault="002D2580" w:rsidP="00B728F6">
      <w:r>
        <w:separator/>
      </w:r>
    </w:p>
    <w:p w14:paraId="71DBED06" w14:textId="77777777" w:rsidR="002D2580" w:rsidRDefault="002D2580"/>
    <w:p w14:paraId="1D20E22A" w14:textId="77777777" w:rsidR="002D2580" w:rsidRDefault="002D2580"/>
    <w:p w14:paraId="119116CA" w14:textId="77777777" w:rsidR="002D2580" w:rsidRDefault="002D2580"/>
    <w:p w14:paraId="0623F956" w14:textId="77777777" w:rsidR="002D2580" w:rsidRDefault="002D2580"/>
    <w:p w14:paraId="2D210354" w14:textId="77777777" w:rsidR="002D2580" w:rsidRDefault="002D2580"/>
    <w:p w14:paraId="66897200" w14:textId="77777777" w:rsidR="002D2580" w:rsidRDefault="002D2580"/>
  </w:endnote>
  <w:endnote w:type="continuationSeparator" w:id="0">
    <w:p w14:paraId="603F1F7B" w14:textId="77777777" w:rsidR="002D2580" w:rsidRDefault="002D2580" w:rsidP="00B728F6">
      <w:r>
        <w:continuationSeparator/>
      </w:r>
    </w:p>
    <w:p w14:paraId="70A7AE96" w14:textId="77777777" w:rsidR="002D2580" w:rsidRDefault="002D2580"/>
    <w:p w14:paraId="6BE1A8D3" w14:textId="77777777" w:rsidR="002D2580" w:rsidRDefault="002D2580"/>
    <w:p w14:paraId="4B169C11" w14:textId="77777777" w:rsidR="002D2580" w:rsidRDefault="002D2580"/>
    <w:p w14:paraId="3D6E03EE" w14:textId="77777777" w:rsidR="002D2580" w:rsidRDefault="002D2580"/>
    <w:p w14:paraId="40998D70" w14:textId="77777777" w:rsidR="002D2580" w:rsidRDefault="002D2580"/>
    <w:p w14:paraId="5DD3E291" w14:textId="77777777" w:rsidR="002D2580" w:rsidRDefault="002D25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3CC759F-1377-BA4F-924F-9D810F9EE8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FE2240-C372-0749-838E-848F0E6A5552}"/>
    <w:embedBold r:id="rId3" w:fontKey="{B37D6CCC-ECDB-6241-A108-98E7536B1B57}"/>
    <w:embedItalic r:id="rId4" w:fontKey="{96CA97D3-AD25-5D41-B9C6-4BBD22FE0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FF58DA3-2BD6-7848-BD96-01DDE35E71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BC7DE77-A3BA-BC47-89D0-30C1CD0ED1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71922C5-37A4-5F44-AF40-B3B42824344A}"/>
    <w:embedBold r:id="rId8" w:fontKey="{4D5FF7DD-CDDC-AE4D-99EB-9D308233F574}"/>
    <w:embedItalic r:id="rId9" w:fontKey="{9627FC1A-265A-0642-B266-276EAF1908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B0D9642-4D6F-0040-BA9A-82A0564B12B8}"/>
    <w:embedBold r:id="rId12" w:fontKey="{9B7D96F3-4FCE-2F4A-B1F0-56023A11DAE6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CADD41A1-6C94-BB49-9DE9-C4225BB16D89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  <w:embedBold r:id="rId18" w:fontKey="{2B176B48-B41E-6543-B1B5-B3087DB75C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719D820" w:rsidR="0003158A" w:rsidRDefault="00E3312E" w:rsidP="00DE04BA">
    <w:pPr>
      <w:pStyle w:val="Footer"/>
    </w:pPr>
    <w:r w:rsidRPr="00E3312E">
      <w:t xml:space="preserve">2022 </w:t>
    </w:r>
    <w:r w:rsidR="00362207">
      <w:t>ram</w:t>
    </w:r>
    <w:r w:rsidRPr="00E3312E">
      <w:t xml:space="preserve">  |  </w:t>
    </w:r>
    <w:r w:rsidR="0079554F">
      <w:t>2500 &amp; 3500 Heavy Duty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4873" w14:textId="77777777" w:rsidR="00362207" w:rsidRDefault="003622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82923" w14:textId="77777777" w:rsidR="002D2580" w:rsidRDefault="002D2580" w:rsidP="00B728F6">
      <w:r>
        <w:separator/>
      </w:r>
    </w:p>
    <w:p w14:paraId="3AFEF8FC" w14:textId="77777777" w:rsidR="002D2580" w:rsidRDefault="002D2580"/>
    <w:p w14:paraId="62A2AA25" w14:textId="77777777" w:rsidR="002D2580" w:rsidRDefault="002D2580"/>
    <w:p w14:paraId="15663C0A" w14:textId="77777777" w:rsidR="002D2580" w:rsidRDefault="002D2580"/>
    <w:p w14:paraId="0E1A0302" w14:textId="77777777" w:rsidR="002D2580" w:rsidRDefault="002D2580"/>
    <w:p w14:paraId="16F2201F" w14:textId="77777777" w:rsidR="002D2580" w:rsidRDefault="002D2580"/>
    <w:p w14:paraId="61C7082C" w14:textId="77777777" w:rsidR="002D2580" w:rsidRDefault="002D2580"/>
  </w:footnote>
  <w:footnote w:type="continuationSeparator" w:id="0">
    <w:p w14:paraId="035D97C0" w14:textId="77777777" w:rsidR="002D2580" w:rsidRDefault="002D2580" w:rsidP="00B728F6">
      <w:r>
        <w:continuationSeparator/>
      </w:r>
    </w:p>
    <w:p w14:paraId="38934910" w14:textId="77777777" w:rsidR="002D2580" w:rsidRDefault="002D2580"/>
    <w:p w14:paraId="0566BA04" w14:textId="77777777" w:rsidR="002D2580" w:rsidRDefault="002D2580"/>
    <w:p w14:paraId="50FADEB4" w14:textId="77777777" w:rsidR="002D2580" w:rsidRDefault="002D2580"/>
    <w:p w14:paraId="433E8285" w14:textId="77777777" w:rsidR="002D2580" w:rsidRDefault="002D2580"/>
    <w:p w14:paraId="50220E12" w14:textId="77777777" w:rsidR="002D2580" w:rsidRDefault="002D2580"/>
    <w:p w14:paraId="458295A4" w14:textId="77777777" w:rsidR="002D2580" w:rsidRDefault="002D25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3F02" w14:textId="77777777" w:rsidR="00362207" w:rsidRDefault="003622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1BB4674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6CC4" w14:textId="77777777" w:rsidR="00362207" w:rsidRDefault="003622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2D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1B53"/>
    <w:rsid w:val="000628F3"/>
    <w:rsid w:val="00065DCA"/>
    <w:rsid w:val="00082BCB"/>
    <w:rsid w:val="000909EE"/>
    <w:rsid w:val="00090D20"/>
    <w:rsid w:val="00097E56"/>
    <w:rsid w:val="000A3258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66A82"/>
    <w:rsid w:val="00172FDA"/>
    <w:rsid w:val="001907F0"/>
    <w:rsid w:val="00191733"/>
    <w:rsid w:val="0019367F"/>
    <w:rsid w:val="00197C98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37A0D"/>
    <w:rsid w:val="002623E8"/>
    <w:rsid w:val="00273CA8"/>
    <w:rsid w:val="00277B0C"/>
    <w:rsid w:val="00287DED"/>
    <w:rsid w:val="002939D0"/>
    <w:rsid w:val="002A266B"/>
    <w:rsid w:val="002A32C5"/>
    <w:rsid w:val="002A5F84"/>
    <w:rsid w:val="002A60BB"/>
    <w:rsid w:val="002A7242"/>
    <w:rsid w:val="002D1485"/>
    <w:rsid w:val="002D2580"/>
    <w:rsid w:val="002D6170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0A9B"/>
    <w:rsid w:val="00346A31"/>
    <w:rsid w:val="00355846"/>
    <w:rsid w:val="00362207"/>
    <w:rsid w:val="003657F3"/>
    <w:rsid w:val="00376CFB"/>
    <w:rsid w:val="00383109"/>
    <w:rsid w:val="0038444A"/>
    <w:rsid w:val="00386F23"/>
    <w:rsid w:val="003924AC"/>
    <w:rsid w:val="003949AE"/>
    <w:rsid w:val="003B2F2A"/>
    <w:rsid w:val="003B404F"/>
    <w:rsid w:val="003D573D"/>
    <w:rsid w:val="003E3025"/>
    <w:rsid w:val="003F58E5"/>
    <w:rsid w:val="004051AB"/>
    <w:rsid w:val="004057BF"/>
    <w:rsid w:val="0041006E"/>
    <w:rsid w:val="004124FD"/>
    <w:rsid w:val="004228AE"/>
    <w:rsid w:val="00422C2A"/>
    <w:rsid w:val="0042797B"/>
    <w:rsid w:val="00435DEA"/>
    <w:rsid w:val="00437B67"/>
    <w:rsid w:val="00443EA7"/>
    <w:rsid w:val="0045101F"/>
    <w:rsid w:val="00455846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0963"/>
    <w:rsid w:val="004D4479"/>
    <w:rsid w:val="004E3495"/>
    <w:rsid w:val="004E3FA8"/>
    <w:rsid w:val="004E66A4"/>
    <w:rsid w:val="004F2F61"/>
    <w:rsid w:val="00501096"/>
    <w:rsid w:val="00532909"/>
    <w:rsid w:val="0053642E"/>
    <w:rsid w:val="00543955"/>
    <w:rsid w:val="00547075"/>
    <w:rsid w:val="00551DEE"/>
    <w:rsid w:val="0055531D"/>
    <w:rsid w:val="00563B79"/>
    <w:rsid w:val="00570EDB"/>
    <w:rsid w:val="00577489"/>
    <w:rsid w:val="00582DF9"/>
    <w:rsid w:val="005A0F44"/>
    <w:rsid w:val="005A0F87"/>
    <w:rsid w:val="005A4789"/>
    <w:rsid w:val="005B78D9"/>
    <w:rsid w:val="005C1B4E"/>
    <w:rsid w:val="005D12C3"/>
    <w:rsid w:val="005D491B"/>
    <w:rsid w:val="005E3150"/>
    <w:rsid w:val="00605606"/>
    <w:rsid w:val="00611EEC"/>
    <w:rsid w:val="00636141"/>
    <w:rsid w:val="00640A30"/>
    <w:rsid w:val="00642254"/>
    <w:rsid w:val="00643DD4"/>
    <w:rsid w:val="0065118A"/>
    <w:rsid w:val="00663C79"/>
    <w:rsid w:val="00666DF9"/>
    <w:rsid w:val="006736C6"/>
    <w:rsid w:val="0067661B"/>
    <w:rsid w:val="006A70F8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13EA7"/>
    <w:rsid w:val="00721424"/>
    <w:rsid w:val="00731FC5"/>
    <w:rsid w:val="00734D02"/>
    <w:rsid w:val="00757C7A"/>
    <w:rsid w:val="00761131"/>
    <w:rsid w:val="00767A41"/>
    <w:rsid w:val="00774E8D"/>
    <w:rsid w:val="00784EDA"/>
    <w:rsid w:val="00791684"/>
    <w:rsid w:val="0079554F"/>
    <w:rsid w:val="007A28F9"/>
    <w:rsid w:val="007A352A"/>
    <w:rsid w:val="007A424E"/>
    <w:rsid w:val="007B043A"/>
    <w:rsid w:val="007C26A4"/>
    <w:rsid w:val="007C3094"/>
    <w:rsid w:val="007D2EE2"/>
    <w:rsid w:val="007D6912"/>
    <w:rsid w:val="007E0155"/>
    <w:rsid w:val="007E0DFE"/>
    <w:rsid w:val="007E193F"/>
    <w:rsid w:val="007E23D5"/>
    <w:rsid w:val="007E35EC"/>
    <w:rsid w:val="00801CDD"/>
    <w:rsid w:val="00802624"/>
    <w:rsid w:val="00833D23"/>
    <w:rsid w:val="00841486"/>
    <w:rsid w:val="008424CD"/>
    <w:rsid w:val="00861D24"/>
    <w:rsid w:val="00867081"/>
    <w:rsid w:val="00871556"/>
    <w:rsid w:val="00886870"/>
    <w:rsid w:val="00895CEB"/>
    <w:rsid w:val="00897F4D"/>
    <w:rsid w:val="008B7C9C"/>
    <w:rsid w:val="008D169A"/>
    <w:rsid w:val="008D6AA3"/>
    <w:rsid w:val="008E1D5F"/>
    <w:rsid w:val="008E2A09"/>
    <w:rsid w:val="008F53E6"/>
    <w:rsid w:val="008F58E5"/>
    <w:rsid w:val="00901320"/>
    <w:rsid w:val="0090672B"/>
    <w:rsid w:val="00914972"/>
    <w:rsid w:val="009172DD"/>
    <w:rsid w:val="00920887"/>
    <w:rsid w:val="0092112E"/>
    <w:rsid w:val="009214B9"/>
    <w:rsid w:val="00927C25"/>
    <w:rsid w:val="00950B15"/>
    <w:rsid w:val="00964396"/>
    <w:rsid w:val="009714DF"/>
    <w:rsid w:val="0097761C"/>
    <w:rsid w:val="00993FA7"/>
    <w:rsid w:val="0099493F"/>
    <w:rsid w:val="009A1FFD"/>
    <w:rsid w:val="009A59AA"/>
    <w:rsid w:val="009C43A3"/>
    <w:rsid w:val="009C5CB9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266F"/>
    <w:rsid w:val="00AC31E1"/>
    <w:rsid w:val="00AE5A22"/>
    <w:rsid w:val="00AE62CE"/>
    <w:rsid w:val="00AF0A5E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847EB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4C72"/>
    <w:rsid w:val="00BE64A5"/>
    <w:rsid w:val="00BE64C8"/>
    <w:rsid w:val="00BF1D56"/>
    <w:rsid w:val="00C032F3"/>
    <w:rsid w:val="00C13890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97C70"/>
    <w:rsid w:val="00CA256D"/>
    <w:rsid w:val="00CA737A"/>
    <w:rsid w:val="00CB1AFD"/>
    <w:rsid w:val="00CC5546"/>
    <w:rsid w:val="00CD1255"/>
    <w:rsid w:val="00CD6FBA"/>
    <w:rsid w:val="00CE6983"/>
    <w:rsid w:val="00CF36A9"/>
    <w:rsid w:val="00D151E6"/>
    <w:rsid w:val="00D2074F"/>
    <w:rsid w:val="00D2537D"/>
    <w:rsid w:val="00D2582D"/>
    <w:rsid w:val="00D275B8"/>
    <w:rsid w:val="00D53239"/>
    <w:rsid w:val="00D6088C"/>
    <w:rsid w:val="00D85C5E"/>
    <w:rsid w:val="00D87832"/>
    <w:rsid w:val="00D92D77"/>
    <w:rsid w:val="00D95549"/>
    <w:rsid w:val="00D95C8F"/>
    <w:rsid w:val="00DC0C7F"/>
    <w:rsid w:val="00DC7524"/>
    <w:rsid w:val="00DC7EEA"/>
    <w:rsid w:val="00DD4C69"/>
    <w:rsid w:val="00DD5693"/>
    <w:rsid w:val="00DD5CE0"/>
    <w:rsid w:val="00DE04BA"/>
    <w:rsid w:val="00E01900"/>
    <w:rsid w:val="00E12810"/>
    <w:rsid w:val="00E14688"/>
    <w:rsid w:val="00E2624B"/>
    <w:rsid w:val="00E3003F"/>
    <w:rsid w:val="00E3312E"/>
    <w:rsid w:val="00E426F0"/>
    <w:rsid w:val="00E43C75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1414A"/>
    <w:rsid w:val="00F161CC"/>
    <w:rsid w:val="00F25D13"/>
    <w:rsid w:val="00F26FDE"/>
    <w:rsid w:val="00F366DD"/>
    <w:rsid w:val="00F4199F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8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78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78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478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5A478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5A478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5A478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A4789"/>
  </w:style>
  <w:style w:type="paragraph" w:styleId="Header">
    <w:name w:val="header"/>
    <w:basedOn w:val="Normal"/>
    <w:link w:val="HeaderChar"/>
    <w:uiPriority w:val="99"/>
    <w:unhideWhenUsed/>
    <w:qFormat/>
    <w:rsid w:val="005A478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A478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478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A478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7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478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478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478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5A478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478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5A478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5A478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A47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478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478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47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478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5A478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5A478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A478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A478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A478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A478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A478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5A478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5A478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5A478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5A478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5A478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5A4789"/>
    <w:pPr>
      <w:ind w:left="187" w:hanging="187"/>
    </w:pPr>
  </w:style>
  <w:style w:type="paragraph" w:customStyle="1" w:styleId="WeightsCopy7col">
    <w:name w:val="Weights Copy 7 col"/>
    <w:basedOn w:val="BodyCopy"/>
    <w:qFormat/>
    <w:rsid w:val="005A478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5A478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5A478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5A478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5A478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5A478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paragraph" w:customStyle="1" w:styleId="BodyCopy2linesNoLines">
    <w:name w:val="Body Copy 2 lines No Lines"/>
    <w:basedOn w:val="BodyCopyNoLines"/>
    <w:qFormat/>
    <w:rsid w:val="005A4789"/>
    <w:pPr>
      <w:ind w:left="0" w:firstLine="0"/>
    </w:pPr>
  </w:style>
  <w:style w:type="paragraph" w:styleId="ListParagraph">
    <w:name w:val="List Paragraph"/>
    <w:basedOn w:val="Normal"/>
    <w:uiPriority w:val="34"/>
    <w:qFormat/>
    <w:rsid w:val="00BE4C72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BE4C72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BE4C72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BE4C72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BE4C72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BE4C72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BE4C72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BE4C72"/>
    <w:rPr>
      <w:vertAlign w:val="superscript"/>
    </w:rPr>
  </w:style>
  <w:style w:type="paragraph" w:customStyle="1" w:styleId="font5">
    <w:name w:val="font5"/>
    <w:basedOn w:val="Normal"/>
    <w:uiPriority w:val="99"/>
    <w:rsid w:val="00BE4C72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BE4C72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BE4C72"/>
  </w:style>
  <w:style w:type="character" w:styleId="Emphasis">
    <w:name w:val="Emphasis"/>
    <w:basedOn w:val="DefaultParagraphFont"/>
    <w:uiPriority w:val="20"/>
    <w:qFormat/>
    <w:rsid w:val="00BE4C72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BE4C72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4C7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5A478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Text1">
    <w:name w:val="_Text1"/>
    <w:basedOn w:val="Normal"/>
    <w:uiPriority w:val="99"/>
    <w:rsid w:val="00BE4C72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BE4C72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BE4C72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BE4C72"/>
    <w:pPr>
      <w:widowControl w:val="0"/>
      <w:autoSpaceDE w:val="0"/>
      <w:autoSpaceDN w:val="0"/>
      <w:spacing w:before="97"/>
      <w:ind w:left="14"/>
    </w:pPr>
    <w:rPr>
      <w:rFonts w:ascii="Arial" w:eastAsia="Arial" w:hAnsi="Arial" w:cs="Arial"/>
      <w:sz w:val="22"/>
      <w:szCs w:val="22"/>
      <w:lang w:bidi="en-US"/>
    </w:rPr>
  </w:style>
  <w:style w:type="paragraph" w:customStyle="1" w:styleId="FABodyCopy">
    <w:name w:val="FA Body Copy"/>
    <w:basedOn w:val="Normal"/>
    <w:qFormat/>
    <w:rsid w:val="005A478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ChartSubhead">
    <w:name w:val="Chart Subhead"/>
    <w:basedOn w:val="Normal"/>
    <w:autoRedefine/>
    <w:qFormat/>
    <w:rsid w:val="005A478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customStyle="1" w:styleId="FABodyIndent1">
    <w:name w:val="FA Body Indent 1"/>
    <w:basedOn w:val="FABodyCopy"/>
    <w:qFormat/>
    <w:rsid w:val="005A4789"/>
    <w:pPr>
      <w:ind w:left="144"/>
    </w:pPr>
  </w:style>
  <w:style w:type="paragraph" w:customStyle="1" w:styleId="S-O-P">
    <w:name w:val="S-O-P"/>
    <w:basedOn w:val="FABodyCopy"/>
    <w:next w:val="FABodyCopy"/>
    <w:qFormat/>
    <w:rsid w:val="005A4789"/>
    <w:pPr>
      <w:jc w:val="center"/>
    </w:pPr>
  </w:style>
  <w:style w:type="paragraph" w:customStyle="1" w:styleId="TableSubhead">
    <w:name w:val="Table Subhead"/>
    <w:basedOn w:val="Normal"/>
    <w:qFormat/>
    <w:rsid w:val="005A478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5A478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ModelSubhead">
    <w:name w:val="Model Subhead"/>
    <w:basedOn w:val="Normal"/>
    <w:qFormat/>
    <w:rsid w:val="005A478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table" w:customStyle="1" w:styleId="FATABLESTYLE">
    <w:name w:val="FA TABLE STYLE"/>
    <w:basedOn w:val="TableNormal"/>
    <w:uiPriority w:val="99"/>
    <w:rsid w:val="00C97C7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12</Pages>
  <Words>2018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13495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2021-08-26T21:13:00Z</dcterms:created>
  <dcterms:modified xsi:type="dcterms:W3CDTF">2021-08-26T21:13:00Z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