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207DB8FA" w:rsidR="00C13890" w:rsidRPr="000F771A" w:rsidRDefault="00C13890" w:rsidP="00AA7411">
      <w:pPr>
        <w:pStyle w:val="Heading1"/>
        <w:spacing w:before="440"/>
      </w:pPr>
      <w:r w:rsidRPr="000F771A">
        <w:t>20</w:t>
      </w:r>
      <w:r w:rsidR="00A85C21" w:rsidRPr="000F771A">
        <w:t>2</w:t>
      </w:r>
      <w:r w:rsidR="00454ACC">
        <w:t>2</w:t>
      </w:r>
      <w:r w:rsidR="00712251" w:rsidRPr="000F771A">
        <w:t xml:space="preserve"> </w:t>
      </w:r>
      <w:r w:rsidR="00EA4474">
        <w:t>Ram</w:t>
      </w:r>
      <w:r w:rsidR="00FD07EB" w:rsidRPr="000F771A">
        <w:t xml:space="preserve"> </w:t>
      </w:r>
      <w:r w:rsidR="00EA4474" w:rsidRPr="00EA4474">
        <w:t>1500</w:t>
      </w:r>
    </w:p>
    <w:p w14:paraId="6BE3AE1F" w14:textId="0AE103D3" w:rsidR="00216628" w:rsidRDefault="00454ACC" w:rsidP="000F771A">
      <w:pPr>
        <w:pStyle w:val="Heading2"/>
      </w:pPr>
      <w:r>
        <w:t>towing charts</w:t>
      </w:r>
    </w:p>
    <w:p w14:paraId="755C6CDF" w14:textId="75C9A231" w:rsidR="00934D42" w:rsidRPr="00934D42" w:rsidRDefault="00934D42" w:rsidP="00934D42">
      <w:pPr>
        <w:pStyle w:val="Heading3"/>
      </w:pPr>
      <w:r w:rsidRPr="000E4330">
        <w:t xml:space="preserve">RAM 1500 4X2 QUAD </w:t>
      </w:r>
      <w:r>
        <w:t xml:space="preserve">CAB: </w:t>
      </w:r>
      <w:r w:rsidRPr="000E4330">
        <w:t>TRADESMAN 6'4"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990"/>
        <w:gridCol w:w="629"/>
        <w:gridCol w:w="633"/>
        <w:gridCol w:w="720"/>
        <w:gridCol w:w="630"/>
        <w:gridCol w:w="720"/>
        <w:gridCol w:w="810"/>
        <w:gridCol w:w="720"/>
        <w:gridCol w:w="630"/>
        <w:gridCol w:w="630"/>
        <w:gridCol w:w="630"/>
        <w:gridCol w:w="810"/>
        <w:gridCol w:w="630"/>
      </w:tblGrid>
      <w:tr w:rsidR="007C7E98" w:rsidRPr="001F50A3" w14:paraId="02420E9A" w14:textId="77777777" w:rsidTr="007C7E98">
        <w:trPr>
          <w:trHeight w:val="970"/>
        </w:trPr>
        <w:tc>
          <w:tcPr>
            <w:tcW w:w="898" w:type="dxa"/>
            <w:shd w:val="clear" w:color="auto" w:fill="F2F2F2" w:themeFill="background1" w:themeFillShade="F2"/>
          </w:tcPr>
          <w:p w14:paraId="61E4AA07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1C5BB067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</w:tcPr>
          <w:p w14:paraId="048B1B71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3" w:type="dxa"/>
            <w:shd w:val="clear" w:color="auto" w:fill="F2F2F2" w:themeFill="background1" w:themeFillShade="F2"/>
          </w:tcPr>
          <w:p w14:paraId="67A85E1E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12F9B36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A623930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538C6B9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E2C6A57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8F88238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0A86680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7711344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7FCFE94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1FBF5CAB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B52CAFD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4C3D93" w:rsidRPr="001F50A3" w14:paraId="18A02AEF" w14:textId="77777777" w:rsidTr="007C7E98">
        <w:trPr>
          <w:trHeight w:val="724"/>
        </w:trPr>
        <w:tc>
          <w:tcPr>
            <w:tcW w:w="898" w:type="dxa"/>
          </w:tcPr>
          <w:p w14:paraId="58D987DC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-6</w:t>
            </w:r>
          </w:p>
        </w:tc>
        <w:tc>
          <w:tcPr>
            <w:tcW w:w="990" w:type="dxa"/>
          </w:tcPr>
          <w:p w14:paraId="2C3DD6D8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629" w:type="dxa"/>
          </w:tcPr>
          <w:p w14:paraId="5B67E0BA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3B252B9E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3.55</w:t>
            </w:r>
          </w:p>
        </w:tc>
        <w:tc>
          <w:tcPr>
            <w:tcW w:w="720" w:type="dxa"/>
          </w:tcPr>
          <w:p w14:paraId="1C072365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58E588BF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2300</w:t>
            </w:r>
          </w:p>
        </w:tc>
        <w:tc>
          <w:tcPr>
            <w:tcW w:w="720" w:type="dxa"/>
          </w:tcPr>
          <w:p w14:paraId="78BBE3EC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5792F">
              <w:rPr>
                <w:rFonts w:ascii="Arial" w:hAnsi="Arial" w:cs="Arial"/>
                <w:sz w:val="14"/>
                <w:szCs w:val="14"/>
              </w:rPr>
              <w:t>4770.82</w:t>
            </w:r>
          </w:p>
        </w:tc>
        <w:tc>
          <w:tcPr>
            <w:tcW w:w="810" w:type="dxa"/>
          </w:tcPr>
          <w:p w14:paraId="5B23BB16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5792F">
              <w:rPr>
                <w:rFonts w:ascii="Arial" w:hAnsi="Arial" w:cs="Arial"/>
                <w:sz w:val="14"/>
                <w:szCs w:val="14"/>
              </w:rPr>
              <w:t>2715.36</w:t>
            </w:r>
          </w:p>
        </w:tc>
        <w:tc>
          <w:tcPr>
            <w:tcW w:w="720" w:type="dxa"/>
          </w:tcPr>
          <w:p w14:paraId="04CD19A1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5792F">
              <w:rPr>
                <w:rFonts w:ascii="Arial" w:hAnsi="Arial" w:cs="Arial"/>
                <w:sz w:val="14"/>
                <w:szCs w:val="14"/>
              </w:rPr>
              <w:t>2055.45</w:t>
            </w:r>
          </w:p>
        </w:tc>
        <w:tc>
          <w:tcPr>
            <w:tcW w:w="630" w:type="dxa"/>
          </w:tcPr>
          <w:p w14:paraId="4B5CF8C6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48C0A21D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4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630" w:type="dxa"/>
          </w:tcPr>
          <w:p w14:paraId="211818BD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12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810" w:type="dxa"/>
          </w:tcPr>
          <w:p w14:paraId="3479DB36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12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625" w:type="dxa"/>
          </w:tcPr>
          <w:p w14:paraId="41DB6435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7</w:t>
            </w:r>
            <w:r>
              <w:rPr>
                <w:rFonts w:ascii="Arial" w:hAnsi="Arial" w:cs="Arial"/>
                <w:sz w:val="14"/>
                <w:szCs w:val="14"/>
              </w:rPr>
              <w:t>,690</w:t>
            </w:r>
          </w:p>
        </w:tc>
      </w:tr>
      <w:tr w:rsidR="004C3D93" w:rsidRPr="001F50A3" w14:paraId="38B28635" w14:textId="77777777" w:rsidTr="007C7E98">
        <w:trPr>
          <w:trHeight w:val="724"/>
        </w:trPr>
        <w:tc>
          <w:tcPr>
            <w:tcW w:w="898" w:type="dxa"/>
          </w:tcPr>
          <w:p w14:paraId="539BD8F5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E4330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0E4330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0" w:type="dxa"/>
          </w:tcPr>
          <w:p w14:paraId="1CDF097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337A171B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6DD54597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720" w:type="dxa"/>
          </w:tcPr>
          <w:p w14:paraId="29DBA971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6B0029FE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2090</w:t>
            </w:r>
          </w:p>
        </w:tc>
        <w:tc>
          <w:tcPr>
            <w:tcW w:w="720" w:type="dxa"/>
          </w:tcPr>
          <w:p w14:paraId="0057DC3B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5111.75</w:t>
            </w:r>
          </w:p>
        </w:tc>
        <w:tc>
          <w:tcPr>
            <w:tcW w:w="810" w:type="dxa"/>
          </w:tcPr>
          <w:p w14:paraId="45A866BA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3022.55</w:t>
            </w:r>
          </w:p>
        </w:tc>
        <w:tc>
          <w:tcPr>
            <w:tcW w:w="720" w:type="dxa"/>
          </w:tcPr>
          <w:p w14:paraId="6879B640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2089.2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2051A4D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772CD185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2D1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0D6ED53A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810" w:type="dxa"/>
          </w:tcPr>
          <w:p w14:paraId="6FF6D9ED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625" w:type="dxa"/>
          </w:tcPr>
          <w:p w14:paraId="6C133A5A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,31</w:t>
            </w:r>
            <w:r w:rsidRPr="000E4330">
              <w:rPr>
                <w:rFonts w:ascii="Arial" w:hAnsi="Arial" w:cs="Arial"/>
                <w:sz w:val="14"/>
                <w:szCs w:val="14"/>
              </w:rPr>
              <w:t>0</w:t>
            </w:r>
          </w:p>
        </w:tc>
      </w:tr>
      <w:tr w:rsidR="004C3D93" w:rsidRPr="001F50A3" w14:paraId="003A70BC" w14:textId="77777777" w:rsidTr="007C7E98">
        <w:trPr>
          <w:trHeight w:val="724"/>
        </w:trPr>
        <w:tc>
          <w:tcPr>
            <w:tcW w:w="898" w:type="dxa"/>
          </w:tcPr>
          <w:p w14:paraId="33D36E4E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5915">
              <w:rPr>
                <w:rFonts w:ascii="Arial" w:hAnsi="Arial" w:cs="Arial"/>
                <w:sz w:val="14"/>
                <w:szCs w:val="14"/>
              </w:rPr>
              <w:t>3.0L V-6 ECODIESEL</w:t>
            </w:r>
          </w:p>
        </w:tc>
        <w:tc>
          <w:tcPr>
            <w:tcW w:w="990" w:type="dxa"/>
          </w:tcPr>
          <w:p w14:paraId="513B7203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8E2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7091C876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23C43BDF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3A39AE28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51DB0DB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2090</w:t>
            </w:r>
          </w:p>
        </w:tc>
        <w:tc>
          <w:tcPr>
            <w:tcW w:w="720" w:type="dxa"/>
          </w:tcPr>
          <w:p w14:paraId="5BA94559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5111.75</w:t>
            </w:r>
          </w:p>
        </w:tc>
        <w:tc>
          <w:tcPr>
            <w:tcW w:w="810" w:type="dxa"/>
          </w:tcPr>
          <w:p w14:paraId="07D63F74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3022.55</w:t>
            </w:r>
          </w:p>
        </w:tc>
        <w:tc>
          <w:tcPr>
            <w:tcW w:w="720" w:type="dxa"/>
          </w:tcPr>
          <w:p w14:paraId="414CE9A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2089.2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3EABB0F0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5BAFACCB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2D1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7D84DE21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15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600</w:t>
            </w:r>
          </w:p>
        </w:tc>
        <w:tc>
          <w:tcPr>
            <w:tcW w:w="810" w:type="dxa"/>
          </w:tcPr>
          <w:p w14:paraId="6D4A97E3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15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600</w:t>
            </w:r>
          </w:p>
        </w:tc>
        <w:tc>
          <w:tcPr>
            <w:tcW w:w="625" w:type="dxa"/>
          </w:tcPr>
          <w:p w14:paraId="61B1E210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10</w:t>
            </w:r>
            <w:r>
              <w:rPr>
                <w:rFonts w:ascii="Arial" w:hAnsi="Arial" w:cs="Arial"/>
                <w:sz w:val="14"/>
                <w:szCs w:val="14"/>
              </w:rPr>
              <w:t>,01</w:t>
            </w:r>
            <w:r w:rsidRPr="000E4330">
              <w:rPr>
                <w:rFonts w:ascii="Arial" w:hAnsi="Arial" w:cs="Arial"/>
                <w:sz w:val="14"/>
                <w:szCs w:val="14"/>
              </w:rPr>
              <w:t>0</w:t>
            </w:r>
          </w:p>
        </w:tc>
      </w:tr>
      <w:tr w:rsidR="004C3D93" w:rsidRPr="001F50A3" w14:paraId="4B0C809B" w14:textId="77777777" w:rsidTr="007C7E98">
        <w:trPr>
          <w:trHeight w:val="724"/>
        </w:trPr>
        <w:tc>
          <w:tcPr>
            <w:tcW w:w="898" w:type="dxa"/>
          </w:tcPr>
          <w:p w14:paraId="5D03858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5915">
              <w:rPr>
                <w:rFonts w:ascii="Arial" w:hAnsi="Arial" w:cs="Arial"/>
                <w:sz w:val="14"/>
                <w:szCs w:val="14"/>
              </w:rPr>
              <w:t>3.0L V-6 ECODIESEL</w:t>
            </w:r>
          </w:p>
        </w:tc>
        <w:tc>
          <w:tcPr>
            <w:tcW w:w="990" w:type="dxa"/>
          </w:tcPr>
          <w:p w14:paraId="6B25A251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8E2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1DD100B4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7614B5DB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139182CE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5053D035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2090</w:t>
            </w:r>
          </w:p>
        </w:tc>
        <w:tc>
          <w:tcPr>
            <w:tcW w:w="720" w:type="dxa"/>
          </w:tcPr>
          <w:p w14:paraId="3A676403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5111.75</w:t>
            </w:r>
          </w:p>
        </w:tc>
        <w:tc>
          <w:tcPr>
            <w:tcW w:w="810" w:type="dxa"/>
          </w:tcPr>
          <w:p w14:paraId="2B748A01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3022.55</w:t>
            </w:r>
          </w:p>
        </w:tc>
        <w:tc>
          <w:tcPr>
            <w:tcW w:w="720" w:type="dxa"/>
          </w:tcPr>
          <w:p w14:paraId="30DF03B5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2089.2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769E0B3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672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28207234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2D1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7FCA043C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18</w:t>
            </w:r>
            <w:r>
              <w:rPr>
                <w:rFonts w:ascii="Arial" w:hAnsi="Arial" w:cs="Arial"/>
                <w:sz w:val="14"/>
                <w:szCs w:val="14"/>
              </w:rPr>
              <w:t>,250</w:t>
            </w:r>
          </w:p>
        </w:tc>
        <w:tc>
          <w:tcPr>
            <w:tcW w:w="810" w:type="dxa"/>
          </w:tcPr>
          <w:p w14:paraId="04117FB7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18</w:t>
            </w:r>
            <w:r>
              <w:rPr>
                <w:rFonts w:ascii="Arial" w:hAnsi="Arial" w:cs="Arial"/>
                <w:sz w:val="14"/>
                <w:szCs w:val="14"/>
              </w:rPr>
              <w:t>,250</w:t>
            </w:r>
          </w:p>
        </w:tc>
        <w:tc>
          <w:tcPr>
            <w:tcW w:w="625" w:type="dxa"/>
          </w:tcPr>
          <w:p w14:paraId="2E5D4428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12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560</w:t>
            </w:r>
          </w:p>
        </w:tc>
      </w:tr>
      <w:tr w:rsidR="004C3D93" w:rsidRPr="001F50A3" w14:paraId="7B82C94B" w14:textId="77777777" w:rsidTr="007C7E98">
        <w:trPr>
          <w:trHeight w:val="724"/>
        </w:trPr>
        <w:tc>
          <w:tcPr>
            <w:tcW w:w="898" w:type="dxa"/>
          </w:tcPr>
          <w:p w14:paraId="39AE9E7D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7FC3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7B02F5A0" w14:textId="77777777" w:rsidR="004C3D93" w:rsidRPr="00C338E2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8E2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3B96019F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04C90C67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720" w:type="dxa"/>
          </w:tcPr>
          <w:p w14:paraId="2FED8484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46017F2A" w14:textId="77777777" w:rsidR="004C3D93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42784579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5056.24</w:t>
            </w:r>
          </w:p>
        </w:tc>
        <w:tc>
          <w:tcPr>
            <w:tcW w:w="810" w:type="dxa"/>
          </w:tcPr>
          <w:p w14:paraId="1B0E1D48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2964.59</w:t>
            </w:r>
          </w:p>
        </w:tc>
        <w:tc>
          <w:tcPr>
            <w:tcW w:w="720" w:type="dxa"/>
          </w:tcPr>
          <w:p w14:paraId="07862355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2091.64</w:t>
            </w:r>
          </w:p>
        </w:tc>
        <w:tc>
          <w:tcPr>
            <w:tcW w:w="630" w:type="dxa"/>
          </w:tcPr>
          <w:p w14:paraId="400634FE" w14:textId="77777777" w:rsidR="004C3D93" w:rsidRPr="00D63672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672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492BC831" w14:textId="77777777" w:rsidR="004C3D93" w:rsidRPr="00EB2D1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2D1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2FABEA6D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810" w:type="dxa"/>
          </w:tcPr>
          <w:p w14:paraId="714D1D47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625" w:type="dxa"/>
          </w:tcPr>
          <w:p w14:paraId="36692A26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,450</w:t>
            </w:r>
          </w:p>
        </w:tc>
      </w:tr>
      <w:tr w:rsidR="004C3D93" w:rsidRPr="001F50A3" w14:paraId="6910463F" w14:textId="77777777" w:rsidTr="007C7E98">
        <w:trPr>
          <w:trHeight w:val="724"/>
        </w:trPr>
        <w:tc>
          <w:tcPr>
            <w:tcW w:w="898" w:type="dxa"/>
          </w:tcPr>
          <w:p w14:paraId="63714C1D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5.7L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E4330">
              <w:rPr>
                <w:rFonts w:ascii="Arial" w:hAnsi="Arial" w:cs="Arial"/>
                <w:sz w:val="14"/>
                <w:szCs w:val="14"/>
              </w:rPr>
              <w:t>8 HEM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 w:rsidRPr="000E4330">
              <w:rPr>
                <w:rFonts w:ascii="Arial" w:hAnsi="Arial" w:cs="Arial"/>
                <w:sz w:val="14"/>
                <w:szCs w:val="14"/>
                <w:vertAlign w:val="superscript"/>
              </w:rPr>
              <w:sym w:font="Symbol" w:char="F0E2"/>
            </w:r>
          </w:p>
        </w:tc>
        <w:tc>
          <w:tcPr>
            <w:tcW w:w="990" w:type="dxa"/>
          </w:tcPr>
          <w:p w14:paraId="0C81D6C5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8E2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6C18FC0F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158ACA0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720" w:type="dxa"/>
          </w:tcPr>
          <w:p w14:paraId="08745A43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72B78445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1930</w:t>
            </w:r>
          </w:p>
        </w:tc>
        <w:tc>
          <w:tcPr>
            <w:tcW w:w="720" w:type="dxa"/>
          </w:tcPr>
          <w:p w14:paraId="055A334C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4967.04</w:t>
            </w:r>
          </w:p>
        </w:tc>
        <w:tc>
          <w:tcPr>
            <w:tcW w:w="810" w:type="dxa"/>
          </w:tcPr>
          <w:p w14:paraId="706E9132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2897.24</w:t>
            </w:r>
          </w:p>
        </w:tc>
        <w:tc>
          <w:tcPr>
            <w:tcW w:w="720" w:type="dxa"/>
          </w:tcPr>
          <w:p w14:paraId="5CC519E8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2069.8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107FC51B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672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10B95EE6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2D1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327A58F9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810" w:type="dxa"/>
          </w:tcPr>
          <w:p w14:paraId="1AB423DF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625" w:type="dxa"/>
          </w:tcPr>
          <w:p w14:paraId="0BD0EC9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,490</w:t>
            </w:r>
          </w:p>
        </w:tc>
      </w:tr>
      <w:tr w:rsidR="004C3D93" w:rsidRPr="001F50A3" w14:paraId="79014249" w14:textId="77777777" w:rsidTr="007C7E98">
        <w:trPr>
          <w:trHeight w:val="724"/>
        </w:trPr>
        <w:tc>
          <w:tcPr>
            <w:tcW w:w="898" w:type="dxa"/>
          </w:tcPr>
          <w:p w14:paraId="3063DB58" w14:textId="77777777" w:rsidR="004C3D93" w:rsidRPr="00847FC3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7FC3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01E28D7F" w14:textId="77777777" w:rsidR="004C3D93" w:rsidRPr="00C338E2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8E2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6B5B0266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1D77E4EA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1B95B81B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59C4A824" w14:textId="77777777" w:rsidR="004C3D93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68736017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5056.24</w:t>
            </w:r>
          </w:p>
        </w:tc>
        <w:tc>
          <w:tcPr>
            <w:tcW w:w="810" w:type="dxa"/>
          </w:tcPr>
          <w:p w14:paraId="2D3A4B97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2964.59</w:t>
            </w:r>
          </w:p>
        </w:tc>
        <w:tc>
          <w:tcPr>
            <w:tcW w:w="720" w:type="dxa"/>
          </w:tcPr>
          <w:p w14:paraId="3072B5A6" w14:textId="77777777" w:rsidR="004C3D93" w:rsidRPr="00A349B3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2091.64</w:t>
            </w:r>
          </w:p>
        </w:tc>
        <w:tc>
          <w:tcPr>
            <w:tcW w:w="630" w:type="dxa"/>
          </w:tcPr>
          <w:p w14:paraId="3BAF7A52" w14:textId="77777777" w:rsidR="004C3D93" w:rsidRPr="00D63672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672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55F46D89" w14:textId="77777777" w:rsidR="004C3D93" w:rsidRPr="00EB2D1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2D1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D1B0121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17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000</w:t>
            </w:r>
          </w:p>
        </w:tc>
        <w:tc>
          <w:tcPr>
            <w:tcW w:w="810" w:type="dxa"/>
          </w:tcPr>
          <w:p w14:paraId="30071918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17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000</w:t>
            </w:r>
          </w:p>
        </w:tc>
        <w:tc>
          <w:tcPr>
            <w:tcW w:w="625" w:type="dxa"/>
          </w:tcPr>
          <w:p w14:paraId="1B5A79D9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,56</w:t>
            </w:r>
            <w:r w:rsidRPr="000E4330">
              <w:rPr>
                <w:rFonts w:ascii="Arial" w:hAnsi="Arial" w:cs="Arial"/>
                <w:sz w:val="14"/>
                <w:szCs w:val="14"/>
              </w:rPr>
              <w:t>0</w:t>
            </w:r>
          </w:p>
        </w:tc>
      </w:tr>
      <w:tr w:rsidR="004C3D93" w:rsidRPr="001F50A3" w14:paraId="13E39EB4" w14:textId="77777777" w:rsidTr="007C7E98">
        <w:trPr>
          <w:trHeight w:val="724"/>
        </w:trPr>
        <w:tc>
          <w:tcPr>
            <w:tcW w:w="898" w:type="dxa"/>
          </w:tcPr>
          <w:p w14:paraId="4058DD29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7FC3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2C294470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8E2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46334EA9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395D784B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51DCB959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1BBF7EF3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1930</w:t>
            </w:r>
          </w:p>
        </w:tc>
        <w:tc>
          <w:tcPr>
            <w:tcW w:w="720" w:type="dxa"/>
          </w:tcPr>
          <w:p w14:paraId="1C75EE2C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4967.04</w:t>
            </w:r>
          </w:p>
        </w:tc>
        <w:tc>
          <w:tcPr>
            <w:tcW w:w="810" w:type="dxa"/>
          </w:tcPr>
          <w:p w14:paraId="733EC2CE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2897.24</w:t>
            </w:r>
          </w:p>
        </w:tc>
        <w:tc>
          <w:tcPr>
            <w:tcW w:w="720" w:type="dxa"/>
          </w:tcPr>
          <w:p w14:paraId="49C45B36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349B3">
              <w:rPr>
                <w:rFonts w:ascii="Arial" w:hAnsi="Arial" w:cs="Arial"/>
                <w:color w:val="000000"/>
                <w:sz w:val="14"/>
                <w:szCs w:val="14"/>
              </w:rPr>
              <w:t>2069.8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630" w:type="dxa"/>
          </w:tcPr>
          <w:p w14:paraId="0CEC028F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672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552AD68E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2D1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6775DEAC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17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000</w:t>
            </w:r>
          </w:p>
        </w:tc>
        <w:tc>
          <w:tcPr>
            <w:tcW w:w="810" w:type="dxa"/>
          </w:tcPr>
          <w:p w14:paraId="2FEC6B90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17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000</w:t>
            </w:r>
          </w:p>
        </w:tc>
        <w:tc>
          <w:tcPr>
            <w:tcW w:w="625" w:type="dxa"/>
          </w:tcPr>
          <w:p w14:paraId="1BE74F8D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,590</w:t>
            </w:r>
          </w:p>
        </w:tc>
      </w:tr>
      <w:tr w:rsidR="004C3D93" w:rsidRPr="001F50A3" w14:paraId="5529D767" w14:textId="77777777" w:rsidTr="007C7E98">
        <w:trPr>
          <w:trHeight w:val="724"/>
        </w:trPr>
        <w:tc>
          <w:tcPr>
            <w:tcW w:w="898" w:type="dxa"/>
          </w:tcPr>
          <w:p w14:paraId="1E4C2800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7FC3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6AA73BD9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8E2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29" w:type="dxa"/>
          </w:tcPr>
          <w:p w14:paraId="2CAFE859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3" w:type="dxa"/>
          </w:tcPr>
          <w:p w14:paraId="7371631D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720" w:type="dxa"/>
          </w:tcPr>
          <w:p w14:paraId="5FF445FF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392E2838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3AC9CB5A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5056.24</w:t>
            </w:r>
          </w:p>
        </w:tc>
        <w:tc>
          <w:tcPr>
            <w:tcW w:w="810" w:type="dxa"/>
          </w:tcPr>
          <w:p w14:paraId="6A8B21D2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2964.59</w:t>
            </w:r>
          </w:p>
        </w:tc>
        <w:tc>
          <w:tcPr>
            <w:tcW w:w="720" w:type="dxa"/>
          </w:tcPr>
          <w:p w14:paraId="769D653B" w14:textId="77777777" w:rsidR="004C3D93" w:rsidRPr="00070B64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2091.64</w:t>
            </w:r>
          </w:p>
        </w:tc>
        <w:tc>
          <w:tcPr>
            <w:tcW w:w="630" w:type="dxa"/>
          </w:tcPr>
          <w:p w14:paraId="0F417083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63672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5C86109A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2D1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E37DAEF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18</w:t>
            </w:r>
            <w:r>
              <w:rPr>
                <w:rFonts w:ascii="Arial" w:hAnsi="Arial" w:cs="Arial"/>
                <w:sz w:val="14"/>
                <w:szCs w:val="14"/>
              </w:rPr>
              <w:t>,350</w:t>
            </w:r>
          </w:p>
        </w:tc>
        <w:tc>
          <w:tcPr>
            <w:tcW w:w="810" w:type="dxa"/>
          </w:tcPr>
          <w:p w14:paraId="5FD6C762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18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350</w:t>
            </w:r>
          </w:p>
        </w:tc>
        <w:tc>
          <w:tcPr>
            <w:tcW w:w="625" w:type="dxa"/>
          </w:tcPr>
          <w:p w14:paraId="4DABDC28" w14:textId="77777777" w:rsidR="004C3D93" w:rsidRPr="000E4330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12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750</w:t>
            </w:r>
          </w:p>
        </w:tc>
      </w:tr>
    </w:tbl>
    <w:p w14:paraId="41396156" w14:textId="082699A4" w:rsidR="004C3D93" w:rsidRPr="00934D42" w:rsidRDefault="00934D42" w:rsidP="007C7E98">
      <w:pPr>
        <w:pStyle w:val="Heading3"/>
        <w:keepNext/>
        <w:keepLines/>
      </w:pPr>
      <w:r w:rsidRPr="00934D42">
        <w:lastRenderedPageBreak/>
        <w:t>RAM 1500 4X2 CREW CAB: TRADESMAN 6'4"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4"/>
        <w:gridCol w:w="630"/>
        <w:gridCol w:w="631"/>
        <w:gridCol w:w="630"/>
        <w:gridCol w:w="630"/>
        <w:gridCol w:w="810"/>
        <w:gridCol w:w="720"/>
        <w:gridCol w:w="720"/>
        <w:gridCol w:w="720"/>
        <w:gridCol w:w="630"/>
        <w:gridCol w:w="630"/>
        <w:gridCol w:w="630"/>
        <w:gridCol w:w="810"/>
      </w:tblGrid>
      <w:tr w:rsidR="007C7E98" w:rsidRPr="001F50A3" w14:paraId="32226BCB" w14:textId="77777777" w:rsidTr="003B6585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3B36D062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4" w:type="dxa"/>
            <w:shd w:val="clear" w:color="auto" w:fill="F2F2F2" w:themeFill="background1" w:themeFillShade="F2"/>
          </w:tcPr>
          <w:p w14:paraId="40E52069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11940B3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1" w:type="dxa"/>
            <w:shd w:val="clear" w:color="auto" w:fill="F2F2F2" w:themeFill="background1" w:themeFillShade="F2"/>
          </w:tcPr>
          <w:p w14:paraId="30D3E3BA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BD42219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42CF685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BFA1332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3BF5EEB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FA96405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06ED706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73BFEC2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3A942CE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F7482A6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3C4DB6C" w14:textId="77777777" w:rsidR="00310248" w:rsidRPr="00504932" w:rsidRDefault="00310248" w:rsidP="007C7E98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7C7E98" w:rsidRPr="001F50A3" w14:paraId="2423F690" w14:textId="77777777" w:rsidTr="003B6585">
        <w:trPr>
          <w:trHeight w:val="724"/>
        </w:trPr>
        <w:tc>
          <w:tcPr>
            <w:tcW w:w="895" w:type="dxa"/>
          </w:tcPr>
          <w:p w14:paraId="165574C2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-6</w:t>
            </w:r>
          </w:p>
        </w:tc>
        <w:tc>
          <w:tcPr>
            <w:tcW w:w="994" w:type="dxa"/>
          </w:tcPr>
          <w:p w14:paraId="676D05E6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630" w:type="dxa"/>
          </w:tcPr>
          <w:p w14:paraId="5C883713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70B5AAAB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04614900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233A479D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1990</w:t>
            </w:r>
          </w:p>
        </w:tc>
        <w:tc>
          <w:tcPr>
            <w:tcW w:w="810" w:type="dxa"/>
          </w:tcPr>
          <w:p w14:paraId="0DDA17DF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4910.04</w:t>
            </w:r>
          </w:p>
        </w:tc>
        <w:tc>
          <w:tcPr>
            <w:tcW w:w="720" w:type="dxa"/>
          </w:tcPr>
          <w:p w14:paraId="02D28495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2797.76</w:t>
            </w:r>
          </w:p>
        </w:tc>
        <w:tc>
          <w:tcPr>
            <w:tcW w:w="720" w:type="dxa"/>
          </w:tcPr>
          <w:p w14:paraId="6134EEF1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2112.28</w:t>
            </w:r>
          </w:p>
        </w:tc>
        <w:tc>
          <w:tcPr>
            <w:tcW w:w="720" w:type="dxa"/>
          </w:tcPr>
          <w:p w14:paraId="46BF70D7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3958B80E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B99C3A9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630" w:type="dxa"/>
          </w:tcPr>
          <w:p w14:paraId="74F3E450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810" w:type="dxa"/>
          </w:tcPr>
          <w:p w14:paraId="4B8ABA90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6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B327E">
              <w:rPr>
                <w:rFonts w:ascii="Arial" w:hAnsi="Arial" w:cs="Arial"/>
                <w:sz w:val="14"/>
                <w:szCs w:val="14"/>
              </w:rPr>
              <w:t>490</w:t>
            </w:r>
          </w:p>
        </w:tc>
      </w:tr>
      <w:tr w:rsidR="007C7E98" w:rsidRPr="001F50A3" w14:paraId="6AAF63F4" w14:textId="77777777" w:rsidTr="003B6585">
        <w:trPr>
          <w:trHeight w:val="724"/>
        </w:trPr>
        <w:tc>
          <w:tcPr>
            <w:tcW w:w="895" w:type="dxa"/>
          </w:tcPr>
          <w:p w14:paraId="12B6BA66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-6</w:t>
            </w:r>
          </w:p>
        </w:tc>
        <w:tc>
          <w:tcPr>
            <w:tcW w:w="994" w:type="dxa"/>
          </w:tcPr>
          <w:p w14:paraId="0719847E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630" w:type="dxa"/>
          </w:tcPr>
          <w:p w14:paraId="78FC9A68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0DBC704F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3.55</w:t>
            </w:r>
          </w:p>
        </w:tc>
        <w:tc>
          <w:tcPr>
            <w:tcW w:w="630" w:type="dxa"/>
          </w:tcPr>
          <w:p w14:paraId="112D492A" w14:textId="77777777" w:rsidR="004C3D93" w:rsidRPr="004E472F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115C8828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1990</w:t>
            </w:r>
          </w:p>
        </w:tc>
        <w:tc>
          <w:tcPr>
            <w:tcW w:w="810" w:type="dxa"/>
          </w:tcPr>
          <w:p w14:paraId="25E02D57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4910.04</w:t>
            </w:r>
          </w:p>
        </w:tc>
        <w:tc>
          <w:tcPr>
            <w:tcW w:w="720" w:type="dxa"/>
          </w:tcPr>
          <w:p w14:paraId="24382F09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2797.76</w:t>
            </w:r>
          </w:p>
        </w:tc>
        <w:tc>
          <w:tcPr>
            <w:tcW w:w="720" w:type="dxa"/>
          </w:tcPr>
          <w:p w14:paraId="1A712A3D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2112.28</w:t>
            </w:r>
          </w:p>
        </w:tc>
        <w:tc>
          <w:tcPr>
            <w:tcW w:w="720" w:type="dxa"/>
          </w:tcPr>
          <w:p w14:paraId="026E21F5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56196588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2758EEB9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630" w:type="dxa"/>
          </w:tcPr>
          <w:p w14:paraId="19CAF14C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810" w:type="dxa"/>
          </w:tcPr>
          <w:p w14:paraId="1997AC08" w14:textId="77777777" w:rsidR="004C3D93" w:rsidRPr="006B327E" w:rsidRDefault="004C3D93" w:rsidP="007C7E98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7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B327E">
              <w:rPr>
                <w:rFonts w:ascii="Arial" w:hAnsi="Arial" w:cs="Arial"/>
                <w:sz w:val="14"/>
                <w:szCs w:val="14"/>
              </w:rPr>
              <w:t>490</w:t>
            </w:r>
          </w:p>
        </w:tc>
      </w:tr>
      <w:tr w:rsidR="007C7E98" w:rsidRPr="001F50A3" w14:paraId="1A68E10A" w14:textId="77777777" w:rsidTr="003B6585">
        <w:trPr>
          <w:trHeight w:val="724"/>
        </w:trPr>
        <w:tc>
          <w:tcPr>
            <w:tcW w:w="895" w:type="dxa"/>
          </w:tcPr>
          <w:p w14:paraId="659A788E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4E472F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4E472F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4" w:type="dxa"/>
          </w:tcPr>
          <w:p w14:paraId="720FD585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647F4BC5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028AB989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1EFC5EA4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7000</w:t>
            </w:r>
          </w:p>
        </w:tc>
        <w:tc>
          <w:tcPr>
            <w:tcW w:w="630" w:type="dxa"/>
          </w:tcPr>
          <w:p w14:paraId="52C770F4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1770</w:t>
            </w:r>
          </w:p>
        </w:tc>
        <w:tc>
          <w:tcPr>
            <w:tcW w:w="810" w:type="dxa"/>
          </w:tcPr>
          <w:p w14:paraId="48451409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5232.96</w:t>
            </w:r>
          </w:p>
        </w:tc>
        <w:tc>
          <w:tcPr>
            <w:tcW w:w="720" w:type="dxa"/>
          </w:tcPr>
          <w:p w14:paraId="1D1E7D7B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3107.32</w:t>
            </w:r>
          </w:p>
        </w:tc>
        <w:tc>
          <w:tcPr>
            <w:tcW w:w="720" w:type="dxa"/>
          </w:tcPr>
          <w:p w14:paraId="35C093DA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2125.64</w:t>
            </w:r>
          </w:p>
        </w:tc>
        <w:tc>
          <w:tcPr>
            <w:tcW w:w="720" w:type="dxa"/>
          </w:tcPr>
          <w:p w14:paraId="37F4E691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493E1062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6D0752EB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4D0500F9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810" w:type="dxa"/>
          </w:tcPr>
          <w:p w14:paraId="5403372F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B327E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</w:tr>
      <w:tr w:rsidR="007C7E98" w:rsidRPr="001F50A3" w14:paraId="450C512F" w14:textId="77777777" w:rsidTr="003B6585">
        <w:trPr>
          <w:trHeight w:val="724"/>
        </w:trPr>
        <w:tc>
          <w:tcPr>
            <w:tcW w:w="895" w:type="dxa"/>
          </w:tcPr>
          <w:p w14:paraId="448E03BD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4E472F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4E472F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4" w:type="dxa"/>
          </w:tcPr>
          <w:p w14:paraId="173251F7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F755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007F1E37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27B6E146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2DED043D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7000</w:t>
            </w:r>
          </w:p>
        </w:tc>
        <w:tc>
          <w:tcPr>
            <w:tcW w:w="630" w:type="dxa"/>
          </w:tcPr>
          <w:p w14:paraId="78C853EA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1770</w:t>
            </w:r>
          </w:p>
        </w:tc>
        <w:tc>
          <w:tcPr>
            <w:tcW w:w="810" w:type="dxa"/>
          </w:tcPr>
          <w:p w14:paraId="38481F99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5232.96</w:t>
            </w:r>
          </w:p>
        </w:tc>
        <w:tc>
          <w:tcPr>
            <w:tcW w:w="720" w:type="dxa"/>
          </w:tcPr>
          <w:p w14:paraId="41F0FBE3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3107.32</w:t>
            </w:r>
          </w:p>
        </w:tc>
        <w:tc>
          <w:tcPr>
            <w:tcW w:w="720" w:type="dxa"/>
          </w:tcPr>
          <w:p w14:paraId="54FBFBFF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2125.64</w:t>
            </w:r>
          </w:p>
        </w:tc>
        <w:tc>
          <w:tcPr>
            <w:tcW w:w="720" w:type="dxa"/>
          </w:tcPr>
          <w:p w14:paraId="61FF38E1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17360860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0EEC0F4A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630" w:type="dxa"/>
          </w:tcPr>
          <w:p w14:paraId="11133725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810" w:type="dxa"/>
          </w:tcPr>
          <w:p w14:paraId="29372ED4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9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B327E">
              <w:rPr>
                <w:rFonts w:ascii="Arial" w:hAnsi="Arial" w:cs="Arial"/>
                <w:sz w:val="14"/>
                <w:szCs w:val="14"/>
              </w:rPr>
              <w:t>830</w:t>
            </w:r>
          </w:p>
        </w:tc>
      </w:tr>
      <w:tr w:rsidR="007C7E98" w:rsidRPr="001F50A3" w14:paraId="36B24724" w14:textId="77777777" w:rsidTr="003B6585">
        <w:trPr>
          <w:trHeight w:val="724"/>
        </w:trPr>
        <w:tc>
          <w:tcPr>
            <w:tcW w:w="895" w:type="dxa"/>
          </w:tcPr>
          <w:p w14:paraId="04934D92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87396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2213972F" w14:textId="77777777" w:rsidR="004C3D93" w:rsidRPr="000F7553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F755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649BA1F1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41A07969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445E8956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79C77A10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1710</w:t>
            </w:r>
          </w:p>
        </w:tc>
        <w:tc>
          <w:tcPr>
            <w:tcW w:w="810" w:type="dxa"/>
          </w:tcPr>
          <w:p w14:paraId="74A29F23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5188.30</w:t>
            </w:r>
          </w:p>
        </w:tc>
        <w:tc>
          <w:tcPr>
            <w:tcW w:w="720" w:type="dxa"/>
          </w:tcPr>
          <w:p w14:paraId="1DBFEE23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3056.76</w:t>
            </w:r>
          </w:p>
        </w:tc>
        <w:tc>
          <w:tcPr>
            <w:tcW w:w="720" w:type="dxa"/>
          </w:tcPr>
          <w:p w14:paraId="671F8842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2131.54</w:t>
            </w:r>
          </w:p>
        </w:tc>
        <w:tc>
          <w:tcPr>
            <w:tcW w:w="720" w:type="dxa"/>
          </w:tcPr>
          <w:p w14:paraId="3FBB3A1F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CB1918E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329A358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3F6C27A2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810" w:type="dxa"/>
          </w:tcPr>
          <w:p w14:paraId="33394253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B327E">
              <w:rPr>
                <w:rFonts w:ascii="Arial" w:hAnsi="Arial" w:cs="Arial"/>
                <w:sz w:val="14"/>
                <w:szCs w:val="14"/>
              </w:rPr>
              <w:t>210</w:t>
            </w:r>
          </w:p>
        </w:tc>
      </w:tr>
      <w:tr w:rsidR="007C7E98" w:rsidRPr="001F50A3" w14:paraId="6C234FFA" w14:textId="77777777" w:rsidTr="003B6585">
        <w:trPr>
          <w:trHeight w:val="724"/>
        </w:trPr>
        <w:tc>
          <w:tcPr>
            <w:tcW w:w="895" w:type="dxa"/>
          </w:tcPr>
          <w:p w14:paraId="705FF383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87396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2C0DD4B7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F755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29A62827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665F386E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6E04D31D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4A23E2BD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1810</w:t>
            </w:r>
          </w:p>
        </w:tc>
        <w:tc>
          <w:tcPr>
            <w:tcW w:w="810" w:type="dxa"/>
          </w:tcPr>
          <w:p w14:paraId="5DBE5961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5096.70</w:t>
            </w:r>
          </w:p>
        </w:tc>
        <w:tc>
          <w:tcPr>
            <w:tcW w:w="720" w:type="dxa"/>
          </w:tcPr>
          <w:p w14:paraId="6A77CD94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2994.28</w:t>
            </w:r>
          </w:p>
        </w:tc>
        <w:tc>
          <w:tcPr>
            <w:tcW w:w="720" w:type="dxa"/>
          </w:tcPr>
          <w:p w14:paraId="1116A3D3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2102.43</w:t>
            </w:r>
          </w:p>
        </w:tc>
        <w:tc>
          <w:tcPr>
            <w:tcW w:w="720" w:type="dxa"/>
          </w:tcPr>
          <w:p w14:paraId="2C978F33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4D5D5E2F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1F315EE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359D11AB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810" w:type="dxa"/>
          </w:tcPr>
          <w:p w14:paraId="65BBAE87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B327E">
              <w:rPr>
                <w:rFonts w:ascii="Arial" w:hAnsi="Arial" w:cs="Arial"/>
                <w:sz w:val="14"/>
                <w:szCs w:val="14"/>
              </w:rPr>
              <w:t>440</w:t>
            </w:r>
          </w:p>
        </w:tc>
      </w:tr>
      <w:tr w:rsidR="007C7E98" w:rsidRPr="001F50A3" w14:paraId="4711E322" w14:textId="77777777" w:rsidTr="003B6585">
        <w:trPr>
          <w:trHeight w:val="724"/>
        </w:trPr>
        <w:tc>
          <w:tcPr>
            <w:tcW w:w="895" w:type="dxa"/>
          </w:tcPr>
          <w:p w14:paraId="21C008FB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87396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5F255308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F755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35EF4F8B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38CB6814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6E64A646" w14:textId="77777777" w:rsidR="004C3D93" w:rsidRPr="004E472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264BB18F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1710</w:t>
            </w:r>
          </w:p>
        </w:tc>
        <w:tc>
          <w:tcPr>
            <w:tcW w:w="810" w:type="dxa"/>
          </w:tcPr>
          <w:p w14:paraId="40E7849B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5188.30</w:t>
            </w:r>
          </w:p>
        </w:tc>
        <w:tc>
          <w:tcPr>
            <w:tcW w:w="720" w:type="dxa"/>
          </w:tcPr>
          <w:p w14:paraId="0CD6F6FE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3056.76</w:t>
            </w:r>
          </w:p>
        </w:tc>
        <w:tc>
          <w:tcPr>
            <w:tcW w:w="720" w:type="dxa"/>
          </w:tcPr>
          <w:p w14:paraId="2DCE2918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2131.54</w:t>
            </w:r>
          </w:p>
        </w:tc>
        <w:tc>
          <w:tcPr>
            <w:tcW w:w="720" w:type="dxa"/>
          </w:tcPr>
          <w:p w14:paraId="590B47BF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20CC55E9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5A089838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16C48E9D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810" w:type="dxa"/>
          </w:tcPr>
          <w:p w14:paraId="0D9FD097" w14:textId="77777777" w:rsidR="004C3D93" w:rsidRPr="006B327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B327E">
              <w:rPr>
                <w:rFonts w:ascii="Arial" w:hAnsi="Arial" w:cs="Arial"/>
                <w:sz w:val="14"/>
                <w:szCs w:val="14"/>
              </w:rPr>
              <w:t>310</w:t>
            </w:r>
          </w:p>
        </w:tc>
      </w:tr>
      <w:tr w:rsidR="007C7E98" w:rsidRPr="001F50A3" w14:paraId="2D6698B1" w14:textId="77777777" w:rsidTr="003B6585">
        <w:trPr>
          <w:trHeight w:val="724"/>
        </w:trPr>
        <w:tc>
          <w:tcPr>
            <w:tcW w:w="895" w:type="dxa"/>
          </w:tcPr>
          <w:p w14:paraId="1443649F" w14:textId="77777777" w:rsidR="004C3D93" w:rsidRPr="00687396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87396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7877F65C" w14:textId="77777777" w:rsidR="004C3D93" w:rsidRPr="000F7553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F755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2D331604" w14:textId="77777777" w:rsidR="004C3D93" w:rsidRPr="004E472F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1" w:type="dxa"/>
          </w:tcPr>
          <w:p w14:paraId="1BE07531" w14:textId="77777777" w:rsidR="004C3D93" w:rsidRPr="004E472F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0CFC9532" w14:textId="77777777" w:rsidR="004C3D93" w:rsidRPr="004E472F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50F46213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1810</w:t>
            </w:r>
          </w:p>
        </w:tc>
        <w:tc>
          <w:tcPr>
            <w:tcW w:w="810" w:type="dxa"/>
          </w:tcPr>
          <w:p w14:paraId="4A63549C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5096.70</w:t>
            </w:r>
          </w:p>
        </w:tc>
        <w:tc>
          <w:tcPr>
            <w:tcW w:w="720" w:type="dxa"/>
          </w:tcPr>
          <w:p w14:paraId="5FB1B91D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2994.28</w:t>
            </w:r>
          </w:p>
        </w:tc>
        <w:tc>
          <w:tcPr>
            <w:tcW w:w="720" w:type="dxa"/>
          </w:tcPr>
          <w:p w14:paraId="40178293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2102.43</w:t>
            </w:r>
          </w:p>
        </w:tc>
        <w:tc>
          <w:tcPr>
            <w:tcW w:w="720" w:type="dxa"/>
          </w:tcPr>
          <w:p w14:paraId="60F9109A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4DFEBD8F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40BAFA14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6018B704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810" w:type="dxa"/>
          </w:tcPr>
          <w:p w14:paraId="2F3207EB" w14:textId="77777777" w:rsidR="004C3D93" w:rsidRPr="006B327E" w:rsidRDefault="004C3D93" w:rsidP="00934D4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327E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6B327E">
              <w:rPr>
                <w:rFonts w:ascii="Arial" w:hAnsi="Arial" w:cs="Arial"/>
                <w:sz w:val="14"/>
                <w:szCs w:val="14"/>
              </w:rPr>
              <w:t>540</w:t>
            </w:r>
          </w:p>
        </w:tc>
      </w:tr>
    </w:tbl>
    <w:p w14:paraId="10B7BF21" w14:textId="034E84B5" w:rsidR="004C3D93" w:rsidRPr="00934D42" w:rsidRDefault="00934D42" w:rsidP="003B6585">
      <w:pPr>
        <w:pStyle w:val="Heading3"/>
        <w:keepNext/>
        <w:keepLines/>
      </w:pPr>
      <w:r w:rsidRPr="00934D42">
        <w:lastRenderedPageBreak/>
        <w:t>RAM 1500 4X2 CREW CAB: TRADESMAN 5'7"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3"/>
        <w:gridCol w:w="719"/>
        <w:gridCol w:w="630"/>
        <w:gridCol w:w="630"/>
        <w:gridCol w:w="720"/>
        <w:gridCol w:w="720"/>
        <w:gridCol w:w="810"/>
        <w:gridCol w:w="723"/>
        <w:gridCol w:w="630"/>
        <w:gridCol w:w="630"/>
        <w:gridCol w:w="630"/>
        <w:gridCol w:w="630"/>
        <w:gridCol w:w="720"/>
      </w:tblGrid>
      <w:tr w:rsidR="003B6585" w:rsidRPr="001F50A3" w14:paraId="1C19EBA5" w14:textId="77777777" w:rsidTr="003B6585">
        <w:trPr>
          <w:trHeight w:val="970"/>
          <w:tblHeader/>
        </w:trPr>
        <w:tc>
          <w:tcPr>
            <w:tcW w:w="896" w:type="dxa"/>
            <w:shd w:val="clear" w:color="auto" w:fill="F2F2F2" w:themeFill="background1" w:themeFillShade="F2"/>
          </w:tcPr>
          <w:p w14:paraId="422C3FC3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4" w:type="dxa"/>
            <w:shd w:val="clear" w:color="auto" w:fill="F2F2F2" w:themeFill="background1" w:themeFillShade="F2"/>
          </w:tcPr>
          <w:p w14:paraId="3696E1D3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5622827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1AB4B77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37AF245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EACF2F7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BF1ECE1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B197D63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BEBE600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3E38031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9B9AABF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2D83E26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CD50CB2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4550127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3B6585" w:rsidRPr="000E4330" w14:paraId="7AB549CE" w14:textId="77777777" w:rsidTr="003B6585">
        <w:trPr>
          <w:trHeight w:val="724"/>
        </w:trPr>
        <w:tc>
          <w:tcPr>
            <w:tcW w:w="896" w:type="dxa"/>
          </w:tcPr>
          <w:p w14:paraId="6652FDE5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4E472F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4" w:type="dxa"/>
          </w:tcPr>
          <w:p w14:paraId="18E336E0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5FBCEC71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6DC78650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1A788E0C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1DEE13E4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2030</w:t>
            </w:r>
          </w:p>
        </w:tc>
        <w:tc>
          <w:tcPr>
            <w:tcW w:w="720" w:type="dxa"/>
          </w:tcPr>
          <w:p w14:paraId="517DC7C7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4879.44</w:t>
            </w:r>
          </w:p>
        </w:tc>
        <w:tc>
          <w:tcPr>
            <w:tcW w:w="807" w:type="dxa"/>
          </w:tcPr>
          <w:p w14:paraId="6165EEBD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2744.47</w:t>
            </w:r>
          </w:p>
        </w:tc>
        <w:tc>
          <w:tcPr>
            <w:tcW w:w="723" w:type="dxa"/>
          </w:tcPr>
          <w:p w14:paraId="1E84B383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2134.97</w:t>
            </w:r>
          </w:p>
        </w:tc>
        <w:tc>
          <w:tcPr>
            <w:tcW w:w="630" w:type="dxa"/>
          </w:tcPr>
          <w:p w14:paraId="63E75CD0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3DE0888E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69E38620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630" w:type="dxa"/>
          </w:tcPr>
          <w:p w14:paraId="589D71F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718" w:type="dxa"/>
          </w:tcPr>
          <w:p w14:paraId="2B29B94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6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74E35">
              <w:rPr>
                <w:rFonts w:ascii="Arial" w:hAnsi="Arial" w:cs="Arial"/>
                <w:sz w:val="14"/>
                <w:szCs w:val="14"/>
              </w:rPr>
              <w:t>550</w:t>
            </w:r>
          </w:p>
        </w:tc>
      </w:tr>
      <w:tr w:rsidR="004C3D93" w:rsidRPr="000E4330" w14:paraId="3E5A0EAF" w14:textId="77777777" w:rsidTr="003B6585">
        <w:trPr>
          <w:trHeight w:val="724"/>
        </w:trPr>
        <w:tc>
          <w:tcPr>
            <w:tcW w:w="896" w:type="dxa"/>
          </w:tcPr>
          <w:p w14:paraId="17DD5774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4E472F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4" w:type="dxa"/>
          </w:tcPr>
          <w:p w14:paraId="2170BB1C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7CC6DCF6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7417C79E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3.55</w:t>
            </w:r>
          </w:p>
        </w:tc>
        <w:tc>
          <w:tcPr>
            <w:tcW w:w="630" w:type="dxa"/>
          </w:tcPr>
          <w:p w14:paraId="4F51FB26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171CB94C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2030</w:t>
            </w:r>
          </w:p>
        </w:tc>
        <w:tc>
          <w:tcPr>
            <w:tcW w:w="720" w:type="dxa"/>
          </w:tcPr>
          <w:p w14:paraId="43FD5FF1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4879.44</w:t>
            </w:r>
          </w:p>
        </w:tc>
        <w:tc>
          <w:tcPr>
            <w:tcW w:w="807" w:type="dxa"/>
          </w:tcPr>
          <w:p w14:paraId="6A567764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2744.47</w:t>
            </w:r>
          </w:p>
        </w:tc>
        <w:tc>
          <w:tcPr>
            <w:tcW w:w="723" w:type="dxa"/>
          </w:tcPr>
          <w:p w14:paraId="122F252D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2134.97</w:t>
            </w:r>
          </w:p>
        </w:tc>
        <w:tc>
          <w:tcPr>
            <w:tcW w:w="630" w:type="dxa"/>
          </w:tcPr>
          <w:p w14:paraId="35B1EDC4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5FB3772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18ACF9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630" w:type="dxa"/>
          </w:tcPr>
          <w:p w14:paraId="154A3F54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718" w:type="dxa"/>
          </w:tcPr>
          <w:p w14:paraId="5C6C35D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7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74E35">
              <w:rPr>
                <w:rFonts w:ascii="Arial" w:hAnsi="Arial" w:cs="Arial"/>
                <w:sz w:val="14"/>
                <w:szCs w:val="14"/>
              </w:rPr>
              <w:t>550</w:t>
            </w:r>
          </w:p>
        </w:tc>
      </w:tr>
      <w:tr w:rsidR="004C3D93" w:rsidRPr="000E4330" w14:paraId="23D39F31" w14:textId="77777777" w:rsidTr="003B6585">
        <w:trPr>
          <w:trHeight w:val="724"/>
        </w:trPr>
        <w:tc>
          <w:tcPr>
            <w:tcW w:w="896" w:type="dxa"/>
          </w:tcPr>
          <w:p w14:paraId="1FF23567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4E472F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4E472F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4" w:type="dxa"/>
          </w:tcPr>
          <w:p w14:paraId="29F7847D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17A2819C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5052FB1D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1A785F47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</w:tcPr>
          <w:p w14:paraId="16EBF52C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1800</w:t>
            </w:r>
          </w:p>
        </w:tc>
        <w:tc>
          <w:tcPr>
            <w:tcW w:w="720" w:type="dxa"/>
          </w:tcPr>
          <w:p w14:paraId="75294C4F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5202.35</w:t>
            </w:r>
          </w:p>
        </w:tc>
        <w:tc>
          <w:tcPr>
            <w:tcW w:w="807" w:type="dxa"/>
          </w:tcPr>
          <w:p w14:paraId="4C615CCC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3051.98</w:t>
            </w:r>
          </w:p>
        </w:tc>
        <w:tc>
          <w:tcPr>
            <w:tcW w:w="723" w:type="dxa"/>
          </w:tcPr>
          <w:p w14:paraId="4E31DFBE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2150.37</w:t>
            </w:r>
          </w:p>
        </w:tc>
        <w:tc>
          <w:tcPr>
            <w:tcW w:w="630" w:type="dxa"/>
          </w:tcPr>
          <w:p w14:paraId="6A61497F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314D864C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0625E070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761FDF7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18" w:type="dxa"/>
          </w:tcPr>
          <w:p w14:paraId="3FCC833D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74E35">
              <w:rPr>
                <w:rFonts w:ascii="Arial" w:hAnsi="Arial" w:cs="Arial"/>
                <w:sz w:val="14"/>
                <w:szCs w:val="14"/>
              </w:rPr>
              <w:t>110</w:t>
            </w:r>
          </w:p>
        </w:tc>
      </w:tr>
      <w:tr w:rsidR="004C3D93" w:rsidRPr="000E4330" w14:paraId="2A1C1DAE" w14:textId="77777777" w:rsidTr="003B6585">
        <w:trPr>
          <w:trHeight w:val="724"/>
        </w:trPr>
        <w:tc>
          <w:tcPr>
            <w:tcW w:w="896" w:type="dxa"/>
          </w:tcPr>
          <w:p w14:paraId="088EE116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4E472F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4E472F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4" w:type="dxa"/>
          </w:tcPr>
          <w:p w14:paraId="6C5DCB00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61BB8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6541C02D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26765DE2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25FC7148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</w:tcPr>
          <w:p w14:paraId="6092AA40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1800</w:t>
            </w:r>
          </w:p>
        </w:tc>
        <w:tc>
          <w:tcPr>
            <w:tcW w:w="720" w:type="dxa"/>
          </w:tcPr>
          <w:p w14:paraId="759A43F2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5202.35</w:t>
            </w:r>
          </w:p>
        </w:tc>
        <w:tc>
          <w:tcPr>
            <w:tcW w:w="807" w:type="dxa"/>
          </w:tcPr>
          <w:p w14:paraId="3A2D8DEE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3051.98</w:t>
            </w:r>
          </w:p>
        </w:tc>
        <w:tc>
          <w:tcPr>
            <w:tcW w:w="723" w:type="dxa"/>
          </w:tcPr>
          <w:p w14:paraId="00AAB669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2150.37</w:t>
            </w:r>
          </w:p>
        </w:tc>
        <w:tc>
          <w:tcPr>
            <w:tcW w:w="630" w:type="dxa"/>
          </w:tcPr>
          <w:p w14:paraId="3024908B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05C9F96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30714EF4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630" w:type="dxa"/>
          </w:tcPr>
          <w:p w14:paraId="05EEABC4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718" w:type="dxa"/>
          </w:tcPr>
          <w:p w14:paraId="3040341E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9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74E35">
              <w:rPr>
                <w:rFonts w:ascii="Arial" w:hAnsi="Arial" w:cs="Arial"/>
                <w:sz w:val="14"/>
                <w:szCs w:val="14"/>
              </w:rPr>
              <w:t>810</w:t>
            </w:r>
          </w:p>
        </w:tc>
      </w:tr>
      <w:tr w:rsidR="004C3D93" w:rsidRPr="000E4330" w14:paraId="45507117" w14:textId="77777777" w:rsidTr="003B6585">
        <w:trPr>
          <w:trHeight w:val="724"/>
        </w:trPr>
        <w:tc>
          <w:tcPr>
            <w:tcW w:w="896" w:type="dxa"/>
          </w:tcPr>
          <w:p w14:paraId="13AB75F1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E3499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33D85297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61BB8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0CE53740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5085398D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21FDA742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1B0666A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1760</w:t>
            </w:r>
          </w:p>
        </w:tc>
        <w:tc>
          <w:tcPr>
            <w:tcW w:w="720" w:type="dxa"/>
          </w:tcPr>
          <w:p w14:paraId="5F9C8F59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5136.98</w:t>
            </w:r>
          </w:p>
        </w:tc>
        <w:tc>
          <w:tcPr>
            <w:tcW w:w="807" w:type="dxa"/>
          </w:tcPr>
          <w:p w14:paraId="1434272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2983.94</w:t>
            </w:r>
          </w:p>
        </w:tc>
        <w:tc>
          <w:tcPr>
            <w:tcW w:w="723" w:type="dxa"/>
          </w:tcPr>
          <w:p w14:paraId="2FCE79CE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2153.04</w:t>
            </w:r>
          </w:p>
        </w:tc>
        <w:tc>
          <w:tcPr>
            <w:tcW w:w="630" w:type="dxa"/>
          </w:tcPr>
          <w:p w14:paraId="1F2392A1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32BCE63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13D8502E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6C88AEC7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18" w:type="dxa"/>
          </w:tcPr>
          <w:p w14:paraId="52A5FFBA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74E35">
              <w:rPr>
                <w:rFonts w:ascii="Arial" w:hAnsi="Arial" w:cs="Arial"/>
                <w:sz w:val="14"/>
                <w:szCs w:val="14"/>
              </w:rPr>
              <w:t>200</w:t>
            </w:r>
          </w:p>
        </w:tc>
      </w:tr>
      <w:tr w:rsidR="004C3D93" w:rsidRPr="00C74E35" w14:paraId="188ABAC4" w14:textId="77777777" w:rsidTr="003B6585">
        <w:trPr>
          <w:trHeight w:val="724"/>
        </w:trPr>
        <w:tc>
          <w:tcPr>
            <w:tcW w:w="896" w:type="dxa"/>
          </w:tcPr>
          <w:p w14:paraId="3A0F5620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E3499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7967CA23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61BB8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1DC2899E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4B263143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133CC064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1CAD8922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487297CC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5053.07</w:t>
            </w:r>
          </w:p>
        </w:tc>
        <w:tc>
          <w:tcPr>
            <w:tcW w:w="807" w:type="dxa"/>
          </w:tcPr>
          <w:p w14:paraId="6F363AA8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2928.22</w:t>
            </w:r>
          </w:p>
        </w:tc>
        <w:tc>
          <w:tcPr>
            <w:tcW w:w="723" w:type="dxa"/>
          </w:tcPr>
          <w:p w14:paraId="0E753F29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2124.86</w:t>
            </w:r>
          </w:p>
        </w:tc>
        <w:tc>
          <w:tcPr>
            <w:tcW w:w="630" w:type="dxa"/>
          </w:tcPr>
          <w:p w14:paraId="4304D2BF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2B15D4D6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7F92DB59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3FF5DBB8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18" w:type="dxa"/>
          </w:tcPr>
          <w:p w14:paraId="55FAFB62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8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74E35">
              <w:rPr>
                <w:rFonts w:ascii="Arial" w:hAnsi="Arial" w:cs="Arial"/>
                <w:sz w:val="14"/>
                <w:szCs w:val="14"/>
              </w:rPr>
              <w:t>420</w:t>
            </w:r>
          </w:p>
        </w:tc>
      </w:tr>
      <w:tr w:rsidR="004C3D93" w:rsidRPr="000E4330" w14:paraId="05FAC371" w14:textId="77777777" w:rsidTr="003B6585">
        <w:trPr>
          <w:trHeight w:val="724"/>
        </w:trPr>
        <w:tc>
          <w:tcPr>
            <w:tcW w:w="896" w:type="dxa"/>
          </w:tcPr>
          <w:p w14:paraId="1D2BB4B7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E3499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30C09D35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61BB8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685BD417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25E46E64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476BCBB8" w14:textId="77777777" w:rsidR="004C3D93" w:rsidRPr="004E472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0D732013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1760</w:t>
            </w:r>
          </w:p>
        </w:tc>
        <w:tc>
          <w:tcPr>
            <w:tcW w:w="720" w:type="dxa"/>
          </w:tcPr>
          <w:p w14:paraId="14A21E4B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5136.98</w:t>
            </w:r>
          </w:p>
        </w:tc>
        <w:tc>
          <w:tcPr>
            <w:tcW w:w="807" w:type="dxa"/>
          </w:tcPr>
          <w:p w14:paraId="2A70EF3A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2983.94</w:t>
            </w:r>
          </w:p>
        </w:tc>
        <w:tc>
          <w:tcPr>
            <w:tcW w:w="723" w:type="dxa"/>
          </w:tcPr>
          <w:p w14:paraId="49963E97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2153.04</w:t>
            </w:r>
          </w:p>
        </w:tc>
        <w:tc>
          <w:tcPr>
            <w:tcW w:w="630" w:type="dxa"/>
          </w:tcPr>
          <w:p w14:paraId="23EBFB60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2F17678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2FEB2465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6AE010AE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718" w:type="dxa"/>
          </w:tcPr>
          <w:p w14:paraId="30ECC2D2" w14:textId="77777777" w:rsidR="004C3D93" w:rsidRPr="00C74E35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74E35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3B6585" w:rsidRPr="000E4330" w14:paraId="02D2DA6F" w14:textId="77777777" w:rsidTr="003B6585">
        <w:trPr>
          <w:trHeight w:val="724"/>
        </w:trPr>
        <w:tc>
          <w:tcPr>
            <w:tcW w:w="896" w:type="dxa"/>
          </w:tcPr>
          <w:p w14:paraId="00286EAB" w14:textId="77777777" w:rsidR="004C3D93" w:rsidRPr="004E472F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E3499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4" w:type="dxa"/>
          </w:tcPr>
          <w:p w14:paraId="2A2A3478" w14:textId="77777777" w:rsidR="004C3D93" w:rsidRPr="004E472F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61BB8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302BA8BA" w14:textId="77777777" w:rsidR="004C3D93" w:rsidRPr="004E472F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15F4B43A" w14:textId="77777777" w:rsidR="004C3D93" w:rsidRPr="004E472F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67B2C193" w14:textId="77777777" w:rsidR="004C3D93" w:rsidRPr="004E472F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E472F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720" w:type="dxa"/>
          </w:tcPr>
          <w:p w14:paraId="4FB9208F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0C22E6F8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5053.07</w:t>
            </w:r>
          </w:p>
        </w:tc>
        <w:tc>
          <w:tcPr>
            <w:tcW w:w="807" w:type="dxa"/>
          </w:tcPr>
          <w:p w14:paraId="3203637A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2928.22</w:t>
            </w:r>
          </w:p>
        </w:tc>
        <w:tc>
          <w:tcPr>
            <w:tcW w:w="723" w:type="dxa"/>
          </w:tcPr>
          <w:p w14:paraId="470C1FAE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2124.86</w:t>
            </w:r>
          </w:p>
        </w:tc>
        <w:tc>
          <w:tcPr>
            <w:tcW w:w="630" w:type="dxa"/>
          </w:tcPr>
          <w:p w14:paraId="37282051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3,700</w:t>
            </w:r>
          </w:p>
        </w:tc>
        <w:tc>
          <w:tcPr>
            <w:tcW w:w="630" w:type="dxa"/>
          </w:tcPr>
          <w:p w14:paraId="196C8F8E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0" w:type="dxa"/>
          </w:tcPr>
          <w:p w14:paraId="74CC030A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519D8946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718" w:type="dxa"/>
          </w:tcPr>
          <w:p w14:paraId="23A818F9" w14:textId="77777777" w:rsidR="004C3D93" w:rsidRPr="00C74E35" w:rsidRDefault="004C3D93" w:rsidP="003B65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74E35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C74E35">
              <w:rPr>
                <w:rFonts w:ascii="Arial" w:hAnsi="Arial" w:cs="Arial"/>
                <w:sz w:val="14"/>
                <w:szCs w:val="14"/>
              </w:rPr>
              <w:t>520</w:t>
            </w:r>
          </w:p>
        </w:tc>
      </w:tr>
    </w:tbl>
    <w:p w14:paraId="564CE807" w14:textId="1E979207" w:rsidR="004C3D93" w:rsidRDefault="00934D42" w:rsidP="003B6585">
      <w:pPr>
        <w:pStyle w:val="Heading3"/>
        <w:keepNext/>
        <w:keepLines/>
        <w:rPr>
          <w:sz w:val="16"/>
        </w:rPr>
      </w:pPr>
      <w:r w:rsidRPr="00C15AF9">
        <w:lastRenderedPageBreak/>
        <w:t xml:space="preserve">RAM 1500 4X4 QUAD </w:t>
      </w:r>
      <w:r>
        <w:t xml:space="preserve">CAB: </w:t>
      </w:r>
      <w:r w:rsidRPr="00C15AF9">
        <w:t>TRADESMAN 6'4"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990"/>
        <w:gridCol w:w="630"/>
        <w:gridCol w:w="632"/>
        <w:gridCol w:w="633"/>
        <w:gridCol w:w="720"/>
        <w:gridCol w:w="720"/>
        <w:gridCol w:w="720"/>
        <w:gridCol w:w="723"/>
        <w:gridCol w:w="720"/>
        <w:gridCol w:w="630"/>
        <w:gridCol w:w="720"/>
        <w:gridCol w:w="630"/>
        <w:gridCol w:w="720"/>
      </w:tblGrid>
      <w:tr w:rsidR="003B6585" w:rsidRPr="001F50A3" w14:paraId="36E6753C" w14:textId="77777777" w:rsidTr="00CC6FC0">
        <w:trPr>
          <w:trHeight w:val="970"/>
        </w:trPr>
        <w:tc>
          <w:tcPr>
            <w:tcW w:w="892" w:type="dxa"/>
            <w:shd w:val="clear" w:color="auto" w:fill="F2F2F2" w:themeFill="background1" w:themeFillShade="F2"/>
          </w:tcPr>
          <w:p w14:paraId="57F66096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21E431B6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A53D714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14:paraId="0D6EEA71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3" w:type="dxa"/>
            <w:shd w:val="clear" w:color="auto" w:fill="F2F2F2" w:themeFill="background1" w:themeFillShade="F2"/>
          </w:tcPr>
          <w:p w14:paraId="7324B229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1D3C92D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4D9ADF9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DF3EF23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23" w:type="dxa"/>
            <w:shd w:val="clear" w:color="auto" w:fill="F2F2F2" w:themeFill="background1" w:themeFillShade="F2"/>
          </w:tcPr>
          <w:p w14:paraId="122A0F13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290FB08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EFB4569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8A2AF60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42ED4BC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3A4087D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3B6585" w:rsidRPr="000E4330" w14:paraId="3038C1BD" w14:textId="77777777" w:rsidTr="00CC6FC0">
        <w:trPr>
          <w:trHeight w:val="724"/>
        </w:trPr>
        <w:tc>
          <w:tcPr>
            <w:tcW w:w="892" w:type="dxa"/>
          </w:tcPr>
          <w:p w14:paraId="5645E1B6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 xml:space="preserve">3.6L </w:t>
            </w:r>
            <w:r>
              <w:rPr>
                <w:rFonts w:ascii="Arial" w:hAnsi="Arial" w:cs="Arial"/>
                <w:sz w:val="14"/>
                <w:szCs w:val="14"/>
              </w:rPr>
              <w:t>V-6</w:t>
            </w:r>
          </w:p>
        </w:tc>
        <w:tc>
          <w:tcPr>
            <w:tcW w:w="990" w:type="dxa"/>
          </w:tcPr>
          <w:p w14:paraId="51F0F4EF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630" w:type="dxa"/>
          </w:tcPr>
          <w:p w14:paraId="23F14B4B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7AE2473F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3" w:type="dxa"/>
          </w:tcPr>
          <w:p w14:paraId="55D43545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6800</w:t>
            </w:r>
          </w:p>
        </w:tc>
        <w:tc>
          <w:tcPr>
            <w:tcW w:w="720" w:type="dxa"/>
          </w:tcPr>
          <w:p w14:paraId="490C7BCC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720" w:type="dxa"/>
          </w:tcPr>
          <w:p w14:paraId="7EF611E1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4970.07</w:t>
            </w:r>
          </w:p>
        </w:tc>
        <w:tc>
          <w:tcPr>
            <w:tcW w:w="720" w:type="dxa"/>
          </w:tcPr>
          <w:p w14:paraId="4118DD99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2879.30</w:t>
            </w:r>
          </w:p>
        </w:tc>
        <w:tc>
          <w:tcPr>
            <w:tcW w:w="723" w:type="dxa"/>
          </w:tcPr>
          <w:p w14:paraId="71FA0FF8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2090.77</w:t>
            </w:r>
          </w:p>
        </w:tc>
        <w:tc>
          <w:tcPr>
            <w:tcW w:w="720" w:type="dxa"/>
          </w:tcPr>
          <w:p w14:paraId="214391AF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838B254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721E0C7D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630" w:type="dxa"/>
          </w:tcPr>
          <w:p w14:paraId="05D21EA9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720" w:type="dxa"/>
          </w:tcPr>
          <w:p w14:paraId="68EEE7A0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</w:tr>
      <w:tr w:rsidR="003B6585" w:rsidRPr="000E4330" w14:paraId="20ACDE56" w14:textId="77777777" w:rsidTr="00CC6FC0">
        <w:trPr>
          <w:trHeight w:val="724"/>
        </w:trPr>
        <w:tc>
          <w:tcPr>
            <w:tcW w:w="892" w:type="dxa"/>
          </w:tcPr>
          <w:p w14:paraId="0C6D369F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 xml:space="preserve">3.6L </w:t>
            </w:r>
            <w:r>
              <w:rPr>
                <w:rFonts w:ascii="Arial" w:hAnsi="Arial" w:cs="Arial"/>
                <w:sz w:val="14"/>
                <w:szCs w:val="14"/>
              </w:rPr>
              <w:t>V-6</w:t>
            </w:r>
          </w:p>
        </w:tc>
        <w:tc>
          <w:tcPr>
            <w:tcW w:w="990" w:type="dxa"/>
          </w:tcPr>
          <w:p w14:paraId="54D525C3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630" w:type="dxa"/>
          </w:tcPr>
          <w:p w14:paraId="101685EE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4B1CB801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3.55</w:t>
            </w:r>
          </w:p>
        </w:tc>
        <w:tc>
          <w:tcPr>
            <w:tcW w:w="633" w:type="dxa"/>
          </w:tcPr>
          <w:p w14:paraId="27CBCF36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6800</w:t>
            </w:r>
          </w:p>
        </w:tc>
        <w:tc>
          <w:tcPr>
            <w:tcW w:w="720" w:type="dxa"/>
          </w:tcPr>
          <w:p w14:paraId="50D92415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1830</w:t>
            </w:r>
          </w:p>
        </w:tc>
        <w:tc>
          <w:tcPr>
            <w:tcW w:w="720" w:type="dxa"/>
          </w:tcPr>
          <w:p w14:paraId="354A0ED3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4970.07</w:t>
            </w:r>
          </w:p>
        </w:tc>
        <w:tc>
          <w:tcPr>
            <w:tcW w:w="720" w:type="dxa"/>
          </w:tcPr>
          <w:p w14:paraId="75277C48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2879.30</w:t>
            </w:r>
          </w:p>
        </w:tc>
        <w:tc>
          <w:tcPr>
            <w:tcW w:w="723" w:type="dxa"/>
          </w:tcPr>
          <w:p w14:paraId="06D7C8E0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2090.77</w:t>
            </w:r>
          </w:p>
        </w:tc>
        <w:tc>
          <w:tcPr>
            <w:tcW w:w="720" w:type="dxa"/>
          </w:tcPr>
          <w:p w14:paraId="1F41F073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FB232A9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324E50CA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630" w:type="dxa"/>
          </w:tcPr>
          <w:p w14:paraId="017E3598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720" w:type="dxa"/>
          </w:tcPr>
          <w:p w14:paraId="61DAC462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</w:tr>
      <w:tr w:rsidR="003B6585" w:rsidRPr="000E4330" w14:paraId="0852506C" w14:textId="77777777" w:rsidTr="00CC6FC0">
        <w:trPr>
          <w:trHeight w:val="724"/>
        </w:trPr>
        <w:tc>
          <w:tcPr>
            <w:tcW w:w="892" w:type="dxa"/>
          </w:tcPr>
          <w:p w14:paraId="22DA5C6A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C15AF9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0" w:type="dxa"/>
          </w:tcPr>
          <w:p w14:paraId="2E1819D0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6DA30917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22A0B0F7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3" w:type="dxa"/>
          </w:tcPr>
          <w:p w14:paraId="09B1C615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0408B8A6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720" w:type="dxa"/>
          </w:tcPr>
          <w:p w14:paraId="5DA06170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5285.28</w:t>
            </w:r>
          </w:p>
        </w:tc>
        <w:tc>
          <w:tcPr>
            <w:tcW w:w="720" w:type="dxa"/>
          </w:tcPr>
          <w:p w14:paraId="6CC6FB2C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3179.60</w:t>
            </w:r>
          </w:p>
        </w:tc>
        <w:tc>
          <w:tcPr>
            <w:tcW w:w="723" w:type="dxa"/>
          </w:tcPr>
          <w:p w14:paraId="289EBFFF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2105.68</w:t>
            </w:r>
          </w:p>
        </w:tc>
        <w:tc>
          <w:tcPr>
            <w:tcW w:w="720" w:type="dxa"/>
          </w:tcPr>
          <w:p w14:paraId="6D385A99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25F88BEE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4B1CF61D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311A8968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62163093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</w:tr>
      <w:tr w:rsidR="003B6585" w:rsidRPr="000E4330" w14:paraId="41E3DE22" w14:textId="77777777" w:rsidTr="00CC6FC0">
        <w:trPr>
          <w:trHeight w:val="724"/>
        </w:trPr>
        <w:tc>
          <w:tcPr>
            <w:tcW w:w="892" w:type="dxa"/>
          </w:tcPr>
          <w:p w14:paraId="58E3EA9E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C15AF9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0" w:type="dxa"/>
          </w:tcPr>
          <w:p w14:paraId="3AAC8FC2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5089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0913CF96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580F5341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3" w:type="dxa"/>
          </w:tcPr>
          <w:p w14:paraId="5EF9D36E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3131159A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720" w:type="dxa"/>
          </w:tcPr>
          <w:p w14:paraId="43168B56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5285.28</w:t>
            </w:r>
          </w:p>
        </w:tc>
        <w:tc>
          <w:tcPr>
            <w:tcW w:w="720" w:type="dxa"/>
          </w:tcPr>
          <w:p w14:paraId="52EC4CA4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3179.60</w:t>
            </w:r>
          </w:p>
        </w:tc>
        <w:tc>
          <w:tcPr>
            <w:tcW w:w="723" w:type="dxa"/>
          </w:tcPr>
          <w:p w14:paraId="4E4506B8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2105.68</w:t>
            </w:r>
          </w:p>
        </w:tc>
        <w:tc>
          <w:tcPr>
            <w:tcW w:w="720" w:type="dxa"/>
          </w:tcPr>
          <w:p w14:paraId="491FA433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5DEB0CD2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1D57BB65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630" w:type="dxa"/>
          </w:tcPr>
          <w:p w14:paraId="49BCC2C5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720" w:type="dxa"/>
          </w:tcPr>
          <w:p w14:paraId="6988D86E" w14:textId="77777777" w:rsidR="004C3D93" w:rsidRPr="001824EF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</w:tr>
      <w:tr w:rsidR="003B6585" w:rsidRPr="001824EF" w14:paraId="337E599E" w14:textId="77777777" w:rsidTr="00CC6FC0">
        <w:trPr>
          <w:trHeight w:val="724"/>
        </w:trPr>
        <w:tc>
          <w:tcPr>
            <w:tcW w:w="892" w:type="dxa"/>
          </w:tcPr>
          <w:p w14:paraId="5DCDA6F3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C1D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358AA7FF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5089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235BB4CF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10343481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3" w:type="dxa"/>
          </w:tcPr>
          <w:p w14:paraId="3DCF0165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497552F0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34FB9376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5250.79</w:t>
            </w:r>
          </w:p>
        </w:tc>
        <w:tc>
          <w:tcPr>
            <w:tcW w:w="720" w:type="dxa"/>
          </w:tcPr>
          <w:p w14:paraId="3254DA47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3136.68</w:t>
            </w:r>
          </w:p>
        </w:tc>
        <w:tc>
          <w:tcPr>
            <w:tcW w:w="723" w:type="dxa"/>
          </w:tcPr>
          <w:p w14:paraId="7C46A969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2114.11</w:t>
            </w:r>
          </w:p>
        </w:tc>
        <w:tc>
          <w:tcPr>
            <w:tcW w:w="720" w:type="dxa"/>
          </w:tcPr>
          <w:p w14:paraId="3DDE1642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0C08B839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459018CE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44147638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600824F3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</w:tr>
      <w:tr w:rsidR="003B6585" w:rsidRPr="000E4330" w14:paraId="6E253097" w14:textId="77777777" w:rsidTr="00CC6FC0">
        <w:trPr>
          <w:trHeight w:val="724"/>
        </w:trPr>
        <w:tc>
          <w:tcPr>
            <w:tcW w:w="892" w:type="dxa"/>
          </w:tcPr>
          <w:p w14:paraId="1140C5FD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C1D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7CF8283D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5089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572CA83E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673F2491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3" w:type="dxa"/>
          </w:tcPr>
          <w:p w14:paraId="7C6ACAE7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27F70644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1940</w:t>
            </w:r>
          </w:p>
        </w:tc>
        <w:tc>
          <w:tcPr>
            <w:tcW w:w="720" w:type="dxa"/>
          </w:tcPr>
          <w:p w14:paraId="4AB82C67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5164.79</w:t>
            </w:r>
          </w:p>
        </w:tc>
        <w:tc>
          <w:tcPr>
            <w:tcW w:w="720" w:type="dxa"/>
          </w:tcPr>
          <w:p w14:paraId="168C531F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3073.99</w:t>
            </w:r>
          </w:p>
        </w:tc>
        <w:tc>
          <w:tcPr>
            <w:tcW w:w="723" w:type="dxa"/>
          </w:tcPr>
          <w:p w14:paraId="205D8EBA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2090.80</w:t>
            </w:r>
          </w:p>
        </w:tc>
        <w:tc>
          <w:tcPr>
            <w:tcW w:w="720" w:type="dxa"/>
          </w:tcPr>
          <w:p w14:paraId="40392D78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6C921B66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3C320AD8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66D6E4CC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5D144844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240</w:t>
            </w:r>
          </w:p>
        </w:tc>
      </w:tr>
      <w:tr w:rsidR="003B6585" w:rsidRPr="000E4330" w14:paraId="224B1EA6" w14:textId="77777777" w:rsidTr="00CC6FC0">
        <w:trPr>
          <w:trHeight w:val="724"/>
        </w:trPr>
        <w:tc>
          <w:tcPr>
            <w:tcW w:w="892" w:type="dxa"/>
          </w:tcPr>
          <w:p w14:paraId="23C61388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C1D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00E819DC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5089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6334AB0B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76929F95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3" w:type="dxa"/>
          </w:tcPr>
          <w:p w14:paraId="72011395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2E593018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1840</w:t>
            </w:r>
          </w:p>
        </w:tc>
        <w:tc>
          <w:tcPr>
            <w:tcW w:w="720" w:type="dxa"/>
          </w:tcPr>
          <w:p w14:paraId="2E96D107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5250.79</w:t>
            </w:r>
          </w:p>
        </w:tc>
        <w:tc>
          <w:tcPr>
            <w:tcW w:w="720" w:type="dxa"/>
          </w:tcPr>
          <w:p w14:paraId="6ADDB7E2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3136.68</w:t>
            </w:r>
          </w:p>
        </w:tc>
        <w:tc>
          <w:tcPr>
            <w:tcW w:w="723" w:type="dxa"/>
          </w:tcPr>
          <w:p w14:paraId="56E437BC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2114.11</w:t>
            </w:r>
          </w:p>
        </w:tc>
        <w:tc>
          <w:tcPr>
            <w:tcW w:w="720" w:type="dxa"/>
          </w:tcPr>
          <w:p w14:paraId="0C3B1106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5108D1F8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5A6BF92C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7B430444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5507AB80" w14:textId="77777777" w:rsidR="004C3D93" w:rsidRPr="001824EF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300</w:t>
            </w:r>
          </w:p>
        </w:tc>
      </w:tr>
      <w:tr w:rsidR="003B6585" w:rsidRPr="001824EF" w14:paraId="7A7C381A" w14:textId="77777777" w:rsidTr="00CC6FC0">
        <w:trPr>
          <w:trHeight w:val="724"/>
        </w:trPr>
        <w:tc>
          <w:tcPr>
            <w:tcW w:w="892" w:type="dxa"/>
          </w:tcPr>
          <w:p w14:paraId="36E39548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C1D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0" w:type="dxa"/>
          </w:tcPr>
          <w:p w14:paraId="53E2AFDD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5089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</w:tcPr>
          <w:p w14:paraId="3A81A0C7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2" w:type="dxa"/>
          </w:tcPr>
          <w:p w14:paraId="1A01D6ED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3" w:type="dxa"/>
          </w:tcPr>
          <w:p w14:paraId="539EF366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720" w:type="dxa"/>
          </w:tcPr>
          <w:p w14:paraId="13EC7DD4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1940</w:t>
            </w:r>
          </w:p>
        </w:tc>
        <w:tc>
          <w:tcPr>
            <w:tcW w:w="720" w:type="dxa"/>
          </w:tcPr>
          <w:p w14:paraId="72A3E576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5164.79</w:t>
            </w:r>
          </w:p>
        </w:tc>
        <w:tc>
          <w:tcPr>
            <w:tcW w:w="720" w:type="dxa"/>
          </w:tcPr>
          <w:p w14:paraId="14A6C998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3073.99</w:t>
            </w:r>
          </w:p>
        </w:tc>
        <w:tc>
          <w:tcPr>
            <w:tcW w:w="723" w:type="dxa"/>
          </w:tcPr>
          <w:p w14:paraId="5D908B15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2090.80</w:t>
            </w:r>
          </w:p>
        </w:tc>
        <w:tc>
          <w:tcPr>
            <w:tcW w:w="720" w:type="dxa"/>
          </w:tcPr>
          <w:p w14:paraId="0D348DAF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42C1903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1AC868E6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156D0D1C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139C9E93" w14:textId="77777777" w:rsidR="004C3D93" w:rsidRPr="001824EF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1824EF">
              <w:rPr>
                <w:rFonts w:ascii="Arial" w:hAnsi="Arial" w:cs="Arial"/>
                <w:color w:val="000000"/>
                <w:sz w:val="14"/>
                <w:szCs w:val="14"/>
              </w:rPr>
              <w:t>340</w:t>
            </w:r>
          </w:p>
        </w:tc>
      </w:tr>
    </w:tbl>
    <w:p w14:paraId="5825C6DA" w14:textId="2CCBF2A0" w:rsidR="004C3D93" w:rsidRDefault="00934D42" w:rsidP="003B6585">
      <w:pPr>
        <w:pStyle w:val="Heading3"/>
        <w:keepNext/>
        <w:keepLines/>
        <w:rPr>
          <w:sz w:val="16"/>
        </w:rPr>
      </w:pPr>
      <w:r w:rsidRPr="00C15AF9">
        <w:lastRenderedPageBreak/>
        <w:t xml:space="preserve">RAM 1500 4X4 CREW </w:t>
      </w:r>
      <w:r>
        <w:t xml:space="preserve">CAB: </w:t>
      </w:r>
      <w:r w:rsidRPr="00C15AF9">
        <w:t>TRADESMAN 6'4"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991"/>
        <w:gridCol w:w="720"/>
        <w:gridCol w:w="630"/>
        <w:gridCol w:w="630"/>
        <w:gridCol w:w="630"/>
        <w:gridCol w:w="720"/>
        <w:gridCol w:w="720"/>
        <w:gridCol w:w="810"/>
        <w:gridCol w:w="540"/>
        <w:gridCol w:w="630"/>
        <w:gridCol w:w="720"/>
        <w:gridCol w:w="720"/>
        <w:gridCol w:w="720"/>
      </w:tblGrid>
      <w:tr w:rsidR="003B6585" w:rsidRPr="001F50A3" w14:paraId="69CF7CDF" w14:textId="77777777" w:rsidTr="00CC6FC0">
        <w:trPr>
          <w:trHeight w:val="970"/>
        </w:trPr>
        <w:tc>
          <w:tcPr>
            <w:tcW w:w="899" w:type="dxa"/>
            <w:shd w:val="clear" w:color="auto" w:fill="F2F2F2" w:themeFill="background1" w:themeFillShade="F2"/>
          </w:tcPr>
          <w:p w14:paraId="03191CC5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75717406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C7D0ECF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04ADD2BA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B79CD8A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ACEE1CE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DB957ED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A6F12DD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233741E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0AFA4F7C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FC7FE73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679474C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5B1351C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A4F2873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3B6585" w:rsidRPr="000E4330" w14:paraId="4E50FFBD" w14:textId="77777777" w:rsidTr="00CC6FC0">
        <w:trPr>
          <w:trHeight w:val="724"/>
        </w:trPr>
        <w:tc>
          <w:tcPr>
            <w:tcW w:w="899" w:type="dxa"/>
          </w:tcPr>
          <w:p w14:paraId="1629C785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1" w:type="dxa"/>
          </w:tcPr>
          <w:p w14:paraId="5BD7EBBE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057BBB3B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76CA8CCA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538810BA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25F6866A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720" w:type="dxa"/>
          </w:tcPr>
          <w:p w14:paraId="7D8F57FC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5107.04</w:t>
            </w:r>
          </w:p>
        </w:tc>
        <w:tc>
          <w:tcPr>
            <w:tcW w:w="720" w:type="dxa"/>
          </w:tcPr>
          <w:p w14:paraId="7F2F69AF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2975.76</w:t>
            </w:r>
          </w:p>
        </w:tc>
        <w:tc>
          <w:tcPr>
            <w:tcW w:w="810" w:type="dxa"/>
          </w:tcPr>
          <w:p w14:paraId="58F66A9D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2131.28</w:t>
            </w:r>
          </w:p>
        </w:tc>
        <w:tc>
          <w:tcPr>
            <w:tcW w:w="540" w:type="dxa"/>
          </w:tcPr>
          <w:p w14:paraId="0064F59C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3C2F1CB7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766D776A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720" w:type="dxa"/>
          </w:tcPr>
          <w:p w14:paraId="608B0B0D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720" w:type="dxa"/>
          </w:tcPr>
          <w:p w14:paraId="5133E124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120</w:t>
            </w:r>
          </w:p>
        </w:tc>
      </w:tr>
      <w:tr w:rsidR="003B6585" w:rsidRPr="000E4330" w14:paraId="43E11703" w14:textId="77777777" w:rsidTr="00CC6FC0">
        <w:trPr>
          <w:trHeight w:val="724"/>
        </w:trPr>
        <w:tc>
          <w:tcPr>
            <w:tcW w:w="899" w:type="dxa"/>
          </w:tcPr>
          <w:p w14:paraId="146FD173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1" w:type="dxa"/>
          </w:tcPr>
          <w:p w14:paraId="20C2EFD0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7176B987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72B86E5F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3.55</w:t>
            </w:r>
          </w:p>
        </w:tc>
        <w:tc>
          <w:tcPr>
            <w:tcW w:w="630" w:type="dxa"/>
          </w:tcPr>
          <w:p w14:paraId="286F15F1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48A999E3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1790</w:t>
            </w:r>
          </w:p>
        </w:tc>
        <w:tc>
          <w:tcPr>
            <w:tcW w:w="720" w:type="dxa"/>
          </w:tcPr>
          <w:p w14:paraId="2D81836A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5107.04</w:t>
            </w:r>
          </w:p>
        </w:tc>
        <w:tc>
          <w:tcPr>
            <w:tcW w:w="720" w:type="dxa"/>
          </w:tcPr>
          <w:p w14:paraId="5C9B4D34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2975.76</w:t>
            </w:r>
          </w:p>
        </w:tc>
        <w:tc>
          <w:tcPr>
            <w:tcW w:w="810" w:type="dxa"/>
          </w:tcPr>
          <w:p w14:paraId="4CED999C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2131.28</w:t>
            </w:r>
          </w:p>
        </w:tc>
        <w:tc>
          <w:tcPr>
            <w:tcW w:w="540" w:type="dxa"/>
          </w:tcPr>
          <w:p w14:paraId="522AC7B8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4E3CB3B6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09C72D1B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720" w:type="dxa"/>
          </w:tcPr>
          <w:p w14:paraId="391A0C12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720" w:type="dxa"/>
          </w:tcPr>
          <w:p w14:paraId="374DEF46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120</w:t>
            </w:r>
          </w:p>
        </w:tc>
      </w:tr>
      <w:tr w:rsidR="003B6585" w:rsidRPr="000E4330" w14:paraId="5E1C0678" w14:textId="77777777" w:rsidTr="00CC6FC0">
        <w:trPr>
          <w:trHeight w:val="724"/>
        </w:trPr>
        <w:tc>
          <w:tcPr>
            <w:tcW w:w="899" w:type="dxa"/>
          </w:tcPr>
          <w:p w14:paraId="2D3CABFA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C15AF9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1" w:type="dxa"/>
          </w:tcPr>
          <w:p w14:paraId="0B9E6027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5DB72D6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5ED15E32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211797EE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212C514A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720" w:type="dxa"/>
          </w:tcPr>
          <w:p w14:paraId="3C3756D4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5454.52</w:t>
            </w:r>
          </w:p>
        </w:tc>
        <w:tc>
          <w:tcPr>
            <w:tcW w:w="720" w:type="dxa"/>
          </w:tcPr>
          <w:p w14:paraId="320ADFC7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3288.36</w:t>
            </w:r>
          </w:p>
        </w:tc>
        <w:tc>
          <w:tcPr>
            <w:tcW w:w="810" w:type="dxa"/>
          </w:tcPr>
          <w:p w14:paraId="6637AA2F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2166.16</w:t>
            </w:r>
          </w:p>
        </w:tc>
        <w:tc>
          <w:tcPr>
            <w:tcW w:w="540" w:type="dxa"/>
          </w:tcPr>
          <w:p w14:paraId="0088C590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1A0FDBCA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6D6F89E1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6B097C9A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65FE0BEA" w14:textId="77777777" w:rsidR="004C3D93" w:rsidRPr="00E60748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760</w:t>
            </w:r>
          </w:p>
        </w:tc>
      </w:tr>
      <w:tr w:rsidR="003B6585" w:rsidRPr="000E4330" w14:paraId="572FC46E" w14:textId="77777777" w:rsidTr="00CC6FC0">
        <w:trPr>
          <w:trHeight w:val="724"/>
        </w:trPr>
        <w:tc>
          <w:tcPr>
            <w:tcW w:w="899" w:type="dxa"/>
          </w:tcPr>
          <w:p w14:paraId="74310A19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C15AF9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1" w:type="dxa"/>
          </w:tcPr>
          <w:p w14:paraId="185D5F7D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B4B7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125025F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13D8C6B0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7E4B0F0C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208D39A5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1740</w:t>
            </w:r>
          </w:p>
        </w:tc>
        <w:tc>
          <w:tcPr>
            <w:tcW w:w="720" w:type="dxa"/>
          </w:tcPr>
          <w:p w14:paraId="64E93333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5454.52</w:t>
            </w:r>
          </w:p>
        </w:tc>
        <w:tc>
          <w:tcPr>
            <w:tcW w:w="720" w:type="dxa"/>
          </w:tcPr>
          <w:p w14:paraId="615E1792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3288.36</w:t>
            </w:r>
          </w:p>
        </w:tc>
        <w:tc>
          <w:tcPr>
            <w:tcW w:w="810" w:type="dxa"/>
          </w:tcPr>
          <w:p w14:paraId="71BB3964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2166.16</w:t>
            </w:r>
          </w:p>
        </w:tc>
        <w:tc>
          <w:tcPr>
            <w:tcW w:w="540" w:type="dxa"/>
          </w:tcPr>
          <w:p w14:paraId="3695AD1C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271EE7B6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67ABF11B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720" w:type="dxa"/>
          </w:tcPr>
          <w:p w14:paraId="4A4D774B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720" w:type="dxa"/>
          </w:tcPr>
          <w:p w14:paraId="18E653F6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460</w:t>
            </w:r>
          </w:p>
        </w:tc>
      </w:tr>
      <w:tr w:rsidR="003B6585" w:rsidRPr="000E4330" w14:paraId="5AE52EB9" w14:textId="77777777" w:rsidTr="00CC6FC0">
        <w:trPr>
          <w:trHeight w:val="724"/>
        </w:trPr>
        <w:tc>
          <w:tcPr>
            <w:tcW w:w="899" w:type="dxa"/>
          </w:tcPr>
          <w:p w14:paraId="5E8F956A" w14:textId="77777777" w:rsidR="004C3D93" w:rsidRPr="003D3EC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EC8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1" w:type="dxa"/>
          </w:tcPr>
          <w:p w14:paraId="4563DB19" w14:textId="77777777" w:rsidR="004C3D93" w:rsidRPr="004B4B74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B4B7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22D934E3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01CEA409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6F77B041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5DB1964A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1710</w:t>
            </w:r>
          </w:p>
        </w:tc>
        <w:tc>
          <w:tcPr>
            <w:tcW w:w="720" w:type="dxa"/>
          </w:tcPr>
          <w:p w14:paraId="00DF7C37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5397.44</w:t>
            </w:r>
          </w:p>
        </w:tc>
        <w:tc>
          <w:tcPr>
            <w:tcW w:w="720" w:type="dxa"/>
          </w:tcPr>
          <w:p w14:paraId="18ACE99A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3224.77</w:t>
            </w:r>
          </w:p>
        </w:tc>
        <w:tc>
          <w:tcPr>
            <w:tcW w:w="810" w:type="dxa"/>
          </w:tcPr>
          <w:p w14:paraId="3C8A8573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2172.66</w:t>
            </w:r>
          </w:p>
        </w:tc>
        <w:tc>
          <w:tcPr>
            <w:tcW w:w="540" w:type="dxa"/>
          </w:tcPr>
          <w:p w14:paraId="292E5D37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72BACD43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03616BB8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4B6E265E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5BC2CAA6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</w:tr>
      <w:tr w:rsidR="003B6585" w:rsidRPr="000E4330" w14:paraId="62F5F875" w14:textId="77777777" w:rsidTr="00CC6FC0">
        <w:trPr>
          <w:trHeight w:val="724"/>
        </w:trPr>
        <w:tc>
          <w:tcPr>
            <w:tcW w:w="899" w:type="dxa"/>
          </w:tcPr>
          <w:p w14:paraId="253E690B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EC8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1" w:type="dxa"/>
          </w:tcPr>
          <w:p w14:paraId="66508BCF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B4B7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3B10629C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7EA3CF6A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6D59000E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0A63FE51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20" w:type="dxa"/>
          </w:tcPr>
          <w:p w14:paraId="39202C30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5303.47</w:t>
            </w:r>
          </w:p>
        </w:tc>
        <w:tc>
          <w:tcPr>
            <w:tcW w:w="720" w:type="dxa"/>
          </w:tcPr>
          <w:p w14:paraId="224C0136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3163.26</w:t>
            </w:r>
          </w:p>
        </w:tc>
        <w:tc>
          <w:tcPr>
            <w:tcW w:w="810" w:type="dxa"/>
          </w:tcPr>
          <w:p w14:paraId="58D72AF0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2140.21</w:t>
            </w:r>
          </w:p>
        </w:tc>
        <w:tc>
          <w:tcPr>
            <w:tcW w:w="540" w:type="dxa"/>
          </w:tcPr>
          <w:p w14:paraId="51972D7A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2FB87790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52CFABC6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03FDAA51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720" w:type="dxa"/>
          </w:tcPr>
          <w:p w14:paraId="357BA1AB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210</w:t>
            </w:r>
          </w:p>
        </w:tc>
      </w:tr>
      <w:tr w:rsidR="003B6585" w:rsidRPr="000E4330" w14:paraId="4AB33516" w14:textId="77777777" w:rsidTr="00CC6FC0">
        <w:trPr>
          <w:trHeight w:val="724"/>
        </w:trPr>
        <w:tc>
          <w:tcPr>
            <w:tcW w:w="899" w:type="dxa"/>
          </w:tcPr>
          <w:p w14:paraId="11498A75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EC8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1" w:type="dxa"/>
          </w:tcPr>
          <w:p w14:paraId="4D5157D6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B4B7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44A38276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4FD0BAEA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159F78E1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21ED095C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1710</w:t>
            </w:r>
          </w:p>
        </w:tc>
        <w:tc>
          <w:tcPr>
            <w:tcW w:w="720" w:type="dxa"/>
          </w:tcPr>
          <w:p w14:paraId="1D8CDC0D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5397.44</w:t>
            </w:r>
          </w:p>
        </w:tc>
        <w:tc>
          <w:tcPr>
            <w:tcW w:w="720" w:type="dxa"/>
          </w:tcPr>
          <w:p w14:paraId="3FE29918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3224.77</w:t>
            </w:r>
          </w:p>
        </w:tc>
        <w:tc>
          <w:tcPr>
            <w:tcW w:w="810" w:type="dxa"/>
          </w:tcPr>
          <w:p w14:paraId="7317F44C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2172.66</w:t>
            </w:r>
          </w:p>
        </w:tc>
        <w:tc>
          <w:tcPr>
            <w:tcW w:w="540" w:type="dxa"/>
          </w:tcPr>
          <w:p w14:paraId="79040BDB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2B47C154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7AD07539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2A2E1760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45438788" w14:textId="77777777" w:rsidR="004C3D93" w:rsidRPr="00E60748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</w:tr>
      <w:tr w:rsidR="003B6585" w:rsidRPr="000E4330" w14:paraId="41CC2B33" w14:textId="77777777" w:rsidTr="00CC6FC0">
        <w:trPr>
          <w:trHeight w:val="724"/>
        </w:trPr>
        <w:tc>
          <w:tcPr>
            <w:tcW w:w="899" w:type="dxa"/>
          </w:tcPr>
          <w:p w14:paraId="58086E2C" w14:textId="77777777" w:rsidR="004C3D93" w:rsidRPr="003D3EC8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EC8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1" w:type="dxa"/>
          </w:tcPr>
          <w:p w14:paraId="56777E60" w14:textId="77777777" w:rsidR="004C3D93" w:rsidRPr="004B4B74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B4B7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41381466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0" w:type="dxa"/>
          </w:tcPr>
          <w:p w14:paraId="1F7359A2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274267C1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39933107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20" w:type="dxa"/>
          </w:tcPr>
          <w:p w14:paraId="5ECCB22E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5303.47</w:t>
            </w:r>
          </w:p>
        </w:tc>
        <w:tc>
          <w:tcPr>
            <w:tcW w:w="720" w:type="dxa"/>
          </w:tcPr>
          <w:p w14:paraId="6DDC8A57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3163.26</w:t>
            </w:r>
          </w:p>
        </w:tc>
        <w:tc>
          <w:tcPr>
            <w:tcW w:w="810" w:type="dxa"/>
          </w:tcPr>
          <w:p w14:paraId="40B42092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2140.21</w:t>
            </w:r>
          </w:p>
        </w:tc>
        <w:tc>
          <w:tcPr>
            <w:tcW w:w="540" w:type="dxa"/>
          </w:tcPr>
          <w:p w14:paraId="59524958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30" w:type="dxa"/>
          </w:tcPr>
          <w:p w14:paraId="44D499AC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720" w:type="dxa"/>
          </w:tcPr>
          <w:p w14:paraId="2B183A1F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5B7A7A8C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60748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720" w:type="dxa"/>
          </w:tcPr>
          <w:p w14:paraId="04BC2B0C" w14:textId="77777777" w:rsidR="004C3D93" w:rsidRPr="00E60748" w:rsidRDefault="004C3D93" w:rsidP="009628C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E60748">
              <w:rPr>
                <w:rFonts w:ascii="Arial" w:hAnsi="Arial" w:cs="Arial"/>
                <w:color w:val="000000"/>
                <w:sz w:val="14"/>
                <w:szCs w:val="14"/>
              </w:rPr>
              <w:t>310</w:t>
            </w:r>
          </w:p>
        </w:tc>
      </w:tr>
    </w:tbl>
    <w:p w14:paraId="29D2B73D" w14:textId="25AF314A" w:rsidR="004C3D93" w:rsidRDefault="00934D42" w:rsidP="003B6585">
      <w:pPr>
        <w:pStyle w:val="Heading3"/>
        <w:keepNext/>
        <w:keepLines/>
        <w:rPr>
          <w:sz w:val="16"/>
        </w:rPr>
      </w:pPr>
      <w:r w:rsidRPr="00C15AF9">
        <w:lastRenderedPageBreak/>
        <w:t xml:space="preserve">RAM 1500 4X4 CREW </w:t>
      </w:r>
      <w:r>
        <w:t xml:space="preserve">CAB: </w:t>
      </w:r>
      <w:r w:rsidRPr="00C15AF9">
        <w:t>TRADESMAN 5'7" BOX</w:t>
      </w:r>
    </w:p>
    <w:tbl>
      <w:tblPr>
        <w:tblStyle w:val="FATABLESTYLE"/>
        <w:tblW w:w="1008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5"/>
        <w:gridCol w:w="720"/>
        <w:gridCol w:w="720"/>
        <w:gridCol w:w="630"/>
        <w:gridCol w:w="630"/>
        <w:gridCol w:w="810"/>
        <w:gridCol w:w="720"/>
        <w:gridCol w:w="810"/>
        <w:gridCol w:w="630"/>
        <w:gridCol w:w="623"/>
        <w:gridCol w:w="637"/>
        <w:gridCol w:w="630"/>
        <w:gridCol w:w="630"/>
      </w:tblGrid>
      <w:tr w:rsidR="003B6585" w:rsidRPr="001F50A3" w14:paraId="446F7645" w14:textId="77777777" w:rsidTr="003B6585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1D85D22A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5" w:type="dxa"/>
            <w:shd w:val="clear" w:color="auto" w:fill="F2F2F2" w:themeFill="background1" w:themeFillShade="F2"/>
          </w:tcPr>
          <w:p w14:paraId="31DC46B6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A918975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C53496F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23511CC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8F89D4B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4B72C73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2310854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E193C1A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923BD7D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23" w:type="dxa"/>
            <w:shd w:val="clear" w:color="auto" w:fill="F2F2F2" w:themeFill="background1" w:themeFillShade="F2"/>
          </w:tcPr>
          <w:p w14:paraId="5B292A9E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7" w:type="dxa"/>
            <w:shd w:val="clear" w:color="auto" w:fill="F2F2F2" w:themeFill="background1" w:themeFillShade="F2"/>
          </w:tcPr>
          <w:p w14:paraId="5554D0CE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31DB4DC5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5435DBA" w14:textId="77777777" w:rsidR="00310248" w:rsidRPr="00504932" w:rsidRDefault="00310248" w:rsidP="003B6585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3B6585" w:rsidRPr="000E4330" w14:paraId="7E463D64" w14:textId="77777777" w:rsidTr="003B6585">
        <w:trPr>
          <w:trHeight w:val="724"/>
        </w:trPr>
        <w:tc>
          <w:tcPr>
            <w:tcW w:w="895" w:type="dxa"/>
          </w:tcPr>
          <w:p w14:paraId="428F29E4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5" w:type="dxa"/>
          </w:tcPr>
          <w:p w14:paraId="0946F1D7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01B868B3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1A955938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6E8C8A0B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2098AA87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1840</w:t>
            </w:r>
          </w:p>
        </w:tc>
        <w:tc>
          <w:tcPr>
            <w:tcW w:w="810" w:type="dxa"/>
          </w:tcPr>
          <w:p w14:paraId="1BD2D17D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5063.29</w:t>
            </w:r>
          </w:p>
        </w:tc>
        <w:tc>
          <w:tcPr>
            <w:tcW w:w="720" w:type="dxa"/>
          </w:tcPr>
          <w:p w14:paraId="01BB7717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2904.63</w:t>
            </w:r>
          </w:p>
        </w:tc>
        <w:tc>
          <w:tcPr>
            <w:tcW w:w="810" w:type="dxa"/>
          </w:tcPr>
          <w:p w14:paraId="0FD45632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2158.66</w:t>
            </w:r>
          </w:p>
        </w:tc>
        <w:tc>
          <w:tcPr>
            <w:tcW w:w="630" w:type="dxa"/>
          </w:tcPr>
          <w:p w14:paraId="5FFB6F6A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4BEE2FA4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0BA68345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630" w:type="dxa"/>
          </w:tcPr>
          <w:p w14:paraId="0E0695A2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11,900</w:t>
            </w:r>
          </w:p>
        </w:tc>
        <w:tc>
          <w:tcPr>
            <w:tcW w:w="628" w:type="dxa"/>
          </w:tcPr>
          <w:p w14:paraId="2DA717BB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320</w:t>
            </w:r>
          </w:p>
        </w:tc>
      </w:tr>
      <w:tr w:rsidR="003B6585" w:rsidRPr="000E4330" w14:paraId="31EE63FC" w14:textId="77777777" w:rsidTr="003B6585">
        <w:trPr>
          <w:trHeight w:val="724"/>
        </w:trPr>
        <w:tc>
          <w:tcPr>
            <w:tcW w:w="895" w:type="dxa"/>
          </w:tcPr>
          <w:p w14:paraId="67AE2B13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95" w:type="dxa"/>
          </w:tcPr>
          <w:p w14:paraId="1FB75A96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720" w:type="dxa"/>
          </w:tcPr>
          <w:p w14:paraId="581AE86F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1B53D028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3.55</w:t>
            </w:r>
          </w:p>
        </w:tc>
        <w:tc>
          <w:tcPr>
            <w:tcW w:w="630" w:type="dxa"/>
          </w:tcPr>
          <w:p w14:paraId="79653C3C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6900</w:t>
            </w:r>
          </w:p>
        </w:tc>
        <w:tc>
          <w:tcPr>
            <w:tcW w:w="630" w:type="dxa"/>
          </w:tcPr>
          <w:p w14:paraId="3BC4C25B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1840</w:t>
            </w:r>
          </w:p>
        </w:tc>
        <w:tc>
          <w:tcPr>
            <w:tcW w:w="810" w:type="dxa"/>
          </w:tcPr>
          <w:p w14:paraId="066100F1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5063.29</w:t>
            </w:r>
          </w:p>
        </w:tc>
        <w:tc>
          <w:tcPr>
            <w:tcW w:w="720" w:type="dxa"/>
          </w:tcPr>
          <w:p w14:paraId="526DD5E5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2904.63</w:t>
            </w:r>
          </w:p>
        </w:tc>
        <w:tc>
          <w:tcPr>
            <w:tcW w:w="810" w:type="dxa"/>
          </w:tcPr>
          <w:p w14:paraId="5AB3A2CF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2158.66</w:t>
            </w:r>
          </w:p>
        </w:tc>
        <w:tc>
          <w:tcPr>
            <w:tcW w:w="630" w:type="dxa"/>
          </w:tcPr>
          <w:p w14:paraId="3879B944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30C525EB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164C7566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630" w:type="dxa"/>
          </w:tcPr>
          <w:p w14:paraId="0E409968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12,900</w:t>
            </w:r>
          </w:p>
        </w:tc>
        <w:tc>
          <w:tcPr>
            <w:tcW w:w="628" w:type="dxa"/>
          </w:tcPr>
          <w:p w14:paraId="5F49EBF8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320</w:t>
            </w:r>
          </w:p>
        </w:tc>
      </w:tr>
      <w:tr w:rsidR="003B6585" w:rsidRPr="000E4330" w14:paraId="284CCED3" w14:textId="77777777" w:rsidTr="003B6585">
        <w:trPr>
          <w:trHeight w:val="724"/>
        </w:trPr>
        <w:tc>
          <w:tcPr>
            <w:tcW w:w="895" w:type="dxa"/>
          </w:tcPr>
          <w:p w14:paraId="217E7AB0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C15AF9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5" w:type="dxa"/>
          </w:tcPr>
          <w:p w14:paraId="0C357800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7A49451B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67ED03FC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0ABEB909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51CD439E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810" w:type="dxa"/>
          </w:tcPr>
          <w:p w14:paraId="4AA7EAD3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5370.52</w:t>
            </w:r>
          </w:p>
        </w:tc>
        <w:tc>
          <w:tcPr>
            <w:tcW w:w="720" w:type="dxa"/>
          </w:tcPr>
          <w:p w14:paraId="26E8861B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3205.62</w:t>
            </w:r>
          </w:p>
        </w:tc>
        <w:tc>
          <w:tcPr>
            <w:tcW w:w="810" w:type="dxa"/>
          </w:tcPr>
          <w:p w14:paraId="416D9166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2164.91</w:t>
            </w:r>
          </w:p>
        </w:tc>
        <w:tc>
          <w:tcPr>
            <w:tcW w:w="630" w:type="dxa"/>
          </w:tcPr>
          <w:p w14:paraId="236FDCDC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15789F7E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4F8B67C2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32186627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28" w:type="dxa"/>
          </w:tcPr>
          <w:p w14:paraId="6D13B67D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</w:tr>
      <w:tr w:rsidR="003B6585" w:rsidRPr="000E4330" w14:paraId="3761DB39" w14:textId="77777777" w:rsidTr="003B6585">
        <w:trPr>
          <w:trHeight w:val="724"/>
        </w:trPr>
        <w:tc>
          <w:tcPr>
            <w:tcW w:w="895" w:type="dxa"/>
          </w:tcPr>
          <w:p w14:paraId="25A74068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C15AF9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5" w:type="dxa"/>
          </w:tcPr>
          <w:p w14:paraId="1C5EA1C3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1BBE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7570705B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75934DF0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2F21EC32" w14:textId="77777777" w:rsidR="004C3D93" w:rsidRPr="00C15AF9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7200</w:t>
            </w:r>
          </w:p>
        </w:tc>
        <w:tc>
          <w:tcPr>
            <w:tcW w:w="630" w:type="dxa"/>
          </w:tcPr>
          <w:p w14:paraId="436F0551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1820</w:t>
            </w:r>
          </w:p>
        </w:tc>
        <w:tc>
          <w:tcPr>
            <w:tcW w:w="810" w:type="dxa"/>
          </w:tcPr>
          <w:p w14:paraId="152BD563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5370.52</w:t>
            </w:r>
          </w:p>
        </w:tc>
        <w:tc>
          <w:tcPr>
            <w:tcW w:w="720" w:type="dxa"/>
          </w:tcPr>
          <w:p w14:paraId="4DA5EC17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3205.62</w:t>
            </w:r>
          </w:p>
        </w:tc>
        <w:tc>
          <w:tcPr>
            <w:tcW w:w="810" w:type="dxa"/>
          </w:tcPr>
          <w:p w14:paraId="715EFFE0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2164.91</w:t>
            </w:r>
          </w:p>
        </w:tc>
        <w:tc>
          <w:tcPr>
            <w:tcW w:w="630" w:type="dxa"/>
          </w:tcPr>
          <w:p w14:paraId="648B2630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4944FC58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76918DF0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630" w:type="dxa"/>
          </w:tcPr>
          <w:p w14:paraId="48FF2573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15,600</w:t>
            </w:r>
          </w:p>
        </w:tc>
        <w:tc>
          <w:tcPr>
            <w:tcW w:w="628" w:type="dxa"/>
          </w:tcPr>
          <w:p w14:paraId="7F4C90F4" w14:textId="77777777" w:rsidR="004C3D93" w:rsidRPr="000D6C61" w:rsidRDefault="004C3D93" w:rsidP="003B6585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</w:tr>
      <w:tr w:rsidR="003B6585" w:rsidRPr="000E4330" w14:paraId="16FF96E2" w14:textId="77777777" w:rsidTr="003B6585">
        <w:trPr>
          <w:trHeight w:val="724"/>
        </w:trPr>
        <w:tc>
          <w:tcPr>
            <w:tcW w:w="895" w:type="dxa"/>
          </w:tcPr>
          <w:p w14:paraId="4023F9D7" w14:textId="77777777" w:rsidR="004C3D93" w:rsidRPr="002A0B95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0B95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5" w:type="dxa"/>
          </w:tcPr>
          <w:p w14:paraId="3F3488AB" w14:textId="77777777" w:rsidR="004C3D93" w:rsidRPr="002A1BBE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1BBE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D6BE09C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0E94AE5F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78F222FD" w14:textId="77777777" w:rsidR="004C3D93" w:rsidRPr="00C15AF9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7C3531C0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10" w:type="dxa"/>
          </w:tcPr>
          <w:p w14:paraId="1FC29E0B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5305.83</w:t>
            </w:r>
          </w:p>
        </w:tc>
        <w:tc>
          <w:tcPr>
            <w:tcW w:w="720" w:type="dxa"/>
          </w:tcPr>
          <w:p w14:paraId="0835D940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3140.65</w:t>
            </w:r>
          </w:p>
        </w:tc>
        <w:tc>
          <w:tcPr>
            <w:tcW w:w="810" w:type="dxa"/>
          </w:tcPr>
          <w:p w14:paraId="14DC2A25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2165.18</w:t>
            </w:r>
          </w:p>
        </w:tc>
        <w:tc>
          <w:tcPr>
            <w:tcW w:w="630" w:type="dxa"/>
          </w:tcPr>
          <w:p w14:paraId="5D498244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681746B7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6000B66A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1662FBD8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28" w:type="dxa"/>
          </w:tcPr>
          <w:p w14:paraId="6E644031" w14:textId="77777777" w:rsidR="004C3D93" w:rsidRPr="000D6C61" w:rsidRDefault="004C3D93" w:rsidP="00934D4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100</w:t>
            </w:r>
          </w:p>
        </w:tc>
      </w:tr>
      <w:tr w:rsidR="003B6585" w:rsidRPr="000E4330" w14:paraId="682D28D0" w14:textId="77777777" w:rsidTr="003B6585">
        <w:trPr>
          <w:trHeight w:val="724"/>
        </w:trPr>
        <w:tc>
          <w:tcPr>
            <w:tcW w:w="895" w:type="dxa"/>
          </w:tcPr>
          <w:p w14:paraId="664C11F9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0B95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5" w:type="dxa"/>
          </w:tcPr>
          <w:p w14:paraId="0F5A6E4D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1BBE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1B464895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725B2FFA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0" w:type="dxa"/>
          </w:tcPr>
          <w:p w14:paraId="2F4C7E56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24976E1A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1860</w:t>
            </w:r>
          </w:p>
        </w:tc>
        <w:tc>
          <w:tcPr>
            <w:tcW w:w="810" w:type="dxa"/>
          </w:tcPr>
          <w:p w14:paraId="6067B283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5246.04</w:t>
            </w:r>
          </w:p>
        </w:tc>
        <w:tc>
          <w:tcPr>
            <w:tcW w:w="720" w:type="dxa"/>
          </w:tcPr>
          <w:p w14:paraId="053827FB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3102.01</w:t>
            </w:r>
          </w:p>
        </w:tc>
        <w:tc>
          <w:tcPr>
            <w:tcW w:w="810" w:type="dxa"/>
          </w:tcPr>
          <w:p w14:paraId="56627A3C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2144.03</w:t>
            </w:r>
          </w:p>
        </w:tc>
        <w:tc>
          <w:tcPr>
            <w:tcW w:w="630" w:type="dxa"/>
          </w:tcPr>
          <w:p w14:paraId="1AF83687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3F508DA5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1056BA0D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30" w:type="dxa"/>
          </w:tcPr>
          <w:p w14:paraId="6A2C46A8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13,900</w:t>
            </w:r>
          </w:p>
        </w:tc>
        <w:tc>
          <w:tcPr>
            <w:tcW w:w="628" w:type="dxa"/>
          </w:tcPr>
          <w:p w14:paraId="3F9F953D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170</w:t>
            </w:r>
          </w:p>
        </w:tc>
      </w:tr>
      <w:tr w:rsidR="003B6585" w:rsidRPr="000E4330" w14:paraId="0E2DF4B0" w14:textId="77777777" w:rsidTr="003B6585">
        <w:trPr>
          <w:trHeight w:val="724"/>
        </w:trPr>
        <w:tc>
          <w:tcPr>
            <w:tcW w:w="895" w:type="dxa"/>
          </w:tcPr>
          <w:p w14:paraId="2783A3BB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0B95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5" w:type="dxa"/>
          </w:tcPr>
          <w:p w14:paraId="002D138E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1BBE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5C53E129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18F1D30A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1039F323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1A314AA7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10" w:type="dxa"/>
          </w:tcPr>
          <w:p w14:paraId="7009A056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5305.83</w:t>
            </w:r>
          </w:p>
        </w:tc>
        <w:tc>
          <w:tcPr>
            <w:tcW w:w="720" w:type="dxa"/>
          </w:tcPr>
          <w:p w14:paraId="3C5901DF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3140.65</w:t>
            </w:r>
          </w:p>
        </w:tc>
        <w:tc>
          <w:tcPr>
            <w:tcW w:w="810" w:type="dxa"/>
          </w:tcPr>
          <w:p w14:paraId="3DA9A0F4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2165.18</w:t>
            </w:r>
          </w:p>
        </w:tc>
        <w:tc>
          <w:tcPr>
            <w:tcW w:w="630" w:type="dxa"/>
          </w:tcPr>
          <w:p w14:paraId="2F907B6C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54DB9C59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0809F26E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00A60F40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28" w:type="dxa"/>
          </w:tcPr>
          <w:p w14:paraId="7DA3C0F2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</w:tr>
      <w:tr w:rsidR="003B6585" w:rsidRPr="000D6C61" w14:paraId="7C0F7827" w14:textId="77777777" w:rsidTr="003B6585">
        <w:trPr>
          <w:trHeight w:val="724"/>
        </w:trPr>
        <w:tc>
          <w:tcPr>
            <w:tcW w:w="895" w:type="dxa"/>
          </w:tcPr>
          <w:p w14:paraId="1410AAD4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0B95">
              <w:rPr>
                <w:rFonts w:ascii="Arial" w:hAnsi="Arial" w:cs="Arial"/>
                <w:sz w:val="14"/>
                <w:szCs w:val="14"/>
              </w:rPr>
              <w:t>5.7L V-8 HEMI</w:t>
            </w:r>
          </w:p>
        </w:tc>
        <w:tc>
          <w:tcPr>
            <w:tcW w:w="995" w:type="dxa"/>
          </w:tcPr>
          <w:p w14:paraId="5E7644E8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A1BBE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</w:tcPr>
          <w:p w14:paraId="7A3E5377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720" w:type="dxa"/>
          </w:tcPr>
          <w:p w14:paraId="4414FE9B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3.92</w:t>
            </w:r>
          </w:p>
        </w:tc>
        <w:tc>
          <w:tcPr>
            <w:tcW w:w="630" w:type="dxa"/>
          </w:tcPr>
          <w:p w14:paraId="74785C3E" w14:textId="77777777" w:rsidR="004C3D93" w:rsidRPr="00C15AF9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7100</w:t>
            </w:r>
          </w:p>
        </w:tc>
        <w:tc>
          <w:tcPr>
            <w:tcW w:w="630" w:type="dxa"/>
          </w:tcPr>
          <w:p w14:paraId="4877B1DB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1860</w:t>
            </w:r>
          </w:p>
        </w:tc>
        <w:tc>
          <w:tcPr>
            <w:tcW w:w="810" w:type="dxa"/>
          </w:tcPr>
          <w:p w14:paraId="32EEF7CD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5246.04</w:t>
            </w:r>
          </w:p>
        </w:tc>
        <w:tc>
          <w:tcPr>
            <w:tcW w:w="720" w:type="dxa"/>
          </w:tcPr>
          <w:p w14:paraId="14A533C4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3102.01</w:t>
            </w:r>
          </w:p>
        </w:tc>
        <w:tc>
          <w:tcPr>
            <w:tcW w:w="810" w:type="dxa"/>
          </w:tcPr>
          <w:p w14:paraId="20BF93D6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2144.03</w:t>
            </w:r>
          </w:p>
        </w:tc>
        <w:tc>
          <w:tcPr>
            <w:tcW w:w="630" w:type="dxa"/>
          </w:tcPr>
          <w:p w14:paraId="709743F8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3,900</w:t>
            </w:r>
          </w:p>
        </w:tc>
        <w:tc>
          <w:tcPr>
            <w:tcW w:w="623" w:type="dxa"/>
          </w:tcPr>
          <w:p w14:paraId="76176904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4,100</w:t>
            </w:r>
          </w:p>
        </w:tc>
        <w:tc>
          <w:tcPr>
            <w:tcW w:w="637" w:type="dxa"/>
          </w:tcPr>
          <w:p w14:paraId="7B24BC41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30" w:type="dxa"/>
          </w:tcPr>
          <w:p w14:paraId="4B5708EB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sz w:val="14"/>
                <w:szCs w:val="14"/>
              </w:rPr>
              <w:t>17,000</w:t>
            </w:r>
          </w:p>
        </w:tc>
        <w:tc>
          <w:tcPr>
            <w:tcW w:w="628" w:type="dxa"/>
          </w:tcPr>
          <w:p w14:paraId="64FDEA39" w14:textId="77777777" w:rsidR="004C3D93" w:rsidRPr="000D6C61" w:rsidRDefault="004C3D93" w:rsidP="009628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0D6C61">
              <w:rPr>
                <w:rFonts w:ascii="Arial" w:hAnsi="Arial" w:cs="Arial"/>
                <w:color w:val="000000"/>
                <w:sz w:val="14"/>
                <w:szCs w:val="14"/>
              </w:rPr>
              <w:t>270</w:t>
            </w:r>
          </w:p>
        </w:tc>
      </w:tr>
    </w:tbl>
    <w:p w14:paraId="15B8A12E" w14:textId="3764A643" w:rsidR="004C3D93" w:rsidRDefault="00433598" w:rsidP="00EF4F3C">
      <w:pPr>
        <w:pStyle w:val="Heading3"/>
        <w:keepNext/>
        <w:keepLines/>
        <w:rPr>
          <w:sz w:val="16"/>
        </w:rPr>
      </w:pPr>
      <w:r w:rsidRPr="001F50A3">
        <w:t>RAM 1500 4X2 QUAD</w:t>
      </w:r>
      <w:r>
        <w:t xml:space="preserve"> CAB:</w:t>
      </w:r>
      <w:r w:rsidRPr="001F50A3">
        <w:t xml:space="preserve"> HFE 6'4" BOX</w:t>
      </w:r>
    </w:p>
    <w:tbl>
      <w:tblPr>
        <w:tblStyle w:val="FATABLESTYLE"/>
        <w:tblW w:w="1017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989"/>
        <w:gridCol w:w="633"/>
        <w:gridCol w:w="633"/>
        <w:gridCol w:w="633"/>
        <w:gridCol w:w="735"/>
        <w:gridCol w:w="698"/>
        <w:gridCol w:w="810"/>
        <w:gridCol w:w="742"/>
        <w:gridCol w:w="630"/>
        <w:gridCol w:w="630"/>
        <w:gridCol w:w="630"/>
        <w:gridCol w:w="630"/>
        <w:gridCol w:w="878"/>
      </w:tblGrid>
      <w:tr w:rsidR="00310248" w:rsidRPr="001F50A3" w14:paraId="65A59D06" w14:textId="77777777" w:rsidTr="00002C72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32F56C09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0C3E7302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52CED01E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6312F82C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69C791B0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35" w:type="dxa"/>
            <w:shd w:val="clear" w:color="auto" w:fill="F2F2F2" w:themeFill="background1" w:themeFillShade="F2"/>
          </w:tcPr>
          <w:p w14:paraId="282D07BF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698" w:type="dxa"/>
            <w:shd w:val="clear" w:color="auto" w:fill="F2F2F2" w:themeFill="background1" w:themeFillShade="F2"/>
          </w:tcPr>
          <w:p w14:paraId="628EF90F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1F5AA04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14:paraId="68880EB4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6A8F285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A6CBE11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8C485A5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4647BAE5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78" w:type="dxa"/>
            <w:shd w:val="clear" w:color="auto" w:fill="F2F2F2" w:themeFill="background1" w:themeFillShade="F2"/>
          </w:tcPr>
          <w:p w14:paraId="48D9C69F" w14:textId="77777777" w:rsidR="00310248" w:rsidRPr="00504932" w:rsidRDefault="00310248" w:rsidP="00593EF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4C3D93" w:rsidRPr="001F50A3" w14:paraId="3E2E12AD" w14:textId="77777777" w:rsidTr="003B6585">
        <w:trPr>
          <w:trHeight w:val="779"/>
        </w:trPr>
        <w:tc>
          <w:tcPr>
            <w:tcW w:w="900" w:type="dxa"/>
          </w:tcPr>
          <w:p w14:paraId="3F706223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3.6L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E433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985" w:type="dxa"/>
          </w:tcPr>
          <w:p w14:paraId="5571B1F4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A8 850RE</w:t>
            </w:r>
          </w:p>
        </w:tc>
        <w:tc>
          <w:tcPr>
            <w:tcW w:w="634" w:type="dxa"/>
          </w:tcPr>
          <w:p w14:paraId="05C4C44C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4" w:type="dxa"/>
          </w:tcPr>
          <w:p w14:paraId="68AB453D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4" w:type="dxa"/>
          </w:tcPr>
          <w:p w14:paraId="0D8C26C1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6010</w:t>
            </w:r>
          </w:p>
        </w:tc>
        <w:tc>
          <w:tcPr>
            <w:tcW w:w="735" w:type="dxa"/>
          </w:tcPr>
          <w:p w14:paraId="54B77BAD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1240</w:t>
            </w:r>
          </w:p>
        </w:tc>
        <w:tc>
          <w:tcPr>
            <w:tcW w:w="698" w:type="dxa"/>
          </w:tcPr>
          <w:p w14:paraId="1E107337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4768.99</w:t>
            </w:r>
          </w:p>
        </w:tc>
        <w:tc>
          <w:tcPr>
            <w:tcW w:w="810" w:type="dxa"/>
          </w:tcPr>
          <w:p w14:paraId="7820D6E0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2720.33</w:t>
            </w:r>
          </w:p>
        </w:tc>
        <w:tc>
          <w:tcPr>
            <w:tcW w:w="742" w:type="dxa"/>
          </w:tcPr>
          <w:p w14:paraId="1EE03DAC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2048.66</w:t>
            </w:r>
          </w:p>
        </w:tc>
        <w:tc>
          <w:tcPr>
            <w:tcW w:w="630" w:type="dxa"/>
          </w:tcPr>
          <w:p w14:paraId="1BAAB159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7E627034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4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630" w:type="dxa"/>
          </w:tcPr>
          <w:p w14:paraId="21778908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630" w:type="dxa"/>
          </w:tcPr>
          <w:p w14:paraId="01D0C16A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878" w:type="dxa"/>
          </w:tcPr>
          <w:p w14:paraId="4098BA40" w14:textId="77777777" w:rsidR="004C3D93" w:rsidRPr="000E4330" w:rsidRDefault="004C3D93" w:rsidP="00CC6FC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6</w:t>
            </w:r>
            <w:r>
              <w:rPr>
                <w:rFonts w:ascii="Arial" w:hAnsi="Arial" w:cs="Arial"/>
                <w:sz w:val="14"/>
                <w:szCs w:val="14"/>
              </w:rPr>
              <w:t>,76</w:t>
            </w:r>
            <w:r w:rsidRPr="000E4330">
              <w:rPr>
                <w:rFonts w:ascii="Arial" w:hAnsi="Arial" w:cs="Arial"/>
                <w:sz w:val="14"/>
                <w:szCs w:val="14"/>
              </w:rPr>
              <w:t>0</w:t>
            </w:r>
          </w:p>
        </w:tc>
      </w:tr>
    </w:tbl>
    <w:p w14:paraId="088F5722" w14:textId="7B924D18" w:rsidR="004C3D93" w:rsidRDefault="00433598" w:rsidP="00CC6FC0">
      <w:pPr>
        <w:pStyle w:val="Heading3"/>
        <w:keepNext/>
        <w:keepLines/>
        <w:rPr>
          <w:sz w:val="18"/>
          <w:u w:val="single"/>
        </w:rPr>
      </w:pPr>
      <w:r>
        <w:lastRenderedPageBreak/>
        <w:t>RAM 1500 4X2 CREW CAB: HFE 5'7</w:t>
      </w:r>
      <w:r w:rsidRPr="001F50A3">
        <w:t>" BOX</w:t>
      </w:r>
    </w:p>
    <w:tbl>
      <w:tblPr>
        <w:tblStyle w:val="FATABLESTYLE"/>
        <w:tblW w:w="1017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0"/>
        <w:gridCol w:w="634"/>
        <w:gridCol w:w="634"/>
        <w:gridCol w:w="634"/>
        <w:gridCol w:w="735"/>
        <w:gridCol w:w="698"/>
        <w:gridCol w:w="810"/>
        <w:gridCol w:w="742"/>
        <w:gridCol w:w="630"/>
        <w:gridCol w:w="630"/>
        <w:gridCol w:w="630"/>
        <w:gridCol w:w="630"/>
        <w:gridCol w:w="878"/>
      </w:tblGrid>
      <w:tr w:rsidR="00310248" w:rsidRPr="001F50A3" w14:paraId="791B9A25" w14:textId="77777777" w:rsidTr="00002C72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4679D69E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4B2B416A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55796D6D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2E67DA59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61304373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35" w:type="dxa"/>
            <w:shd w:val="clear" w:color="auto" w:fill="F2F2F2" w:themeFill="background1" w:themeFillShade="F2"/>
          </w:tcPr>
          <w:p w14:paraId="139878AF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698" w:type="dxa"/>
            <w:shd w:val="clear" w:color="auto" w:fill="F2F2F2" w:themeFill="background1" w:themeFillShade="F2"/>
          </w:tcPr>
          <w:p w14:paraId="5B5A863F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3ADD1353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14:paraId="4E3B3B55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1600019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AF09F36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C18DC8B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50D19923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78" w:type="dxa"/>
            <w:shd w:val="clear" w:color="auto" w:fill="F2F2F2" w:themeFill="background1" w:themeFillShade="F2"/>
          </w:tcPr>
          <w:p w14:paraId="13ECA8FC" w14:textId="77777777" w:rsidR="00310248" w:rsidRPr="00504932" w:rsidRDefault="00310248" w:rsidP="00CC6FC0">
            <w:pPr>
              <w:keepNext/>
              <w:keepLines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4C3D93" w:rsidRPr="001F50A3" w14:paraId="42355FEF" w14:textId="77777777" w:rsidTr="00002C72">
        <w:trPr>
          <w:trHeight w:val="779"/>
        </w:trPr>
        <w:tc>
          <w:tcPr>
            <w:tcW w:w="895" w:type="dxa"/>
          </w:tcPr>
          <w:p w14:paraId="375FD054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AF9">
              <w:rPr>
                <w:rFonts w:ascii="Arial" w:hAnsi="Arial" w:cs="Arial"/>
                <w:sz w:val="14"/>
                <w:szCs w:val="14"/>
              </w:rPr>
              <w:t>3.0L V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C15AF9">
              <w:rPr>
                <w:rFonts w:ascii="Arial" w:hAnsi="Arial" w:cs="Arial"/>
                <w:sz w:val="14"/>
                <w:szCs w:val="14"/>
              </w:rPr>
              <w:t xml:space="preserve">6 </w:t>
            </w:r>
            <w:r>
              <w:rPr>
                <w:rFonts w:ascii="Arial" w:hAnsi="Arial" w:cs="Arial"/>
                <w:sz w:val="14"/>
                <w:szCs w:val="14"/>
              </w:rPr>
              <w:t>ECO</w:t>
            </w:r>
            <w:r w:rsidRPr="00C15AF9">
              <w:rPr>
                <w:rFonts w:ascii="Arial" w:hAnsi="Arial" w:cs="Arial"/>
                <w:sz w:val="14"/>
                <w:szCs w:val="14"/>
              </w:rPr>
              <w:t>DIESEL</w:t>
            </w:r>
          </w:p>
        </w:tc>
        <w:tc>
          <w:tcPr>
            <w:tcW w:w="990" w:type="dxa"/>
          </w:tcPr>
          <w:p w14:paraId="71C7F21E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B4B7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4" w:type="dxa"/>
          </w:tcPr>
          <w:p w14:paraId="1EA04D4E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4" w:type="dxa"/>
          </w:tcPr>
          <w:p w14:paraId="06C26C1A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3.21</w:t>
            </w:r>
          </w:p>
        </w:tc>
        <w:tc>
          <w:tcPr>
            <w:tcW w:w="634" w:type="dxa"/>
          </w:tcPr>
          <w:p w14:paraId="6BB9CED9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6990</w:t>
            </w:r>
          </w:p>
        </w:tc>
        <w:tc>
          <w:tcPr>
            <w:tcW w:w="735" w:type="dxa"/>
          </w:tcPr>
          <w:p w14:paraId="52415DE1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1750</w:t>
            </w:r>
          </w:p>
        </w:tc>
        <w:tc>
          <w:tcPr>
            <w:tcW w:w="698" w:type="dxa"/>
          </w:tcPr>
          <w:p w14:paraId="30BB751A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5244.21</w:t>
            </w:r>
          </w:p>
        </w:tc>
        <w:tc>
          <w:tcPr>
            <w:tcW w:w="810" w:type="dxa"/>
          </w:tcPr>
          <w:p w14:paraId="228843A9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3057.72</w:t>
            </w:r>
          </w:p>
        </w:tc>
        <w:tc>
          <w:tcPr>
            <w:tcW w:w="742" w:type="dxa"/>
          </w:tcPr>
          <w:p w14:paraId="60985C5F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2186.49</w:t>
            </w:r>
          </w:p>
        </w:tc>
        <w:tc>
          <w:tcPr>
            <w:tcW w:w="630" w:type="dxa"/>
          </w:tcPr>
          <w:p w14:paraId="501C8845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700</w:t>
            </w:r>
          </w:p>
        </w:tc>
        <w:tc>
          <w:tcPr>
            <w:tcW w:w="630" w:type="dxa"/>
          </w:tcPr>
          <w:p w14:paraId="71A49E26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4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E4330"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630" w:type="dxa"/>
          </w:tcPr>
          <w:p w14:paraId="535404E6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630" w:type="dxa"/>
          </w:tcPr>
          <w:p w14:paraId="594CD760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13,</w:t>
            </w:r>
            <w:r w:rsidRPr="000E4330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878" w:type="dxa"/>
          </w:tcPr>
          <w:p w14:paraId="73EF6652" w14:textId="77777777" w:rsidR="004C3D93" w:rsidRPr="000E4330" w:rsidRDefault="004C3D93" w:rsidP="00CC6FC0">
            <w:pPr>
              <w:keepNext/>
              <w:keepLines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8,290</w:t>
            </w:r>
          </w:p>
        </w:tc>
      </w:tr>
    </w:tbl>
    <w:p w14:paraId="14AE2F51" w14:textId="3172A5C5" w:rsidR="004C3D93" w:rsidRDefault="00433598" w:rsidP="00433598">
      <w:pPr>
        <w:pStyle w:val="Heading3"/>
        <w:rPr>
          <w:sz w:val="18"/>
          <w:u w:val="single"/>
        </w:rPr>
      </w:pPr>
      <w:r>
        <w:t>RAM 1500 4X4 CREW CAB: TRX 5'7</w:t>
      </w:r>
      <w:r w:rsidRPr="001F50A3">
        <w:t>" BOX</w:t>
      </w:r>
    </w:p>
    <w:tbl>
      <w:tblPr>
        <w:tblStyle w:val="FATABLESTYLE"/>
        <w:tblW w:w="1017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990"/>
        <w:gridCol w:w="634"/>
        <w:gridCol w:w="634"/>
        <w:gridCol w:w="634"/>
        <w:gridCol w:w="735"/>
        <w:gridCol w:w="698"/>
        <w:gridCol w:w="720"/>
        <w:gridCol w:w="832"/>
        <w:gridCol w:w="630"/>
        <w:gridCol w:w="630"/>
        <w:gridCol w:w="630"/>
        <w:gridCol w:w="630"/>
        <w:gridCol w:w="878"/>
      </w:tblGrid>
      <w:tr w:rsidR="00310248" w:rsidRPr="001F50A3" w14:paraId="5E940B70" w14:textId="77777777" w:rsidTr="00002C72">
        <w:trPr>
          <w:trHeight w:val="970"/>
        </w:trPr>
        <w:tc>
          <w:tcPr>
            <w:tcW w:w="895" w:type="dxa"/>
            <w:shd w:val="clear" w:color="auto" w:fill="F2F2F2" w:themeFill="background1" w:themeFillShade="F2"/>
          </w:tcPr>
          <w:p w14:paraId="34EDD475" w14:textId="77777777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22FC5E7A" w14:textId="77777777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46C13D38" w14:textId="77777777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SRW/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DRW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7E567172" w14:textId="77777777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634" w:type="dxa"/>
            <w:shd w:val="clear" w:color="auto" w:fill="F2F2F2" w:themeFill="background1" w:themeFillShade="F2"/>
          </w:tcPr>
          <w:p w14:paraId="554B1607" w14:textId="77777777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35" w:type="dxa"/>
            <w:shd w:val="clear" w:color="auto" w:fill="F2F2F2" w:themeFill="background1" w:themeFillShade="F2"/>
          </w:tcPr>
          <w:p w14:paraId="3C98EEDF" w14:textId="77777777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698" w:type="dxa"/>
            <w:shd w:val="clear" w:color="auto" w:fill="F2F2F2" w:themeFill="background1" w:themeFillShade="F2"/>
          </w:tcPr>
          <w:p w14:paraId="0533684B" w14:textId="0FB74FCB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034C0E4" w14:textId="5965408A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32" w:type="dxa"/>
            <w:shd w:val="clear" w:color="auto" w:fill="F2F2F2" w:themeFill="background1" w:themeFillShade="F2"/>
          </w:tcPr>
          <w:p w14:paraId="5210C32B" w14:textId="2A40A40B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7DC20182" w14:textId="5611C214" w:rsidR="00310248" w:rsidRPr="00504932" w:rsidRDefault="00310248" w:rsidP="00310248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681C2083" w14:textId="28ED1E65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 Rear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1A181DE7" w14:textId="77777777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</w:t>
            </w:r>
          </w:p>
        </w:tc>
        <w:tc>
          <w:tcPr>
            <w:tcW w:w="630" w:type="dxa"/>
            <w:shd w:val="clear" w:color="auto" w:fill="F2F2F2" w:themeFill="background1" w:themeFillShade="F2"/>
          </w:tcPr>
          <w:p w14:paraId="2A3FF85E" w14:textId="77777777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78" w:type="dxa"/>
            <w:shd w:val="clear" w:color="auto" w:fill="F2F2F2" w:themeFill="background1" w:themeFillShade="F2"/>
          </w:tcPr>
          <w:p w14:paraId="7327F2A1" w14:textId="2277B742" w:rsidR="00310248" w:rsidRPr="00504932" w:rsidRDefault="00310248" w:rsidP="009628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310248" w:rsidRPr="001F50A3" w14:paraId="198E4792" w14:textId="77777777" w:rsidTr="00002C72">
        <w:trPr>
          <w:trHeight w:val="779"/>
        </w:trPr>
        <w:tc>
          <w:tcPr>
            <w:tcW w:w="895" w:type="dxa"/>
          </w:tcPr>
          <w:p w14:paraId="730D051B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6.2L    SUPER CHARGED V8</w:t>
            </w:r>
          </w:p>
        </w:tc>
        <w:tc>
          <w:tcPr>
            <w:tcW w:w="990" w:type="dxa"/>
          </w:tcPr>
          <w:p w14:paraId="5589CE40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B4B74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4" w:type="dxa"/>
          </w:tcPr>
          <w:p w14:paraId="22BA4764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SRW</w:t>
            </w:r>
          </w:p>
        </w:tc>
        <w:tc>
          <w:tcPr>
            <w:tcW w:w="634" w:type="dxa"/>
          </w:tcPr>
          <w:p w14:paraId="5F518E82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3.55</w:t>
            </w:r>
          </w:p>
        </w:tc>
        <w:tc>
          <w:tcPr>
            <w:tcW w:w="634" w:type="dxa"/>
          </w:tcPr>
          <w:p w14:paraId="56D5007E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7800</w:t>
            </w:r>
          </w:p>
        </w:tc>
        <w:tc>
          <w:tcPr>
            <w:tcW w:w="735" w:type="dxa"/>
          </w:tcPr>
          <w:p w14:paraId="4480D7DC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1310</w:t>
            </w:r>
          </w:p>
        </w:tc>
        <w:tc>
          <w:tcPr>
            <w:tcW w:w="698" w:type="dxa"/>
          </w:tcPr>
          <w:p w14:paraId="1DE5F6F4" w14:textId="053BB756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6430.21</w:t>
            </w:r>
          </w:p>
        </w:tc>
        <w:tc>
          <w:tcPr>
            <w:tcW w:w="720" w:type="dxa"/>
          </w:tcPr>
          <w:p w14:paraId="1A3FB4ED" w14:textId="5EF50F9E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3690.17</w:t>
            </w:r>
          </w:p>
        </w:tc>
        <w:tc>
          <w:tcPr>
            <w:tcW w:w="832" w:type="dxa"/>
          </w:tcPr>
          <w:p w14:paraId="190CAA1D" w14:textId="7A651522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2740.05</w:t>
            </w:r>
          </w:p>
        </w:tc>
        <w:tc>
          <w:tcPr>
            <w:tcW w:w="630" w:type="dxa"/>
          </w:tcPr>
          <w:p w14:paraId="15E6CEFD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4,300</w:t>
            </w:r>
          </w:p>
        </w:tc>
        <w:tc>
          <w:tcPr>
            <w:tcW w:w="630" w:type="dxa"/>
          </w:tcPr>
          <w:p w14:paraId="529F7914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4330">
              <w:rPr>
                <w:rFonts w:ascii="Arial" w:hAnsi="Arial" w:cs="Arial"/>
                <w:sz w:val="14"/>
                <w:szCs w:val="14"/>
              </w:rPr>
              <w:t>4</w:t>
            </w:r>
            <w:r>
              <w:rPr>
                <w:rFonts w:ascii="Arial" w:hAnsi="Arial" w:cs="Arial"/>
                <w:sz w:val="14"/>
                <w:szCs w:val="14"/>
              </w:rPr>
              <w:t>,2</w:t>
            </w:r>
            <w:r w:rsidRPr="000E4330">
              <w:rPr>
                <w:rFonts w:ascii="Arial" w:hAnsi="Arial" w:cs="Arial"/>
                <w:sz w:val="14"/>
                <w:szCs w:val="14"/>
              </w:rPr>
              <w:t>00</w:t>
            </w:r>
          </w:p>
        </w:tc>
        <w:tc>
          <w:tcPr>
            <w:tcW w:w="630" w:type="dxa"/>
          </w:tcPr>
          <w:p w14:paraId="4AF4E4CF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15,160</w:t>
            </w:r>
          </w:p>
        </w:tc>
        <w:tc>
          <w:tcPr>
            <w:tcW w:w="630" w:type="dxa"/>
          </w:tcPr>
          <w:p w14:paraId="2FFAAC4C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15,160</w:t>
            </w:r>
          </w:p>
        </w:tc>
        <w:tc>
          <w:tcPr>
            <w:tcW w:w="878" w:type="dxa"/>
          </w:tcPr>
          <w:p w14:paraId="3EB0A3F2" w14:textId="77777777" w:rsidR="00310248" w:rsidRPr="000E4330" w:rsidRDefault="00310248" w:rsidP="0031024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8,100</w:t>
            </w:r>
          </w:p>
        </w:tc>
      </w:tr>
    </w:tbl>
    <w:p w14:paraId="43AD2D53" w14:textId="0C5812BB" w:rsidR="004C3D93" w:rsidRPr="00433598" w:rsidRDefault="004C3D93" w:rsidP="00433598">
      <w:pPr>
        <w:pStyle w:val="TableSubhead"/>
      </w:pPr>
      <w:r w:rsidRPr="00433598">
        <w:t>NOTES</w:t>
      </w:r>
    </w:p>
    <w:p w14:paraId="44080058" w14:textId="5A340500" w:rsidR="004C3D93" w:rsidRPr="00433598" w:rsidRDefault="004C3D93" w:rsidP="00433598">
      <w:pPr>
        <w:pStyle w:val="BodyText"/>
        <w:numPr>
          <w:ilvl w:val="0"/>
          <w:numId w:val="27"/>
        </w:numPr>
        <w:spacing w:line="276" w:lineRule="auto"/>
        <w:ind w:left="360"/>
        <w:rPr>
          <w:b/>
          <w:bCs/>
        </w:rPr>
      </w:pPr>
      <w:r w:rsidRPr="00433598">
        <w:rPr>
          <w:b/>
          <w:bCs/>
        </w:rPr>
        <w:t>Payload and Max Trailer Weights are ESTIMATED values.</w:t>
      </w:r>
    </w:p>
    <w:p w14:paraId="212E33AB" w14:textId="74080483" w:rsidR="004C3D93" w:rsidRPr="00433598" w:rsidRDefault="004C3D93" w:rsidP="00433598">
      <w:pPr>
        <w:pStyle w:val="BodyText"/>
        <w:numPr>
          <w:ilvl w:val="0"/>
          <w:numId w:val="27"/>
        </w:numPr>
        <w:spacing w:line="276" w:lineRule="auto"/>
        <w:ind w:left="360"/>
        <w:rPr>
          <w:b/>
          <w:bCs/>
        </w:rPr>
      </w:pPr>
      <w:r w:rsidRPr="00433598">
        <w:rPr>
          <w:b/>
          <w:bCs/>
        </w:rPr>
        <w:t>All weights are shown in pounds unless otherwise stated.</w:t>
      </w:r>
    </w:p>
    <w:p w14:paraId="62A49656" w14:textId="72A21364" w:rsidR="004C3D93" w:rsidRPr="00433598" w:rsidRDefault="004C3D93" w:rsidP="00433598">
      <w:pPr>
        <w:pStyle w:val="BodyText"/>
        <w:numPr>
          <w:ilvl w:val="0"/>
          <w:numId w:val="27"/>
        </w:numPr>
        <w:spacing w:line="276" w:lineRule="auto"/>
        <w:ind w:left="360"/>
        <w:rPr>
          <w:b/>
          <w:bCs/>
        </w:rPr>
      </w:pPr>
      <w:r w:rsidRPr="00433598">
        <w:rPr>
          <w:b/>
          <w:bCs/>
        </w:rPr>
        <w:t>Payload and Max Trailer Weight values are rounded to the nearest 10 lb.</w:t>
      </w:r>
    </w:p>
    <w:p w14:paraId="2715F34B" w14:textId="4ECEE2A1" w:rsidR="004C3D93" w:rsidRPr="00433598" w:rsidRDefault="004C3D93" w:rsidP="00433598">
      <w:pPr>
        <w:pStyle w:val="BodyText"/>
        <w:numPr>
          <w:ilvl w:val="0"/>
          <w:numId w:val="27"/>
        </w:numPr>
        <w:spacing w:line="276" w:lineRule="auto"/>
        <w:ind w:left="360"/>
        <w:rPr>
          <w:b/>
          <w:bCs/>
        </w:rPr>
      </w:pPr>
      <w:r w:rsidRPr="00433598">
        <w:rPr>
          <w:b/>
          <w:bCs/>
        </w:rPr>
        <w:t>Payload = GVWR – Base Weight.</w:t>
      </w:r>
    </w:p>
    <w:p w14:paraId="333FD8D1" w14:textId="71D92BB4" w:rsidR="004C3D93" w:rsidRPr="00433598" w:rsidRDefault="004C3D93" w:rsidP="00433598">
      <w:pPr>
        <w:pStyle w:val="BodyText"/>
        <w:numPr>
          <w:ilvl w:val="0"/>
          <w:numId w:val="27"/>
        </w:numPr>
        <w:spacing w:line="276" w:lineRule="auto"/>
        <w:ind w:left="360"/>
        <w:rPr>
          <w:b/>
          <w:bCs/>
        </w:rPr>
      </w:pPr>
      <w:r w:rsidRPr="00433598">
        <w:rPr>
          <w:b/>
          <w:bCs/>
        </w:rPr>
        <w:t>Trailer Weight Rating and Tow Vehicle Trailering Weight are calculated as specified in SAE J2807.</w:t>
      </w:r>
    </w:p>
    <w:p w14:paraId="336DA916" w14:textId="77777777" w:rsidR="004C3D93" w:rsidRPr="00433598" w:rsidRDefault="004C3D93" w:rsidP="00433598">
      <w:pPr>
        <w:pStyle w:val="BodyText"/>
        <w:numPr>
          <w:ilvl w:val="1"/>
          <w:numId w:val="27"/>
        </w:numPr>
        <w:spacing w:line="276" w:lineRule="auto"/>
        <w:ind w:left="583" w:hanging="187"/>
      </w:pPr>
      <w:r w:rsidRPr="00433598">
        <w:t>Passenger Weight = 300 lb.</w:t>
      </w:r>
    </w:p>
    <w:p w14:paraId="10FC7EB2" w14:textId="77777777" w:rsidR="004C3D93" w:rsidRPr="00433598" w:rsidRDefault="004C3D93" w:rsidP="00433598">
      <w:pPr>
        <w:pStyle w:val="BodyText"/>
        <w:numPr>
          <w:ilvl w:val="1"/>
          <w:numId w:val="27"/>
        </w:numPr>
        <w:spacing w:line="276" w:lineRule="auto"/>
        <w:ind w:left="583" w:hanging="187"/>
      </w:pPr>
      <w:r w:rsidRPr="00433598">
        <w:t>Options Weight is option content above 33 percent of sales volume.</w:t>
      </w:r>
    </w:p>
    <w:p w14:paraId="41953400" w14:textId="77777777" w:rsidR="004C3D93" w:rsidRPr="00433598" w:rsidRDefault="004C3D93" w:rsidP="00433598">
      <w:pPr>
        <w:pStyle w:val="BodyText"/>
        <w:numPr>
          <w:ilvl w:val="1"/>
          <w:numId w:val="27"/>
        </w:numPr>
        <w:spacing w:line="276" w:lineRule="auto"/>
        <w:ind w:left="583" w:hanging="187"/>
      </w:pPr>
      <w:r w:rsidRPr="00433598">
        <w:t>Trailer equipment weight = Class IV receiver hitch is 11.1 lb. (if not already included in options weight).</w:t>
      </w:r>
    </w:p>
    <w:p w14:paraId="13F8CCD4" w14:textId="77777777" w:rsidR="004C3D93" w:rsidRPr="00433598" w:rsidRDefault="004C3D93" w:rsidP="00433598">
      <w:pPr>
        <w:pStyle w:val="BodyText"/>
        <w:numPr>
          <w:ilvl w:val="1"/>
          <w:numId w:val="27"/>
        </w:numPr>
        <w:spacing w:line="276" w:lineRule="auto"/>
        <w:ind w:left="583" w:hanging="187"/>
      </w:pPr>
      <w:r w:rsidRPr="00433598">
        <w:t>Trailer Hitch is 10 lb. if TWR is less or equal to 5,000 lb. and 65 lb. if TWR is greater than 5,000 lb.</w:t>
      </w:r>
    </w:p>
    <w:p w14:paraId="25B50FD1" w14:textId="336E83D7" w:rsidR="004C3D93" w:rsidRPr="00433598" w:rsidRDefault="004C3D93" w:rsidP="00433598">
      <w:pPr>
        <w:pStyle w:val="BodyText"/>
        <w:numPr>
          <w:ilvl w:val="0"/>
          <w:numId w:val="27"/>
        </w:numPr>
        <w:spacing w:line="276" w:lineRule="auto"/>
        <w:ind w:left="360"/>
        <w:rPr>
          <w:b/>
          <w:bCs/>
        </w:rPr>
      </w:pPr>
      <w:r w:rsidRPr="00433598">
        <w:rPr>
          <w:b/>
          <w:bCs/>
        </w:rPr>
        <w:t>Payload and Trailer Weight Rating are mutually exclusive.</w:t>
      </w:r>
    </w:p>
    <w:p w14:paraId="7ED10E05" w14:textId="31C494DD" w:rsidR="004C3D93" w:rsidRPr="00433598" w:rsidRDefault="004C3D93" w:rsidP="00433598">
      <w:pPr>
        <w:pStyle w:val="BodyText"/>
        <w:numPr>
          <w:ilvl w:val="0"/>
          <w:numId w:val="27"/>
        </w:numPr>
        <w:spacing w:line="276" w:lineRule="auto"/>
        <w:ind w:left="360"/>
        <w:rPr>
          <w:b/>
          <w:bCs/>
        </w:rPr>
      </w:pPr>
      <w:r w:rsidRPr="00433598">
        <w:rPr>
          <w:b/>
          <w:bCs/>
        </w:rPr>
        <w:t>GAWRs, GVWRs and GCWRs should never be exceeded.</w:t>
      </w:r>
    </w:p>
    <w:p w14:paraId="56456148" w14:textId="5D8FC03E" w:rsidR="004C3D93" w:rsidRPr="00433598" w:rsidRDefault="004C3D93" w:rsidP="00433598">
      <w:pPr>
        <w:pStyle w:val="BodyText"/>
        <w:numPr>
          <w:ilvl w:val="0"/>
          <w:numId w:val="27"/>
        </w:numPr>
        <w:spacing w:line="276" w:lineRule="auto"/>
        <w:ind w:left="360"/>
        <w:rPr>
          <w:b/>
          <w:bCs/>
        </w:rPr>
      </w:pPr>
      <w:r w:rsidRPr="00433598">
        <w:rPr>
          <w:b/>
          <w:bCs/>
        </w:rPr>
        <w:t xml:space="preserve">The recommended tongue weight for a conventional hitch is 10 percent of the gross trailer weight. </w:t>
      </w:r>
      <w:r w:rsidRPr="00433598">
        <w:rPr>
          <w:b/>
          <w:bCs/>
        </w:rPr>
        <w:br/>
        <w:t>The maximum tongue weight for Class IV receiver hitch is limited to 1100 lb.</w:t>
      </w:r>
    </w:p>
    <w:p w14:paraId="4B86EBFC" w14:textId="6ECF022E" w:rsidR="004C3D93" w:rsidRPr="00433598" w:rsidRDefault="004C3D93" w:rsidP="00EF4F3C">
      <w:pPr>
        <w:pStyle w:val="BodyText"/>
        <w:numPr>
          <w:ilvl w:val="0"/>
          <w:numId w:val="27"/>
        </w:numPr>
        <w:ind w:left="360"/>
        <w:rPr>
          <w:b/>
          <w:bCs/>
        </w:rPr>
      </w:pPr>
      <w:r w:rsidRPr="00433598">
        <w:rPr>
          <w:b/>
          <w:bCs/>
        </w:rPr>
        <w:t>Weight Distributing Hitch is recommended for trailers over 5,000 lb.</w:t>
      </w:r>
    </w:p>
    <w:p w14:paraId="3FE374FD" w14:textId="26979E4C" w:rsidR="004C3D93" w:rsidRPr="00EF4F3C" w:rsidRDefault="004C3D93" w:rsidP="00EF4F3C">
      <w:pPr>
        <w:pStyle w:val="TableSubhead"/>
        <w:keepNext/>
        <w:keepLines/>
      </w:pPr>
      <w:r w:rsidRPr="00EF4F3C">
        <w:lastRenderedPageBreak/>
        <w:t>WEIGHT TERM DEFINITIONS</w:t>
      </w:r>
    </w:p>
    <w:p w14:paraId="2511C197" w14:textId="6E3415B4" w:rsidR="004C3D93" w:rsidRPr="00433598" w:rsidRDefault="004C3D93" w:rsidP="00EF4F3C">
      <w:pPr>
        <w:pStyle w:val="BodyText"/>
        <w:keepNext/>
        <w:keepLines/>
        <w:rPr>
          <w:b/>
          <w:bCs/>
        </w:rPr>
      </w:pPr>
      <w:r w:rsidRPr="00433598">
        <w:rPr>
          <w:b/>
          <w:bCs/>
        </w:rPr>
        <w:t>33% Option Weight</w:t>
      </w:r>
    </w:p>
    <w:p w14:paraId="6FDF417B" w14:textId="53BA1815" w:rsidR="004C3D93" w:rsidRPr="00433598" w:rsidRDefault="004C3D93" w:rsidP="00EF4F3C">
      <w:pPr>
        <w:pStyle w:val="BodyText"/>
        <w:keepNext/>
        <w:keepLines/>
      </w:pPr>
      <w:r w:rsidRPr="00433598">
        <w:t>Combined weight of all production installed options that have a projected sales volume of more than 33% and comply with EPA rules.</w:t>
      </w:r>
    </w:p>
    <w:p w14:paraId="62E00285" w14:textId="77777777" w:rsidR="004C3D93" w:rsidRPr="00433598" w:rsidRDefault="004C3D93" w:rsidP="00EF4F3C">
      <w:pPr>
        <w:pStyle w:val="BodyText"/>
        <w:keepNext/>
        <w:keepLines/>
        <w:spacing w:before="120"/>
        <w:rPr>
          <w:b/>
          <w:bCs/>
        </w:rPr>
      </w:pPr>
      <w:r w:rsidRPr="00433598">
        <w:rPr>
          <w:b/>
          <w:bCs/>
        </w:rPr>
        <w:t>Axle Ratio</w:t>
      </w:r>
    </w:p>
    <w:p w14:paraId="46CD8574" w14:textId="77777777" w:rsidR="004C3D93" w:rsidRPr="00433598" w:rsidRDefault="004C3D93" w:rsidP="00EF4F3C">
      <w:pPr>
        <w:pStyle w:val="BodyText"/>
        <w:keepNext/>
        <w:keepLines/>
      </w:pPr>
      <w:r w:rsidRPr="00433598">
        <w:t>The ratio between the driveshaft rpm and axle shaft rpm. The axle ratio is critical in the operation of the transmission/driveshaft/axle system that transmits engine torque to the driving wheels.</w:t>
      </w:r>
    </w:p>
    <w:p w14:paraId="7E397977" w14:textId="77777777" w:rsidR="004C3D93" w:rsidRPr="00433598" w:rsidRDefault="004C3D93" w:rsidP="00EF4F3C">
      <w:pPr>
        <w:pStyle w:val="BodyText"/>
        <w:keepNext/>
        <w:keepLines/>
        <w:spacing w:before="120"/>
        <w:rPr>
          <w:b/>
          <w:bCs/>
        </w:rPr>
      </w:pPr>
      <w:r w:rsidRPr="00433598">
        <w:rPr>
          <w:b/>
          <w:bCs/>
        </w:rPr>
        <w:t>Base Weight</w:t>
      </w:r>
    </w:p>
    <w:p w14:paraId="7DF5CF4D" w14:textId="77777777" w:rsidR="004C3D93" w:rsidRPr="00433598" w:rsidRDefault="004C3D93" w:rsidP="00EF4F3C">
      <w:pPr>
        <w:pStyle w:val="BodyText"/>
        <w:keepNext/>
        <w:keepLines/>
      </w:pPr>
      <w:r w:rsidRPr="00433598">
        <w:t>The weight of a standard equipped sales unit (vehicle line, body style, GVWR, engine, transmission &amp; electrification) with full quantities of fuel, lubricant &amp; coolant.</w:t>
      </w:r>
    </w:p>
    <w:p w14:paraId="65F653FE" w14:textId="77777777" w:rsidR="004C3D93" w:rsidRPr="00433598" w:rsidRDefault="004C3D93" w:rsidP="00EF4F3C">
      <w:pPr>
        <w:pStyle w:val="BodyText"/>
        <w:keepNext/>
        <w:keepLines/>
        <w:spacing w:before="120"/>
        <w:rPr>
          <w:b/>
          <w:bCs/>
        </w:rPr>
      </w:pPr>
      <w:r w:rsidRPr="00433598">
        <w:rPr>
          <w:b/>
          <w:bCs/>
        </w:rPr>
        <w:t>Gross Axle Weight Rating (GAWR)</w:t>
      </w:r>
    </w:p>
    <w:p w14:paraId="360124D2" w14:textId="77777777" w:rsidR="004C3D93" w:rsidRPr="00433598" w:rsidRDefault="004C3D93" w:rsidP="00EF4F3C">
      <w:pPr>
        <w:pStyle w:val="BodyText"/>
        <w:keepNext/>
        <w:keepLines/>
      </w:pPr>
      <w:r w:rsidRPr="00433598">
        <w:t>The maximum weight to be carried by a single axle (front or rear).</w:t>
      </w:r>
    </w:p>
    <w:p w14:paraId="26472EE4" w14:textId="77777777" w:rsidR="004C3D93" w:rsidRPr="00433598" w:rsidRDefault="004C3D93" w:rsidP="00EF4F3C">
      <w:pPr>
        <w:pStyle w:val="BodyText"/>
        <w:keepNext/>
        <w:keepLines/>
        <w:spacing w:before="120"/>
        <w:rPr>
          <w:b/>
          <w:bCs/>
        </w:rPr>
      </w:pPr>
      <w:r w:rsidRPr="00433598">
        <w:rPr>
          <w:b/>
          <w:bCs/>
        </w:rPr>
        <w:t>Gross Combined Weight Rating (GCWR)</w:t>
      </w:r>
    </w:p>
    <w:p w14:paraId="13DE9E7F" w14:textId="77777777" w:rsidR="004C3D93" w:rsidRPr="00433598" w:rsidRDefault="004C3D93" w:rsidP="00EF4F3C">
      <w:pPr>
        <w:pStyle w:val="BodyText"/>
        <w:keepNext/>
        <w:keepLines/>
      </w:pPr>
      <w:r w:rsidRPr="00433598">
        <w:t>The maximum allowable weight of the towing vehicle and the loaded trailer – including all cargo and passengers – that the vehicle can handle without risking damage.</w:t>
      </w:r>
    </w:p>
    <w:p w14:paraId="04AED540" w14:textId="77777777" w:rsidR="004C3D93" w:rsidRPr="00433598" w:rsidRDefault="004C3D93" w:rsidP="00EF4F3C">
      <w:pPr>
        <w:pStyle w:val="BodyText"/>
        <w:keepNext/>
        <w:keepLines/>
        <w:spacing w:before="120"/>
        <w:rPr>
          <w:b/>
          <w:bCs/>
        </w:rPr>
      </w:pPr>
      <w:r w:rsidRPr="00433598">
        <w:rPr>
          <w:b/>
          <w:bCs/>
        </w:rPr>
        <w:t>Gross Vehicle Weight Rating (GVWR)</w:t>
      </w:r>
    </w:p>
    <w:p w14:paraId="6CE92E8F" w14:textId="253ABA8B" w:rsidR="004C3D93" w:rsidRPr="00433598" w:rsidRDefault="004C3D93" w:rsidP="00EF4F3C">
      <w:pPr>
        <w:pStyle w:val="BodyText"/>
        <w:keepNext/>
        <w:keepLines/>
      </w:pPr>
      <w:r w:rsidRPr="00433598">
        <w:t>The maximum allowable weight of the fully loaded vehicle.</w:t>
      </w:r>
    </w:p>
    <w:p w14:paraId="48AC147E" w14:textId="77777777" w:rsidR="004C3D93" w:rsidRPr="00433598" w:rsidRDefault="004C3D93" w:rsidP="00EF4F3C">
      <w:pPr>
        <w:pStyle w:val="BodyText"/>
        <w:keepNext/>
        <w:keepLines/>
        <w:spacing w:before="120"/>
        <w:rPr>
          <w:b/>
          <w:bCs/>
        </w:rPr>
      </w:pPr>
      <w:r w:rsidRPr="00433598">
        <w:rPr>
          <w:b/>
          <w:bCs/>
        </w:rPr>
        <w:t>Payload</w:t>
      </w:r>
    </w:p>
    <w:p w14:paraId="0C9AF906" w14:textId="77777777" w:rsidR="004C3D93" w:rsidRPr="00433598" w:rsidRDefault="004C3D93" w:rsidP="00EF4F3C">
      <w:pPr>
        <w:pStyle w:val="BodyText"/>
        <w:keepNext/>
        <w:keepLines/>
      </w:pPr>
      <w:r w:rsidRPr="00433598">
        <w:t>The combined maximum allowable weight of options, cargo and passengers that the truck is designed to carry.</w:t>
      </w:r>
    </w:p>
    <w:p w14:paraId="092CC1C5" w14:textId="77777777" w:rsidR="004C3D93" w:rsidRPr="00433598" w:rsidRDefault="004C3D93" w:rsidP="00EF4F3C">
      <w:pPr>
        <w:pStyle w:val="BodyText"/>
        <w:keepNext/>
        <w:keepLines/>
        <w:spacing w:before="120"/>
        <w:rPr>
          <w:b/>
          <w:bCs/>
        </w:rPr>
      </w:pPr>
      <w:r w:rsidRPr="00433598">
        <w:rPr>
          <w:b/>
          <w:bCs/>
        </w:rPr>
        <w:t>Tongue Weight</w:t>
      </w:r>
    </w:p>
    <w:p w14:paraId="15124FD3" w14:textId="77777777" w:rsidR="004C3D93" w:rsidRPr="00433598" w:rsidRDefault="004C3D93" w:rsidP="00EF4F3C">
      <w:pPr>
        <w:pStyle w:val="BodyText"/>
        <w:keepNext/>
        <w:keepLines/>
      </w:pPr>
      <w:r w:rsidRPr="00433598">
        <w:t>The weight a conventional trailer puts on the back of a tow vehicle. 10 percent of the trailer weight recommended for a conventional hitch trailer and 15 percent recommended for a gooseneck or fifth wheel trailer.</w:t>
      </w:r>
    </w:p>
    <w:p w14:paraId="1320E597" w14:textId="77777777" w:rsidR="004C3D93" w:rsidRPr="00433598" w:rsidRDefault="004C3D93" w:rsidP="00EF4F3C">
      <w:pPr>
        <w:pStyle w:val="BodyText"/>
        <w:keepNext/>
        <w:keepLines/>
        <w:spacing w:before="120"/>
        <w:rPr>
          <w:b/>
          <w:bCs/>
        </w:rPr>
      </w:pPr>
      <w:r w:rsidRPr="00433598">
        <w:rPr>
          <w:b/>
          <w:bCs/>
        </w:rPr>
        <w:t>Trailer Weight Rating (TWR)</w:t>
      </w:r>
    </w:p>
    <w:p w14:paraId="70148122" w14:textId="77777777" w:rsidR="004C3D93" w:rsidRPr="00433598" w:rsidRDefault="004C3D93" w:rsidP="00EF4F3C">
      <w:pPr>
        <w:pStyle w:val="BodyText"/>
      </w:pPr>
      <w:r w:rsidRPr="00433598">
        <w:t>The maximum allowable weight of a trailer plus cargo that a vehicle configuration can handle.</w:t>
      </w:r>
    </w:p>
    <w:p w14:paraId="4EB1291F" w14:textId="7F272EA3" w:rsidR="0045101F" w:rsidRPr="00EF4F3C" w:rsidRDefault="0031362B" w:rsidP="00EF4F3C">
      <w:pPr>
        <w:pStyle w:val="EndofDocument"/>
      </w:pPr>
      <w:r w:rsidRPr="00EF4F3C">
        <w:t>###</w:t>
      </w:r>
    </w:p>
    <w:sectPr w:rsidR="0045101F" w:rsidRPr="00EF4F3C" w:rsidSect="004335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AC0AC" w14:textId="77777777" w:rsidR="002A5FFC" w:rsidRDefault="002A5FFC" w:rsidP="00B728F6">
      <w:r>
        <w:separator/>
      </w:r>
    </w:p>
    <w:p w14:paraId="252E35B1" w14:textId="77777777" w:rsidR="002A5FFC" w:rsidRDefault="002A5FFC"/>
  </w:endnote>
  <w:endnote w:type="continuationSeparator" w:id="0">
    <w:p w14:paraId="26C71942" w14:textId="77777777" w:rsidR="002A5FFC" w:rsidRDefault="002A5FFC" w:rsidP="00B728F6">
      <w:r>
        <w:continuationSeparator/>
      </w:r>
    </w:p>
    <w:p w14:paraId="3F20B1D9" w14:textId="77777777" w:rsidR="002A5FFC" w:rsidRDefault="002A5F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A0A72F8-0D7D-9842-8A8F-B5938BD00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71FB3F8-2704-9044-855B-95C443F69A15}"/>
    <w:embedBold r:id="rId3" w:fontKey="{67F21B58-AF96-0548-A650-72CB871AE496}"/>
    <w:embedItalic r:id="rId4" w:fontKey="{14295FFC-47EF-D544-B644-BE2345C531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A435F19-6D96-D34C-A08F-92FFEEE65C6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B2287CF-301F-074A-856F-8D54FD6E39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388573A-73D6-0C4D-B1E8-5C434D72CCD0}"/>
    <w:embedBold r:id="rId8" w:fontKey="{F95E479C-8976-CA47-914C-52FB48E42CA4}"/>
    <w:embedItalic r:id="rId9" w:fontKey="{421D69DF-4FCD-624E-8DB0-8B5746A49E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2FDB986-968D-AB47-A3F7-0CDF10B40AA4}"/>
    <w:embedBold r:id="rId12" w:fontKey="{B24DF535-9F04-014C-AC30-520115C8BC7A}"/>
    <w:embedItalic r:id="rId13" w:fontKey="{425F3F28-477B-C648-AD7B-33D266E68DA2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0" w:fontKey="{0E02BE8F-17D3-1B44-86A2-824CEB91C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146C41EE" w:rsidR="00D275B8" w:rsidRPr="00BF5BA0" w:rsidRDefault="00E3003F" w:rsidP="00BF5BA0">
    <w:pPr>
      <w:pStyle w:val="Footer"/>
    </w:pPr>
    <w:r w:rsidRPr="00BF5BA0">
      <w:t>202</w:t>
    </w:r>
    <w:r w:rsidR="009E07B3" w:rsidRPr="00BF5BA0">
      <w:t>2</w:t>
    </w:r>
    <w:r w:rsidRPr="00BF5BA0">
      <w:t xml:space="preserve"> </w:t>
    </w:r>
    <w:r w:rsidR="00EA4474">
      <w:t>ram</w:t>
    </w:r>
    <w:r w:rsidRPr="00BF5BA0">
      <w:t xml:space="preserve">  |  </w:t>
    </w:r>
    <w:r w:rsidR="00EA4474">
      <w:t>1500</w:t>
    </w:r>
    <w:r w:rsidRPr="00BF5BA0">
      <w:t xml:space="preserve">  |  </w:t>
    </w:r>
    <w:r w:rsidR="00454ACC">
      <w:t>towing charts</w:t>
    </w:r>
    <w:r w:rsidR="00454ACC">
      <w:tab/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ECCE" w14:textId="77777777" w:rsidR="005611AE" w:rsidRDefault="005611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92EA1" w14:textId="77777777" w:rsidR="002A5FFC" w:rsidRDefault="002A5FFC" w:rsidP="00B728F6">
      <w:r>
        <w:separator/>
      </w:r>
    </w:p>
    <w:p w14:paraId="166E9BA6" w14:textId="77777777" w:rsidR="002A5FFC" w:rsidRDefault="002A5FFC"/>
  </w:footnote>
  <w:footnote w:type="continuationSeparator" w:id="0">
    <w:p w14:paraId="79ACD900" w14:textId="77777777" w:rsidR="002A5FFC" w:rsidRDefault="002A5FFC" w:rsidP="00B728F6">
      <w:r>
        <w:continuationSeparator/>
      </w:r>
    </w:p>
    <w:p w14:paraId="770DD546" w14:textId="77777777" w:rsidR="002A5FFC" w:rsidRDefault="002A5F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B4CCC" w14:textId="77777777" w:rsidR="005611AE" w:rsidRDefault="005611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01C45741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56357" w14:textId="77777777" w:rsidR="005611AE" w:rsidRDefault="00561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338B9"/>
    <w:multiLevelType w:val="hybridMultilevel"/>
    <w:tmpl w:val="AFD6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720222"/>
    <w:multiLevelType w:val="hybridMultilevel"/>
    <w:tmpl w:val="41E0A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F4048"/>
    <w:multiLevelType w:val="hybridMultilevel"/>
    <w:tmpl w:val="742A0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CB3226"/>
    <w:multiLevelType w:val="hybridMultilevel"/>
    <w:tmpl w:val="1E806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3E6A25"/>
    <w:multiLevelType w:val="hybridMultilevel"/>
    <w:tmpl w:val="263651C2"/>
    <w:lvl w:ilvl="0" w:tplc="5A5A8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6"/>
  </w:num>
  <w:num w:numId="4">
    <w:abstractNumId w:val="12"/>
  </w:num>
  <w:num w:numId="5">
    <w:abstractNumId w:val="26"/>
  </w:num>
  <w:num w:numId="6">
    <w:abstractNumId w:val="24"/>
  </w:num>
  <w:num w:numId="7">
    <w:abstractNumId w:val="25"/>
  </w:num>
  <w:num w:numId="8">
    <w:abstractNumId w:val="19"/>
  </w:num>
  <w:num w:numId="9">
    <w:abstractNumId w:val="21"/>
  </w:num>
  <w:num w:numId="10">
    <w:abstractNumId w:val="23"/>
  </w:num>
  <w:num w:numId="11">
    <w:abstractNumId w:val="15"/>
  </w:num>
  <w:num w:numId="12">
    <w:abstractNumId w:val="18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3"/>
  </w:num>
  <w:num w:numId="24">
    <w:abstractNumId w:val="17"/>
  </w:num>
  <w:num w:numId="25">
    <w:abstractNumId w:val="22"/>
  </w:num>
  <w:num w:numId="26">
    <w:abstractNumId w:val="1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2C72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325DB"/>
    <w:rsid w:val="00147D6E"/>
    <w:rsid w:val="0016137C"/>
    <w:rsid w:val="00172FDA"/>
    <w:rsid w:val="001907F0"/>
    <w:rsid w:val="00191733"/>
    <w:rsid w:val="001A35B9"/>
    <w:rsid w:val="001A52C2"/>
    <w:rsid w:val="001B1774"/>
    <w:rsid w:val="001B28BB"/>
    <w:rsid w:val="001E1EF1"/>
    <w:rsid w:val="001E31AA"/>
    <w:rsid w:val="001F4252"/>
    <w:rsid w:val="001F6B13"/>
    <w:rsid w:val="00210F38"/>
    <w:rsid w:val="002117B6"/>
    <w:rsid w:val="00216628"/>
    <w:rsid w:val="00237A0D"/>
    <w:rsid w:val="00253A9B"/>
    <w:rsid w:val="002674B1"/>
    <w:rsid w:val="00277B0C"/>
    <w:rsid w:val="00287DED"/>
    <w:rsid w:val="002939D0"/>
    <w:rsid w:val="002A266B"/>
    <w:rsid w:val="002A5FFC"/>
    <w:rsid w:val="002A60BB"/>
    <w:rsid w:val="002B7B83"/>
    <w:rsid w:val="002C5A74"/>
    <w:rsid w:val="002D1485"/>
    <w:rsid w:val="002E27FD"/>
    <w:rsid w:val="002E3DB8"/>
    <w:rsid w:val="002F40AD"/>
    <w:rsid w:val="002F5ACE"/>
    <w:rsid w:val="00300F99"/>
    <w:rsid w:val="00310248"/>
    <w:rsid w:val="00313259"/>
    <w:rsid w:val="0031362B"/>
    <w:rsid w:val="00313F7E"/>
    <w:rsid w:val="003140A9"/>
    <w:rsid w:val="00334A61"/>
    <w:rsid w:val="00340788"/>
    <w:rsid w:val="00346F79"/>
    <w:rsid w:val="00350679"/>
    <w:rsid w:val="00355846"/>
    <w:rsid w:val="00361B8A"/>
    <w:rsid w:val="003657F3"/>
    <w:rsid w:val="00383109"/>
    <w:rsid w:val="0038444A"/>
    <w:rsid w:val="003924AC"/>
    <w:rsid w:val="003A0BE1"/>
    <w:rsid w:val="003B404F"/>
    <w:rsid w:val="003B6585"/>
    <w:rsid w:val="003D3846"/>
    <w:rsid w:val="003D573D"/>
    <w:rsid w:val="003E3025"/>
    <w:rsid w:val="003F58E5"/>
    <w:rsid w:val="004124FD"/>
    <w:rsid w:val="004228AE"/>
    <w:rsid w:val="0042797B"/>
    <w:rsid w:val="00433598"/>
    <w:rsid w:val="0045101F"/>
    <w:rsid w:val="00454ACC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3D93"/>
    <w:rsid w:val="004C7758"/>
    <w:rsid w:val="004E3495"/>
    <w:rsid w:val="004E3FA8"/>
    <w:rsid w:val="004E66A4"/>
    <w:rsid w:val="004F1CBE"/>
    <w:rsid w:val="004F2F61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7075"/>
    <w:rsid w:val="00551DEE"/>
    <w:rsid w:val="0055531D"/>
    <w:rsid w:val="005611AE"/>
    <w:rsid w:val="00563B79"/>
    <w:rsid w:val="0057010D"/>
    <w:rsid w:val="00570EDB"/>
    <w:rsid w:val="005A0F44"/>
    <w:rsid w:val="005A0F87"/>
    <w:rsid w:val="005B78D9"/>
    <w:rsid w:val="005C1B4E"/>
    <w:rsid w:val="005D12C3"/>
    <w:rsid w:val="005D491B"/>
    <w:rsid w:val="005E3150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93DF6"/>
    <w:rsid w:val="006A70F8"/>
    <w:rsid w:val="006B02CC"/>
    <w:rsid w:val="006B5679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7C7A"/>
    <w:rsid w:val="00767A41"/>
    <w:rsid w:val="00791684"/>
    <w:rsid w:val="007A352A"/>
    <w:rsid w:val="007A37AB"/>
    <w:rsid w:val="007A424E"/>
    <w:rsid w:val="007B043A"/>
    <w:rsid w:val="007C26A4"/>
    <w:rsid w:val="007C47A9"/>
    <w:rsid w:val="007C7E98"/>
    <w:rsid w:val="007D2EE2"/>
    <w:rsid w:val="007D6912"/>
    <w:rsid w:val="007E0DFE"/>
    <w:rsid w:val="007E193F"/>
    <w:rsid w:val="007E23D5"/>
    <w:rsid w:val="007E35EC"/>
    <w:rsid w:val="00801CDD"/>
    <w:rsid w:val="00802624"/>
    <w:rsid w:val="00831469"/>
    <w:rsid w:val="00833D23"/>
    <w:rsid w:val="00841486"/>
    <w:rsid w:val="00867081"/>
    <w:rsid w:val="00871556"/>
    <w:rsid w:val="00887B8C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D42"/>
    <w:rsid w:val="00950B15"/>
    <w:rsid w:val="009714DF"/>
    <w:rsid w:val="009772AF"/>
    <w:rsid w:val="0097761C"/>
    <w:rsid w:val="00993FA7"/>
    <w:rsid w:val="0099493F"/>
    <w:rsid w:val="00995FC7"/>
    <w:rsid w:val="009A1FFD"/>
    <w:rsid w:val="009C43A3"/>
    <w:rsid w:val="009D7DA1"/>
    <w:rsid w:val="009E0621"/>
    <w:rsid w:val="009E07B3"/>
    <w:rsid w:val="009E42A9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A7411"/>
    <w:rsid w:val="00AB5DC4"/>
    <w:rsid w:val="00AC0EE1"/>
    <w:rsid w:val="00AC31E1"/>
    <w:rsid w:val="00AC70BE"/>
    <w:rsid w:val="00AE06DF"/>
    <w:rsid w:val="00AE5A22"/>
    <w:rsid w:val="00AF2CDE"/>
    <w:rsid w:val="00B04467"/>
    <w:rsid w:val="00B04C6E"/>
    <w:rsid w:val="00B160BB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97746"/>
    <w:rsid w:val="00BA4CB4"/>
    <w:rsid w:val="00BB1A14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B24FB"/>
    <w:rsid w:val="00CC5546"/>
    <w:rsid w:val="00CC6FC0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6088C"/>
    <w:rsid w:val="00D87832"/>
    <w:rsid w:val="00D9008B"/>
    <w:rsid w:val="00D92D77"/>
    <w:rsid w:val="00D95C8F"/>
    <w:rsid w:val="00DC0C7F"/>
    <w:rsid w:val="00DC7524"/>
    <w:rsid w:val="00DD29A3"/>
    <w:rsid w:val="00DD5693"/>
    <w:rsid w:val="00DD5CE0"/>
    <w:rsid w:val="00DF1C4B"/>
    <w:rsid w:val="00E12810"/>
    <w:rsid w:val="00E14688"/>
    <w:rsid w:val="00E3003F"/>
    <w:rsid w:val="00E36C52"/>
    <w:rsid w:val="00E426F0"/>
    <w:rsid w:val="00E52BFA"/>
    <w:rsid w:val="00E5312D"/>
    <w:rsid w:val="00E71ECA"/>
    <w:rsid w:val="00E82EDB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EF4452"/>
    <w:rsid w:val="00EF4F3C"/>
    <w:rsid w:val="00F1414A"/>
    <w:rsid w:val="00F25D13"/>
    <w:rsid w:val="00F26FDE"/>
    <w:rsid w:val="00F366DD"/>
    <w:rsid w:val="00F45F92"/>
    <w:rsid w:val="00F47F59"/>
    <w:rsid w:val="00F570A7"/>
    <w:rsid w:val="00F571C0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AE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1AE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11AE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11AE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11AE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5611A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611AE"/>
  </w:style>
  <w:style w:type="paragraph" w:styleId="Header">
    <w:name w:val="header"/>
    <w:basedOn w:val="Normal"/>
    <w:link w:val="HeaderChar"/>
    <w:uiPriority w:val="99"/>
    <w:unhideWhenUsed/>
    <w:qFormat/>
    <w:rsid w:val="005611AE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611AE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11AE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611AE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1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11A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611AE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611AE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611AE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10248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5611AE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5611AE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611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11A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11AE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11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11AE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5611AE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5611AE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5611AE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611A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611AE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611AE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611AE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5611AE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5611AE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10248"/>
    <w:pPr>
      <w:ind w:left="144"/>
    </w:pPr>
  </w:style>
  <w:style w:type="paragraph" w:customStyle="1" w:styleId="S-O-P">
    <w:name w:val="S-O-P"/>
    <w:basedOn w:val="FABodyCopy"/>
    <w:next w:val="FABodyCopy"/>
    <w:qFormat/>
    <w:rsid w:val="005611AE"/>
    <w:pPr>
      <w:jc w:val="center"/>
    </w:pPr>
  </w:style>
  <w:style w:type="paragraph" w:customStyle="1" w:styleId="TableSubhead">
    <w:name w:val="Table Subhead"/>
    <w:basedOn w:val="Normal"/>
    <w:qFormat/>
    <w:rsid w:val="005611AE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5611AE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5611A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5611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5611A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5611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5611A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5611A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5611AE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5611AE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styleId="ListParagraph">
    <w:name w:val="List Paragraph"/>
    <w:basedOn w:val="Normal"/>
    <w:uiPriority w:val="34"/>
    <w:qFormat/>
    <w:rsid w:val="004C3D93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4C3D93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4C3D93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4C3D93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4C3D93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4C3D93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4C3D93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4C3D93"/>
    <w:rPr>
      <w:vertAlign w:val="superscript"/>
    </w:rPr>
  </w:style>
  <w:style w:type="paragraph" w:customStyle="1" w:styleId="font5">
    <w:name w:val="font5"/>
    <w:basedOn w:val="Normal"/>
    <w:uiPriority w:val="99"/>
    <w:rsid w:val="004C3D9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4C3D93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paragraph" w:customStyle="1" w:styleId="TableParagraph">
    <w:name w:val="Table Paragraph"/>
    <w:basedOn w:val="Normal"/>
    <w:uiPriority w:val="1"/>
    <w:qFormat/>
    <w:rsid w:val="004C3D93"/>
    <w:pPr>
      <w:widowControl w:val="0"/>
      <w:autoSpaceDE w:val="0"/>
      <w:autoSpaceDN w:val="0"/>
      <w:spacing w:before="43"/>
      <w:jc w:val="center"/>
    </w:pPr>
    <w:rPr>
      <w:rFonts w:ascii="Helvetica" w:eastAsia="Helvetica" w:hAnsi="Helvetica" w:cs="Helvetica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4C3D93"/>
    <w:pPr>
      <w:widowControl w:val="0"/>
      <w:autoSpaceDE w:val="0"/>
      <w:autoSpaceDN w:val="0"/>
    </w:pPr>
    <w:rPr>
      <w:rFonts w:ascii="Helvetica" w:eastAsia="Helvetica" w:hAnsi="Helvetica" w:cs="Helvetic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C3D93"/>
    <w:rPr>
      <w:rFonts w:ascii="Helvetica" w:eastAsia="Helvetica" w:hAnsi="Helvetica" w:cs="Helvetica"/>
      <w:sz w:val="16"/>
      <w:szCs w:val="16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3D93"/>
    <w:rPr>
      <w:color w:val="605E5C"/>
      <w:shd w:val="clear" w:color="auto" w:fill="E1DFDD"/>
    </w:rPr>
  </w:style>
  <w:style w:type="paragraph" w:customStyle="1" w:styleId="FABodyCopy">
    <w:name w:val="FA Body Copy"/>
    <w:basedOn w:val="Normal"/>
    <w:qFormat/>
    <w:rsid w:val="005611AE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5611AE"/>
    <w:pPr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0</TotalTime>
  <Pages>8</Pages>
  <Words>1411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9440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2021-08-26T21:09:00Z</dcterms:created>
  <dcterms:modified xsi:type="dcterms:W3CDTF">2021-08-26T21:09:00Z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