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0AB1BE0C" w:rsidR="00C13890" w:rsidRPr="000F771A" w:rsidRDefault="00C13890" w:rsidP="006F7B95">
      <w:pPr>
        <w:pStyle w:val="Heading1"/>
      </w:pPr>
      <w:r w:rsidRPr="000F771A">
        <w:t>20</w:t>
      </w:r>
      <w:r w:rsidR="00A85C21" w:rsidRPr="000F771A">
        <w:t>2</w:t>
      </w:r>
      <w:r w:rsidR="007E0AE2">
        <w:t>2</w:t>
      </w:r>
      <w:r w:rsidR="00712251" w:rsidRPr="000F771A">
        <w:t xml:space="preserve"> </w:t>
      </w:r>
      <w:r w:rsidR="00AB1959">
        <w:t>Jeep</w:t>
      </w:r>
      <w:r w:rsidR="00AB1959" w:rsidRPr="00AB1959">
        <w:rPr>
          <w:vertAlign w:val="subscript"/>
        </w:rPr>
        <w:t>®</w:t>
      </w:r>
      <w:r w:rsidR="00FD07EB" w:rsidRPr="000F771A">
        <w:t xml:space="preserve"> </w:t>
      </w:r>
      <w:r w:rsidR="005379FD">
        <w:t>Renegade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2C9E8004" w:rsidR="00C6234F" w:rsidRDefault="00C73BE4" w:rsidP="00C6234F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</w:r>
      <w:r w:rsidR="00C6234F" w:rsidRPr="00C6234F">
        <w:t>Note: some features and/or applications may be late availability.</w:t>
      </w:r>
    </w:p>
    <w:p w14:paraId="57A1E787" w14:textId="42562187" w:rsidR="0013135D" w:rsidRDefault="0013135D" w:rsidP="0013135D">
      <w:pPr>
        <w:pStyle w:val="Heading3"/>
      </w:pPr>
      <w:r w:rsidRPr="001A3C11">
        <w:t>ENGINES</w:t>
      </w:r>
      <w:r>
        <w:t xml:space="preserve"> / </w:t>
      </w:r>
      <w:r w:rsidRPr="001A3C11">
        <w:t>TRANSMISSIONS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3870"/>
        <w:gridCol w:w="2250"/>
        <w:gridCol w:w="990"/>
        <w:gridCol w:w="990"/>
        <w:gridCol w:w="1080"/>
        <w:gridCol w:w="900"/>
      </w:tblGrid>
      <w:tr w:rsidR="0013135D" w:rsidRPr="001A3C11" w14:paraId="36174915" w14:textId="77777777" w:rsidTr="0013135D">
        <w:trPr>
          <w:tblHeader/>
        </w:trPr>
        <w:tc>
          <w:tcPr>
            <w:tcW w:w="3870" w:type="dxa"/>
            <w:vAlign w:val="bottom"/>
          </w:tcPr>
          <w:p w14:paraId="03B968C5" w14:textId="5779FC3C" w:rsidR="0013135D" w:rsidRPr="001A3C11" w:rsidRDefault="0013135D" w:rsidP="0013135D">
            <w:pPr>
              <w:pStyle w:val="ModelSubhead"/>
              <w:jc w:val="left"/>
            </w:pPr>
            <w:r w:rsidRPr="001A3C11">
              <w:t>ENGINES</w:t>
            </w:r>
          </w:p>
        </w:tc>
        <w:tc>
          <w:tcPr>
            <w:tcW w:w="2250" w:type="dxa"/>
            <w:vAlign w:val="bottom"/>
          </w:tcPr>
          <w:p w14:paraId="5D8BB26D" w14:textId="718C73A5" w:rsidR="0013135D" w:rsidRPr="001A3C11" w:rsidRDefault="0013135D" w:rsidP="0013135D">
            <w:pPr>
              <w:pStyle w:val="ModelSubhead"/>
              <w:jc w:val="left"/>
            </w:pPr>
            <w:r w:rsidRPr="001A3C11">
              <w:t>TRANSMISSIONS</w:t>
            </w:r>
          </w:p>
        </w:tc>
        <w:tc>
          <w:tcPr>
            <w:tcW w:w="990" w:type="dxa"/>
            <w:vAlign w:val="bottom"/>
          </w:tcPr>
          <w:p w14:paraId="5348E054" w14:textId="77777777" w:rsidR="0013135D" w:rsidRPr="001A3C11" w:rsidRDefault="0013135D" w:rsidP="0013135D">
            <w:pPr>
              <w:pStyle w:val="ModelSubhead"/>
            </w:pPr>
            <w:r w:rsidRPr="001A3C11">
              <w:t xml:space="preserve">Sport </w:t>
            </w:r>
            <w:proofErr w:type="spellStart"/>
            <w:r w:rsidRPr="001A3C11">
              <w:t>4x2</w:t>
            </w:r>
            <w:proofErr w:type="spellEnd"/>
            <w:r w:rsidRPr="001A3C11">
              <w:t>/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90" w:type="dxa"/>
            <w:vAlign w:val="bottom"/>
          </w:tcPr>
          <w:p w14:paraId="2DD2E376" w14:textId="77777777" w:rsidR="0013135D" w:rsidRPr="001A3C11" w:rsidRDefault="0013135D" w:rsidP="0013135D">
            <w:pPr>
              <w:pStyle w:val="ModelSubhead"/>
            </w:pPr>
            <w:r w:rsidRPr="001A3C11">
              <w:t xml:space="preserve">Latitude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1080" w:type="dxa"/>
            <w:vAlign w:val="bottom"/>
          </w:tcPr>
          <w:p w14:paraId="0E6D03C1" w14:textId="77777777" w:rsidR="0013135D" w:rsidRPr="001A3C11" w:rsidRDefault="0013135D" w:rsidP="0013135D">
            <w:pPr>
              <w:pStyle w:val="ModelSubhead"/>
            </w:pPr>
            <w:proofErr w:type="spellStart"/>
            <w:r w:rsidRPr="001A3C11">
              <w:t>Trailhawk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00" w:type="dxa"/>
            <w:vAlign w:val="bottom"/>
          </w:tcPr>
          <w:p w14:paraId="0735CD72" w14:textId="77777777" w:rsidR="0013135D" w:rsidRPr="001A3C11" w:rsidRDefault="0013135D" w:rsidP="0013135D">
            <w:pPr>
              <w:pStyle w:val="ModelSubhead"/>
            </w:pPr>
            <w:r w:rsidRPr="001A3C11">
              <w:t xml:space="preserve">Limited </w:t>
            </w:r>
            <w:proofErr w:type="spellStart"/>
            <w:r w:rsidRPr="001A3C11">
              <w:t>4x4</w:t>
            </w:r>
            <w:proofErr w:type="spellEnd"/>
          </w:p>
        </w:tc>
      </w:tr>
      <w:tr w:rsidR="0013135D" w:rsidRPr="001A3C11" w14:paraId="447AF6AE" w14:textId="77777777" w:rsidTr="0013135D">
        <w:tc>
          <w:tcPr>
            <w:tcW w:w="3870" w:type="dxa"/>
            <w:vAlign w:val="top"/>
          </w:tcPr>
          <w:p w14:paraId="395DC168" w14:textId="77777777" w:rsidR="0013135D" w:rsidRPr="001A3C11" w:rsidRDefault="0013135D" w:rsidP="0013135D">
            <w:pPr>
              <w:pStyle w:val="FABodyCopy"/>
            </w:pPr>
            <w:r w:rsidRPr="001A3C11">
              <w:t xml:space="preserve">1.3-liter </w:t>
            </w:r>
            <w:proofErr w:type="spellStart"/>
            <w:r w:rsidRPr="001A3C11">
              <w:t>MultiAir</w:t>
            </w:r>
            <w:proofErr w:type="spellEnd"/>
            <w:r w:rsidRPr="001A3C11">
              <w:t xml:space="preserve"> Turbo I-4 direct injection </w:t>
            </w:r>
            <w:r w:rsidRPr="001A3C11">
              <w:br/>
              <w:t>with engine stop-start (</w:t>
            </w:r>
            <w:proofErr w:type="spellStart"/>
            <w:r w:rsidRPr="001A3C11">
              <w:t>ESS</w:t>
            </w:r>
            <w:proofErr w:type="spellEnd"/>
            <w:r w:rsidRPr="001A3C11">
              <w:t>)</w:t>
            </w:r>
          </w:p>
        </w:tc>
        <w:tc>
          <w:tcPr>
            <w:tcW w:w="2250" w:type="dxa"/>
            <w:vAlign w:val="top"/>
          </w:tcPr>
          <w:p w14:paraId="5CD18EA4" w14:textId="77777777" w:rsidR="0013135D" w:rsidRPr="001A3C11" w:rsidRDefault="0013135D" w:rsidP="0013135D">
            <w:pPr>
              <w:pStyle w:val="FABodyCopy"/>
            </w:pPr>
            <w:r w:rsidRPr="001A3C11">
              <w:t xml:space="preserve">Nine-speed automatic </w:t>
            </w:r>
          </w:p>
        </w:tc>
        <w:tc>
          <w:tcPr>
            <w:tcW w:w="990" w:type="dxa"/>
          </w:tcPr>
          <w:p w14:paraId="6E5A1DF0" w14:textId="77777777" w:rsidR="0013135D" w:rsidRPr="001A3C11" w:rsidRDefault="0013135D" w:rsidP="0013135D">
            <w:pPr>
              <w:pStyle w:val="S-O-P"/>
            </w:pPr>
            <w:r w:rsidRPr="001A3C11">
              <w:t>S/S</w:t>
            </w:r>
          </w:p>
        </w:tc>
        <w:tc>
          <w:tcPr>
            <w:tcW w:w="990" w:type="dxa"/>
          </w:tcPr>
          <w:p w14:paraId="123B83C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03AA82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552CC7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</w:tbl>
    <w:p w14:paraId="7DCE8161" w14:textId="7D3A30AF" w:rsidR="0013135D" w:rsidRDefault="0013135D" w:rsidP="0013135D">
      <w:pPr>
        <w:pStyle w:val="Heading3"/>
      </w:pPr>
      <w:r w:rsidRPr="0013135D">
        <w:t>MECHANICAL / CAPABILITY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13135D" w:rsidRPr="001A3C11" w14:paraId="4A5656E6" w14:textId="77777777" w:rsidTr="0013135D">
        <w:trPr>
          <w:tblHeader/>
        </w:trPr>
        <w:tc>
          <w:tcPr>
            <w:tcW w:w="6120" w:type="dxa"/>
            <w:vAlign w:val="bottom"/>
          </w:tcPr>
          <w:p w14:paraId="3C5637F2" w14:textId="77777777" w:rsidR="0013135D" w:rsidRPr="0013135D" w:rsidRDefault="0013135D" w:rsidP="0013135D">
            <w:pPr>
              <w:pStyle w:val="ModelSubhead"/>
              <w:jc w:val="left"/>
            </w:pPr>
            <w:r w:rsidRPr="0013135D">
              <w:t>MECHANICAL / CAPABILITY</w:t>
            </w:r>
          </w:p>
        </w:tc>
        <w:tc>
          <w:tcPr>
            <w:tcW w:w="990" w:type="dxa"/>
            <w:vAlign w:val="bottom"/>
          </w:tcPr>
          <w:p w14:paraId="52AD045F" w14:textId="20133613" w:rsidR="0013135D" w:rsidRPr="001A3C11" w:rsidRDefault="0013135D" w:rsidP="0013135D">
            <w:pPr>
              <w:pStyle w:val="ModelSubhead"/>
            </w:pPr>
            <w:r w:rsidRPr="001A3C11">
              <w:t xml:space="preserve">Sport </w:t>
            </w:r>
            <w:proofErr w:type="spellStart"/>
            <w:r w:rsidRPr="001A3C11">
              <w:t>4x2</w:t>
            </w:r>
            <w:proofErr w:type="spellEnd"/>
            <w:r w:rsidRPr="001A3C11">
              <w:t>/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90" w:type="dxa"/>
            <w:vAlign w:val="bottom"/>
          </w:tcPr>
          <w:p w14:paraId="528D98F6" w14:textId="1C0E395E" w:rsidR="0013135D" w:rsidRPr="001A3C11" w:rsidRDefault="0013135D" w:rsidP="0013135D">
            <w:pPr>
              <w:pStyle w:val="ModelSubhead"/>
            </w:pPr>
            <w:r w:rsidRPr="001A3C11">
              <w:t xml:space="preserve">Latitude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1080" w:type="dxa"/>
            <w:vAlign w:val="bottom"/>
          </w:tcPr>
          <w:p w14:paraId="1D31F727" w14:textId="68BB830B" w:rsidR="0013135D" w:rsidRPr="001A3C11" w:rsidRDefault="0013135D" w:rsidP="0013135D">
            <w:pPr>
              <w:pStyle w:val="ModelSubhead"/>
            </w:pPr>
            <w:proofErr w:type="spellStart"/>
            <w:r w:rsidRPr="001A3C11">
              <w:t>Trailhawk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00" w:type="dxa"/>
            <w:vAlign w:val="bottom"/>
          </w:tcPr>
          <w:p w14:paraId="20E34838" w14:textId="7C9F2A2A" w:rsidR="0013135D" w:rsidRPr="001A3C11" w:rsidRDefault="0013135D" w:rsidP="0013135D">
            <w:pPr>
              <w:pStyle w:val="ModelSubhead"/>
            </w:pPr>
            <w:r w:rsidRPr="001A3C11">
              <w:t xml:space="preserve">Limited </w:t>
            </w:r>
            <w:proofErr w:type="spellStart"/>
            <w:r w:rsidRPr="001A3C11">
              <w:t>4x4</w:t>
            </w:r>
            <w:proofErr w:type="spellEnd"/>
          </w:p>
        </w:tc>
      </w:tr>
      <w:tr w:rsidR="0013135D" w:rsidRPr="001A3C11" w14:paraId="1A776388" w14:textId="77777777" w:rsidTr="0013135D">
        <w:tc>
          <w:tcPr>
            <w:tcW w:w="6120" w:type="dxa"/>
            <w:vAlign w:val="top"/>
          </w:tcPr>
          <w:p w14:paraId="6D508520" w14:textId="77777777" w:rsidR="0013135D" w:rsidRPr="001A3C11" w:rsidRDefault="0013135D" w:rsidP="0013135D">
            <w:pPr>
              <w:pStyle w:val="FABodyCopy"/>
            </w:pPr>
            <w:r w:rsidRPr="001A3C11">
              <w:t xml:space="preserve">Auto Stick automatic transmission </w:t>
            </w:r>
          </w:p>
        </w:tc>
        <w:tc>
          <w:tcPr>
            <w:tcW w:w="990" w:type="dxa"/>
          </w:tcPr>
          <w:p w14:paraId="4510191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159F093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131E4A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21E2B7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2150C3F6" w14:textId="77777777" w:rsidTr="0013135D">
        <w:tc>
          <w:tcPr>
            <w:tcW w:w="6120" w:type="dxa"/>
            <w:vAlign w:val="top"/>
          </w:tcPr>
          <w:p w14:paraId="71321B51" w14:textId="77777777" w:rsidR="0013135D" w:rsidRPr="001A3C11" w:rsidRDefault="0013135D" w:rsidP="0013135D">
            <w:pPr>
              <w:pStyle w:val="FABodyCopy"/>
            </w:pPr>
            <w:r w:rsidRPr="001A3C11">
              <w:t xml:space="preserve">Cruise control </w:t>
            </w:r>
          </w:p>
        </w:tc>
        <w:tc>
          <w:tcPr>
            <w:tcW w:w="990" w:type="dxa"/>
          </w:tcPr>
          <w:p w14:paraId="2A4ED422" w14:textId="5C18E9AB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2D2CF0CC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01E90C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FA53E3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7B49205E" w14:textId="77777777" w:rsidTr="0013135D">
        <w:tc>
          <w:tcPr>
            <w:tcW w:w="6120" w:type="dxa"/>
            <w:vAlign w:val="top"/>
          </w:tcPr>
          <w:p w14:paraId="327A7123" w14:textId="24500AB6" w:rsidR="0013135D" w:rsidRPr="001A3C11" w:rsidRDefault="0013135D" w:rsidP="0013135D">
            <w:pPr>
              <w:pStyle w:val="FABodyIndent1"/>
            </w:pPr>
            <w:r w:rsidRPr="001A3C11">
              <w:t>Adaptive cruise control (packaged with Luxury Group for Limited)</w:t>
            </w:r>
          </w:p>
        </w:tc>
        <w:tc>
          <w:tcPr>
            <w:tcW w:w="990" w:type="dxa"/>
          </w:tcPr>
          <w:p w14:paraId="1E530B1B" w14:textId="3E91FEBE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72DDD7E8" w14:textId="07F31768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43B0DBF6" w14:textId="076A10DE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72F34FCB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</w:tr>
      <w:tr w:rsidR="0013135D" w:rsidRPr="001A3C11" w14:paraId="11531E19" w14:textId="77777777" w:rsidTr="0013135D">
        <w:tc>
          <w:tcPr>
            <w:tcW w:w="6120" w:type="dxa"/>
            <w:vAlign w:val="top"/>
          </w:tcPr>
          <w:p w14:paraId="3F6BBFA4" w14:textId="77777777" w:rsidR="0013135D" w:rsidRPr="001A3C11" w:rsidRDefault="0013135D" w:rsidP="0013135D">
            <w:pPr>
              <w:pStyle w:val="FABodyCopy"/>
            </w:pPr>
            <w:r w:rsidRPr="001A3C11">
              <w:t>Front-wheel drive (</w:t>
            </w:r>
            <w:proofErr w:type="spellStart"/>
            <w:r w:rsidRPr="001A3C11">
              <w:t>FWD</w:t>
            </w:r>
            <w:proofErr w:type="spellEnd"/>
            <w:r w:rsidRPr="001A3C11">
              <w:t>)</w:t>
            </w:r>
          </w:p>
        </w:tc>
        <w:tc>
          <w:tcPr>
            <w:tcW w:w="990" w:type="dxa"/>
          </w:tcPr>
          <w:p w14:paraId="23A3DC6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604B55D9" w14:textId="5F19C4CE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45295E64" w14:textId="68D5161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5F170622" w14:textId="0B5501E4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3648F8B5" w14:textId="77777777" w:rsidTr="0013135D">
        <w:tc>
          <w:tcPr>
            <w:tcW w:w="6120" w:type="dxa"/>
            <w:vAlign w:val="top"/>
          </w:tcPr>
          <w:p w14:paraId="3CB64D18" w14:textId="77777777" w:rsidR="0013135D" w:rsidRPr="001A3C11" w:rsidRDefault="0013135D" w:rsidP="0013135D">
            <w:pPr>
              <w:pStyle w:val="FABodyCopy"/>
            </w:pPr>
            <w:proofErr w:type="spellStart"/>
            <w:r w:rsidRPr="001A3C11">
              <w:t>FWD</w:t>
            </w:r>
            <w:proofErr w:type="spellEnd"/>
            <w:r w:rsidRPr="001A3C11">
              <w:t xml:space="preserve"> Systems </w:t>
            </w:r>
            <w:proofErr w:type="gramStart"/>
            <w:r w:rsidRPr="001A3C11">
              <w:t>With</w:t>
            </w:r>
            <w:proofErr w:type="gramEnd"/>
            <w:r w:rsidRPr="001A3C11">
              <w:t xml:space="preserve"> Rear Axle Disconnect (</w:t>
            </w:r>
            <w:proofErr w:type="spellStart"/>
            <w:r w:rsidRPr="001A3C11">
              <w:t>4x4</w:t>
            </w:r>
            <w:proofErr w:type="spellEnd"/>
            <w:r w:rsidRPr="001A3C11">
              <w:t xml:space="preserve"> models only)</w:t>
            </w:r>
          </w:p>
        </w:tc>
        <w:tc>
          <w:tcPr>
            <w:tcW w:w="990" w:type="dxa"/>
          </w:tcPr>
          <w:p w14:paraId="38B86B69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15FD5EE2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342DBF5F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5A136CFC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526E5E43" w14:textId="77777777" w:rsidTr="0013135D">
        <w:tc>
          <w:tcPr>
            <w:tcW w:w="6120" w:type="dxa"/>
            <w:vAlign w:val="top"/>
          </w:tcPr>
          <w:p w14:paraId="287A0695" w14:textId="77777777" w:rsidR="0013135D" w:rsidRPr="001A3C11" w:rsidRDefault="0013135D" w:rsidP="0013135D">
            <w:pPr>
              <w:pStyle w:val="FABodyIndent1"/>
            </w:pPr>
            <w:r w:rsidRPr="001A3C11">
              <w:t xml:space="preserve">Jeep Active Drive full-time </w:t>
            </w:r>
            <w:proofErr w:type="spellStart"/>
            <w:r w:rsidRPr="001A3C11">
              <w:t>4x4</w:t>
            </w:r>
            <w:proofErr w:type="spellEnd"/>
            <w:r w:rsidRPr="001A3C11">
              <w:t xml:space="preserve"> system</w:t>
            </w:r>
          </w:p>
        </w:tc>
        <w:tc>
          <w:tcPr>
            <w:tcW w:w="990" w:type="dxa"/>
          </w:tcPr>
          <w:p w14:paraId="6C5B38E6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  <w:tc>
          <w:tcPr>
            <w:tcW w:w="990" w:type="dxa"/>
          </w:tcPr>
          <w:p w14:paraId="02A2C74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9C445EA" w14:textId="57B323D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39BAE84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11044FD8" w14:textId="77777777" w:rsidTr="0013135D">
        <w:tc>
          <w:tcPr>
            <w:tcW w:w="6120" w:type="dxa"/>
            <w:vAlign w:val="top"/>
          </w:tcPr>
          <w:p w14:paraId="6F230216" w14:textId="2DB7BFC9" w:rsidR="0013135D" w:rsidRPr="001A3C11" w:rsidRDefault="0013135D" w:rsidP="0013135D">
            <w:pPr>
              <w:pStyle w:val="FABodyIndent1"/>
            </w:pPr>
            <w:r w:rsidRPr="001A3C11">
              <w:t xml:space="preserve">Jeep Active Drive Low full-time </w:t>
            </w:r>
            <w:proofErr w:type="spellStart"/>
            <w:r w:rsidRPr="001A3C11">
              <w:t>4x4</w:t>
            </w:r>
            <w:proofErr w:type="spellEnd"/>
            <w:r w:rsidRPr="001A3C11">
              <w:t xml:space="preserve"> system with low range for a 21:1 crawl ratio </w:t>
            </w:r>
          </w:p>
        </w:tc>
        <w:tc>
          <w:tcPr>
            <w:tcW w:w="990" w:type="dxa"/>
          </w:tcPr>
          <w:p w14:paraId="2D13E65A" w14:textId="424348CE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6F78D4F2" w14:textId="63E0CCAC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098E485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27A1855" w14:textId="4AEF02F6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11037A89" w14:textId="77777777" w:rsidTr="0013135D">
        <w:tc>
          <w:tcPr>
            <w:tcW w:w="6120" w:type="dxa"/>
            <w:vAlign w:val="top"/>
          </w:tcPr>
          <w:p w14:paraId="6D77D893" w14:textId="77777777" w:rsidR="0013135D" w:rsidRPr="001A3C11" w:rsidRDefault="0013135D" w:rsidP="0013135D">
            <w:pPr>
              <w:pStyle w:val="FABodyCopy"/>
            </w:pPr>
            <w:r w:rsidRPr="001A3C11">
              <w:t xml:space="preserve">Fuel door — capless fuel filler </w:t>
            </w:r>
          </w:p>
        </w:tc>
        <w:tc>
          <w:tcPr>
            <w:tcW w:w="990" w:type="dxa"/>
          </w:tcPr>
          <w:p w14:paraId="29BC67B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3BE3383C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6F1397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F35E0F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201FD987" w14:textId="77777777" w:rsidTr="0013135D">
        <w:tc>
          <w:tcPr>
            <w:tcW w:w="6120" w:type="dxa"/>
            <w:vAlign w:val="top"/>
          </w:tcPr>
          <w:p w14:paraId="4D808C58" w14:textId="77777777" w:rsidR="0013135D" w:rsidRPr="001A3C11" w:rsidRDefault="0013135D" w:rsidP="0013135D">
            <w:pPr>
              <w:pStyle w:val="FABodyCopy"/>
            </w:pPr>
            <w:r w:rsidRPr="001A3C11">
              <w:t xml:space="preserve">Fuel tank — 12.7 gallons </w:t>
            </w:r>
          </w:p>
        </w:tc>
        <w:tc>
          <w:tcPr>
            <w:tcW w:w="990" w:type="dxa"/>
          </w:tcPr>
          <w:p w14:paraId="5794FD1C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09BEFFA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F62736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EF1DFB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09633399" w14:textId="77777777" w:rsidTr="0013135D">
        <w:tc>
          <w:tcPr>
            <w:tcW w:w="6120" w:type="dxa"/>
            <w:vAlign w:val="top"/>
          </w:tcPr>
          <w:p w14:paraId="00E8E17F" w14:textId="77777777" w:rsidR="0013135D" w:rsidRPr="001A3C11" w:rsidRDefault="0013135D" w:rsidP="0013135D">
            <w:pPr>
              <w:pStyle w:val="FABodyCopy"/>
            </w:pPr>
            <w:r w:rsidRPr="001A3C11">
              <w:t>Push-button start</w:t>
            </w:r>
          </w:p>
        </w:tc>
        <w:tc>
          <w:tcPr>
            <w:tcW w:w="990" w:type="dxa"/>
          </w:tcPr>
          <w:p w14:paraId="011F634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2C2FB591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D5551C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0D301A0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4073BE0D" w14:textId="77777777" w:rsidTr="0013135D">
        <w:tc>
          <w:tcPr>
            <w:tcW w:w="6120" w:type="dxa"/>
            <w:vAlign w:val="top"/>
          </w:tcPr>
          <w:p w14:paraId="3DBF18C6" w14:textId="77777777" w:rsidR="0013135D" w:rsidRPr="001A3C11" w:rsidRDefault="0013135D" w:rsidP="0013135D">
            <w:pPr>
              <w:pStyle w:val="FABodyCopy"/>
            </w:pPr>
            <w:proofErr w:type="spellStart"/>
            <w:r w:rsidRPr="001A3C11">
              <w:t>Selec</w:t>
            </w:r>
            <w:proofErr w:type="spellEnd"/>
            <w:r w:rsidRPr="001A3C11">
              <w:t xml:space="preserve">-Terrain </w:t>
            </w:r>
          </w:p>
        </w:tc>
        <w:tc>
          <w:tcPr>
            <w:tcW w:w="990" w:type="dxa"/>
          </w:tcPr>
          <w:p w14:paraId="67263380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3F92B1F5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79C1D287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1BB66CAC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7886BDF2" w14:textId="77777777" w:rsidTr="0013135D">
        <w:tc>
          <w:tcPr>
            <w:tcW w:w="6120" w:type="dxa"/>
            <w:vAlign w:val="top"/>
          </w:tcPr>
          <w:p w14:paraId="334EE213" w14:textId="7D45496C" w:rsidR="0013135D" w:rsidRPr="001A3C11" w:rsidRDefault="0013135D" w:rsidP="0013135D">
            <w:pPr>
              <w:pStyle w:val="FABodyIndent1"/>
            </w:pPr>
            <w:r w:rsidRPr="001A3C11">
              <w:t>Center stack dial with four traction control settings: Auto, Snow, Sand and Mud (</w:t>
            </w:r>
            <w:proofErr w:type="spellStart"/>
            <w:r w:rsidRPr="001A3C11">
              <w:t>4x4</w:t>
            </w:r>
            <w:proofErr w:type="spellEnd"/>
            <w:r w:rsidRPr="001A3C11">
              <w:t xml:space="preserve"> models only)</w:t>
            </w:r>
          </w:p>
        </w:tc>
        <w:tc>
          <w:tcPr>
            <w:tcW w:w="990" w:type="dxa"/>
          </w:tcPr>
          <w:p w14:paraId="7443B536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  <w:tc>
          <w:tcPr>
            <w:tcW w:w="990" w:type="dxa"/>
          </w:tcPr>
          <w:p w14:paraId="648BCF4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29CB262" w14:textId="253D124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30744BA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122C469F" w14:textId="77777777" w:rsidTr="0013135D">
        <w:tc>
          <w:tcPr>
            <w:tcW w:w="6120" w:type="dxa"/>
            <w:vAlign w:val="top"/>
          </w:tcPr>
          <w:p w14:paraId="6431F847" w14:textId="77777777" w:rsidR="0013135D" w:rsidRPr="001A3C11" w:rsidRDefault="0013135D" w:rsidP="0013135D">
            <w:pPr>
              <w:pStyle w:val="FABodyIndent1"/>
            </w:pPr>
            <w:r w:rsidRPr="001A3C11">
              <w:t>Auto, Snow, Sand, Mud and Rock modes with Hill-descent Control</w:t>
            </w:r>
          </w:p>
        </w:tc>
        <w:tc>
          <w:tcPr>
            <w:tcW w:w="990" w:type="dxa"/>
          </w:tcPr>
          <w:p w14:paraId="6C0EB64C" w14:textId="0D8735F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0B748124" w14:textId="7DB9FAC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0F8AFB8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1E10FE9" w14:textId="38F3A937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2104D28F" w14:textId="77777777" w:rsidTr="0013135D">
        <w:tc>
          <w:tcPr>
            <w:tcW w:w="6120" w:type="dxa"/>
            <w:vAlign w:val="top"/>
          </w:tcPr>
          <w:p w14:paraId="479E0798" w14:textId="77777777" w:rsidR="0013135D" w:rsidRPr="001A3C11" w:rsidRDefault="0013135D" w:rsidP="0013135D">
            <w:pPr>
              <w:pStyle w:val="FABodyCopy"/>
            </w:pPr>
            <w:r w:rsidRPr="001A3C11">
              <w:t>Steering — electric power, rack and pinion, tilt/telescoping column</w:t>
            </w:r>
          </w:p>
        </w:tc>
        <w:tc>
          <w:tcPr>
            <w:tcW w:w="990" w:type="dxa"/>
          </w:tcPr>
          <w:p w14:paraId="1496372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61CE79F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92A6F7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C032DE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2E0B51CE" w14:textId="77777777" w:rsidTr="0013135D">
        <w:tc>
          <w:tcPr>
            <w:tcW w:w="6120" w:type="dxa"/>
            <w:vAlign w:val="top"/>
          </w:tcPr>
          <w:p w14:paraId="510E711E" w14:textId="77777777" w:rsidR="0013135D" w:rsidRPr="001A3C11" w:rsidRDefault="0013135D" w:rsidP="0013135D">
            <w:pPr>
              <w:pStyle w:val="FABodyCopy"/>
            </w:pPr>
            <w:r w:rsidRPr="001A3C11">
              <w:t xml:space="preserve">Suspension — normal duty; front with MacPherson strut, rear with Chapman strut </w:t>
            </w:r>
          </w:p>
        </w:tc>
        <w:tc>
          <w:tcPr>
            <w:tcW w:w="990" w:type="dxa"/>
          </w:tcPr>
          <w:p w14:paraId="32167C71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23B0CE2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50E14C2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E32CDBA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62A1479D" w14:textId="77777777" w:rsidTr="0013135D">
        <w:tc>
          <w:tcPr>
            <w:tcW w:w="6120" w:type="dxa"/>
            <w:vAlign w:val="top"/>
          </w:tcPr>
          <w:p w14:paraId="034E21C8" w14:textId="661EB868" w:rsidR="0013135D" w:rsidRPr="001A3C11" w:rsidRDefault="0013135D" w:rsidP="0013135D">
            <w:pPr>
              <w:pStyle w:val="FABodyCopy"/>
            </w:pPr>
            <w:r w:rsidRPr="001A3C11">
              <w:lastRenderedPageBreak/>
              <w:t xml:space="preserve">Towing capacity — up to 2,000 lbs. (when properly </w:t>
            </w:r>
            <w:proofErr w:type="spellStart"/>
            <w:r w:rsidRPr="001A3C11">
              <w:t>equipped;4x4</w:t>
            </w:r>
            <w:proofErr w:type="spellEnd"/>
            <w:r w:rsidRPr="001A3C11">
              <w:t xml:space="preserve"> models only)</w:t>
            </w:r>
          </w:p>
        </w:tc>
        <w:tc>
          <w:tcPr>
            <w:tcW w:w="990" w:type="dxa"/>
          </w:tcPr>
          <w:p w14:paraId="6772B63E" w14:textId="41F31CE3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36C65865" w14:textId="197D4E8B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239EC6F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  <w:tc>
          <w:tcPr>
            <w:tcW w:w="900" w:type="dxa"/>
          </w:tcPr>
          <w:p w14:paraId="3330650C" w14:textId="294860C9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5510DC3F" w14:textId="77777777" w:rsidTr="0013135D">
        <w:tc>
          <w:tcPr>
            <w:tcW w:w="6120" w:type="dxa"/>
            <w:vAlign w:val="top"/>
          </w:tcPr>
          <w:p w14:paraId="60452C19" w14:textId="43955781" w:rsidR="0013135D" w:rsidRPr="001A3C11" w:rsidRDefault="0013135D" w:rsidP="0013135D">
            <w:pPr>
              <w:pStyle w:val="FABodyCopy"/>
            </w:pPr>
            <w:r w:rsidRPr="001A3C11">
              <w:t>Trail Rated capability — includes Jeep Active Drive Low mode with 21:1 crawl ratio, 0.8-in. increased height, unique front and rear fascia, unique 17-in. wheels, on/off-road tires, skid plates, front and rear tow hooks, signature red accents and Trail Rated badge</w:t>
            </w:r>
          </w:p>
        </w:tc>
        <w:tc>
          <w:tcPr>
            <w:tcW w:w="990" w:type="dxa"/>
          </w:tcPr>
          <w:p w14:paraId="58B9A1A8" w14:textId="4FD7E96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647B9D6B" w14:textId="38A9D97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553079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0D56C6AF" w14:textId="2F76C97E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</w:tbl>
    <w:p w14:paraId="3C6AB218" w14:textId="01E1B4E0" w:rsidR="0013135D" w:rsidRPr="0013135D" w:rsidRDefault="0013135D" w:rsidP="0013135D">
      <w:pPr>
        <w:pStyle w:val="Heading3"/>
      </w:pPr>
      <w:r w:rsidRPr="001A3C11">
        <w:t>EXTERIOR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13135D" w:rsidRPr="001A3C11" w14:paraId="45F0FB6C" w14:textId="77777777" w:rsidTr="0013135D">
        <w:trPr>
          <w:tblHeader/>
        </w:trPr>
        <w:tc>
          <w:tcPr>
            <w:tcW w:w="6120" w:type="dxa"/>
            <w:vAlign w:val="bottom"/>
          </w:tcPr>
          <w:p w14:paraId="02DE5154" w14:textId="77777777" w:rsidR="0013135D" w:rsidRPr="001A3C11" w:rsidRDefault="0013135D" w:rsidP="0013135D">
            <w:pPr>
              <w:pStyle w:val="ModelSubhead"/>
              <w:jc w:val="left"/>
            </w:pPr>
            <w:r w:rsidRPr="001A3C11">
              <w:t>EXTERIOR</w:t>
            </w:r>
          </w:p>
        </w:tc>
        <w:tc>
          <w:tcPr>
            <w:tcW w:w="990" w:type="dxa"/>
            <w:vAlign w:val="bottom"/>
          </w:tcPr>
          <w:p w14:paraId="25E2C155" w14:textId="4842240F" w:rsidR="0013135D" w:rsidRPr="001A3C11" w:rsidRDefault="0013135D" w:rsidP="0013135D">
            <w:pPr>
              <w:pStyle w:val="ModelSubhead"/>
            </w:pPr>
            <w:r w:rsidRPr="001A3C11">
              <w:t xml:space="preserve">Sport </w:t>
            </w:r>
            <w:proofErr w:type="spellStart"/>
            <w:r w:rsidRPr="001A3C11">
              <w:t>4x2</w:t>
            </w:r>
            <w:proofErr w:type="spellEnd"/>
            <w:r w:rsidRPr="001A3C11">
              <w:t>/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90" w:type="dxa"/>
            <w:vAlign w:val="bottom"/>
          </w:tcPr>
          <w:p w14:paraId="071FAE1B" w14:textId="2C6E3049" w:rsidR="0013135D" w:rsidRPr="001A3C11" w:rsidRDefault="0013135D" w:rsidP="0013135D">
            <w:pPr>
              <w:pStyle w:val="ModelSubhead"/>
            </w:pPr>
            <w:r w:rsidRPr="001A3C11">
              <w:t xml:space="preserve">Latitude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1080" w:type="dxa"/>
            <w:vAlign w:val="bottom"/>
          </w:tcPr>
          <w:p w14:paraId="6566EC37" w14:textId="1A3F3C62" w:rsidR="0013135D" w:rsidRPr="001A3C11" w:rsidRDefault="0013135D" w:rsidP="0013135D">
            <w:pPr>
              <w:pStyle w:val="ModelSubhead"/>
            </w:pPr>
            <w:proofErr w:type="spellStart"/>
            <w:r w:rsidRPr="001A3C11">
              <w:t>Trailhawk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00" w:type="dxa"/>
            <w:vAlign w:val="bottom"/>
          </w:tcPr>
          <w:p w14:paraId="3880F2D7" w14:textId="06FC499B" w:rsidR="0013135D" w:rsidRPr="001A3C11" w:rsidRDefault="0013135D" w:rsidP="0013135D">
            <w:pPr>
              <w:pStyle w:val="ModelSubhead"/>
            </w:pPr>
            <w:r w:rsidRPr="001A3C11">
              <w:t xml:space="preserve">Limited </w:t>
            </w:r>
            <w:proofErr w:type="spellStart"/>
            <w:r w:rsidRPr="001A3C11">
              <w:t>4x4</w:t>
            </w:r>
            <w:proofErr w:type="spellEnd"/>
          </w:p>
        </w:tc>
      </w:tr>
      <w:tr w:rsidR="0013135D" w:rsidRPr="001A3C11" w14:paraId="2C3901CC" w14:textId="77777777" w:rsidTr="0013135D">
        <w:tc>
          <w:tcPr>
            <w:tcW w:w="6120" w:type="dxa"/>
            <w:vAlign w:val="top"/>
          </w:tcPr>
          <w:p w14:paraId="48EA257E" w14:textId="77777777" w:rsidR="0013135D" w:rsidRPr="001A3C11" w:rsidRDefault="0013135D" w:rsidP="0013135D">
            <w:pPr>
              <w:pStyle w:val="FABodyCopy"/>
              <w:spacing w:before="76" w:after="76" w:line="240" w:lineRule="auto"/>
            </w:pPr>
            <w:r w:rsidRPr="001A3C11">
              <w:t xml:space="preserve">Door Handle </w:t>
            </w:r>
          </w:p>
        </w:tc>
        <w:tc>
          <w:tcPr>
            <w:tcW w:w="990" w:type="dxa"/>
          </w:tcPr>
          <w:p w14:paraId="59AD22A5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621705E8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284A79B0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4C2B17B3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</w:tr>
      <w:tr w:rsidR="0013135D" w:rsidRPr="001A3C11" w14:paraId="4ED4CA4E" w14:textId="77777777" w:rsidTr="0013135D">
        <w:tc>
          <w:tcPr>
            <w:tcW w:w="6120" w:type="dxa"/>
            <w:vAlign w:val="top"/>
          </w:tcPr>
          <w:p w14:paraId="2206CBCC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>Body color</w:t>
            </w:r>
          </w:p>
        </w:tc>
        <w:tc>
          <w:tcPr>
            <w:tcW w:w="990" w:type="dxa"/>
          </w:tcPr>
          <w:p w14:paraId="79C51F08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1A447284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4EE9E820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E7AF9F9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336D723C" w14:textId="77777777" w:rsidTr="0013135D">
        <w:tc>
          <w:tcPr>
            <w:tcW w:w="6120" w:type="dxa"/>
            <w:vAlign w:val="top"/>
          </w:tcPr>
          <w:p w14:paraId="5461EE1F" w14:textId="77777777" w:rsidR="0013135D" w:rsidRPr="001A3C11" w:rsidRDefault="0013135D" w:rsidP="0013135D">
            <w:pPr>
              <w:pStyle w:val="FABodyCopy"/>
              <w:spacing w:before="76" w:after="76" w:line="240" w:lineRule="auto"/>
            </w:pPr>
            <w:r w:rsidRPr="001A3C11">
              <w:t xml:space="preserve">Fascia </w:t>
            </w:r>
          </w:p>
        </w:tc>
        <w:tc>
          <w:tcPr>
            <w:tcW w:w="990" w:type="dxa"/>
          </w:tcPr>
          <w:p w14:paraId="4BF908A8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BCDF65D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177125C1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6AC21A07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</w:tr>
      <w:tr w:rsidR="0013135D" w:rsidRPr="001A3C11" w14:paraId="6B313F2D" w14:textId="77777777" w:rsidTr="0013135D">
        <w:tc>
          <w:tcPr>
            <w:tcW w:w="6120" w:type="dxa"/>
            <w:vAlign w:val="top"/>
          </w:tcPr>
          <w:p w14:paraId="08C42CA9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>Mold-in-color black</w:t>
            </w:r>
          </w:p>
        </w:tc>
        <w:tc>
          <w:tcPr>
            <w:tcW w:w="990" w:type="dxa"/>
          </w:tcPr>
          <w:p w14:paraId="68F20019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26FA9B78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772B2302" w14:textId="19EACF24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4CEAEA74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1BF596EA" w14:textId="77777777" w:rsidTr="0013135D">
        <w:tc>
          <w:tcPr>
            <w:tcW w:w="6120" w:type="dxa"/>
            <w:vAlign w:val="top"/>
          </w:tcPr>
          <w:p w14:paraId="5B5195C9" w14:textId="534AD504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Rear fuel tank skid plate shield, front transmission skid plate shield and lower fascia appliqué surround in Neutral Grey </w:t>
            </w:r>
          </w:p>
        </w:tc>
        <w:tc>
          <w:tcPr>
            <w:tcW w:w="990" w:type="dxa"/>
          </w:tcPr>
          <w:p w14:paraId="63EC2459" w14:textId="45ADD5AC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753B4C7C" w14:textId="29B2E96E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7EF22F4C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C0D795C" w14:textId="78C46997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13135D" w:rsidRPr="001A3C11" w14:paraId="49DED402" w14:textId="77777777" w:rsidTr="0013135D">
        <w:tc>
          <w:tcPr>
            <w:tcW w:w="6120" w:type="dxa"/>
            <w:vAlign w:val="top"/>
          </w:tcPr>
          <w:p w14:paraId="37AB5657" w14:textId="77777777" w:rsidR="0013135D" w:rsidRPr="001A3C11" w:rsidRDefault="0013135D" w:rsidP="0013135D">
            <w:pPr>
              <w:pStyle w:val="FABodyCopy"/>
              <w:spacing w:before="76" w:after="76" w:line="240" w:lineRule="auto"/>
            </w:pPr>
            <w:r w:rsidRPr="001A3C11">
              <w:t xml:space="preserve">Glass — deep-tint sunscreen (packaged with Sport Appearance Group) </w:t>
            </w:r>
          </w:p>
        </w:tc>
        <w:tc>
          <w:tcPr>
            <w:tcW w:w="990" w:type="dxa"/>
          </w:tcPr>
          <w:p w14:paraId="431C1E73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O</w:t>
            </w:r>
          </w:p>
        </w:tc>
        <w:tc>
          <w:tcPr>
            <w:tcW w:w="990" w:type="dxa"/>
          </w:tcPr>
          <w:p w14:paraId="28C8E943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EA96DC1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4E46AB8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5096507F" w14:textId="77777777" w:rsidTr="0013135D">
        <w:tc>
          <w:tcPr>
            <w:tcW w:w="6120" w:type="dxa"/>
            <w:vAlign w:val="top"/>
          </w:tcPr>
          <w:p w14:paraId="04782F4A" w14:textId="77777777" w:rsidR="0013135D" w:rsidRPr="001A3C11" w:rsidRDefault="0013135D" w:rsidP="0013135D">
            <w:pPr>
              <w:pStyle w:val="FABodyCopy"/>
              <w:spacing w:before="76" w:after="76" w:line="240" w:lineRule="auto"/>
            </w:pPr>
            <w:r w:rsidRPr="001A3C11">
              <w:t xml:space="preserve">Grille/Surround </w:t>
            </w:r>
          </w:p>
        </w:tc>
        <w:tc>
          <w:tcPr>
            <w:tcW w:w="990" w:type="dxa"/>
          </w:tcPr>
          <w:p w14:paraId="11BAE634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4A1E14D5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7F121534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73C46652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</w:tr>
      <w:tr w:rsidR="0013135D" w:rsidRPr="001A3C11" w14:paraId="05413384" w14:textId="77777777" w:rsidTr="0013135D">
        <w:tc>
          <w:tcPr>
            <w:tcW w:w="6120" w:type="dxa"/>
            <w:vAlign w:val="top"/>
          </w:tcPr>
          <w:p w14:paraId="319B09F4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Black </w:t>
            </w:r>
            <w:proofErr w:type="gramStart"/>
            <w:r w:rsidRPr="001A3C11">
              <w:t>grille</w:t>
            </w:r>
            <w:proofErr w:type="gramEnd"/>
            <w:r w:rsidRPr="001A3C11">
              <w:t xml:space="preserve"> surround with Chrome rings</w:t>
            </w:r>
          </w:p>
        </w:tc>
        <w:tc>
          <w:tcPr>
            <w:tcW w:w="990" w:type="dxa"/>
          </w:tcPr>
          <w:p w14:paraId="23D9AC1C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70AC792C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3B1865F" w14:textId="6C8DB497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6C7CA7E0" w14:textId="6260EC69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13135D" w:rsidRPr="001A3C11" w14:paraId="7D4BE5D2" w14:textId="77777777" w:rsidTr="0013135D">
        <w:tc>
          <w:tcPr>
            <w:tcW w:w="6120" w:type="dxa"/>
            <w:vAlign w:val="top"/>
          </w:tcPr>
          <w:p w14:paraId="3161FB3D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Black </w:t>
            </w:r>
            <w:proofErr w:type="gramStart"/>
            <w:r w:rsidRPr="001A3C11">
              <w:t>grille</w:t>
            </w:r>
            <w:proofErr w:type="gramEnd"/>
            <w:r w:rsidRPr="001A3C11">
              <w:t xml:space="preserve"> surround with Neutral Grey rings</w:t>
            </w:r>
          </w:p>
        </w:tc>
        <w:tc>
          <w:tcPr>
            <w:tcW w:w="990" w:type="dxa"/>
          </w:tcPr>
          <w:p w14:paraId="16F0140D" w14:textId="13B19A97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133DF5BE" w14:textId="3448317C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4B092448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38C1C914" w14:textId="090856C9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13135D" w:rsidRPr="001A3C11" w14:paraId="00B2D02A" w14:textId="77777777" w:rsidTr="0013135D">
        <w:tc>
          <w:tcPr>
            <w:tcW w:w="6120" w:type="dxa"/>
            <w:vAlign w:val="top"/>
          </w:tcPr>
          <w:p w14:paraId="63BC9628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>Half Chrome Burnished Matte grille surround with Chrome rings</w:t>
            </w:r>
          </w:p>
        </w:tc>
        <w:tc>
          <w:tcPr>
            <w:tcW w:w="990" w:type="dxa"/>
          </w:tcPr>
          <w:p w14:paraId="54D979E3" w14:textId="3E42858B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3625CEE2" w14:textId="2C621CC6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637E90A3" w14:textId="72C71E7D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097FA392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394D1909" w14:textId="77777777" w:rsidTr="0013135D">
        <w:tc>
          <w:tcPr>
            <w:tcW w:w="6120" w:type="dxa"/>
            <w:vAlign w:val="top"/>
          </w:tcPr>
          <w:p w14:paraId="66E8909B" w14:textId="77777777" w:rsidR="0013135D" w:rsidRPr="001A3C11" w:rsidRDefault="0013135D" w:rsidP="0013135D">
            <w:pPr>
              <w:pStyle w:val="FABodyCopy"/>
              <w:spacing w:before="76" w:after="76" w:line="240" w:lineRule="auto"/>
            </w:pPr>
            <w:r w:rsidRPr="001A3C11">
              <w:t xml:space="preserve">Hood decal — Low Gloss Black </w:t>
            </w:r>
          </w:p>
        </w:tc>
        <w:tc>
          <w:tcPr>
            <w:tcW w:w="990" w:type="dxa"/>
          </w:tcPr>
          <w:p w14:paraId="030070BE" w14:textId="2BBC0370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42F1CD37" w14:textId="3AA6FA28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515A868E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18E8E2AF" w14:textId="185C1CEB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13135D" w:rsidRPr="001A3C11" w14:paraId="43486D96" w14:textId="77777777" w:rsidTr="0013135D">
        <w:tc>
          <w:tcPr>
            <w:tcW w:w="6120" w:type="dxa"/>
            <w:vAlign w:val="top"/>
          </w:tcPr>
          <w:p w14:paraId="5DC6305B" w14:textId="77777777" w:rsidR="0013135D" w:rsidRPr="001A3C11" w:rsidRDefault="0013135D" w:rsidP="0013135D">
            <w:pPr>
              <w:pStyle w:val="FABodyCopy"/>
              <w:spacing w:before="76" w:after="76" w:line="240" w:lineRule="auto"/>
            </w:pPr>
            <w:r w:rsidRPr="001A3C11">
              <w:t xml:space="preserve">Lighting </w:t>
            </w:r>
          </w:p>
        </w:tc>
        <w:tc>
          <w:tcPr>
            <w:tcW w:w="990" w:type="dxa"/>
          </w:tcPr>
          <w:p w14:paraId="1739F4D8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572B785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3CF733DF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728DC195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</w:p>
        </w:tc>
      </w:tr>
      <w:tr w:rsidR="0013135D" w:rsidRPr="001A3C11" w14:paraId="7582A478" w14:textId="77777777" w:rsidTr="0013135D">
        <w:tc>
          <w:tcPr>
            <w:tcW w:w="6120" w:type="dxa"/>
            <w:vAlign w:val="top"/>
          </w:tcPr>
          <w:p w14:paraId="4CA0E217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Automatic headlamps </w:t>
            </w:r>
          </w:p>
        </w:tc>
        <w:tc>
          <w:tcPr>
            <w:tcW w:w="990" w:type="dxa"/>
          </w:tcPr>
          <w:p w14:paraId="530E7AF3" w14:textId="1D3575AC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6D8F9A03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91447D9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5A1512E4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0B8F0B23" w14:textId="77777777" w:rsidTr="0013135D">
        <w:tc>
          <w:tcPr>
            <w:tcW w:w="6120" w:type="dxa"/>
            <w:vAlign w:val="top"/>
          </w:tcPr>
          <w:p w14:paraId="2FEC8229" w14:textId="78DADC88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Auto high-beam headlamp control (packaged with Luxury Group for Limited) </w:t>
            </w:r>
          </w:p>
        </w:tc>
        <w:tc>
          <w:tcPr>
            <w:tcW w:w="990" w:type="dxa"/>
          </w:tcPr>
          <w:p w14:paraId="1F4A2E65" w14:textId="5F396403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7BE2A7D0" w14:textId="29D41DBE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414CCF92" w14:textId="2DD7EFE6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3AC3FB5E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</w:tr>
      <w:tr w:rsidR="0013135D" w:rsidRPr="001A3C11" w14:paraId="51371FE9" w14:textId="77777777" w:rsidTr="0013135D">
        <w:tc>
          <w:tcPr>
            <w:tcW w:w="6120" w:type="dxa"/>
            <w:vAlign w:val="top"/>
          </w:tcPr>
          <w:p w14:paraId="09AAE3DB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Cornering front fog lamps </w:t>
            </w:r>
          </w:p>
        </w:tc>
        <w:tc>
          <w:tcPr>
            <w:tcW w:w="990" w:type="dxa"/>
          </w:tcPr>
          <w:p w14:paraId="7BF40D7D" w14:textId="3CA9245B" w:rsidR="0013135D" w:rsidRPr="001A3C11" w:rsidRDefault="00C12C2C" w:rsidP="0013135D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5CB678CF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F45758A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6BB0EE5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26631DC2" w14:textId="77777777" w:rsidTr="0013135D">
        <w:tc>
          <w:tcPr>
            <w:tcW w:w="6120" w:type="dxa"/>
            <w:vAlign w:val="top"/>
          </w:tcPr>
          <w:p w14:paraId="4AD01ABD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Daytime running lamp system </w:t>
            </w:r>
          </w:p>
        </w:tc>
        <w:tc>
          <w:tcPr>
            <w:tcW w:w="990" w:type="dxa"/>
          </w:tcPr>
          <w:p w14:paraId="2C9EB07C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5EE54722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CE6C523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5C2584C3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16493ED0" w14:textId="77777777" w:rsidTr="0013135D">
        <w:tc>
          <w:tcPr>
            <w:tcW w:w="6120" w:type="dxa"/>
            <w:vAlign w:val="top"/>
          </w:tcPr>
          <w:p w14:paraId="43796B0D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Halogen headlamps </w:t>
            </w:r>
          </w:p>
        </w:tc>
        <w:tc>
          <w:tcPr>
            <w:tcW w:w="990" w:type="dxa"/>
          </w:tcPr>
          <w:p w14:paraId="240CA7D1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148ECB74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451FE267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33D6B46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1A8E3980" w14:textId="77777777" w:rsidTr="0013135D">
        <w:tc>
          <w:tcPr>
            <w:tcW w:w="6120" w:type="dxa"/>
            <w:vAlign w:val="top"/>
          </w:tcPr>
          <w:p w14:paraId="12FB7813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 xml:space="preserve">Headlamps-off time delay </w:t>
            </w:r>
          </w:p>
        </w:tc>
        <w:tc>
          <w:tcPr>
            <w:tcW w:w="990" w:type="dxa"/>
          </w:tcPr>
          <w:p w14:paraId="543A2174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552253F4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0FB984D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F0E8196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10C9BA63" w14:textId="77777777" w:rsidTr="0013135D">
        <w:tc>
          <w:tcPr>
            <w:tcW w:w="6120" w:type="dxa"/>
            <w:vAlign w:val="top"/>
          </w:tcPr>
          <w:p w14:paraId="5D40AD74" w14:textId="77777777" w:rsidR="0013135D" w:rsidRPr="001A3C11" w:rsidRDefault="0013135D" w:rsidP="0013135D">
            <w:pPr>
              <w:pStyle w:val="FABodyIndent1"/>
              <w:spacing w:before="76" w:after="76" w:line="240" w:lineRule="auto"/>
            </w:pPr>
            <w:r w:rsidRPr="001A3C11">
              <w:t>Incandescent taillamps</w:t>
            </w:r>
          </w:p>
        </w:tc>
        <w:tc>
          <w:tcPr>
            <w:tcW w:w="990" w:type="dxa"/>
          </w:tcPr>
          <w:p w14:paraId="154B1FB3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7E0BC05C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3DF7B51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F8A897F" w14:textId="77777777" w:rsidR="0013135D" w:rsidRPr="001A3C11" w:rsidRDefault="0013135D" w:rsidP="0013135D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13135D" w:rsidRPr="001A3C11" w14:paraId="135648B5" w14:textId="77777777" w:rsidTr="0013135D">
        <w:tc>
          <w:tcPr>
            <w:tcW w:w="6120" w:type="dxa"/>
            <w:vAlign w:val="top"/>
          </w:tcPr>
          <w:p w14:paraId="26001500" w14:textId="77777777" w:rsidR="0013135D" w:rsidRPr="001A3C11" w:rsidRDefault="0013135D" w:rsidP="0013135D">
            <w:pPr>
              <w:pStyle w:val="FABodyCopy"/>
              <w:keepNext/>
              <w:keepLines/>
            </w:pPr>
            <w:r w:rsidRPr="001A3C11">
              <w:lastRenderedPageBreak/>
              <w:t xml:space="preserve">Mirrors </w:t>
            </w:r>
          </w:p>
        </w:tc>
        <w:tc>
          <w:tcPr>
            <w:tcW w:w="990" w:type="dxa"/>
          </w:tcPr>
          <w:p w14:paraId="6C325AD8" w14:textId="77777777" w:rsidR="0013135D" w:rsidRPr="001A3C11" w:rsidRDefault="0013135D" w:rsidP="0013135D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62D3F2FF" w14:textId="77777777" w:rsidR="0013135D" w:rsidRPr="001A3C11" w:rsidRDefault="0013135D" w:rsidP="0013135D">
            <w:pPr>
              <w:pStyle w:val="S-O-P"/>
              <w:keepNext/>
              <w:keepLines/>
            </w:pPr>
          </w:p>
        </w:tc>
        <w:tc>
          <w:tcPr>
            <w:tcW w:w="1080" w:type="dxa"/>
          </w:tcPr>
          <w:p w14:paraId="781E1B71" w14:textId="77777777" w:rsidR="0013135D" w:rsidRPr="001A3C11" w:rsidRDefault="0013135D" w:rsidP="0013135D">
            <w:pPr>
              <w:pStyle w:val="S-O-P"/>
              <w:keepNext/>
              <w:keepLines/>
            </w:pPr>
          </w:p>
        </w:tc>
        <w:tc>
          <w:tcPr>
            <w:tcW w:w="900" w:type="dxa"/>
          </w:tcPr>
          <w:p w14:paraId="360FB317" w14:textId="77777777" w:rsidR="0013135D" w:rsidRPr="001A3C11" w:rsidRDefault="0013135D" w:rsidP="0013135D">
            <w:pPr>
              <w:pStyle w:val="S-O-P"/>
              <w:keepNext/>
              <w:keepLines/>
            </w:pPr>
          </w:p>
        </w:tc>
      </w:tr>
      <w:tr w:rsidR="0013135D" w:rsidRPr="001A3C11" w14:paraId="660D6C99" w14:textId="77777777" w:rsidTr="0013135D">
        <w:tc>
          <w:tcPr>
            <w:tcW w:w="6120" w:type="dxa"/>
            <w:vAlign w:val="top"/>
          </w:tcPr>
          <w:p w14:paraId="703008F0" w14:textId="77777777" w:rsidR="0013135D" w:rsidRPr="0013135D" w:rsidRDefault="0013135D" w:rsidP="0013135D">
            <w:pPr>
              <w:pStyle w:val="FABodyIndent1"/>
            </w:pPr>
            <w:r w:rsidRPr="0013135D">
              <w:t>Power adjustable, power heated, black</w:t>
            </w:r>
          </w:p>
        </w:tc>
        <w:tc>
          <w:tcPr>
            <w:tcW w:w="990" w:type="dxa"/>
          </w:tcPr>
          <w:p w14:paraId="7DD3E06F" w14:textId="42C92242" w:rsidR="0013135D" w:rsidRPr="001A3C11" w:rsidRDefault="0013135D" w:rsidP="0013135D">
            <w:pPr>
              <w:pStyle w:val="S-O-P"/>
              <w:keepNext/>
              <w:keepLines/>
            </w:pPr>
            <w:r w:rsidRPr="001A3C11">
              <w:t>S</w:t>
            </w:r>
          </w:p>
        </w:tc>
        <w:tc>
          <w:tcPr>
            <w:tcW w:w="990" w:type="dxa"/>
          </w:tcPr>
          <w:p w14:paraId="44560F44" w14:textId="77777777" w:rsidR="0013135D" w:rsidRPr="001A3C11" w:rsidRDefault="0013135D" w:rsidP="0013135D">
            <w:pPr>
              <w:pStyle w:val="S-O-P"/>
              <w:keepNext/>
              <w:keepLines/>
            </w:pPr>
            <w:r w:rsidRPr="001A3C11">
              <w:t>S</w:t>
            </w:r>
          </w:p>
        </w:tc>
        <w:tc>
          <w:tcPr>
            <w:tcW w:w="1080" w:type="dxa"/>
          </w:tcPr>
          <w:p w14:paraId="349470CE" w14:textId="3CA08FDC" w:rsidR="0013135D" w:rsidRPr="001A3C11" w:rsidRDefault="00C12C2C" w:rsidP="0013135D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00" w:type="dxa"/>
          </w:tcPr>
          <w:p w14:paraId="3DB86527" w14:textId="1B3EEC9C" w:rsidR="0013135D" w:rsidRPr="001A3C11" w:rsidRDefault="00C12C2C" w:rsidP="0013135D">
            <w:pPr>
              <w:pStyle w:val="S-O-P"/>
              <w:keepNext/>
              <w:keepLines/>
            </w:pPr>
            <w:r>
              <w:t>NA</w:t>
            </w:r>
          </w:p>
        </w:tc>
      </w:tr>
      <w:tr w:rsidR="0013135D" w:rsidRPr="001A3C11" w14:paraId="15FD6737" w14:textId="77777777" w:rsidTr="0013135D">
        <w:tc>
          <w:tcPr>
            <w:tcW w:w="6120" w:type="dxa"/>
            <w:vAlign w:val="top"/>
          </w:tcPr>
          <w:p w14:paraId="2C0C04D9" w14:textId="7F4B44B0" w:rsidR="0013135D" w:rsidRPr="0013135D" w:rsidRDefault="0013135D" w:rsidP="0013135D">
            <w:pPr>
              <w:pStyle w:val="FABodyIndent1"/>
            </w:pPr>
            <w:r w:rsidRPr="0013135D">
              <w:t xml:space="preserve">Power adjustable, power heated with supplemental signal in Gloss Black accent color </w:t>
            </w:r>
          </w:p>
        </w:tc>
        <w:tc>
          <w:tcPr>
            <w:tcW w:w="990" w:type="dxa"/>
          </w:tcPr>
          <w:p w14:paraId="6422B572" w14:textId="42CE252E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2297D498" w14:textId="1CFC24EF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35C3A09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2CF389E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4ECB5EFD" w14:textId="77777777" w:rsidTr="0013135D">
        <w:tc>
          <w:tcPr>
            <w:tcW w:w="6120" w:type="dxa"/>
            <w:vAlign w:val="top"/>
          </w:tcPr>
          <w:p w14:paraId="356D60BA" w14:textId="77777777" w:rsidR="0013135D" w:rsidRPr="001A3C11" w:rsidRDefault="0013135D" w:rsidP="0013135D">
            <w:pPr>
              <w:pStyle w:val="FABodyCopy"/>
            </w:pPr>
            <w:r w:rsidRPr="001A3C11">
              <w:t>Removable short-mast antenna — roof-mounted</w:t>
            </w:r>
          </w:p>
        </w:tc>
        <w:tc>
          <w:tcPr>
            <w:tcW w:w="990" w:type="dxa"/>
          </w:tcPr>
          <w:p w14:paraId="40249EC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57ED1981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DF84D7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9BFD13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64128D66" w14:textId="77777777" w:rsidTr="0013135D">
        <w:tc>
          <w:tcPr>
            <w:tcW w:w="6120" w:type="dxa"/>
            <w:vAlign w:val="top"/>
          </w:tcPr>
          <w:p w14:paraId="6B07E88C" w14:textId="77777777" w:rsidR="0013135D" w:rsidRPr="001A3C11" w:rsidRDefault="0013135D" w:rsidP="0013135D">
            <w:pPr>
              <w:pStyle w:val="FABodyCopy"/>
            </w:pPr>
            <w:r w:rsidRPr="001A3C11">
              <w:t xml:space="preserve">Roof </w:t>
            </w:r>
          </w:p>
        </w:tc>
        <w:tc>
          <w:tcPr>
            <w:tcW w:w="990" w:type="dxa"/>
          </w:tcPr>
          <w:p w14:paraId="29713E7E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78773685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107388DA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3B55C27A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26E07991" w14:textId="77777777" w:rsidTr="0013135D">
        <w:tc>
          <w:tcPr>
            <w:tcW w:w="6120" w:type="dxa"/>
            <w:vAlign w:val="top"/>
          </w:tcPr>
          <w:p w14:paraId="36C75C0B" w14:textId="77777777" w:rsidR="0013135D" w:rsidRPr="001A3C11" w:rsidRDefault="0013135D" w:rsidP="0013135D">
            <w:pPr>
              <w:pStyle w:val="FABodyIndent1"/>
            </w:pPr>
            <w:r w:rsidRPr="001A3C11">
              <w:t>Body color</w:t>
            </w:r>
          </w:p>
        </w:tc>
        <w:tc>
          <w:tcPr>
            <w:tcW w:w="990" w:type="dxa"/>
          </w:tcPr>
          <w:p w14:paraId="1922F19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6C9B987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8348F7B" w14:textId="784EE06E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0371268C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</w:tr>
      <w:tr w:rsidR="0013135D" w:rsidRPr="001A3C11" w14:paraId="33735DED" w14:textId="77777777" w:rsidTr="0013135D">
        <w:tc>
          <w:tcPr>
            <w:tcW w:w="6120" w:type="dxa"/>
            <w:vAlign w:val="top"/>
          </w:tcPr>
          <w:p w14:paraId="0CA465B4" w14:textId="77777777" w:rsidR="0013135D" w:rsidRPr="001A3C11" w:rsidRDefault="0013135D" w:rsidP="0013135D">
            <w:pPr>
              <w:pStyle w:val="FABodyIndent1"/>
            </w:pPr>
            <w:r w:rsidRPr="001A3C11">
              <w:t xml:space="preserve">Black </w:t>
            </w:r>
          </w:p>
        </w:tc>
        <w:tc>
          <w:tcPr>
            <w:tcW w:w="990" w:type="dxa"/>
          </w:tcPr>
          <w:p w14:paraId="19DE5C72" w14:textId="23546D7A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028D41C8" w14:textId="761A692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00214A4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82A8D1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7FA59223" w14:textId="77777777" w:rsidTr="0013135D">
        <w:tc>
          <w:tcPr>
            <w:tcW w:w="6120" w:type="dxa"/>
            <w:vAlign w:val="top"/>
          </w:tcPr>
          <w:p w14:paraId="6BE72DFA" w14:textId="77777777" w:rsidR="0013135D" w:rsidRPr="001A3C11" w:rsidRDefault="0013135D" w:rsidP="0013135D">
            <w:pPr>
              <w:pStyle w:val="FABodyCopy"/>
            </w:pPr>
            <w:r w:rsidRPr="001A3C11">
              <w:t xml:space="preserve">Roof Rails </w:t>
            </w:r>
          </w:p>
        </w:tc>
        <w:tc>
          <w:tcPr>
            <w:tcW w:w="990" w:type="dxa"/>
          </w:tcPr>
          <w:p w14:paraId="1EDBCAB4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70FC3108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15F1F15A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7DC4BD78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472056E4" w14:textId="77777777" w:rsidTr="0013135D">
        <w:tc>
          <w:tcPr>
            <w:tcW w:w="6120" w:type="dxa"/>
            <w:vAlign w:val="top"/>
          </w:tcPr>
          <w:p w14:paraId="0DE43823" w14:textId="77777777" w:rsidR="0013135D" w:rsidRPr="001A3C11" w:rsidRDefault="0013135D" w:rsidP="0013135D">
            <w:pPr>
              <w:pStyle w:val="FABodyIndent1"/>
            </w:pPr>
            <w:r w:rsidRPr="001A3C11">
              <w:t>Black (packaged with Sport Appearance Group)</w:t>
            </w:r>
          </w:p>
        </w:tc>
        <w:tc>
          <w:tcPr>
            <w:tcW w:w="990" w:type="dxa"/>
          </w:tcPr>
          <w:p w14:paraId="074A4E17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  <w:tc>
          <w:tcPr>
            <w:tcW w:w="990" w:type="dxa"/>
          </w:tcPr>
          <w:p w14:paraId="48A284B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DCB7CAA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227A411A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690E5040" w14:textId="77777777" w:rsidTr="0013135D">
        <w:tc>
          <w:tcPr>
            <w:tcW w:w="6120" w:type="dxa"/>
            <w:vAlign w:val="top"/>
          </w:tcPr>
          <w:p w14:paraId="3EB23781" w14:textId="77777777" w:rsidR="0013135D" w:rsidRPr="001A3C11" w:rsidRDefault="0013135D" w:rsidP="0013135D">
            <w:pPr>
              <w:pStyle w:val="FABodyCopy"/>
            </w:pPr>
            <w:r w:rsidRPr="001A3C11">
              <w:t xml:space="preserve">Skid plates — fuel tank, transfer case, </w:t>
            </w:r>
            <w:proofErr w:type="gramStart"/>
            <w:r w:rsidRPr="001A3C11">
              <w:t>transmission</w:t>
            </w:r>
            <w:proofErr w:type="gramEnd"/>
            <w:r w:rsidRPr="001A3C11">
              <w:t xml:space="preserve"> and front suspension</w:t>
            </w:r>
          </w:p>
        </w:tc>
        <w:tc>
          <w:tcPr>
            <w:tcW w:w="990" w:type="dxa"/>
          </w:tcPr>
          <w:p w14:paraId="56081F10" w14:textId="2914A396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109C826E" w14:textId="4FAD10A7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5F4472BA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FF22F52" w14:textId="5E15D764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15F9C2AB" w14:textId="77777777" w:rsidTr="0013135D">
        <w:tc>
          <w:tcPr>
            <w:tcW w:w="6120" w:type="dxa"/>
            <w:vAlign w:val="top"/>
          </w:tcPr>
          <w:p w14:paraId="6529A3EE" w14:textId="77777777" w:rsidR="0013135D" w:rsidRPr="001A3C11" w:rsidRDefault="0013135D" w:rsidP="0013135D">
            <w:pPr>
              <w:pStyle w:val="FABodyCopy"/>
            </w:pPr>
            <w:r w:rsidRPr="001A3C11">
              <w:t xml:space="preserve">Sunroof </w:t>
            </w:r>
          </w:p>
        </w:tc>
        <w:tc>
          <w:tcPr>
            <w:tcW w:w="990" w:type="dxa"/>
          </w:tcPr>
          <w:p w14:paraId="0982C4E5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78C83A16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34696756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4AAE2622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00806222" w14:textId="77777777" w:rsidTr="0013135D">
        <w:tc>
          <w:tcPr>
            <w:tcW w:w="6120" w:type="dxa"/>
            <w:vAlign w:val="top"/>
          </w:tcPr>
          <w:p w14:paraId="29ADC535" w14:textId="05971ABD" w:rsidR="0013135D" w:rsidRPr="001A3C11" w:rsidRDefault="0013135D" w:rsidP="0013135D">
            <w:pPr>
              <w:pStyle w:val="FABodyIndent1"/>
            </w:pPr>
            <w:r w:rsidRPr="001A3C11">
              <w:t xml:space="preserve">Dual-pane panoramic power glass sunroof (packaged with Sun and Sound Group on Latitude and </w:t>
            </w:r>
            <w:proofErr w:type="spellStart"/>
            <w:r w:rsidRPr="001A3C11">
              <w:t>Trailhawk</w:t>
            </w:r>
            <w:proofErr w:type="spellEnd"/>
            <w:r w:rsidRPr="001A3C11">
              <w:t xml:space="preserve"> and packaged with Sun, Sound and Wheels Group on Limited)</w:t>
            </w:r>
          </w:p>
        </w:tc>
        <w:tc>
          <w:tcPr>
            <w:tcW w:w="990" w:type="dxa"/>
          </w:tcPr>
          <w:p w14:paraId="0A7346BE" w14:textId="02A318F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036D9B41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1EE9B0E2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900" w:type="dxa"/>
          </w:tcPr>
          <w:p w14:paraId="06337E49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</w:tr>
      <w:tr w:rsidR="0013135D" w:rsidRPr="001A3C11" w14:paraId="5110B0F4" w14:textId="77777777" w:rsidTr="0013135D">
        <w:tc>
          <w:tcPr>
            <w:tcW w:w="6120" w:type="dxa"/>
            <w:vAlign w:val="top"/>
          </w:tcPr>
          <w:p w14:paraId="58415AE3" w14:textId="77777777" w:rsidR="0013135D" w:rsidRPr="001A3C11" w:rsidRDefault="0013135D" w:rsidP="0013135D">
            <w:pPr>
              <w:pStyle w:val="FABodyCopy"/>
            </w:pPr>
            <w:r w:rsidRPr="001A3C11">
              <w:t xml:space="preserve">Tires </w:t>
            </w:r>
          </w:p>
        </w:tc>
        <w:tc>
          <w:tcPr>
            <w:tcW w:w="990" w:type="dxa"/>
          </w:tcPr>
          <w:p w14:paraId="5E489A92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225EABC2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24EFE75A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228B322D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42885B68" w14:textId="77777777" w:rsidTr="0013135D">
        <w:tc>
          <w:tcPr>
            <w:tcW w:w="6120" w:type="dxa"/>
            <w:vAlign w:val="top"/>
          </w:tcPr>
          <w:p w14:paraId="08615ADC" w14:textId="77777777" w:rsidR="0013135D" w:rsidRPr="001A3C11" w:rsidRDefault="0013135D" w:rsidP="00031573">
            <w:pPr>
              <w:pStyle w:val="FABodyIndent1"/>
            </w:pPr>
            <w:r w:rsidRPr="001A3C11">
              <w:t>215/</w:t>
            </w:r>
            <w:proofErr w:type="spellStart"/>
            <w:r w:rsidRPr="001A3C11">
              <w:t>65R16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LBL</w:t>
            </w:r>
            <w:proofErr w:type="spellEnd"/>
            <w:r w:rsidRPr="001A3C11">
              <w:t xml:space="preserve"> All-season</w:t>
            </w:r>
          </w:p>
        </w:tc>
        <w:tc>
          <w:tcPr>
            <w:tcW w:w="990" w:type="dxa"/>
          </w:tcPr>
          <w:p w14:paraId="19E751B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5A3677E6" w14:textId="2366A03A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6A2A903" w14:textId="13DF221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593ADEF6" w14:textId="6DAD8445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15762EB8" w14:textId="77777777" w:rsidTr="0013135D">
        <w:tc>
          <w:tcPr>
            <w:tcW w:w="6120" w:type="dxa"/>
            <w:vAlign w:val="top"/>
          </w:tcPr>
          <w:p w14:paraId="04278F09" w14:textId="77777777" w:rsidR="0013135D" w:rsidRPr="001A3C11" w:rsidRDefault="0013135D" w:rsidP="00031573">
            <w:pPr>
              <w:pStyle w:val="FABodyIndent1"/>
            </w:pPr>
            <w:r w:rsidRPr="001A3C11">
              <w:t>215/</w:t>
            </w:r>
            <w:proofErr w:type="spellStart"/>
            <w:r w:rsidRPr="001A3C11">
              <w:t>60R17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BSW</w:t>
            </w:r>
            <w:proofErr w:type="spellEnd"/>
            <w:r w:rsidRPr="001A3C11">
              <w:t xml:space="preserve"> All-season Touring </w:t>
            </w:r>
          </w:p>
        </w:tc>
        <w:tc>
          <w:tcPr>
            <w:tcW w:w="990" w:type="dxa"/>
          </w:tcPr>
          <w:p w14:paraId="7CA6EF1C" w14:textId="1921966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2B2FF0C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934891C" w14:textId="69693CD7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F7CE552" w14:textId="67F910EF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69175DC1" w14:textId="77777777" w:rsidTr="0013135D">
        <w:tc>
          <w:tcPr>
            <w:tcW w:w="6120" w:type="dxa"/>
            <w:vAlign w:val="top"/>
          </w:tcPr>
          <w:p w14:paraId="71EAF799" w14:textId="77777777" w:rsidR="0013135D" w:rsidRPr="001A3C11" w:rsidRDefault="0013135D" w:rsidP="00031573">
            <w:pPr>
              <w:pStyle w:val="FABodyIndent1"/>
            </w:pPr>
            <w:r w:rsidRPr="001A3C11">
              <w:t>215/</w:t>
            </w:r>
            <w:proofErr w:type="spellStart"/>
            <w:r w:rsidRPr="001A3C11">
              <w:t>65R17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BSW</w:t>
            </w:r>
            <w:proofErr w:type="spellEnd"/>
            <w:r w:rsidRPr="001A3C11">
              <w:t xml:space="preserve"> All-season on/off-road </w:t>
            </w:r>
          </w:p>
        </w:tc>
        <w:tc>
          <w:tcPr>
            <w:tcW w:w="990" w:type="dxa"/>
          </w:tcPr>
          <w:p w14:paraId="5E298F9B" w14:textId="28D238E8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7B772437" w14:textId="10C86805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4B55C4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CA2B56F" w14:textId="2A98821D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33DEA489" w14:textId="77777777" w:rsidTr="0013135D">
        <w:tc>
          <w:tcPr>
            <w:tcW w:w="6120" w:type="dxa"/>
            <w:vAlign w:val="top"/>
          </w:tcPr>
          <w:p w14:paraId="4074ADAC" w14:textId="77777777" w:rsidR="0013135D" w:rsidRPr="001A3C11" w:rsidRDefault="0013135D" w:rsidP="00031573">
            <w:pPr>
              <w:pStyle w:val="FABodyIndent1"/>
            </w:pPr>
            <w:r w:rsidRPr="001A3C11">
              <w:t>225/</w:t>
            </w:r>
            <w:proofErr w:type="spellStart"/>
            <w:r w:rsidRPr="001A3C11">
              <w:t>55R18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BSW</w:t>
            </w:r>
            <w:proofErr w:type="spellEnd"/>
            <w:r w:rsidRPr="001A3C11">
              <w:t xml:space="preserve"> All-season</w:t>
            </w:r>
          </w:p>
        </w:tc>
        <w:tc>
          <w:tcPr>
            <w:tcW w:w="990" w:type="dxa"/>
          </w:tcPr>
          <w:p w14:paraId="5737834A" w14:textId="04E33789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07B485A1" w14:textId="02B56E88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33771980" w14:textId="0178ACF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7B1A1D3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0D1BB52E" w14:textId="77777777" w:rsidTr="0013135D">
        <w:tc>
          <w:tcPr>
            <w:tcW w:w="6120" w:type="dxa"/>
            <w:vAlign w:val="top"/>
          </w:tcPr>
          <w:p w14:paraId="7F5AFD66" w14:textId="77777777" w:rsidR="0013135D" w:rsidRPr="001A3C11" w:rsidRDefault="0013135D" w:rsidP="00031573">
            <w:pPr>
              <w:pStyle w:val="FABodyIndent1"/>
            </w:pPr>
            <w:r w:rsidRPr="001A3C11">
              <w:t>235/</w:t>
            </w:r>
            <w:proofErr w:type="spellStart"/>
            <w:r w:rsidRPr="001A3C11">
              <w:t>45R19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BSW</w:t>
            </w:r>
            <w:proofErr w:type="spellEnd"/>
            <w:r w:rsidRPr="001A3C11">
              <w:t xml:space="preserve"> All-season</w:t>
            </w:r>
          </w:p>
        </w:tc>
        <w:tc>
          <w:tcPr>
            <w:tcW w:w="990" w:type="dxa"/>
          </w:tcPr>
          <w:p w14:paraId="60B825E4" w14:textId="48A253BF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13929524" w14:textId="6EF6A23F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9703C79" w14:textId="58035CB5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61CCE936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</w:tr>
      <w:tr w:rsidR="0013135D" w:rsidRPr="001A3C11" w14:paraId="671A98F1" w14:textId="77777777" w:rsidTr="0013135D">
        <w:tc>
          <w:tcPr>
            <w:tcW w:w="6120" w:type="dxa"/>
            <w:vAlign w:val="top"/>
          </w:tcPr>
          <w:p w14:paraId="7B026326" w14:textId="66653763" w:rsidR="0013135D" w:rsidRPr="001A3C11" w:rsidRDefault="0013135D" w:rsidP="00031573">
            <w:pPr>
              <w:pStyle w:val="FABodyIndent1"/>
            </w:pPr>
            <w:r w:rsidRPr="001A3C11">
              <w:t xml:space="preserve">Full-size spare tire with matching wheel </w:t>
            </w:r>
            <w:r w:rsidR="00031573">
              <w:br/>
            </w:r>
            <w:r w:rsidRPr="001A3C11">
              <w:t>(</w:t>
            </w:r>
            <w:proofErr w:type="spellStart"/>
            <w:r w:rsidRPr="001A3C11">
              <w:t>4x4</w:t>
            </w:r>
            <w:proofErr w:type="spellEnd"/>
            <w:r w:rsidRPr="001A3C11">
              <w:t xml:space="preserve"> only; requires Trailer Tow Group)</w:t>
            </w:r>
          </w:p>
        </w:tc>
        <w:tc>
          <w:tcPr>
            <w:tcW w:w="990" w:type="dxa"/>
          </w:tcPr>
          <w:p w14:paraId="25A2A6E9" w14:textId="23B50CCB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6BEA0718" w14:textId="0C10753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0C1F0461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  <w:tc>
          <w:tcPr>
            <w:tcW w:w="900" w:type="dxa"/>
          </w:tcPr>
          <w:p w14:paraId="1CF7BD01" w14:textId="5AF1508B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28C5E93E" w14:textId="77777777" w:rsidTr="0013135D">
        <w:tc>
          <w:tcPr>
            <w:tcW w:w="6120" w:type="dxa"/>
            <w:vAlign w:val="top"/>
          </w:tcPr>
          <w:p w14:paraId="026A3DA1" w14:textId="77777777" w:rsidR="0013135D" w:rsidRPr="001A3C11" w:rsidRDefault="0013135D" w:rsidP="00031573">
            <w:pPr>
              <w:pStyle w:val="FABodyIndent1"/>
            </w:pPr>
            <w:r w:rsidRPr="001A3C11">
              <w:t xml:space="preserve">Tire service kit </w:t>
            </w:r>
          </w:p>
        </w:tc>
        <w:tc>
          <w:tcPr>
            <w:tcW w:w="990" w:type="dxa"/>
          </w:tcPr>
          <w:p w14:paraId="40CB086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480F2D9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0955E616" w14:textId="360DB6C7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3F688BB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06C3472C" w14:textId="77777777" w:rsidTr="0013135D">
        <w:tc>
          <w:tcPr>
            <w:tcW w:w="6120" w:type="dxa"/>
            <w:vAlign w:val="top"/>
          </w:tcPr>
          <w:p w14:paraId="4B91B49B" w14:textId="77777777" w:rsidR="0013135D" w:rsidRPr="001A3C11" w:rsidRDefault="0013135D" w:rsidP="0013135D">
            <w:pPr>
              <w:pStyle w:val="FABodyCopy"/>
            </w:pPr>
            <w:r w:rsidRPr="001A3C11">
              <w:t xml:space="preserve">Tow hooks — two front and one rear in red </w:t>
            </w:r>
          </w:p>
        </w:tc>
        <w:tc>
          <w:tcPr>
            <w:tcW w:w="990" w:type="dxa"/>
          </w:tcPr>
          <w:p w14:paraId="2FCA8A48" w14:textId="26ACE983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0827BC2F" w14:textId="21F75009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76B0A3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0751569" w14:textId="798577CF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2BFE4838" w14:textId="77777777" w:rsidTr="0013135D">
        <w:tc>
          <w:tcPr>
            <w:tcW w:w="6120" w:type="dxa"/>
            <w:vAlign w:val="top"/>
          </w:tcPr>
          <w:p w14:paraId="0C8E174A" w14:textId="77777777" w:rsidR="0013135D" w:rsidRPr="001A3C11" w:rsidRDefault="0013135D" w:rsidP="00031573">
            <w:pPr>
              <w:pStyle w:val="FABodyCopy"/>
              <w:keepNext/>
              <w:keepLines/>
            </w:pPr>
            <w:r w:rsidRPr="001A3C11">
              <w:lastRenderedPageBreak/>
              <w:t xml:space="preserve">Wheels </w:t>
            </w:r>
          </w:p>
        </w:tc>
        <w:tc>
          <w:tcPr>
            <w:tcW w:w="990" w:type="dxa"/>
          </w:tcPr>
          <w:p w14:paraId="42201D1E" w14:textId="77777777" w:rsidR="0013135D" w:rsidRPr="001A3C11" w:rsidRDefault="0013135D" w:rsidP="00031573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6509DA51" w14:textId="77777777" w:rsidR="0013135D" w:rsidRPr="001A3C11" w:rsidRDefault="0013135D" w:rsidP="00031573">
            <w:pPr>
              <w:pStyle w:val="S-O-P"/>
              <w:keepNext/>
              <w:keepLines/>
            </w:pPr>
          </w:p>
        </w:tc>
        <w:tc>
          <w:tcPr>
            <w:tcW w:w="1080" w:type="dxa"/>
          </w:tcPr>
          <w:p w14:paraId="46094E23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6E076017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623EF5CD" w14:textId="77777777" w:rsidTr="0013135D">
        <w:tc>
          <w:tcPr>
            <w:tcW w:w="6120" w:type="dxa"/>
            <w:vAlign w:val="top"/>
          </w:tcPr>
          <w:p w14:paraId="55255B8B" w14:textId="77777777" w:rsidR="0013135D" w:rsidRPr="00031573" w:rsidRDefault="0013135D" w:rsidP="00031573">
            <w:pPr>
              <w:pStyle w:val="FABodyIndent1"/>
              <w:keepNext/>
              <w:keepLines/>
            </w:pPr>
            <w:r w:rsidRPr="00031573">
              <w:t>16-in. black-styled steel</w:t>
            </w:r>
          </w:p>
        </w:tc>
        <w:tc>
          <w:tcPr>
            <w:tcW w:w="990" w:type="dxa"/>
          </w:tcPr>
          <w:p w14:paraId="1535BD1D" w14:textId="77777777" w:rsidR="0013135D" w:rsidRPr="001A3C11" w:rsidRDefault="0013135D" w:rsidP="00031573">
            <w:pPr>
              <w:pStyle w:val="S-O-P"/>
              <w:keepNext/>
              <w:keepLines/>
            </w:pPr>
            <w:r w:rsidRPr="001A3C11">
              <w:t>S</w:t>
            </w:r>
          </w:p>
        </w:tc>
        <w:tc>
          <w:tcPr>
            <w:tcW w:w="990" w:type="dxa"/>
          </w:tcPr>
          <w:p w14:paraId="49A4BE4D" w14:textId="3EC83DCD" w:rsidR="0013135D" w:rsidRPr="001A3C11" w:rsidRDefault="00C12C2C" w:rsidP="00031573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80" w:type="dxa"/>
          </w:tcPr>
          <w:p w14:paraId="502575BA" w14:textId="170484C7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48222DAC" w14:textId="2ED2DB4C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01DC8A18" w14:textId="77777777" w:rsidTr="0013135D">
        <w:tc>
          <w:tcPr>
            <w:tcW w:w="6120" w:type="dxa"/>
            <w:vAlign w:val="top"/>
          </w:tcPr>
          <w:p w14:paraId="24689CE8" w14:textId="77777777" w:rsidR="0013135D" w:rsidRPr="00031573" w:rsidRDefault="0013135D" w:rsidP="00031573">
            <w:pPr>
              <w:pStyle w:val="FABodyIndent1"/>
              <w:keepNext/>
              <w:keepLines/>
            </w:pPr>
            <w:r w:rsidRPr="00031573">
              <w:t>16-in. Granite Crystal aluminum (packaged with Sport Appearance Group)</w:t>
            </w:r>
          </w:p>
        </w:tc>
        <w:tc>
          <w:tcPr>
            <w:tcW w:w="990" w:type="dxa"/>
          </w:tcPr>
          <w:p w14:paraId="5C58252E" w14:textId="77777777" w:rsidR="0013135D" w:rsidRPr="001A3C11" w:rsidRDefault="0013135D" w:rsidP="00031573">
            <w:pPr>
              <w:pStyle w:val="S-O-P"/>
              <w:keepNext/>
              <w:keepLines/>
            </w:pPr>
            <w:r w:rsidRPr="001A3C11">
              <w:t>O</w:t>
            </w:r>
          </w:p>
        </w:tc>
        <w:tc>
          <w:tcPr>
            <w:tcW w:w="990" w:type="dxa"/>
          </w:tcPr>
          <w:p w14:paraId="3C9738B1" w14:textId="5FBB8F02" w:rsidR="0013135D" w:rsidRPr="001A3C11" w:rsidRDefault="00C12C2C" w:rsidP="00031573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80" w:type="dxa"/>
          </w:tcPr>
          <w:p w14:paraId="1066B61F" w14:textId="39E1992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4F65723E" w14:textId="3971727E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6A9E27FB" w14:textId="77777777" w:rsidTr="0013135D">
        <w:tc>
          <w:tcPr>
            <w:tcW w:w="6120" w:type="dxa"/>
            <w:vAlign w:val="top"/>
          </w:tcPr>
          <w:p w14:paraId="04AA7ED5" w14:textId="3ADC94C3" w:rsidR="0013135D" w:rsidRPr="00031573" w:rsidRDefault="0013135D" w:rsidP="00031573">
            <w:pPr>
              <w:pStyle w:val="FABodyIndent1"/>
              <w:keepNext/>
              <w:keepLines/>
            </w:pPr>
            <w:r w:rsidRPr="00031573">
              <w:t>17-in. Tech Silver aluminum</w:t>
            </w:r>
          </w:p>
        </w:tc>
        <w:tc>
          <w:tcPr>
            <w:tcW w:w="990" w:type="dxa"/>
          </w:tcPr>
          <w:p w14:paraId="1BD06921" w14:textId="15256426" w:rsidR="0013135D" w:rsidRPr="001A3C11" w:rsidRDefault="00C12C2C" w:rsidP="00031573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90" w:type="dxa"/>
          </w:tcPr>
          <w:p w14:paraId="255DE6DB" w14:textId="39340F59" w:rsidR="0013135D" w:rsidRPr="001A3C11" w:rsidRDefault="0013135D" w:rsidP="00031573">
            <w:pPr>
              <w:pStyle w:val="S-O-P"/>
              <w:keepNext/>
              <w:keepLines/>
            </w:pPr>
            <w:r w:rsidRPr="001A3C11">
              <w:t>S</w:t>
            </w:r>
          </w:p>
        </w:tc>
        <w:tc>
          <w:tcPr>
            <w:tcW w:w="1080" w:type="dxa"/>
          </w:tcPr>
          <w:p w14:paraId="1E6E1BEA" w14:textId="7F13186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0131B29F" w14:textId="551B507A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66E6D744" w14:textId="77777777" w:rsidTr="0013135D">
        <w:tc>
          <w:tcPr>
            <w:tcW w:w="6120" w:type="dxa"/>
            <w:vAlign w:val="top"/>
          </w:tcPr>
          <w:p w14:paraId="5070C2CE" w14:textId="540ABC09" w:rsidR="0013135D" w:rsidRPr="00031573" w:rsidRDefault="0013135D" w:rsidP="00031573">
            <w:pPr>
              <w:pStyle w:val="FABodyIndent1"/>
              <w:keepNext/>
              <w:keepLines/>
            </w:pPr>
            <w:r w:rsidRPr="00031573">
              <w:t>17-in. off-road aluminum</w:t>
            </w:r>
          </w:p>
        </w:tc>
        <w:tc>
          <w:tcPr>
            <w:tcW w:w="990" w:type="dxa"/>
          </w:tcPr>
          <w:p w14:paraId="10EE34C7" w14:textId="44A795C2" w:rsidR="0013135D" w:rsidRPr="001A3C11" w:rsidRDefault="00C12C2C" w:rsidP="00031573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90" w:type="dxa"/>
          </w:tcPr>
          <w:p w14:paraId="1D6B64E7" w14:textId="006BF185" w:rsidR="0013135D" w:rsidRPr="001A3C11" w:rsidRDefault="00C12C2C" w:rsidP="00031573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80" w:type="dxa"/>
          </w:tcPr>
          <w:p w14:paraId="3C0AA4A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F5B26A7" w14:textId="2408E2DE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3FA1A20A" w14:textId="77777777" w:rsidTr="0013135D">
        <w:tc>
          <w:tcPr>
            <w:tcW w:w="6120" w:type="dxa"/>
            <w:vAlign w:val="top"/>
          </w:tcPr>
          <w:p w14:paraId="40DD3C9F" w14:textId="77777777" w:rsidR="0013135D" w:rsidRPr="00031573" w:rsidRDefault="0013135D" w:rsidP="00031573">
            <w:pPr>
              <w:pStyle w:val="FABodyIndent1"/>
              <w:keepNext/>
              <w:keepLines/>
            </w:pPr>
            <w:r w:rsidRPr="00031573">
              <w:t>18-in. aluminum</w:t>
            </w:r>
          </w:p>
        </w:tc>
        <w:tc>
          <w:tcPr>
            <w:tcW w:w="990" w:type="dxa"/>
          </w:tcPr>
          <w:p w14:paraId="026B6F57" w14:textId="487EA3BB" w:rsidR="0013135D" w:rsidRPr="001A3C11" w:rsidRDefault="00C12C2C" w:rsidP="00031573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90" w:type="dxa"/>
          </w:tcPr>
          <w:p w14:paraId="6E9B0C55" w14:textId="1374BDFD" w:rsidR="0013135D" w:rsidRPr="001A3C11" w:rsidRDefault="00C12C2C" w:rsidP="00031573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80" w:type="dxa"/>
          </w:tcPr>
          <w:p w14:paraId="4D350DC5" w14:textId="7B3A1BE6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075E16E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7CFC8337" w14:textId="77777777" w:rsidTr="0013135D">
        <w:tc>
          <w:tcPr>
            <w:tcW w:w="6120" w:type="dxa"/>
            <w:vAlign w:val="top"/>
          </w:tcPr>
          <w:p w14:paraId="36D238B8" w14:textId="362D9043" w:rsidR="0013135D" w:rsidRPr="00031573" w:rsidRDefault="0013135D" w:rsidP="00031573">
            <w:pPr>
              <w:pStyle w:val="FABodyIndent1"/>
            </w:pPr>
            <w:r w:rsidRPr="00031573">
              <w:t>19-in. diamond-cut aluminum</w:t>
            </w:r>
          </w:p>
        </w:tc>
        <w:tc>
          <w:tcPr>
            <w:tcW w:w="990" w:type="dxa"/>
          </w:tcPr>
          <w:p w14:paraId="39D6B194" w14:textId="5064576C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7C674039" w14:textId="61E9681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017B329" w14:textId="0A48CB4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4840E776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</w:tr>
      <w:tr w:rsidR="0013135D" w:rsidRPr="001A3C11" w14:paraId="673AEC77" w14:textId="77777777" w:rsidTr="0013135D">
        <w:tc>
          <w:tcPr>
            <w:tcW w:w="6120" w:type="dxa"/>
            <w:vAlign w:val="top"/>
          </w:tcPr>
          <w:p w14:paraId="7E42BDA7" w14:textId="77777777" w:rsidR="0013135D" w:rsidRPr="001A3C11" w:rsidRDefault="0013135D" w:rsidP="0013135D">
            <w:pPr>
              <w:pStyle w:val="FABodyCopy"/>
            </w:pPr>
            <w:r w:rsidRPr="001A3C11">
              <w:t xml:space="preserve">Windows </w:t>
            </w:r>
          </w:p>
        </w:tc>
        <w:tc>
          <w:tcPr>
            <w:tcW w:w="990" w:type="dxa"/>
          </w:tcPr>
          <w:p w14:paraId="6172A66D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0667A00F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5074079C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0E54D34D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5FA1D7D1" w14:textId="77777777" w:rsidTr="0013135D">
        <w:tc>
          <w:tcPr>
            <w:tcW w:w="6120" w:type="dxa"/>
            <w:vAlign w:val="top"/>
          </w:tcPr>
          <w:p w14:paraId="5A8E739C" w14:textId="77777777" w:rsidR="0013135D" w:rsidRPr="001A3C11" w:rsidRDefault="0013135D" w:rsidP="00031573">
            <w:pPr>
              <w:pStyle w:val="FABodyIndent1"/>
            </w:pPr>
            <w:r w:rsidRPr="001A3C11">
              <w:t xml:space="preserve">Power front windows, one-touch up/down, second-row power </w:t>
            </w:r>
          </w:p>
        </w:tc>
        <w:tc>
          <w:tcPr>
            <w:tcW w:w="990" w:type="dxa"/>
          </w:tcPr>
          <w:p w14:paraId="25F6147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6C7C0F8A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E6D1A11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A8DDE9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4BB45345" w14:textId="77777777" w:rsidTr="0013135D">
        <w:tc>
          <w:tcPr>
            <w:tcW w:w="6120" w:type="dxa"/>
            <w:vAlign w:val="top"/>
          </w:tcPr>
          <w:p w14:paraId="5EE16243" w14:textId="77777777" w:rsidR="0013135D" w:rsidRPr="001A3C11" w:rsidRDefault="0013135D" w:rsidP="00031573">
            <w:pPr>
              <w:pStyle w:val="FABodyIndent1"/>
            </w:pPr>
            <w:r w:rsidRPr="001A3C11">
              <w:t>Rear defroster</w:t>
            </w:r>
          </w:p>
        </w:tc>
        <w:tc>
          <w:tcPr>
            <w:tcW w:w="990" w:type="dxa"/>
          </w:tcPr>
          <w:p w14:paraId="07838F6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5D219EA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DCFB7D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4CCB12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3DF60D5F" w14:textId="77777777" w:rsidTr="0013135D">
        <w:tc>
          <w:tcPr>
            <w:tcW w:w="6120" w:type="dxa"/>
            <w:vAlign w:val="top"/>
          </w:tcPr>
          <w:p w14:paraId="5FEB69D0" w14:textId="77777777" w:rsidR="0013135D" w:rsidRPr="001A3C11" w:rsidRDefault="0013135D" w:rsidP="0013135D">
            <w:pPr>
              <w:pStyle w:val="FABodyCopy"/>
            </w:pPr>
            <w:r w:rsidRPr="001A3C11">
              <w:t xml:space="preserve">Wiper System </w:t>
            </w:r>
          </w:p>
        </w:tc>
        <w:tc>
          <w:tcPr>
            <w:tcW w:w="990" w:type="dxa"/>
          </w:tcPr>
          <w:p w14:paraId="6547320B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7757B5E5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7AEA1397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00FE7C60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0B3C7923" w14:textId="77777777" w:rsidTr="0013135D">
        <w:tc>
          <w:tcPr>
            <w:tcW w:w="6120" w:type="dxa"/>
            <w:vAlign w:val="top"/>
          </w:tcPr>
          <w:p w14:paraId="236BCC95" w14:textId="77777777" w:rsidR="0013135D" w:rsidRPr="001A3C11" w:rsidRDefault="0013135D" w:rsidP="00031573">
            <w:pPr>
              <w:pStyle w:val="FABodyIndent1"/>
            </w:pPr>
            <w:r w:rsidRPr="001A3C11">
              <w:t>Front, variable/intermittent</w:t>
            </w:r>
          </w:p>
        </w:tc>
        <w:tc>
          <w:tcPr>
            <w:tcW w:w="990" w:type="dxa"/>
          </w:tcPr>
          <w:p w14:paraId="7994319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45404ACC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E824A3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7657B6A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4C7F3343" w14:textId="77777777" w:rsidTr="0013135D">
        <w:tc>
          <w:tcPr>
            <w:tcW w:w="6120" w:type="dxa"/>
            <w:vAlign w:val="top"/>
          </w:tcPr>
          <w:p w14:paraId="29FFEF49" w14:textId="77777777" w:rsidR="0013135D" w:rsidRPr="001A3C11" w:rsidRDefault="0013135D" w:rsidP="00031573">
            <w:pPr>
              <w:pStyle w:val="FABodyIndent1"/>
            </w:pPr>
            <w:r w:rsidRPr="001A3C11">
              <w:t xml:space="preserve">Rain-sensing windshield wipers (packaged with Convenience Group) </w:t>
            </w:r>
          </w:p>
        </w:tc>
        <w:tc>
          <w:tcPr>
            <w:tcW w:w="990" w:type="dxa"/>
          </w:tcPr>
          <w:p w14:paraId="5A8B8681" w14:textId="10CF485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35B3EB8A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525FDD7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2BFA08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04B81EC7" w14:textId="77777777" w:rsidTr="0013135D">
        <w:tc>
          <w:tcPr>
            <w:tcW w:w="6120" w:type="dxa"/>
            <w:vAlign w:val="top"/>
          </w:tcPr>
          <w:p w14:paraId="46DE7CB6" w14:textId="77777777" w:rsidR="0013135D" w:rsidRPr="001A3C11" w:rsidRDefault="0013135D" w:rsidP="00031573">
            <w:pPr>
              <w:pStyle w:val="FABodyIndent1"/>
            </w:pPr>
            <w:r w:rsidRPr="001A3C11">
              <w:t xml:space="preserve">Rear, </w:t>
            </w:r>
            <w:proofErr w:type="gramStart"/>
            <w:r w:rsidRPr="001A3C11">
              <w:t>defroster</w:t>
            </w:r>
            <w:proofErr w:type="gramEnd"/>
            <w:r w:rsidRPr="001A3C11">
              <w:t xml:space="preserve"> and wiper/washer</w:t>
            </w:r>
          </w:p>
        </w:tc>
        <w:tc>
          <w:tcPr>
            <w:tcW w:w="990" w:type="dxa"/>
          </w:tcPr>
          <w:p w14:paraId="6063371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5946746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EEC92F1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4CE2D9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10796F66" w14:textId="77777777" w:rsidTr="0013135D">
        <w:tc>
          <w:tcPr>
            <w:tcW w:w="6120" w:type="dxa"/>
            <w:vAlign w:val="top"/>
          </w:tcPr>
          <w:p w14:paraId="268163C1" w14:textId="77777777" w:rsidR="0013135D" w:rsidRPr="001A3C11" w:rsidRDefault="0013135D" w:rsidP="00031573">
            <w:pPr>
              <w:pStyle w:val="FABodyIndent1"/>
            </w:pPr>
            <w:r w:rsidRPr="001A3C11">
              <w:t xml:space="preserve">Windshield wiper deicer (packaged with Convenience Group) </w:t>
            </w:r>
          </w:p>
        </w:tc>
        <w:tc>
          <w:tcPr>
            <w:tcW w:w="990" w:type="dxa"/>
          </w:tcPr>
          <w:p w14:paraId="4CDCA413" w14:textId="19C90896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478F5940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615FB8C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03F890C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</w:tbl>
    <w:p w14:paraId="7FF55559" w14:textId="11F63357" w:rsidR="00031573" w:rsidRDefault="00031573" w:rsidP="00031573">
      <w:pPr>
        <w:pStyle w:val="Heading3"/>
      </w:pPr>
      <w:r w:rsidRPr="001A3C11">
        <w:t>INTERIOR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031573" w:rsidRPr="001A3C11" w14:paraId="3443712C" w14:textId="77777777" w:rsidTr="00031573">
        <w:trPr>
          <w:tblHeader/>
        </w:trPr>
        <w:tc>
          <w:tcPr>
            <w:tcW w:w="6120" w:type="dxa"/>
            <w:vAlign w:val="bottom"/>
          </w:tcPr>
          <w:p w14:paraId="1DB34DF6" w14:textId="77777777" w:rsidR="00031573" w:rsidRPr="001A3C11" w:rsidRDefault="00031573" w:rsidP="00031573">
            <w:pPr>
              <w:pStyle w:val="ModelSubhead"/>
              <w:jc w:val="left"/>
            </w:pPr>
            <w:r w:rsidRPr="001A3C11">
              <w:t>INTERIOR</w:t>
            </w:r>
          </w:p>
        </w:tc>
        <w:tc>
          <w:tcPr>
            <w:tcW w:w="990" w:type="dxa"/>
            <w:vAlign w:val="bottom"/>
          </w:tcPr>
          <w:p w14:paraId="02C288CC" w14:textId="6CE4E84F" w:rsidR="00031573" w:rsidRPr="001A3C11" w:rsidRDefault="00031573" w:rsidP="00031573">
            <w:pPr>
              <w:pStyle w:val="ModelSubhead"/>
            </w:pPr>
            <w:r w:rsidRPr="001A3C11">
              <w:t xml:space="preserve">Sport </w:t>
            </w:r>
            <w:proofErr w:type="spellStart"/>
            <w:r w:rsidRPr="001A3C11">
              <w:t>4x2</w:t>
            </w:r>
            <w:proofErr w:type="spellEnd"/>
            <w:r w:rsidRPr="001A3C11">
              <w:t>/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90" w:type="dxa"/>
            <w:vAlign w:val="bottom"/>
          </w:tcPr>
          <w:p w14:paraId="7C06B6F3" w14:textId="24B11CE1" w:rsidR="00031573" w:rsidRPr="001A3C11" w:rsidRDefault="00031573" w:rsidP="00031573">
            <w:pPr>
              <w:pStyle w:val="ModelSubhead"/>
            </w:pPr>
            <w:r w:rsidRPr="001A3C11">
              <w:t xml:space="preserve">Latitude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1080" w:type="dxa"/>
            <w:vAlign w:val="bottom"/>
          </w:tcPr>
          <w:p w14:paraId="28A57501" w14:textId="39ADB915" w:rsidR="00031573" w:rsidRPr="001A3C11" w:rsidRDefault="00031573" w:rsidP="00031573">
            <w:pPr>
              <w:pStyle w:val="ModelSubhead"/>
            </w:pPr>
            <w:proofErr w:type="spellStart"/>
            <w:r w:rsidRPr="001A3C11">
              <w:t>Trailhawk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00" w:type="dxa"/>
            <w:vAlign w:val="bottom"/>
          </w:tcPr>
          <w:p w14:paraId="6E8660FB" w14:textId="58A23032" w:rsidR="00031573" w:rsidRPr="001A3C11" w:rsidRDefault="00031573" w:rsidP="00031573">
            <w:pPr>
              <w:pStyle w:val="ModelSubhead"/>
            </w:pPr>
            <w:r w:rsidRPr="001A3C11">
              <w:t xml:space="preserve">Limited </w:t>
            </w:r>
            <w:proofErr w:type="spellStart"/>
            <w:r w:rsidRPr="001A3C11">
              <w:t>4x4</w:t>
            </w:r>
            <w:proofErr w:type="spellEnd"/>
          </w:p>
        </w:tc>
      </w:tr>
      <w:tr w:rsidR="0013135D" w:rsidRPr="001A3C11" w14:paraId="34CCA780" w14:textId="77777777" w:rsidTr="0013135D">
        <w:tc>
          <w:tcPr>
            <w:tcW w:w="6120" w:type="dxa"/>
            <w:vAlign w:val="top"/>
          </w:tcPr>
          <w:p w14:paraId="1A5985B8" w14:textId="74966C84" w:rsidR="0013135D" w:rsidRPr="001A3C11" w:rsidRDefault="0013135D" w:rsidP="0013135D">
            <w:pPr>
              <w:pStyle w:val="FABodyCopy"/>
            </w:pPr>
            <w:r w:rsidRPr="001A3C11">
              <w:t>Accents</w:t>
            </w:r>
          </w:p>
        </w:tc>
        <w:tc>
          <w:tcPr>
            <w:tcW w:w="990" w:type="dxa"/>
          </w:tcPr>
          <w:p w14:paraId="776BAA6C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7875F57B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60576073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131C03DB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5EA96CC1" w14:textId="77777777" w:rsidTr="0013135D">
        <w:tc>
          <w:tcPr>
            <w:tcW w:w="6120" w:type="dxa"/>
            <w:vAlign w:val="top"/>
          </w:tcPr>
          <w:p w14:paraId="2A42A328" w14:textId="77777777" w:rsidR="0013135D" w:rsidRPr="001A3C11" w:rsidRDefault="0013135D" w:rsidP="00031573">
            <w:pPr>
              <w:pStyle w:val="FABodyIndent1"/>
            </w:pPr>
            <w:proofErr w:type="spellStart"/>
            <w:r w:rsidRPr="001A3C11">
              <w:t>Grillz</w:t>
            </w:r>
            <w:proofErr w:type="spellEnd"/>
            <w:r w:rsidRPr="001A3C11">
              <w:t xml:space="preserve"> with black</w:t>
            </w:r>
          </w:p>
        </w:tc>
        <w:tc>
          <w:tcPr>
            <w:tcW w:w="990" w:type="dxa"/>
          </w:tcPr>
          <w:p w14:paraId="5979FE3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381A3EC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1E80880" w14:textId="54E7746A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D9B0206" w14:textId="518828B5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64C42765" w14:textId="77777777" w:rsidTr="0013135D">
        <w:tc>
          <w:tcPr>
            <w:tcW w:w="6120" w:type="dxa"/>
            <w:vAlign w:val="top"/>
          </w:tcPr>
          <w:p w14:paraId="24BE1A62" w14:textId="77777777" w:rsidR="0013135D" w:rsidRPr="001A3C11" w:rsidRDefault="0013135D" w:rsidP="00031573">
            <w:pPr>
              <w:pStyle w:val="FABodyIndent1"/>
            </w:pPr>
            <w:proofErr w:type="spellStart"/>
            <w:r w:rsidRPr="001A3C11">
              <w:t>Grillz</w:t>
            </w:r>
            <w:proofErr w:type="spellEnd"/>
            <w:r w:rsidRPr="001A3C11">
              <w:t xml:space="preserve"> with black and black/Ski Grey interior</w:t>
            </w:r>
          </w:p>
        </w:tc>
        <w:tc>
          <w:tcPr>
            <w:tcW w:w="990" w:type="dxa"/>
          </w:tcPr>
          <w:p w14:paraId="2C06D527" w14:textId="4902F668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1D2C11D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EB40778" w14:textId="3C51028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B8F553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5EC6051F" w14:textId="77777777" w:rsidTr="0013135D">
        <w:tc>
          <w:tcPr>
            <w:tcW w:w="6120" w:type="dxa"/>
            <w:vAlign w:val="top"/>
          </w:tcPr>
          <w:p w14:paraId="54282B6D" w14:textId="77777777" w:rsidR="0013135D" w:rsidRPr="001A3C11" w:rsidRDefault="0013135D" w:rsidP="00031573">
            <w:pPr>
              <w:pStyle w:val="FABodyIndent1"/>
            </w:pPr>
            <w:r w:rsidRPr="001A3C11">
              <w:t>Ruby Red with black interior</w:t>
            </w:r>
          </w:p>
        </w:tc>
        <w:tc>
          <w:tcPr>
            <w:tcW w:w="990" w:type="dxa"/>
          </w:tcPr>
          <w:p w14:paraId="2416D75B" w14:textId="5DC5238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1B5080F9" w14:textId="032C890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A708BCC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AB00BEB" w14:textId="65E3C395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29B1B6DD" w14:textId="77777777" w:rsidTr="0013135D">
        <w:tc>
          <w:tcPr>
            <w:tcW w:w="6120" w:type="dxa"/>
            <w:vAlign w:val="top"/>
          </w:tcPr>
          <w:p w14:paraId="6DBF4C6D" w14:textId="28F25AE9" w:rsidR="0013135D" w:rsidRPr="001A3C11" w:rsidRDefault="0013135D" w:rsidP="0013135D">
            <w:pPr>
              <w:pStyle w:val="FABodyCopy"/>
            </w:pPr>
            <w:r w:rsidRPr="001A3C11">
              <w:t>Air Conditioning</w:t>
            </w:r>
          </w:p>
        </w:tc>
        <w:tc>
          <w:tcPr>
            <w:tcW w:w="990" w:type="dxa"/>
          </w:tcPr>
          <w:p w14:paraId="5EE3ED74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69195EB8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0D53A20C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5C7C5ABC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0598B10B" w14:textId="77777777" w:rsidTr="0013135D">
        <w:tc>
          <w:tcPr>
            <w:tcW w:w="6120" w:type="dxa"/>
            <w:vAlign w:val="top"/>
          </w:tcPr>
          <w:p w14:paraId="21C10A96" w14:textId="67F479D2" w:rsidR="0013135D" w:rsidRPr="001A3C11" w:rsidRDefault="0013135D" w:rsidP="00031573">
            <w:pPr>
              <w:pStyle w:val="BodyIndent1"/>
            </w:pPr>
            <w:r w:rsidRPr="001A3C11">
              <w:t>Dual-zone automatic temperature control</w:t>
            </w:r>
          </w:p>
        </w:tc>
        <w:tc>
          <w:tcPr>
            <w:tcW w:w="990" w:type="dxa"/>
          </w:tcPr>
          <w:p w14:paraId="05BFEF3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2F48D8D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8B36B0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61CB00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689BFB1D" w14:textId="77777777" w:rsidTr="0013135D">
        <w:tc>
          <w:tcPr>
            <w:tcW w:w="6120" w:type="dxa"/>
            <w:vAlign w:val="top"/>
          </w:tcPr>
          <w:p w14:paraId="4DCC9995" w14:textId="477ED66A" w:rsidR="0013135D" w:rsidRPr="001A3C11" w:rsidRDefault="0013135D" w:rsidP="0013135D">
            <w:pPr>
              <w:pStyle w:val="FABodyCopy"/>
            </w:pPr>
            <w:r w:rsidRPr="001A3C11">
              <w:t>Assist handle — driver and passenger</w:t>
            </w:r>
          </w:p>
        </w:tc>
        <w:tc>
          <w:tcPr>
            <w:tcW w:w="990" w:type="dxa"/>
          </w:tcPr>
          <w:p w14:paraId="3D2CD7E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7C6271A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7B0211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AF2330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46133115" w14:textId="77777777" w:rsidTr="0013135D">
        <w:tc>
          <w:tcPr>
            <w:tcW w:w="6120" w:type="dxa"/>
            <w:vAlign w:val="top"/>
          </w:tcPr>
          <w:p w14:paraId="42FD7FA5" w14:textId="190A9EE8" w:rsidR="0013135D" w:rsidRPr="001A3C11" w:rsidRDefault="0013135D" w:rsidP="00031573">
            <w:pPr>
              <w:pStyle w:val="FABodyCopy"/>
              <w:keepNext/>
              <w:keepLines/>
            </w:pPr>
            <w:r w:rsidRPr="001A3C11">
              <w:lastRenderedPageBreak/>
              <w:t>Cargo Area</w:t>
            </w:r>
          </w:p>
        </w:tc>
        <w:tc>
          <w:tcPr>
            <w:tcW w:w="990" w:type="dxa"/>
          </w:tcPr>
          <w:p w14:paraId="1216BD4D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0D68FD15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0FC1B465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15324F26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28A75A67" w14:textId="77777777" w:rsidTr="0013135D">
        <w:tc>
          <w:tcPr>
            <w:tcW w:w="6120" w:type="dxa"/>
            <w:vAlign w:val="top"/>
          </w:tcPr>
          <w:p w14:paraId="694EC905" w14:textId="77777777" w:rsidR="0013135D" w:rsidRPr="001A3C11" w:rsidRDefault="0013135D" w:rsidP="00031573">
            <w:pPr>
              <w:pStyle w:val="FABodyIndent1"/>
              <w:keepNext/>
              <w:keepLines/>
            </w:pPr>
            <w:r w:rsidRPr="001A3C11">
              <w:t xml:space="preserve">Compartment lamp </w:t>
            </w:r>
          </w:p>
        </w:tc>
        <w:tc>
          <w:tcPr>
            <w:tcW w:w="990" w:type="dxa"/>
          </w:tcPr>
          <w:p w14:paraId="0E82AF3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4688A81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03A6909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2806D1B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6FE3AC19" w14:textId="77777777" w:rsidTr="0013135D">
        <w:tc>
          <w:tcPr>
            <w:tcW w:w="6120" w:type="dxa"/>
            <w:vAlign w:val="top"/>
          </w:tcPr>
          <w:p w14:paraId="3743F8DC" w14:textId="77777777" w:rsidR="0013135D" w:rsidRPr="001A3C11" w:rsidRDefault="0013135D" w:rsidP="00031573">
            <w:pPr>
              <w:pStyle w:val="FABodyIndent1"/>
            </w:pPr>
            <w:r w:rsidRPr="001A3C11">
              <w:t xml:space="preserve">Height-adjustable load floor </w:t>
            </w:r>
          </w:p>
        </w:tc>
        <w:tc>
          <w:tcPr>
            <w:tcW w:w="990" w:type="dxa"/>
          </w:tcPr>
          <w:p w14:paraId="45AEE8C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62255131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CA8AD6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E1111C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43DF1CEB" w14:textId="77777777" w:rsidTr="0013135D">
        <w:tc>
          <w:tcPr>
            <w:tcW w:w="6120" w:type="dxa"/>
            <w:vAlign w:val="top"/>
          </w:tcPr>
          <w:p w14:paraId="0C4E2CE7" w14:textId="77777777" w:rsidR="0013135D" w:rsidRPr="001A3C11" w:rsidRDefault="0013135D" w:rsidP="00031573">
            <w:pPr>
              <w:pStyle w:val="FABodyIndent1"/>
            </w:pPr>
            <w:r w:rsidRPr="001A3C11">
              <w:t xml:space="preserve">Tie-down loops, four </w:t>
            </w:r>
          </w:p>
        </w:tc>
        <w:tc>
          <w:tcPr>
            <w:tcW w:w="990" w:type="dxa"/>
          </w:tcPr>
          <w:p w14:paraId="2E1D4A1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34B0730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03AAEFC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657DDA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01439BFF" w14:textId="77777777" w:rsidTr="0013135D">
        <w:tc>
          <w:tcPr>
            <w:tcW w:w="6120" w:type="dxa"/>
            <w:vAlign w:val="top"/>
          </w:tcPr>
          <w:p w14:paraId="616547A0" w14:textId="361E4386" w:rsidR="0013135D" w:rsidRPr="001A3C11" w:rsidRDefault="0013135D" w:rsidP="0013135D">
            <w:pPr>
              <w:pStyle w:val="FABodyCopy"/>
            </w:pPr>
            <w:r w:rsidRPr="001A3C11">
              <w:t>Console — full-length front floor with sliding armrest and storage net on passenger side and electronics storage near cup holders</w:t>
            </w:r>
          </w:p>
        </w:tc>
        <w:tc>
          <w:tcPr>
            <w:tcW w:w="990" w:type="dxa"/>
          </w:tcPr>
          <w:p w14:paraId="0579A051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2607F91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AEB29D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AB0F21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7CF04C57" w14:textId="77777777" w:rsidTr="0013135D">
        <w:tc>
          <w:tcPr>
            <w:tcW w:w="6120" w:type="dxa"/>
            <w:vAlign w:val="top"/>
          </w:tcPr>
          <w:p w14:paraId="19C437FE" w14:textId="77777777" w:rsidR="0013135D" w:rsidRPr="001A3C11" w:rsidRDefault="0013135D" w:rsidP="0013135D">
            <w:pPr>
              <w:pStyle w:val="FABodyCopy"/>
            </w:pPr>
            <w:r w:rsidRPr="001A3C11">
              <w:t xml:space="preserve">Driver Information Display </w:t>
            </w:r>
          </w:p>
        </w:tc>
        <w:tc>
          <w:tcPr>
            <w:tcW w:w="990" w:type="dxa"/>
          </w:tcPr>
          <w:p w14:paraId="17A4C127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2692A4C9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62C88A46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426D7A0E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62127A0C" w14:textId="77777777" w:rsidTr="0013135D">
        <w:tc>
          <w:tcPr>
            <w:tcW w:w="6120" w:type="dxa"/>
            <w:vAlign w:val="top"/>
          </w:tcPr>
          <w:p w14:paraId="29AD9CF8" w14:textId="40942D01" w:rsidR="0013135D" w:rsidRPr="001A3C11" w:rsidRDefault="0013135D" w:rsidP="00031573">
            <w:pPr>
              <w:pStyle w:val="FABodyIndent1"/>
            </w:pPr>
            <w:r w:rsidRPr="001A3C11">
              <w:t>3.5-in. thin-film transistor (</w:t>
            </w:r>
            <w:proofErr w:type="spellStart"/>
            <w:r w:rsidRPr="001A3C11">
              <w:t>TFT</w:t>
            </w:r>
            <w:proofErr w:type="spellEnd"/>
            <w:r w:rsidRPr="001A3C11">
              <w:t xml:space="preserve">) high-resolution black and white </w:t>
            </w:r>
            <w:r w:rsidR="00031573">
              <w:br/>
            </w:r>
            <w:r w:rsidRPr="001A3C11">
              <w:t>cluster display</w:t>
            </w:r>
          </w:p>
        </w:tc>
        <w:tc>
          <w:tcPr>
            <w:tcW w:w="990" w:type="dxa"/>
          </w:tcPr>
          <w:p w14:paraId="046B973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2E94A02D" w14:textId="5494C2B4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16D1A29C" w14:textId="5CB498CB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0358005C" w14:textId="6D926459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2ED7A4C8" w14:textId="77777777" w:rsidTr="0013135D">
        <w:tc>
          <w:tcPr>
            <w:tcW w:w="6120" w:type="dxa"/>
            <w:vAlign w:val="top"/>
          </w:tcPr>
          <w:p w14:paraId="79E11A23" w14:textId="77777777" w:rsidR="0013135D" w:rsidRPr="001A3C11" w:rsidRDefault="0013135D" w:rsidP="00031573">
            <w:pPr>
              <w:pStyle w:val="FABodyIndent1"/>
            </w:pPr>
            <w:r w:rsidRPr="001A3C11">
              <w:t xml:space="preserve">7-in. full-color </w:t>
            </w:r>
            <w:proofErr w:type="spellStart"/>
            <w:r w:rsidRPr="001A3C11">
              <w:t>TFT</w:t>
            </w:r>
            <w:proofErr w:type="spellEnd"/>
            <w:r w:rsidRPr="001A3C11">
              <w:t xml:space="preserve"> LCD cluster display </w:t>
            </w:r>
          </w:p>
        </w:tc>
        <w:tc>
          <w:tcPr>
            <w:tcW w:w="990" w:type="dxa"/>
          </w:tcPr>
          <w:p w14:paraId="4BB4B39D" w14:textId="145D99F8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6E5B747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58FB85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59EF98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336AA23B" w14:textId="77777777" w:rsidTr="0013135D">
        <w:tc>
          <w:tcPr>
            <w:tcW w:w="6120" w:type="dxa"/>
            <w:vAlign w:val="top"/>
          </w:tcPr>
          <w:p w14:paraId="21D96659" w14:textId="77777777" w:rsidR="0013135D" w:rsidRPr="001A3C11" w:rsidRDefault="0013135D" w:rsidP="0013135D">
            <w:pPr>
              <w:pStyle w:val="FABodyCopy"/>
            </w:pPr>
            <w:r w:rsidRPr="001A3C11">
              <w:t xml:space="preserve">Floor Mats </w:t>
            </w:r>
          </w:p>
        </w:tc>
        <w:tc>
          <w:tcPr>
            <w:tcW w:w="990" w:type="dxa"/>
          </w:tcPr>
          <w:p w14:paraId="2C382812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0165F5D0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3F93D3AD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252C66A6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2416B594" w14:textId="77777777" w:rsidTr="0013135D">
        <w:tc>
          <w:tcPr>
            <w:tcW w:w="6120" w:type="dxa"/>
            <w:vAlign w:val="top"/>
          </w:tcPr>
          <w:p w14:paraId="1CDE868E" w14:textId="77777777" w:rsidR="0013135D" w:rsidRPr="001A3C11" w:rsidRDefault="0013135D" w:rsidP="00031573">
            <w:pPr>
              <w:pStyle w:val="FABodyIndent1"/>
            </w:pPr>
            <w:r w:rsidRPr="001A3C11">
              <w:t xml:space="preserve">All-season (packaged with Convenience Group) </w:t>
            </w:r>
          </w:p>
        </w:tc>
        <w:tc>
          <w:tcPr>
            <w:tcW w:w="990" w:type="dxa"/>
          </w:tcPr>
          <w:p w14:paraId="1FDCB64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714885B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063EE73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6382CA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727BB066" w14:textId="77777777" w:rsidTr="0013135D">
        <w:tc>
          <w:tcPr>
            <w:tcW w:w="6120" w:type="dxa"/>
            <w:vAlign w:val="top"/>
          </w:tcPr>
          <w:p w14:paraId="1640A23F" w14:textId="77777777" w:rsidR="0013135D" w:rsidRPr="001A3C11" w:rsidRDefault="0013135D" w:rsidP="0013135D">
            <w:pPr>
              <w:pStyle w:val="FABodyCopy"/>
            </w:pPr>
            <w:r w:rsidRPr="001A3C11">
              <w:t xml:space="preserve">Glove box — locking with inside lamp </w:t>
            </w:r>
          </w:p>
        </w:tc>
        <w:tc>
          <w:tcPr>
            <w:tcW w:w="990" w:type="dxa"/>
          </w:tcPr>
          <w:p w14:paraId="489CF63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489DB58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54AD6C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031FB55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6EB74697" w14:textId="77777777" w:rsidTr="0013135D">
        <w:tc>
          <w:tcPr>
            <w:tcW w:w="6120" w:type="dxa"/>
            <w:vAlign w:val="top"/>
          </w:tcPr>
          <w:p w14:paraId="0E2B404E" w14:textId="77777777" w:rsidR="0013135D" w:rsidRPr="001A3C11" w:rsidRDefault="0013135D" w:rsidP="0013135D">
            <w:pPr>
              <w:pStyle w:val="FABodyCopy"/>
            </w:pPr>
            <w:r w:rsidRPr="001A3C11">
              <w:t xml:space="preserve">Lighting — ambient LED on front door handles, front map pockets, overhead light, instrument panel cubby </w:t>
            </w:r>
          </w:p>
        </w:tc>
        <w:tc>
          <w:tcPr>
            <w:tcW w:w="990" w:type="dxa"/>
          </w:tcPr>
          <w:p w14:paraId="2C4EB57F" w14:textId="20D0C49A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629595B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F9D596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27ADE8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144012E0" w14:textId="77777777" w:rsidTr="0013135D">
        <w:tc>
          <w:tcPr>
            <w:tcW w:w="6120" w:type="dxa"/>
            <w:vAlign w:val="top"/>
          </w:tcPr>
          <w:p w14:paraId="081C0A91" w14:textId="77777777" w:rsidR="0013135D" w:rsidRPr="001A3C11" w:rsidRDefault="0013135D" w:rsidP="0013135D">
            <w:pPr>
              <w:pStyle w:val="FABodyCopy"/>
            </w:pPr>
            <w:r w:rsidRPr="001A3C11">
              <w:t xml:space="preserve">Mirrors </w:t>
            </w:r>
          </w:p>
        </w:tc>
        <w:tc>
          <w:tcPr>
            <w:tcW w:w="990" w:type="dxa"/>
          </w:tcPr>
          <w:p w14:paraId="36CE0BF5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19AD8116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303DDC9E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50457902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46FC3195" w14:textId="77777777" w:rsidTr="0013135D">
        <w:tc>
          <w:tcPr>
            <w:tcW w:w="6120" w:type="dxa"/>
            <w:vAlign w:val="top"/>
          </w:tcPr>
          <w:p w14:paraId="7920EA59" w14:textId="77777777" w:rsidR="0013135D" w:rsidRPr="001A3C11" w:rsidRDefault="0013135D" w:rsidP="00031573">
            <w:pPr>
              <w:pStyle w:val="FABodyIndent1"/>
            </w:pPr>
            <w:r w:rsidRPr="001A3C11">
              <w:t>Driver and passenger sun visor with mirror</w:t>
            </w:r>
          </w:p>
        </w:tc>
        <w:tc>
          <w:tcPr>
            <w:tcW w:w="990" w:type="dxa"/>
          </w:tcPr>
          <w:p w14:paraId="7ECB436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56E5B5FC" w14:textId="6A606C15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45837038" w14:textId="1A8F4CE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5E74EEDB" w14:textId="39A06D13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71154C91" w14:textId="77777777" w:rsidTr="0013135D">
        <w:tc>
          <w:tcPr>
            <w:tcW w:w="6120" w:type="dxa"/>
            <w:vAlign w:val="top"/>
          </w:tcPr>
          <w:p w14:paraId="5406FBCB" w14:textId="77777777" w:rsidR="0013135D" w:rsidRPr="001A3C11" w:rsidRDefault="0013135D" w:rsidP="00031573">
            <w:pPr>
              <w:pStyle w:val="FABodyIndent1"/>
            </w:pPr>
            <w:r w:rsidRPr="001A3C11">
              <w:t>Sun visor with illuminated vanity</w:t>
            </w:r>
          </w:p>
        </w:tc>
        <w:tc>
          <w:tcPr>
            <w:tcW w:w="990" w:type="dxa"/>
          </w:tcPr>
          <w:p w14:paraId="2AF66C58" w14:textId="450B3CF7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4AA73E6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0D1154A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CEA3C3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566D39D4" w14:textId="77777777" w:rsidTr="0013135D">
        <w:tc>
          <w:tcPr>
            <w:tcW w:w="6120" w:type="dxa"/>
            <w:vAlign w:val="top"/>
          </w:tcPr>
          <w:p w14:paraId="59274C3D" w14:textId="77777777" w:rsidR="0013135D" w:rsidRPr="001A3C11" w:rsidRDefault="0013135D" w:rsidP="00031573">
            <w:pPr>
              <w:pStyle w:val="FABodyIndent1"/>
            </w:pPr>
            <w:r w:rsidRPr="001A3C11">
              <w:t xml:space="preserve">Rearview day/night </w:t>
            </w:r>
          </w:p>
        </w:tc>
        <w:tc>
          <w:tcPr>
            <w:tcW w:w="990" w:type="dxa"/>
          </w:tcPr>
          <w:p w14:paraId="53A499D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6CAF03E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136A318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81B9D44" w14:textId="2823781A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66C9F58F" w14:textId="77777777" w:rsidTr="0013135D">
        <w:tc>
          <w:tcPr>
            <w:tcW w:w="6120" w:type="dxa"/>
            <w:vAlign w:val="top"/>
          </w:tcPr>
          <w:p w14:paraId="37506B3C" w14:textId="77777777" w:rsidR="0013135D" w:rsidRPr="001A3C11" w:rsidRDefault="0013135D" w:rsidP="00031573">
            <w:pPr>
              <w:pStyle w:val="FABodyIndent1"/>
            </w:pPr>
            <w:r w:rsidRPr="001A3C11">
              <w:t xml:space="preserve">Rearview, auto-dimming (packaged with Convenience Group) </w:t>
            </w:r>
          </w:p>
        </w:tc>
        <w:tc>
          <w:tcPr>
            <w:tcW w:w="990" w:type="dxa"/>
          </w:tcPr>
          <w:p w14:paraId="232EA1E2" w14:textId="2401AAD8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4F0520B6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12C4B62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F8C5C9F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2D619DFE" w14:textId="77777777" w:rsidTr="0013135D">
        <w:tc>
          <w:tcPr>
            <w:tcW w:w="6120" w:type="dxa"/>
            <w:vAlign w:val="top"/>
          </w:tcPr>
          <w:p w14:paraId="6CDE58D2" w14:textId="77777777" w:rsidR="0013135D" w:rsidRPr="001A3C11" w:rsidRDefault="0013135D" w:rsidP="0013135D">
            <w:pPr>
              <w:pStyle w:val="FABodyCopy"/>
            </w:pPr>
            <w:r w:rsidRPr="001A3C11">
              <w:t xml:space="preserve">Outside temperature display </w:t>
            </w:r>
          </w:p>
        </w:tc>
        <w:tc>
          <w:tcPr>
            <w:tcW w:w="990" w:type="dxa"/>
          </w:tcPr>
          <w:p w14:paraId="29026361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5BAB5A1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57AB82F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9CB0A9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10213085" w14:textId="77777777" w:rsidTr="0013135D">
        <w:tc>
          <w:tcPr>
            <w:tcW w:w="6120" w:type="dxa"/>
            <w:vAlign w:val="top"/>
          </w:tcPr>
          <w:p w14:paraId="14F6E507" w14:textId="77777777" w:rsidR="0013135D" w:rsidRPr="001A3C11" w:rsidRDefault="0013135D" w:rsidP="0013135D">
            <w:pPr>
              <w:pStyle w:val="FABodyCopy"/>
            </w:pPr>
            <w:r w:rsidRPr="001A3C11">
              <w:t xml:space="preserve">Power Outlet </w:t>
            </w:r>
          </w:p>
        </w:tc>
        <w:tc>
          <w:tcPr>
            <w:tcW w:w="990" w:type="dxa"/>
          </w:tcPr>
          <w:p w14:paraId="5EBD0985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15231434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7DCABD0B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65C34B00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4C8D5633" w14:textId="77777777" w:rsidTr="0013135D">
        <w:tc>
          <w:tcPr>
            <w:tcW w:w="6120" w:type="dxa"/>
            <w:vAlign w:val="top"/>
          </w:tcPr>
          <w:p w14:paraId="644F18E9" w14:textId="77777777" w:rsidR="0013135D" w:rsidRPr="00031573" w:rsidRDefault="0013135D" w:rsidP="00031573">
            <w:pPr>
              <w:pStyle w:val="FABodyIndent1"/>
            </w:pPr>
            <w:r w:rsidRPr="00031573">
              <w:t>12-volt auxiliary in front center stack</w:t>
            </w:r>
          </w:p>
        </w:tc>
        <w:tc>
          <w:tcPr>
            <w:tcW w:w="990" w:type="dxa"/>
          </w:tcPr>
          <w:p w14:paraId="497B7E2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21A2AFE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941EFD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19A6E7B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620C770B" w14:textId="77777777" w:rsidTr="0013135D">
        <w:tc>
          <w:tcPr>
            <w:tcW w:w="6120" w:type="dxa"/>
            <w:vAlign w:val="top"/>
          </w:tcPr>
          <w:p w14:paraId="6530C38F" w14:textId="77777777" w:rsidR="0013135D" w:rsidRPr="00031573" w:rsidRDefault="0013135D" w:rsidP="00031573">
            <w:pPr>
              <w:pStyle w:val="FABodyIndent1"/>
            </w:pPr>
            <w:r w:rsidRPr="00031573">
              <w:t>115-volt auxiliary (packaged with Convenience Group)</w:t>
            </w:r>
          </w:p>
        </w:tc>
        <w:tc>
          <w:tcPr>
            <w:tcW w:w="990" w:type="dxa"/>
          </w:tcPr>
          <w:p w14:paraId="1ACB2768" w14:textId="06224053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7EB38E2E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49626CE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FF8ACD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722DA564" w14:textId="77777777" w:rsidTr="0013135D">
        <w:tc>
          <w:tcPr>
            <w:tcW w:w="6120" w:type="dxa"/>
            <w:vAlign w:val="top"/>
          </w:tcPr>
          <w:p w14:paraId="133FDC42" w14:textId="77777777" w:rsidR="0013135D" w:rsidRPr="001A3C11" w:rsidRDefault="0013135D" w:rsidP="00031573">
            <w:pPr>
              <w:pStyle w:val="FABodyCopy"/>
              <w:keepNext/>
              <w:keepLines/>
            </w:pPr>
            <w:r w:rsidRPr="001A3C11">
              <w:lastRenderedPageBreak/>
              <w:t xml:space="preserve">Seating </w:t>
            </w:r>
          </w:p>
        </w:tc>
        <w:tc>
          <w:tcPr>
            <w:tcW w:w="990" w:type="dxa"/>
          </w:tcPr>
          <w:p w14:paraId="13F17BBD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3224B822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45B8CC37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5D7F27FB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04515928" w14:textId="77777777" w:rsidTr="0013135D">
        <w:tc>
          <w:tcPr>
            <w:tcW w:w="6120" w:type="dxa"/>
            <w:vAlign w:val="top"/>
          </w:tcPr>
          <w:p w14:paraId="5C2EEC08" w14:textId="77777777" w:rsidR="0013135D" w:rsidRPr="00031573" w:rsidRDefault="0013135D" w:rsidP="00031573">
            <w:pPr>
              <w:pStyle w:val="FABodyIndent1"/>
              <w:keepNext/>
              <w:keepLines/>
            </w:pPr>
            <w:r w:rsidRPr="00031573">
              <w:t>Premium cloth with mesh seat inserts in black with black accent stitching</w:t>
            </w:r>
          </w:p>
        </w:tc>
        <w:tc>
          <w:tcPr>
            <w:tcW w:w="990" w:type="dxa"/>
          </w:tcPr>
          <w:p w14:paraId="0F21CEB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1F050EB7" w14:textId="08356DD2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0124518" w14:textId="3E346E3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77F16F8D" w14:textId="07C9A4D5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65E601A6" w14:textId="77777777" w:rsidTr="0013135D">
        <w:tc>
          <w:tcPr>
            <w:tcW w:w="6120" w:type="dxa"/>
            <w:vAlign w:val="top"/>
          </w:tcPr>
          <w:p w14:paraId="3FD5FA6B" w14:textId="77777777" w:rsidR="0013135D" w:rsidRPr="00031573" w:rsidRDefault="0013135D" w:rsidP="00031573">
            <w:pPr>
              <w:pStyle w:val="FABodyIndent1"/>
              <w:keepNext/>
              <w:keepLines/>
            </w:pPr>
            <w:r w:rsidRPr="00031573">
              <w:t>Premium cloth with embossed cloth inserts in black with black accent stitching or black/Ski Grey with Ice Blue accent stitching</w:t>
            </w:r>
          </w:p>
        </w:tc>
        <w:tc>
          <w:tcPr>
            <w:tcW w:w="990" w:type="dxa"/>
          </w:tcPr>
          <w:p w14:paraId="0EF4BF21" w14:textId="72A13D3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5E5509D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F664C92" w14:textId="023A2B19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2947F58" w14:textId="29EDB00B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70903FA4" w14:textId="77777777" w:rsidTr="0013135D">
        <w:tc>
          <w:tcPr>
            <w:tcW w:w="6120" w:type="dxa"/>
            <w:vAlign w:val="top"/>
          </w:tcPr>
          <w:p w14:paraId="43DA1D5D" w14:textId="77777777" w:rsidR="0013135D" w:rsidRPr="00031573" w:rsidRDefault="0013135D" w:rsidP="00031573">
            <w:pPr>
              <w:pStyle w:val="FABodyIndent1"/>
              <w:keepNext/>
              <w:keepLines/>
            </w:pPr>
            <w:r w:rsidRPr="00031573">
              <w:t xml:space="preserve">Premium cloth topographic insert in black with Ruby Red accent stitching and embroidered </w:t>
            </w:r>
            <w:proofErr w:type="spellStart"/>
            <w:r w:rsidRPr="00031573">
              <w:t>Trailhawk</w:t>
            </w:r>
            <w:proofErr w:type="spellEnd"/>
            <w:r w:rsidRPr="00031573">
              <w:t xml:space="preserve"> logo </w:t>
            </w:r>
          </w:p>
        </w:tc>
        <w:tc>
          <w:tcPr>
            <w:tcW w:w="990" w:type="dxa"/>
          </w:tcPr>
          <w:p w14:paraId="21A54D62" w14:textId="4BF9A487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5D965ED9" w14:textId="2FB26E24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6CC1982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9F6EA88" w14:textId="61CF6108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5140E714" w14:textId="77777777" w:rsidTr="0013135D">
        <w:tc>
          <w:tcPr>
            <w:tcW w:w="6120" w:type="dxa"/>
            <w:vAlign w:val="top"/>
          </w:tcPr>
          <w:p w14:paraId="68E6676B" w14:textId="1D2DC329" w:rsidR="0013135D" w:rsidRPr="00031573" w:rsidRDefault="0013135D" w:rsidP="00031573">
            <w:pPr>
              <w:pStyle w:val="FABodyIndent1"/>
            </w:pPr>
            <w:r w:rsidRPr="00031573">
              <w:t xml:space="preserve">Luxury leather-trimmed seating in black with Ruby Red accent stitching and embroidered </w:t>
            </w:r>
            <w:proofErr w:type="spellStart"/>
            <w:r w:rsidRPr="00031573">
              <w:t>Trailhawk</w:t>
            </w:r>
            <w:proofErr w:type="spellEnd"/>
            <w:r w:rsidRPr="00031573">
              <w:t xml:space="preserve"> logo (packaged with Luxury Group for </w:t>
            </w:r>
            <w:proofErr w:type="spellStart"/>
            <w:r w:rsidRPr="00031573">
              <w:t>Trailhawk</w:t>
            </w:r>
            <w:proofErr w:type="spellEnd"/>
            <w:r w:rsidRPr="00031573">
              <w:t>)</w:t>
            </w:r>
          </w:p>
        </w:tc>
        <w:tc>
          <w:tcPr>
            <w:tcW w:w="990" w:type="dxa"/>
          </w:tcPr>
          <w:p w14:paraId="6A1A62FD" w14:textId="4B78EAA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11546C10" w14:textId="596C35EA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6EC267B8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900" w:type="dxa"/>
          </w:tcPr>
          <w:p w14:paraId="3311E9BE" w14:textId="3E61DEBE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143A8A2E" w14:textId="77777777" w:rsidTr="0013135D">
        <w:tc>
          <w:tcPr>
            <w:tcW w:w="6120" w:type="dxa"/>
            <w:vAlign w:val="top"/>
          </w:tcPr>
          <w:p w14:paraId="41EDC7ED" w14:textId="77777777" w:rsidR="0013135D" w:rsidRPr="00031573" w:rsidRDefault="0013135D" w:rsidP="00031573">
            <w:pPr>
              <w:pStyle w:val="FABodyIndent1"/>
            </w:pPr>
            <w:r w:rsidRPr="00031573">
              <w:t xml:space="preserve">Premium leather-trimmed seating in black with Ski Grey accent stitching or black/Ski Grey with Ski Grey stitching </w:t>
            </w:r>
          </w:p>
        </w:tc>
        <w:tc>
          <w:tcPr>
            <w:tcW w:w="990" w:type="dxa"/>
          </w:tcPr>
          <w:p w14:paraId="5A1BAAE2" w14:textId="7992C286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72778D7E" w14:textId="679CE88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6F7C2277" w14:textId="0BAA099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08432DA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3332DC83" w14:textId="77777777" w:rsidTr="0013135D">
        <w:tc>
          <w:tcPr>
            <w:tcW w:w="6120" w:type="dxa"/>
            <w:vAlign w:val="top"/>
          </w:tcPr>
          <w:p w14:paraId="24D3B086" w14:textId="77777777" w:rsidR="0013135D" w:rsidRPr="001A3C11" w:rsidRDefault="0013135D" w:rsidP="0013135D">
            <w:pPr>
              <w:pStyle w:val="FABodyCopy"/>
            </w:pPr>
            <w:r w:rsidRPr="001A3C11">
              <w:t xml:space="preserve">Seats, Front </w:t>
            </w:r>
          </w:p>
        </w:tc>
        <w:tc>
          <w:tcPr>
            <w:tcW w:w="990" w:type="dxa"/>
          </w:tcPr>
          <w:p w14:paraId="6827C5CA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58DBD0AA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03E0F462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680C1948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16FD20C0" w14:textId="77777777" w:rsidTr="0013135D">
        <w:tc>
          <w:tcPr>
            <w:tcW w:w="6120" w:type="dxa"/>
            <w:vAlign w:val="top"/>
          </w:tcPr>
          <w:p w14:paraId="41426302" w14:textId="77777777" w:rsidR="0013135D" w:rsidRPr="001A3C11" w:rsidRDefault="0013135D" w:rsidP="00031573">
            <w:pPr>
              <w:pStyle w:val="FABodyIndent1"/>
            </w:pPr>
            <w:r w:rsidRPr="001A3C11">
              <w:t>Height-adjustable shoulder belts</w:t>
            </w:r>
          </w:p>
        </w:tc>
        <w:tc>
          <w:tcPr>
            <w:tcW w:w="990" w:type="dxa"/>
          </w:tcPr>
          <w:p w14:paraId="2ADD204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002B90B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25AB4CA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0CD65EB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5C45B02F" w14:textId="77777777" w:rsidTr="0013135D">
        <w:tc>
          <w:tcPr>
            <w:tcW w:w="6120" w:type="dxa"/>
            <w:vAlign w:val="top"/>
          </w:tcPr>
          <w:p w14:paraId="07DE200C" w14:textId="77777777" w:rsidR="0013135D" w:rsidRPr="001A3C11" w:rsidRDefault="0013135D" w:rsidP="00031573">
            <w:pPr>
              <w:pStyle w:val="FABodyIndent1"/>
            </w:pPr>
            <w:r w:rsidRPr="001A3C11">
              <w:t xml:space="preserve">Passenger fold-forward with soft back </w:t>
            </w:r>
          </w:p>
        </w:tc>
        <w:tc>
          <w:tcPr>
            <w:tcW w:w="990" w:type="dxa"/>
          </w:tcPr>
          <w:p w14:paraId="6F802BF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2323D17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0278C3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839CBA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2E5D1183" w14:textId="77777777" w:rsidTr="0013135D">
        <w:tc>
          <w:tcPr>
            <w:tcW w:w="6120" w:type="dxa"/>
            <w:vAlign w:val="top"/>
          </w:tcPr>
          <w:p w14:paraId="7884ED09" w14:textId="77777777" w:rsidR="0013135D" w:rsidRPr="001A3C11" w:rsidRDefault="0013135D" w:rsidP="00031573">
            <w:pPr>
              <w:pStyle w:val="FABodyIndent1"/>
            </w:pPr>
            <w:r w:rsidRPr="001A3C11">
              <w:t xml:space="preserve">Driver seatback map pocket </w:t>
            </w:r>
          </w:p>
        </w:tc>
        <w:tc>
          <w:tcPr>
            <w:tcW w:w="990" w:type="dxa"/>
          </w:tcPr>
          <w:p w14:paraId="1E867D0A" w14:textId="7C7600AC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2877AB65" w14:textId="0DC05CDC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11F7157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EFF2C8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0E911F69" w14:textId="77777777" w:rsidTr="0013135D">
        <w:tc>
          <w:tcPr>
            <w:tcW w:w="6120" w:type="dxa"/>
            <w:vAlign w:val="top"/>
          </w:tcPr>
          <w:p w14:paraId="4375A4D5" w14:textId="77777777" w:rsidR="0013135D" w:rsidRPr="001A3C11" w:rsidRDefault="0013135D" w:rsidP="00031573">
            <w:pPr>
              <w:pStyle w:val="FABodyIndent1"/>
            </w:pPr>
            <w:r w:rsidRPr="001A3C11">
              <w:t>Passenger seatback map pocket</w:t>
            </w:r>
          </w:p>
        </w:tc>
        <w:tc>
          <w:tcPr>
            <w:tcW w:w="990" w:type="dxa"/>
          </w:tcPr>
          <w:p w14:paraId="13415BD8" w14:textId="3908F333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4D6D267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F6A6C0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0BEB0CA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25C74661" w14:textId="77777777" w:rsidTr="0013135D">
        <w:tc>
          <w:tcPr>
            <w:tcW w:w="6120" w:type="dxa"/>
            <w:vAlign w:val="top"/>
          </w:tcPr>
          <w:p w14:paraId="706EB371" w14:textId="77777777" w:rsidR="0013135D" w:rsidRPr="001A3C11" w:rsidRDefault="0013135D" w:rsidP="00031573">
            <w:pPr>
              <w:pStyle w:val="FABodyIndent1"/>
            </w:pPr>
            <w:r w:rsidRPr="001A3C11">
              <w:t>Heated (packaged with Convenience Group)</w:t>
            </w:r>
          </w:p>
        </w:tc>
        <w:tc>
          <w:tcPr>
            <w:tcW w:w="990" w:type="dxa"/>
          </w:tcPr>
          <w:p w14:paraId="61E6EE02" w14:textId="28B206BC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7345BB95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553A42C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721C67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39874C0A" w14:textId="77777777" w:rsidTr="0013135D">
        <w:tc>
          <w:tcPr>
            <w:tcW w:w="6120" w:type="dxa"/>
            <w:vAlign w:val="top"/>
          </w:tcPr>
          <w:p w14:paraId="68E3C2D7" w14:textId="7FA4ADCB" w:rsidR="0013135D" w:rsidRPr="001A3C11" w:rsidRDefault="0013135D" w:rsidP="00031573">
            <w:pPr>
              <w:pStyle w:val="FABodyIndent1"/>
            </w:pPr>
            <w:r w:rsidRPr="001A3C11">
              <w:t>Manual six-way driver and four-way passenger plus driver height-adjustable seat</w:t>
            </w:r>
          </w:p>
        </w:tc>
        <w:tc>
          <w:tcPr>
            <w:tcW w:w="990" w:type="dxa"/>
          </w:tcPr>
          <w:p w14:paraId="04B69683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6BB8E25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ED06A77" w14:textId="67074E74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0C913412" w14:textId="6E86ED3D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5570C6CE" w14:textId="77777777" w:rsidTr="0013135D">
        <w:tc>
          <w:tcPr>
            <w:tcW w:w="6120" w:type="dxa"/>
            <w:vAlign w:val="top"/>
          </w:tcPr>
          <w:p w14:paraId="167CE9A3" w14:textId="4AB5B1D6" w:rsidR="0013135D" w:rsidRPr="001A3C11" w:rsidRDefault="0013135D" w:rsidP="00031573">
            <w:pPr>
              <w:pStyle w:val="FABodyIndent1"/>
            </w:pPr>
            <w:r w:rsidRPr="001A3C11">
              <w:t xml:space="preserve">Power eight-way driver with power two-way lumbar adjuster and manual four-way passenger adjuster (packaged with Convenience Group) </w:t>
            </w:r>
          </w:p>
        </w:tc>
        <w:tc>
          <w:tcPr>
            <w:tcW w:w="990" w:type="dxa"/>
          </w:tcPr>
          <w:p w14:paraId="511BC910" w14:textId="7289949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31FD4327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5C060EE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F77792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49CD08B6" w14:textId="77777777" w:rsidTr="0013135D">
        <w:tc>
          <w:tcPr>
            <w:tcW w:w="6120" w:type="dxa"/>
            <w:vAlign w:val="top"/>
          </w:tcPr>
          <w:p w14:paraId="6287B8A8" w14:textId="77777777" w:rsidR="0013135D" w:rsidRPr="001A3C11" w:rsidRDefault="0013135D" w:rsidP="0013135D">
            <w:pPr>
              <w:pStyle w:val="FABodyCopy"/>
            </w:pPr>
            <w:r w:rsidRPr="001A3C11">
              <w:t xml:space="preserve">Seats, Second Row </w:t>
            </w:r>
          </w:p>
        </w:tc>
        <w:tc>
          <w:tcPr>
            <w:tcW w:w="990" w:type="dxa"/>
          </w:tcPr>
          <w:p w14:paraId="0BC3ED7C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767A6976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512CD5A4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400CE57F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360C2D80" w14:textId="77777777" w:rsidTr="0013135D">
        <w:tc>
          <w:tcPr>
            <w:tcW w:w="6120" w:type="dxa"/>
            <w:vAlign w:val="top"/>
          </w:tcPr>
          <w:p w14:paraId="59D40435" w14:textId="77777777" w:rsidR="0013135D" w:rsidRPr="001A3C11" w:rsidRDefault="0013135D" w:rsidP="00031573">
            <w:pPr>
              <w:pStyle w:val="FABodyIndent1"/>
            </w:pPr>
            <w:r w:rsidRPr="001A3C11">
              <w:t>Three rear-seat headrests</w:t>
            </w:r>
          </w:p>
        </w:tc>
        <w:tc>
          <w:tcPr>
            <w:tcW w:w="990" w:type="dxa"/>
          </w:tcPr>
          <w:p w14:paraId="35B25A2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1638FEB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3902140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B58504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7A4B8548" w14:textId="77777777" w:rsidTr="0013135D">
        <w:tc>
          <w:tcPr>
            <w:tcW w:w="6120" w:type="dxa"/>
            <w:vAlign w:val="top"/>
          </w:tcPr>
          <w:p w14:paraId="0C3A5774" w14:textId="77777777" w:rsidR="0013135D" w:rsidRPr="001A3C11" w:rsidRDefault="0013135D" w:rsidP="00031573">
            <w:pPr>
              <w:pStyle w:val="FABodyIndent1"/>
            </w:pPr>
            <w:r w:rsidRPr="001A3C11">
              <w:t xml:space="preserve">60/40 split-folding </w:t>
            </w:r>
          </w:p>
        </w:tc>
        <w:tc>
          <w:tcPr>
            <w:tcW w:w="990" w:type="dxa"/>
          </w:tcPr>
          <w:p w14:paraId="3539A95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00229B9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AB8BF89" w14:textId="02C6CAB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2C98BB05" w14:textId="378F72D4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3F7EF112" w14:textId="77777777" w:rsidTr="0013135D">
        <w:tc>
          <w:tcPr>
            <w:tcW w:w="6120" w:type="dxa"/>
            <w:vAlign w:val="top"/>
          </w:tcPr>
          <w:p w14:paraId="3E450C86" w14:textId="77777777" w:rsidR="0013135D" w:rsidRPr="001A3C11" w:rsidRDefault="0013135D" w:rsidP="00031573">
            <w:pPr>
              <w:pStyle w:val="FABodyIndent1"/>
            </w:pPr>
            <w:r w:rsidRPr="001A3C11">
              <w:t xml:space="preserve">40/20/40 </w:t>
            </w:r>
            <w:proofErr w:type="gramStart"/>
            <w:r w:rsidRPr="001A3C11">
              <w:t>split-folding</w:t>
            </w:r>
            <w:proofErr w:type="gramEnd"/>
            <w:r w:rsidRPr="001A3C11">
              <w:t xml:space="preserve"> with trunk pass-through (packaged with Convenience Group)</w:t>
            </w:r>
          </w:p>
        </w:tc>
        <w:tc>
          <w:tcPr>
            <w:tcW w:w="990" w:type="dxa"/>
          </w:tcPr>
          <w:p w14:paraId="79FE43C6" w14:textId="2E738D4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2A7AEDA1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48FB062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12765F2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5096DB56" w14:textId="77777777" w:rsidTr="0013135D">
        <w:tc>
          <w:tcPr>
            <w:tcW w:w="6120" w:type="dxa"/>
            <w:vAlign w:val="top"/>
          </w:tcPr>
          <w:p w14:paraId="03F3188F" w14:textId="37742C25" w:rsidR="0013135D" w:rsidRPr="001A3C11" w:rsidRDefault="0013135D" w:rsidP="00031573">
            <w:pPr>
              <w:pStyle w:val="FABodyIndent1"/>
            </w:pPr>
            <w:r w:rsidRPr="001A3C11">
              <w:t>Center, rear three-point seat belt</w:t>
            </w:r>
          </w:p>
        </w:tc>
        <w:tc>
          <w:tcPr>
            <w:tcW w:w="990" w:type="dxa"/>
          </w:tcPr>
          <w:p w14:paraId="2001D15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00C88A3E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86C1044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4B8CCD5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29FD9BEA" w14:textId="77777777" w:rsidTr="0013135D">
        <w:tc>
          <w:tcPr>
            <w:tcW w:w="6120" w:type="dxa"/>
            <w:vAlign w:val="top"/>
          </w:tcPr>
          <w:p w14:paraId="46694D34" w14:textId="77777777" w:rsidR="0013135D" w:rsidRPr="001A3C11" w:rsidRDefault="0013135D" w:rsidP="0013135D">
            <w:pPr>
              <w:pStyle w:val="FABodyCopy"/>
            </w:pPr>
            <w:r w:rsidRPr="001A3C11">
              <w:t xml:space="preserve">Shift Knob </w:t>
            </w:r>
          </w:p>
        </w:tc>
        <w:tc>
          <w:tcPr>
            <w:tcW w:w="990" w:type="dxa"/>
          </w:tcPr>
          <w:p w14:paraId="50C3B15C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90" w:type="dxa"/>
          </w:tcPr>
          <w:p w14:paraId="7E77FEB8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1080" w:type="dxa"/>
          </w:tcPr>
          <w:p w14:paraId="5C73D30D" w14:textId="77777777" w:rsidR="0013135D" w:rsidRPr="001A3C11" w:rsidRDefault="0013135D" w:rsidP="0013135D">
            <w:pPr>
              <w:pStyle w:val="S-O-P"/>
            </w:pPr>
          </w:p>
        </w:tc>
        <w:tc>
          <w:tcPr>
            <w:tcW w:w="900" w:type="dxa"/>
          </w:tcPr>
          <w:p w14:paraId="62747D73" w14:textId="77777777" w:rsidR="0013135D" w:rsidRPr="001A3C11" w:rsidRDefault="0013135D" w:rsidP="0013135D">
            <w:pPr>
              <w:pStyle w:val="S-O-P"/>
            </w:pPr>
          </w:p>
        </w:tc>
      </w:tr>
      <w:tr w:rsidR="0013135D" w:rsidRPr="001A3C11" w14:paraId="2DDE6AA9" w14:textId="77777777" w:rsidTr="0013135D">
        <w:tc>
          <w:tcPr>
            <w:tcW w:w="6120" w:type="dxa"/>
            <w:vAlign w:val="top"/>
          </w:tcPr>
          <w:p w14:paraId="01533282" w14:textId="77777777" w:rsidR="0013135D" w:rsidRPr="00031573" w:rsidRDefault="0013135D" w:rsidP="00031573">
            <w:pPr>
              <w:pStyle w:val="FABodyIndent1"/>
            </w:pPr>
            <w:r w:rsidRPr="00031573">
              <w:t xml:space="preserve">Vinyl </w:t>
            </w:r>
          </w:p>
        </w:tc>
        <w:tc>
          <w:tcPr>
            <w:tcW w:w="990" w:type="dxa"/>
          </w:tcPr>
          <w:p w14:paraId="6FC5582D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90" w:type="dxa"/>
          </w:tcPr>
          <w:p w14:paraId="00D4A3F9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8A33C94" w14:textId="0ADD7CA3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2957F1A7" w14:textId="0B6BCD40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7387A7DA" w14:textId="77777777" w:rsidTr="0013135D">
        <w:tc>
          <w:tcPr>
            <w:tcW w:w="6120" w:type="dxa"/>
            <w:vAlign w:val="top"/>
          </w:tcPr>
          <w:p w14:paraId="48AEAAD0" w14:textId="77777777" w:rsidR="0013135D" w:rsidRPr="00031573" w:rsidRDefault="0013135D" w:rsidP="00031573">
            <w:pPr>
              <w:pStyle w:val="FABodyIndent1"/>
            </w:pPr>
            <w:r w:rsidRPr="00031573">
              <w:t xml:space="preserve">Leather wrapped </w:t>
            </w:r>
          </w:p>
        </w:tc>
        <w:tc>
          <w:tcPr>
            <w:tcW w:w="990" w:type="dxa"/>
          </w:tcPr>
          <w:p w14:paraId="6FDBCA19" w14:textId="44906D58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5DE5076F" w14:textId="17CA8869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365B0BF6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DE69FA7" w14:textId="77777777" w:rsidR="0013135D" w:rsidRPr="001A3C11" w:rsidRDefault="0013135D" w:rsidP="0013135D">
            <w:pPr>
              <w:pStyle w:val="S-O-P"/>
            </w:pPr>
            <w:r w:rsidRPr="001A3C11">
              <w:t>S</w:t>
            </w:r>
          </w:p>
        </w:tc>
      </w:tr>
      <w:tr w:rsidR="0013135D" w:rsidRPr="001A3C11" w14:paraId="162928E7" w14:textId="77777777" w:rsidTr="0013135D">
        <w:tc>
          <w:tcPr>
            <w:tcW w:w="6120" w:type="dxa"/>
            <w:vAlign w:val="top"/>
          </w:tcPr>
          <w:p w14:paraId="363F3C66" w14:textId="77777777" w:rsidR="0013135D" w:rsidRPr="001A3C11" w:rsidRDefault="0013135D" w:rsidP="00031573">
            <w:pPr>
              <w:pStyle w:val="FABodyIndent1"/>
              <w:spacing w:before="76" w:after="76"/>
            </w:pPr>
            <w:r w:rsidRPr="001A3C11">
              <w:lastRenderedPageBreak/>
              <w:t xml:space="preserve">Steering Wheel </w:t>
            </w:r>
          </w:p>
        </w:tc>
        <w:tc>
          <w:tcPr>
            <w:tcW w:w="990" w:type="dxa"/>
          </w:tcPr>
          <w:p w14:paraId="32FCE59B" w14:textId="77777777" w:rsidR="0013135D" w:rsidRPr="001A3C11" w:rsidRDefault="0013135D" w:rsidP="00031573">
            <w:pPr>
              <w:pStyle w:val="S-O-P"/>
              <w:spacing w:before="76" w:after="76"/>
            </w:pPr>
          </w:p>
        </w:tc>
        <w:tc>
          <w:tcPr>
            <w:tcW w:w="990" w:type="dxa"/>
          </w:tcPr>
          <w:p w14:paraId="2B0128E7" w14:textId="77777777" w:rsidR="0013135D" w:rsidRPr="001A3C11" w:rsidRDefault="0013135D" w:rsidP="00031573">
            <w:pPr>
              <w:pStyle w:val="S-O-P"/>
              <w:spacing w:before="76" w:after="76"/>
            </w:pPr>
          </w:p>
        </w:tc>
        <w:tc>
          <w:tcPr>
            <w:tcW w:w="1080" w:type="dxa"/>
          </w:tcPr>
          <w:p w14:paraId="668AE53B" w14:textId="77777777" w:rsidR="0013135D" w:rsidRPr="001A3C11" w:rsidRDefault="0013135D" w:rsidP="00031573">
            <w:pPr>
              <w:pStyle w:val="S-O-P"/>
              <w:spacing w:before="76" w:after="76"/>
            </w:pPr>
          </w:p>
        </w:tc>
        <w:tc>
          <w:tcPr>
            <w:tcW w:w="900" w:type="dxa"/>
          </w:tcPr>
          <w:p w14:paraId="7988F4ED" w14:textId="77777777" w:rsidR="0013135D" w:rsidRPr="001A3C11" w:rsidRDefault="0013135D" w:rsidP="00031573">
            <w:pPr>
              <w:pStyle w:val="S-O-P"/>
              <w:spacing w:before="76" w:after="76"/>
            </w:pPr>
          </w:p>
        </w:tc>
      </w:tr>
      <w:tr w:rsidR="0013135D" w:rsidRPr="001A3C11" w14:paraId="33A3CBE9" w14:textId="77777777" w:rsidTr="0013135D">
        <w:tc>
          <w:tcPr>
            <w:tcW w:w="6120" w:type="dxa"/>
            <w:vAlign w:val="top"/>
          </w:tcPr>
          <w:p w14:paraId="4412E2AF" w14:textId="77777777" w:rsidR="0013135D" w:rsidRPr="001A3C11" w:rsidRDefault="0013135D" w:rsidP="00031573">
            <w:pPr>
              <w:pStyle w:val="FABodyIndent1"/>
              <w:spacing w:before="76" w:after="76"/>
            </w:pPr>
            <w:r w:rsidRPr="001A3C11">
              <w:t>Base (urethane)</w:t>
            </w:r>
          </w:p>
        </w:tc>
        <w:tc>
          <w:tcPr>
            <w:tcW w:w="990" w:type="dxa"/>
          </w:tcPr>
          <w:p w14:paraId="238F3954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990" w:type="dxa"/>
          </w:tcPr>
          <w:p w14:paraId="4897189E" w14:textId="5C791CBD" w:rsidR="0013135D" w:rsidRPr="001A3C11" w:rsidRDefault="00C12C2C" w:rsidP="00031573">
            <w:pPr>
              <w:pStyle w:val="S-O-P"/>
              <w:spacing w:before="76" w:after="76"/>
            </w:pPr>
            <w:r>
              <w:t>NA</w:t>
            </w:r>
          </w:p>
        </w:tc>
        <w:tc>
          <w:tcPr>
            <w:tcW w:w="1080" w:type="dxa"/>
          </w:tcPr>
          <w:p w14:paraId="67983BB7" w14:textId="005421AC" w:rsidR="0013135D" w:rsidRPr="001A3C11" w:rsidRDefault="00C12C2C" w:rsidP="00031573">
            <w:pPr>
              <w:pStyle w:val="S-O-P"/>
              <w:spacing w:before="76" w:after="76"/>
            </w:pPr>
            <w:r>
              <w:t>NA</w:t>
            </w:r>
          </w:p>
        </w:tc>
        <w:tc>
          <w:tcPr>
            <w:tcW w:w="900" w:type="dxa"/>
          </w:tcPr>
          <w:p w14:paraId="5637BEE9" w14:textId="2D417962" w:rsidR="0013135D" w:rsidRPr="001A3C11" w:rsidRDefault="00C12C2C" w:rsidP="00031573">
            <w:pPr>
              <w:pStyle w:val="S-O-P"/>
              <w:spacing w:before="76" w:after="76"/>
            </w:pPr>
            <w:r>
              <w:t>NA</w:t>
            </w:r>
          </w:p>
        </w:tc>
      </w:tr>
      <w:tr w:rsidR="0013135D" w:rsidRPr="001A3C11" w14:paraId="5E933B2E" w14:textId="77777777" w:rsidTr="0013135D">
        <w:tc>
          <w:tcPr>
            <w:tcW w:w="6120" w:type="dxa"/>
            <w:vAlign w:val="top"/>
          </w:tcPr>
          <w:p w14:paraId="2DD26643" w14:textId="77777777" w:rsidR="0013135D" w:rsidRPr="001A3C11" w:rsidRDefault="0013135D" w:rsidP="00031573">
            <w:pPr>
              <w:pStyle w:val="FABodyIndent1"/>
              <w:spacing w:before="76" w:after="76"/>
            </w:pPr>
            <w:r w:rsidRPr="001A3C11">
              <w:t xml:space="preserve">Premium wrapped </w:t>
            </w:r>
          </w:p>
        </w:tc>
        <w:tc>
          <w:tcPr>
            <w:tcW w:w="990" w:type="dxa"/>
          </w:tcPr>
          <w:p w14:paraId="7BA9F027" w14:textId="30654465" w:rsidR="0013135D" w:rsidRPr="001A3C11" w:rsidRDefault="00C12C2C" w:rsidP="00031573">
            <w:pPr>
              <w:pStyle w:val="S-O-P"/>
              <w:spacing w:before="76" w:after="76"/>
            </w:pPr>
            <w:r>
              <w:t>NA</w:t>
            </w:r>
          </w:p>
        </w:tc>
        <w:tc>
          <w:tcPr>
            <w:tcW w:w="990" w:type="dxa"/>
          </w:tcPr>
          <w:p w14:paraId="416F03E0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1080" w:type="dxa"/>
          </w:tcPr>
          <w:p w14:paraId="5AF47E04" w14:textId="1ABA9F76" w:rsidR="0013135D" w:rsidRPr="001A3C11" w:rsidRDefault="00C12C2C" w:rsidP="00031573">
            <w:pPr>
              <w:pStyle w:val="S-O-P"/>
              <w:spacing w:before="76" w:after="76"/>
            </w:pPr>
            <w:r>
              <w:t>NA</w:t>
            </w:r>
          </w:p>
        </w:tc>
        <w:tc>
          <w:tcPr>
            <w:tcW w:w="900" w:type="dxa"/>
          </w:tcPr>
          <w:p w14:paraId="709350E4" w14:textId="5C7CB3EF" w:rsidR="0013135D" w:rsidRPr="001A3C11" w:rsidRDefault="00C12C2C" w:rsidP="00031573">
            <w:pPr>
              <w:pStyle w:val="S-O-P"/>
              <w:spacing w:before="76" w:after="76"/>
            </w:pPr>
            <w:r>
              <w:t>NA</w:t>
            </w:r>
          </w:p>
        </w:tc>
      </w:tr>
      <w:tr w:rsidR="0013135D" w:rsidRPr="001A3C11" w14:paraId="51E20F3E" w14:textId="77777777" w:rsidTr="0013135D">
        <w:tc>
          <w:tcPr>
            <w:tcW w:w="6120" w:type="dxa"/>
            <w:vAlign w:val="top"/>
          </w:tcPr>
          <w:p w14:paraId="51523365" w14:textId="77777777" w:rsidR="0013135D" w:rsidRPr="001A3C11" w:rsidRDefault="0013135D" w:rsidP="00031573">
            <w:pPr>
              <w:pStyle w:val="FABodyIndent1"/>
              <w:spacing w:before="76" w:after="76"/>
            </w:pPr>
            <w:r w:rsidRPr="001A3C11">
              <w:t>Leather wrapped, heated (packaged with Convenience Group)</w:t>
            </w:r>
          </w:p>
        </w:tc>
        <w:tc>
          <w:tcPr>
            <w:tcW w:w="990" w:type="dxa"/>
          </w:tcPr>
          <w:p w14:paraId="598A81CE" w14:textId="707B944A" w:rsidR="0013135D" w:rsidRPr="001A3C11" w:rsidRDefault="00C12C2C" w:rsidP="00031573">
            <w:pPr>
              <w:pStyle w:val="S-O-P"/>
              <w:spacing w:before="76" w:after="76"/>
            </w:pPr>
            <w:r>
              <w:t>NA</w:t>
            </w:r>
          </w:p>
        </w:tc>
        <w:tc>
          <w:tcPr>
            <w:tcW w:w="990" w:type="dxa"/>
          </w:tcPr>
          <w:p w14:paraId="31A2AD0E" w14:textId="1D3DAD3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P</w:t>
            </w:r>
          </w:p>
        </w:tc>
        <w:tc>
          <w:tcPr>
            <w:tcW w:w="1080" w:type="dxa"/>
          </w:tcPr>
          <w:p w14:paraId="48D5B72B" w14:textId="622ACF53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900" w:type="dxa"/>
          </w:tcPr>
          <w:p w14:paraId="49E0D898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</w:tr>
      <w:tr w:rsidR="0013135D" w:rsidRPr="001A3C11" w14:paraId="5C70567A" w14:textId="77777777" w:rsidTr="0013135D">
        <w:tc>
          <w:tcPr>
            <w:tcW w:w="6120" w:type="dxa"/>
            <w:vAlign w:val="top"/>
          </w:tcPr>
          <w:p w14:paraId="686F9710" w14:textId="77777777" w:rsidR="0013135D" w:rsidRPr="001A3C11" w:rsidRDefault="0013135D" w:rsidP="00031573">
            <w:pPr>
              <w:pStyle w:val="FABodyIndent1"/>
              <w:spacing w:before="76" w:after="76"/>
            </w:pPr>
            <w:r w:rsidRPr="001A3C11">
              <w:t xml:space="preserve">Mounted audio controls </w:t>
            </w:r>
          </w:p>
        </w:tc>
        <w:tc>
          <w:tcPr>
            <w:tcW w:w="990" w:type="dxa"/>
          </w:tcPr>
          <w:p w14:paraId="1C031CFA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990" w:type="dxa"/>
          </w:tcPr>
          <w:p w14:paraId="3E7B6655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1080" w:type="dxa"/>
          </w:tcPr>
          <w:p w14:paraId="1F11979C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900" w:type="dxa"/>
          </w:tcPr>
          <w:p w14:paraId="00F1EF27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</w:tr>
      <w:tr w:rsidR="0013135D" w:rsidRPr="001A3C11" w14:paraId="35B63CFC" w14:textId="77777777" w:rsidTr="0013135D">
        <w:tc>
          <w:tcPr>
            <w:tcW w:w="6120" w:type="dxa"/>
            <w:vAlign w:val="top"/>
          </w:tcPr>
          <w:p w14:paraId="5CB25FB6" w14:textId="77777777" w:rsidR="0013135D" w:rsidRPr="001A3C11" w:rsidRDefault="0013135D" w:rsidP="00031573">
            <w:pPr>
              <w:pStyle w:val="FABodyIndent1"/>
              <w:spacing w:before="76" w:after="76"/>
            </w:pPr>
            <w:r w:rsidRPr="001A3C11">
              <w:t>Tilt/telescoping steering column</w:t>
            </w:r>
          </w:p>
        </w:tc>
        <w:tc>
          <w:tcPr>
            <w:tcW w:w="990" w:type="dxa"/>
          </w:tcPr>
          <w:p w14:paraId="420EA2CE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990" w:type="dxa"/>
          </w:tcPr>
          <w:p w14:paraId="4688A2EF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1080" w:type="dxa"/>
          </w:tcPr>
          <w:p w14:paraId="02DF8C76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900" w:type="dxa"/>
          </w:tcPr>
          <w:p w14:paraId="551C31FB" w14:textId="77777777" w:rsidR="0013135D" w:rsidRPr="001A3C11" w:rsidRDefault="0013135D" w:rsidP="00031573">
            <w:pPr>
              <w:pStyle w:val="S-O-P"/>
              <w:spacing w:before="76" w:after="76"/>
            </w:pPr>
            <w:r w:rsidRPr="001A3C11">
              <w:t>S</w:t>
            </w:r>
          </w:p>
        </w:tc>
      </w:tr>
    </w:tbl>
    <w:p w14:paraId="7ECE5344" w14:textId="32F9BCED" w:rsidR="00031573" w:rsidRDefault="00031573" w:rsidP="00031573">
      <w:pPr>
        <w:pStyle w:val="Heading3"/>
      </w:pPr>
      <w:r w:rsidRPr="001A3C11">
        <w:t>UCONNECT / MULTIMEDIA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031573" w:rsidRPr="001A3C11" w14:paraId="304CA47B" w14:textId="77777777" w:rsidTr="00031573">
        <w:tc>
          <w:tcPr>
            <w:tcW w:w="6120" w:type="dxa"/>
            <w:vAlign w:val="bottom"/>
          </w:tcPr>
          <w:p w14:paraId="2B4E4F03" w14:textId="77777777" w:rsidR="00031573" w:rsidRPr="001A3C11" w:rsidRDefault="00031573" w:rsidP="00031573">
            <w:pPr>
              <w:pStyle w:val="ModelSubhead"/>
              <w:jc w:val="left"/>
            </w:pPr>
            <w:r w:rsidRPr="001A3C11">
              <w:t>UCONNECT / MULTIMEDIA</w:t>
            </w:r>
          </w:p>
        </w:tc>
        <w:tc>
          <w:tcPr>
            <w:tcW w:w="990" w:type="dxa"/>
            <w:vAlign w:val="bottom"/>
          </w:tcPr>
          <w:p w14:paraId="7639FA28" w14:textId="18915A8A" w:rsidR="00031573" w:rsidRPr="001A3C11" w:rsidRDefault="00031573" w:rsidP="00031573">
            <w:pPr>
              <w:pStyle w:val="ModelSubhead"/>
            </w:pPr>
            <w:r w:rsidRPr="001A3C11">
              <w:t xml:space="preserve">Sport </w:t>
            </w:r>
            <w:proofErr w:type="spellStart"/>
            <w:r w:rsidRPr="001A3C11">
              <w:t>4x2</w:t>
            </w:r>
            <w:proofErr w:type="spellEnd"/>
            <w:r w:rsidRPr="001A3C11">
              <w:t>/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90" w:type="dxa"/>
            <w:vAlign w:val="bottom"/>
          </w:tcPr>
          <w:p w14:paraId="293EC918" w14:textId="1B4B1808" w:rsidR="00031573" w:rsidRPr="001A3C11" w:rsidRDefault="00031573" w:rsidP="00031573">
            <w:pPr>
              <w:pStyle w:val="ModelSubhead"/>
            </w:pPr>
            <w:r w:rsidRPr="001A3C11">
              <w:t xml:space="preserve">Latitude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1080" w:type="dxa"/>
            <w:vAlign w:val="bottom"/>
          </w:tcPr>
          <w:p w14:paraId="68B55B3C" w14:textId="2AE5B1B7" w:rsidR="00031573" w:rsidRPr="001A3C11" w:rsidRDefault="00031573" w:rsidP="00031573">
            <w:pPr>
              <w:pStyle w:val="ModelSubhead"/>
            </w:pPr>
            <w:proofErr w:type="spellStart"/>
            <w:r w:rsidRPr="001A3C11">
              <w:t>Trailhawk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00" w:type="dxa"/>
            <w:vAlign w:val="bottom"/>
          </w:tcPr>
          <w:p w14:paraId="1079EB82" w14:textId="48DF85E8" w:rsidR="00031573" w:rsidRPr="001A3C11" w:rsidRDefault="00031573" w:rsidP="00031573">
            <w:pPr>
              <w:pStyle w:val="ModelSubhead"/>
            </w:pPr>
            <w:r w:rsidRPr="001A3C11">
              <w:t xml:space="preserve">Limited </w:t>
            </w:r>
            <w:proofErr w:type="spellStart"/>
            <w:r w:rsidRPr="001A3C11">
              <w:t>4x4</w:t>
            </w:r>
            <w:proofErr w:type="spellEnd"/>
          </w:p>
        </w:tc>
      </w:tr>
      <w:tr w:rsidR="00031573" w:rsidRPr="001A3C11" w14:paraId="4D974DC7" w14:textId="77777777" w:rsidTr="0013135D">
        <w:tc>
          <w:tcPr>
            <w:tcW w:w="6120" w:type="dxa"/>
            <w:vAlign w:val="top"/>
          </w:tcPr>
          <w:p w14:paraId="074EDCC0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Apple CarPlay and Android Auto </w:t>
            </w:r>
          </w:p>
        </w:tc>
        <w:tc>
          <w:tcPr>
            <w:tcW w:w="990" w:type="dxa"/>
          </w:tcPr>
          <w:p w14:paraId="777771F6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3C5BDDC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B572AD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A12C83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4A3AF8AB" w14:textId="77777777" w:rsidTr="0013135D">
        <w:tc>
          <w:tcPr>
            <w:tcW w:w="6120" w:type="dxa"/>
            <w:vAlign w:val="top"/>
          </w:tcPr>
          <w:p w14:paraId="408FB1CC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>Integrated Voice Command with Bluetooth — hands-free communication and streaming audio</w:t>
            </w:r>
          </w:p>
        </w:tc>
        <w:tc>
          <w:tcPr>
            <w:tcW w:w="990" w:type="dxa"/>
          </w:tcPr>
          <w:p w14:paraId="63A4A52A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3E613617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264F78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678FAD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2F1605E2" w14:textId="77777777" w:rsidTr="0013135D">
        <w:tc>
          <w:tcPr>
            <w:tcW w:w="6120" w:type="dxa"/>
            <w:vAlign w:val="top"/>
          </w:tcPr>
          <w:p w14:paraId="5362A2AB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Media hub — located in center stack; includes USB port and auxiliary input jack for mobile devices </w:t>
            </w:r>
          </w:p>
        </w:tc>
        <w:tc>
          <w:tcPr>
            <w:tcW w:w="990" w:type="dxa"/>
          </w:tcPr>
          <w:p w14:paraId="0A075F3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57DC02A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E5E22A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C630DD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62E3A690" w14:textId="77777777" w:rsidTr="0013135D">
        <w:tc>
          <w:tcPr>
            <w:tcW w:w="6120" w:type="dxa"/>
            <w:vAlign w:val="top"/>
          </w:tcPr>
          <w:p w14:paraId="7AEC8BC9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>Remote USB port — located behind center console for second-row passengers</w:t>
            </w:r>
          </w:p>
        </w:tc>
        <w:tc>
          <w:tcPr>
            <w:tcW w:w="990" w:type="dxa"/>
          </w:tcPr>
          <w:p w14:paraId="5FBB924E" w14:textId="7CF08A7B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39E8B6F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FBF180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51090A7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0FBB033E" w14:textId="77777777" w:rsidTr="0013135D">
        <w:tc>
          <w:tcPr>
            <w:tcW w:w="6120" w:type="dxa"/>
            <w:vAlign w:val="top"/>
          </w:tcPr>
          <w:p w14:paraId="5279BDA6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SiriusXM Radio — includes six-month trial subscription </w:t>
            </w:r>
          </w:p>
        </w:tc>
        <w:tc>
          <w:tcPr>
            <w:tcW w:w="990" w:type="dxa"/>
          </w:tcPr>
          <w:p w14:paraId="236D734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38EB584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7A7A46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355B6EE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76B4D454" w14:textId="77777777" w:rsidTr="0013135D">
        <w:tc>
          <w:tcPr>
            <w:tcW w:w="6120" w:type="dxa"/>
            <w:vAlign w:val="top"/>
          </w:tcPr>
          <w:p w14:paraId="14781B25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SiriusXM Traffic Plus — includes five-year trial subscription </w:t>
            </w:r>
          </w:p>
        </w:tc>
        <w:tc>
          <w:tcPr>
            <w:tcW w:w="990" w:type="dxa"/>
          </w:tcPr>
          <w:p w14:paraId="5EB6281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0D2BF4E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6A5F553A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6556FF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3CAE3FBC" w14:textId="77777777" w:rsidTr="0013135D">
        <w:tc>
          <w:tcPr>
            <w:tcW w:w="6120" w:type="dxa"/>
            <w:vAlign w:val="top"/>
          </w:tcPr>
          <w:p w14:paraId="1242A1EA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SiriusXM Travel Link — includes five-year trial subscription </w:t>
            </w:r>
          </w:p>
        </w:tc>
        <w:tc>
          <w:tcPr>
            <w:tcW w:w="990" w:type="dxa"/>
          </w:tcPr>
          <w:p w14:paraId="214A4A2D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3A0C74B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0AE67E8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791BA8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49252F68" w14:textId="77777777" w:rsidTr="0013135D">
        <w:tc>
          <w:tcPr>
            <w:tcW w:w="6120" w:type="dxa"/>
            <w:vAlign w:val="top"/>
          </w:tcPr>
          <w:p w14:paraId="03CFF5F4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SiriusXM Guardian — includes one-year trial subscription </w:t>
            </w:r>
          </w:p>
        </w:tc>
        <w:tc>
          <w:tcPr>
            <w:tcW w:w="990" w:type="dxa"/>
          </w:tcPr>
          <w:p w14:paraId="5C1B3F45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1C572BA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732B3F5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F2E955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1098FFAA" w14:textId="77777777" w:rsidTr="0013135D">
        <w:tc>
          <w:tcPr>
            <w:tcW w:w="6120" w:type="dxa"/>
            <w:vAlign w:val="top"/>
          </w:tcPr>
          <w:p w14:paraId="32989714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Speakers </w:t>
            </w:r>
          </w:p>
        </w:tc>
        <w:tc>
          <w:tcPr>
            <w:tcW w:w="990" w:type="dxa"/>
          </w:tcPr>
          <w:p w14:paraId="22E89C2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0BA6ADD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1AA2881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684A973D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</w:tr>
      <w:tr w:rsidR="00031573" w:rsidRPr="001A3C11" w14:paraId="4DE388F2" w14:textId="77777777" w:rsidTr="0013135D">
        <w:tc>
          <w:tcPr>
            <w:tcW w:w="6120" w:type="dxa"/>
            <w:vAlign w:val="top"/>
          </w:tcPr>
          <w:p w14:paraId="5894E3F0" w14:textId="77777777" w:rsidR="0013135D" w:rsidRPr="001A3C11" w:rsidRDefault="0013135D" w:rsidP="00031573">
            <w:pPr>
              <w:pStyle w:val="FABodyIndent1"/>
              <w:spacing w:before="76" w:after="76" w:line="240" w:lineRule="auto"/>
            </w:pPr>
            <w:r w:rsidRPr="001A3C11">
              <w:t>Six-speaker audio system</w:t>
            </w:r>
          </w:p>
        </w:tc>
        <w:tc>
          <w:tcPr>
            <w:tcW w:w="990" w:type="dxa"/>
          </w:tcPr>
          <w:p w14:paraId="62F95D7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1383213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89E921A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657B5BA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24C5EA77" w14:textId="77777777" w:rsidTr="0013135D">
        <w:tc>
          <w:tcPr>
            <w:tcW w:w="6120" w:type="dxa"/>
            <w:vAlign w:val="top"/>
          </w:tcPr>
          <w:p w14:paraId="2D0986BB" w14:textId="77777777" w:rsidR="0013135D" w:rsidRPr="001A3C11" w:rsidRDefault="0013135D" w:rsidP="00031573">
            <w:pPr>
              <w:pStyle w:val="FABodyIndent1"/>
              <w:spacing w:before="76" w:after="76" w:line="240" w:lineRule="auto"/>
            </w:pPr>
            <w:r w:rsidRPr="001A3C11">
              <w:t xml:space="preserve">Premium audio system — includes nine speakers with subwoofer (packaged with Sun and Sound Group on Latitude and </w:t>
            </w:r>
            <w:proofErr w:type="spellStart"/>
            <w:r w:rsidRPr="001A3C11">
              <w:t>Trailhawk</w:t>
            </w:r>
            <w:proofErr w:type="spellEnd"/>
            <w:r w:rsidRPr="001A3C11">
              <w:t xml:space="preserve"> / packaged with Sun, Sound and Wheels Group on Limited)</w:t>
            </w:r>
          </w:p>
        </w:tc>
        <w:tc>
          <w:tcPr>
            <w:tcW w:w="990" w:type="dxa"/>
          </w:tcPr>
          <w:p w14:paraId="61826D1A" w14:textId="43F70E49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63A06EFC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  <w:tc>
          <w:tcPr>
            <w:tcW w:w="1080" w:type="dxa"/>
          </w:tcPr>
          <w:p w14:paraId="1CCEB30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  <w:tc>
          <w:tcPr>
            <w:tcW w:w="900" w:type="dxa"/>
          </w:tcPr>
          <w:p w14:paraId="40B6181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</w:tr>
      <w:tr w:rsidR="00031573" w:rsidRPr="001A3C11" w14:paraId="3BDECC5F" w14:textId="77777777" w:rsidTr="0013135D">
        <w:tc>
          <w:tcPr>
            <w:tcW w:w="6120" w:type="dxa"/>
            <w:vAlign w:val="top"/>
          </w:tcPr>
          <w:p w14:paraId="57C0AA1A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Uconnect </w:t>
            </w:r>
            <w:proofErr w:type="spellStart"/>
            <w:r w:rsidRPr="001A3C11">
              <w:t>4C</w:t>
            </w:r>
            <w:proofErr w:type="spellEnd"/>
            <w:r w:rsidRPr="001A3C11">
              <w:t xml:space="preserve"> NAV — includes 8.4-in. touchscreen display, GPS navigation, HD radio, Apple CarPlay and Android Auto compatibility, Integrated Voice Command with Bluetooth, SiriusXM Radio with six-month trial subscription, SiriusXM Guardian with one-year trial subscription plus SiriusXM Travel Link and SiriusXM Traffic Plus with </w:t>
            </w:r>
            <w:r w:rsidRPr="001A3C11">
              <w:br/>
              <w:t>five-year trial subscription and AM/FM radio (SiriusXM Traffic Plus and Sirius Travel Link packaged with Luxury Group on Latitude)</w:t>
            </w:r>
          </w:p>
        </w:tc>
        <w:tc>
          <w:tcPr>
            <w:tcW w:w="990" w:type="dxa"/>
          </w:tcPr>
          <w:p w14:paraId="154A7D3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65B3662C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E639E1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3EB4DF1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</w:tbl>
    <w:p w14:paraId="0417FA9F" w14:textId="529C7869" w:rsidR="00031573" w:rsidRPr="00031573" w:rsidRDefault="00031573" w:rsidP="00031573">
      <w:pPr>
        <w:pStyle w:val="Heading3"/>
        <w:keepNext/>
        <w:keepLines/>
      </w:pPr>
      <w:r w:rsidRPr="00031573">
        <w:lastRenderedPageBreak/>
        <w:t>SAFETY &amp; SECURITY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031573" w:rsidRPr="001A3C11" w14:paraId="01BA26A7" w14:textId="77777777" w:rsidTr="00031573">
        <w:trPr>
          <w:tblHeader/>
        </w:trPr>
        <w:tc>
          <w:tcPr>
            <w:tcW w:w="6120" w:type="dxa"/>
            <w:vAlign w:val="bottom"/>
          </w:tcPr>
          <w:p w14:paraId="6D5324A3" w14:textId="77777777" w:rsidR="00031573" w:rsidRPr="001A3C11" w:rsidRDefault="00031573" w:rsidP="00031573">
            <w:pPr>
              <w:pStyle w:val="ModelSubhead"/>
              <w:keepNext/>
              <w:keepLines/>
              <w:jc w:val="left"/>
            </w:pPr>
            <w:r w:rsidRPr="001A3C11">
              <w:t>SAFETY &amp; SECURITY</w:t>
            </w:r>
          </w:p>
        </w:tc>
        <w:tc>
          <w:tcPr>
            <w:tcW w:w="990" w:type="dxa"/>
            <w:vAlign w:val="top"/>
          </w:tcPr>
          <w:p w14:paraId="29B17009" w14:textId="0F2A313E" w:rsidR="00031573" w:rsidRPr="001A3C11" w:rsidRDefault="00031573" w:rsidP="00031573">
            <w:pPr>
              <w:pStyle w:val="ModelSubhead"/>
              <w:keepNext/>
              <w:keepLines/>
            </w:pPr>
            <w:r w:rsidRPr="001A3C11">
              <w:t xml:space="preserve">Sport </w:t>
            </w:r>
            <w:proofErr w:type="spellStart"/>
            <w:r w:rsidRPr="001A3C11">
              <w:t>4x2</w:t>
            </w:r>
            <w:proofErr w:type="spellEnd"/>
            <w:r w:rsidRPr="001A3C11">
              <w:t>/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90" w:type="dxa"/>
            <w:vAlign w:val="top"/>
          </w:tcPr>
          <w:p w14:paraId="1723D5A0" w14:textId="60AFCB72" w:rsidR="00031573" w:rsidRPr="001A3C11" w:rsidRDefault="00031573" w:rsidP="00031573">
            <w:pPr>
              <w:pStyle w:val="ModelSubhead"/>
              <w:keepNext/>
              <w:keepLines/>
            </w:pPr>
            <w:r w:rsidRPr="001A3C11">
              <w:t xml:space="preserve">Latitude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1080" w:type="dxa"/>
            <w:vAlign w:val="top"/>
          </w:tcPr>
          <w:p w14:paraId="54C7121F" w14:textId="531CCFE5" w:rsidR="00031573" w:rsidRPr="001A3C11" w:rsidRDefault="00031573" w:rsidP="00031573">
            <w:pPr>
              <w:pStyle w:val="ModelSubhead"/>
              <w:keepNext/>
              <w:keepLines/>
            </w:pPr>
            <w:proofErr w:type="spellStart"/>
            <w:r w:rsidRPr="001A3C11">
              <w:t>Trailhawk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00" w:type="dxa"/>
            <w:vAlign w:val="top"/>
          </w:tcPr>
          <w:p w14:paraId="740F1589" w14:textId="13606B39" w:rsidR="00031573" w:rsidRPr="001A3C11" w:rsidRDefault="00031573" w:rsidP="00031573">
            <w:pPr>
              <w:pStyle w:val="ModelSubhead"/>
              <w:keepNext/>
              <w:keepLines/>
            </w:pPr>
            <w:r w:rsidRPr="001A3C11">
              <w:t xml:space="preserve">Limited </w:t>
            </w:r>
            <w:proofErr w:type="spellStart"/>
            <w:r w:rsidRPr="001A3C11">
              <w:t>4x4</w:t>
            </w:r>
            <w:proofErr w:type="spellEnd"/>
          </w:p>
        </w:tc>
      </w:tr>
      <w:tr w:rsidR="00031573" w:rsidRPr="001A3C11" w14:paraId="5AA94206" w14:textId="77777777" w:rsidTr="0013135D">
        <w:tc>
          <w:tcPr>
            <w:tcW w:w="6120" w:type="dxa"/>
            <w:vAlign w:val="top"/>
          </w:tcPr>
          <w:p w14:paraId="5D698E23" w14:textId="77777777" w:rsidR="0013135D" w:rsidRPr="001A3C11" w:rsidRDefault="0013135D" w:rsidP="00031573">
            <w:pPr>
              <w:pStyle w:val="FABodyCopy"/>
              <w:keepNext/>
              <w:keepLines/>
              <w:spacing w:before="76" w:after="76" w:line="240" w:lineRule="auto"/>
            </w:pPr>
            <w:r w:rsidRPr="001A3C11">
              <w:t>Air Bags</w:t>
            </w:r>
          </w:p>
        </w:tc>
        <w:tc>
          <w:tcPr>
            <w:tcW w:w="990" w:type="dxa"/>
          </w:tcPr>
          <w:p w14:paraId="357EBAC5" w14:textId="77777777" w:rsidR="0013135D" w:rsidRPr="001A3C11" w:rsidRDefault="0013135D" w:rsidP="00031573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90" w:type="dxa"/>
          </w:tcPr>
          <w:p w14:paraId="59CFF12E" w14:textId="77777777" w:rsidR="0013135D" w:rsidRPr="001A3C11" w:rsidRDefault="0013135D" w:rsidP="00031573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080" w:type="dxa"/>
          </w:tcPr>
          <w:p w14:paraId="196454D8" w14:textId="77777777" w:rsidR="0013135D" w:rsidRPr="001A3C11" w:rsidRDefault="0013135D" w:rsidP="00031573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00" w:type="dxa"/>
          </w:tcPr>
          <w:p w14:paraId="3917A1DC" w14:textId="77777777" w:rsidR="0013135D" w:rsidRPr="001A3C11" w:rsidRDefault="0013135D" w:rsidP="00031573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031573" w:rsidRPr="001A3C11" w14:paraId="29E18F08" w14:textId="77777777" w:rsidTr="0013135D">
        <w:tc>
          <w:tcPr>
            <w:tcW w:w="6120" w:type="dxa"/>
            <w:vAlign w:val="top"/>
          </w:tcPr>
          <w:p w14:paraId="2A56B680" w14:textId="77777777" w:rsidR="0013135D" w:rsidRPr="00031573" w:rsidRDefault="0013135D" w:rsidP="00031573">
            <w:pPr>
              <w:pStyle w:val="FABodyIndent1"/>
              <w:spacing w:before="76" w:after="76" w:line="240" w:lineRule="auto"/>
            </w:pPr>
            <w:r w:rsidRPr="00031573">
              <w:t>Advanced multistage driver and front passenger</w:t>
            </w:r>
          </w:p>
        </w:tc>
        <w:tc>
          <w:tcPr>
            <w:tcW w:w="990" w:type="dxa"/>
          </w:tcPr>
          <w:p w14:paraId="5BA4099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3F0FDAF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E4F0C2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1992A57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6AFE1729" w14:textId="77777777" w:rsidTr="0013135D">
        <w:tc>
          <w:tcPr>
            <w:tcW w:w="6120" w:type="dxa"/>
            <w:vAlign w:val="top"/>
          </w:tcPr>
          <w:p w14:paraId="4D38FB79" w14:textId="77777777" w:rsidR="0013135D" w:rsidRPr="00031573" w:rsidRDefault="0013135D" w:rsidP="00031573">
            <w:pPr>
              <w:pStyle w:val="FABodyIndent1"/>
              <w:spacing w:before="76" w:after="76" w:line="240" w:lineRule="auto"/>
            </w:pPr>
            <w:r w:rsidRPr="00031573">
              <w:t xml:space="preserve">Driver inflatable knee bolster </w:t>
            </w:r>
          </w:p>
        </w:tc>
        <w:tc>
          <w:tcPr>
            <w:tcW w:w="990" w:type="dxa"/>
          </w:tcPr>
          <w:p w14:paraId="1E143B6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0938C91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628696C5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052FE9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132FABE0" w14:textId="77777777" w:rsidTr="0013135D">
        <w:tc>
          <w:tcPr>
            <w:tcW w:w="6120" w:type="dxa"/>
            <w:vAlign w:val="top"/>
          </w:tcPr>
          <w:p w14:paraId="30CB6918" w14:textId="77777777" w:rsidR="0013135D" w:rsidRPr="00031573" w:rsidRDefault="0013135D" w:rsidP="00031573">
            <w:pPr>
              <w:pStyle w:val="FABodyIndent1"/>
              <w:spacing w:before="76" w:after="76" w:line="240" w:lineRule="auto"/>
            </w:pPr>
            <w:r w:rsidRPr="00031573">
              <w:t>Supplemental front and rear side-curtain</w:t>
            </w:r>
          </w:p>
        </w:tc>
        <w:tc>
          <w:tcPr>
            <w:tcW w:w="990" w:type="dxa"/>
          </w:tcPr>
          <w:p w14:paraId="068B9876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3464991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25115D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BBFABD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19115DB7" w14:textId="77777777" w:rsidTr="0013135D">
        <w:tc>
          <w:tcPr>
            <w:tcW w:w="6120" w:type="dxa"/>
            <w:vAlign w:val="top"/>
          </w:tcPr>
          <w:p w14:paraId="26E16B45" w14:textId="77777777" w:rsidR="0013135D" w:rsidRPr="00031573" w:rsidRDefault="0013135D" w:rsidP="00031573">
            <w:pPr>
              <w:pStyle w:val="FABodyIndent1"/>
              <w:spacing w:before="76" w:after="76" w:line="240" w:lineRule="auto"/>
            </w:pPr>
            <w:r w:rsidRPr="00031573">
              <w:t xml:space="preserve">Supplemental front seat-mounted side </w:t>
            </w:r>
          </w:p>
        </w:tc>
        <w:tc>
          <w:tcPr>
            <w:tcW w:w="990" w:type="dxa"/>
          </w:tcPr>
          <w:p w14:paraId="30DD071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2A64D837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79C782E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5F6D33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340CC57C" w14:textId="77777777" w:rsidTr="0013135D">
        <w:tc>
          <w:tcPr>
            <w:tcW w:w="6120" w:type="dxa"/>
            <w:vAlign w:val="top"/>
          </w:tcPr>
          <w:p w14:paraId="4A44F7A4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All-speed traction control </w:t>
            </w:r>
          </w:p>
        </w:tc>
        <w:tc>
          <w:tcPr>
            <w:tcW w:w="990" w:type="dxa"/>
          </w:tcPr>
          <w:p w14:paraId="52DD375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0BA068D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3E1982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095F60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3C289FF2" w14:textId="77777777" w:rsidTr="0013135D">
        <w:tc>
          <w:tcPr>
            <w:tcW w:w="6120" w:type="dxa"/>
            <w:vAlign w:val="top"/>
          </w:tcPr>
          <w:p w14:paraId="6900F671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Battery rundown protection </w:t>
            </w:r>
          </w:p>
        </w:tc>
        <w:tc>
          <w:tcPr>
            <w:tcW w:w="990" w:type="dxa"/>
          </w:tcPr>
          <w:p w14:paraId="64FB496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173CEEE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7A5197D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33CF8B8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5F009296" w14:textId="77777777" w:rsidTr="0013135D">
        <w:tc>
          <w:tcPr>
            <w:tcW w:w="6120" w:type="dxa"/>
            <w:vAlign w:val="top"/>
          </w:tcPr>
          <w:p w14:paraId="7D8CE1F3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Blind-spot Monitoring and Rear Cross Path detection systems </w:t>
            </w:r>
          </w:p>
        </w:tc>
        <w:tc>
          <w:tcPr>
            <w:tcW w:w="990" w:type="dxa"/>
          </w:tcPr>
          <w:p w14:paraId="20C51BB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44C51FC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9622A5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5FFBCF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0D3C4047" w14:textId="77777777" w:rsidTr="0013135D">
        <w:tc>
          <w:tcPr>
            <w:tcW w:w="6120" w:type="dxa"/>
            <w:vAlign w:val="top"/>
          </w:tcPr>
          <w:p w14:paraId="34047C4E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Brakes </w:t>
            </w:r>
          </w:p>
        </w:tc>
        <w:tc>
          <w:tcPr>
            <w:tcW w:w="990" w:type="dxa"/>
          </w:tcPr>
          <w:p w14:paraId="2B2180D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F57D2E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2741CC5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224A08B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</w:tr>
      <w:tr w:rsidR="00031573" w:rsidRPr="001A3C11" w14:paraId="208A435D" w14:textId="77777777" w:rsidTr="0013135D">
        <w:tc>
          <w:tcPr>
            <w:tcW w:w="6120" w:type="dxa"/>
            <w:vAlign w:val="top"/>
          </w:tcPr>
          <w:p w14:paraId="5B7A8C54" w14:textId="77777777" w:rsidR="0013135D" w:rsidRPr="001A3C11" w:rsidRDefault="0013135D" w:rsidP="00031573">
            <w:pPr>
              <w:pStyle w:val="FABodyIndent1"/>
              <w:spacing w:before="76" w:after="76" w:line="240" w:lineRule="auto"/>
            </w:pPr>
            <w:r w:rsidRPr="001A3C11">
              <w:t>Advanced Brake Assist</w:t>
            </w:r>
          </w:p>
        </w:tc>
        <w:tc>
          <w:tcPr>
            <w:tcW w:w="990" w:type="dxa"/>
          </w:tcPr>
          <w:p w14:paraId="076656A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7C15DF0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6E195A57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5DABBD4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72160934" w14:textId="77777777" w:rsidTr="0013135D">
        <w:tc>
          <w:tcPr>
            <w:tcW w:w="6120" w:type="dxa"/>
            <w:vAlign w:val="top"/>
          </w:tcPr>
          <w:p w14:paraId="7346FB15" w14:textId="77777777" w:rsidR="0013135D" w:rsidRPr="001A3C11" w:rsidRDefault="0013135D" w:rsidP="00031573">
            <w:pPr>
              <w:pStyle w:val="FABodyIndent1"/>
              <w:spacing w:before="76" w:after="76" w:line="240" w:lineRule="auto"/>
            </w:pPr>
            <w:r w:rsidRPr="001A3C11">
              <w:t xml:space="preserve">Antilock four-wheel disc </w:t>
            </w:r>
          </w:p>
        </w:tc>
        <w:tc>
          <w:tcPr>
            <w:tcW w:w="990" w:type="dxa"/>
          </w:tcPr>
          <w:p w14:paraId="051B4C9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03560F5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797C90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35073F5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5A468A3D" w14:textId="77777777" w:rsidTr="0013135D">
        <w:tc>
          <w:tcPr>
            <w:tcW w:w="6120" w:type="dxa"/>
            <w:vAlign w:val="top"/>
          </w:tcPr>
          <w:p w14:paraId="526C01DB" w14:textId="77777777" w:rsidR="0013135D" w:rsidRPr="001A3C11" w:rsidRDefault="0013135D" w:rsidP="00031573">
            <w:pPr>
              <w:pStyle w:val="FABodyIndent1"/>
              <w:spacing w:before="76" w:after="76" w:line="240" w:lineRule="auto"/>
            </w:pPr>
            <w:proofErr w:type="gramStart"/>
            <w:r w:rsidRPr="001A3C11">
              <w:t>Electronic park</w:t>
            </w:r>
            <w:proofErr w:type="gramEnd"/>
            <w:r w:rsidRPr="001A3C11">
              <w:t xml:space="preserve"> brake </w:t>
            </w:r>
          </w:p>
        </w:tc>
        <w:tc>
          <w:tcPr>
            <w:tcW w:w="990" w:type="dxa"/>
          </w:tcPr>
          <w:p w14:paraId="1490130A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7637305C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E472F6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BF39276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73CA9A8A" w14:textId="77777777" w:rsidTr="0013135D">
        <w:tc>
          <w:tcPr>
            <w:tcW w:w="6120" w:type="dxa"/>
            <w:vAlign w:val="top"/>
          </w:tcPr>
          <w:p w14:paraId="5F322A0A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Child Seat Anchor System — LATCH ready </w:t>
            </w:r>
          </w:p>
        </w:tc>
        <w:tc>
          <w:tcPr>
            <w:tcW w:w="990" w:type="dxa"/>
          </w:tcPr>
          <w:p w14:paraId="2283A05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2EAB1A3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7519D6C5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B512A2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7E2F5E4B" w14:textId="77777777" w:rsidTr="0013135D">
        <w:tc>
          <w:tcPr>
            <w:tcW w:w="6120" w:type="dxa"/>
            <w:vAlign w:val="top"/>
          </w:tcPr>
          <w:p w14:paraId="3E979CE4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Electronic roll mitigation </w:t>
            </w:r>
          </w:p>
        </w:tc>
        <w:tc>
          <w:tcPr>
            <w:tcW w:w="990" w:type="dxa"/>
          </w:tcPr>
          <w:p w14:paraId="596A9AF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69C6C74C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09D88DD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53C66C2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0CC18E66" w14:textId="77777777" w:rsidTr="0013135D">
        <w:tc>
          <w:tcPr>
            <w:tcW w:w="6120" w:type="dxa"/>
            <w:vAlign w:val="top"/>
          </w:tcPr>
          <w:p w14:paraId="7A414C71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>Electronic stability control</w:t>
            </w:r>
          </w:p>
        </w:tc>
        <w:tc>
          <w:tcPr>
            <w:tcW w:w="990" w:type="dxa"/>
          </w:tcPr>
          <w:p w14:paraId="361E8C27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4CF38CC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66DB67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9FDE83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22141E7E" w14:textId="77777777" w:rsidTr="0013135D">
        <w:tc>
          <w:tcPr>
            <w:tcW w:w="6120" w:type="dxa"/>
            <w:vAlign w:val="top"/>
          </w:tcPr>
          <w:p w14:paraId="7880966C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>Front passenger seat-belt alert</w:t>
            </w:r>
          </w:p>
        </w:tc>
        <w:tc>
          <w:tcPr>
            <w:tcW w:w="990" w:type="dxa"/>
          </w:tcPr>
          <w:p w14:paraId="7817B65A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40BB841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74C8629D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67C1A9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34E36CC4" w14:textId="77777777" w:rsidTr="0013135D">
        <w:tc>
          <w:tcPr>
            <w:tcW w:w="6120" w:type="dxa"/>
            <w:vAlign w:val="top"/>
          </w:tcPr>
          <w:p w14:paraId="78E29E3D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Full-speed Forward Collision Warning with Active Braking </w:t>
            </w:r>
          </w:p>
        </w:tc>
        <w:tc>
          <w:tcPr>
            <w:tcW w:w="990" w:type="dxa"/>
          </w:tcPr>
          <w:p w14:paraId="28DD7B87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53D8BD2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CDCD26A" w14:textId="2DA3AB43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7E80F928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6F00CD0D" w14:textId="77777777" w:rsidTr="0013135D">
        <w:tc>
          <w:tcPr>
            <w:tcW w:w="6120" w:type="dxa"/>
            <w:vAlign w:val="top"/>
          </w:tcPr>
          <w:p w14:paraId="13D07126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>Hill-descent Control</w:t>
            </w:r>
          </w:p>
        </w:tc>
        <w:tc>
          <w:tcPr>
            <w:tcW w:w="990" w:type="dxa"/>
          </w:tcPr>
          <w:p w14:paraId="3E917F65" w14:textId="14A433ED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6ED10F32" w14:textId="1F63DF14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6540D245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2CF8A7F" w14:textId="064A8C37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031573" w:rsidRPr="001A3C11" w14:paraId="2781A0BA" w14:textId="77777777" w:rsidTr="0013135D">
        <w:tc>
          <w:tcPr>
            <w:tcW w:w="6120" w:type="dxa"/>
            <w:vAlign w:val="top"/>
          </w:tcPr>
          <w:p w14:paraId="0CC75E4B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Hill-start Assist (included with electronic stability control system) </w:t>
            </w:r>
          </w:p>
        </w:tc>
        <w:tc>
          <w:tcPr>
            <w:tcW w:w="990" w:type="dxa"/>
          </w:tcPr>
          <w:p w14:paraId="5779234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5D4C7327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8EA76C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35DAD747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2469A0C0" w14:textId="77777777" w:rsidTr="0013135D">
        <w:tc>
          <w:tcPr>
            <w:tcW w:w="6120" w:type="dxa"/>
            <w:vAlign w:val="top"/>
          </w:tcPr>
          <w:p w14:paraId="32FFC28F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proofErr w:type="spellStart"/>
            <w:r w:rsidRPr="001A3C11">
              <w:t>LaneSense</w:t>
            </w:r>
            <w:proofErr w:type="spellEnd"/>
            <w:r w:rsidRPr="001A3C11">
              <w:t xml:space="preserve"> Lane Departure Warning with Lane Keep Assist system </w:t>
            </w:r>
          </w:p>
        </w:tc>
        <w:tc>
          <w:tcPr>
            <w:tcW w:w="990" w:type="dxa"/>
          </w:tcPr>
          <w:p w14:paraId="18D7AA4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24AB9CAA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66A5F4C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7AD74E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797A5531" w14:textId="77777777" w:rsidTr="0013135D">
        <w:tc>
          <w:tcPr>
            <w:tcW w:w="6120" w:type="dxa"/>
            <w:vAlign w:val="top"/>
          </w:tcPr>
          <w:p w14:paraId="0348A465" w14:textId="6ED46C4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>Parallel/Perpendicular Park Assist with Full Stop (packaged with Luxury Group for Limited)</w:t>
            </w:r>
          </w:p>
        </w:tc>
        <w:tc>
          <w:tcPr>
            <w:tcW w:w="990" w:type="dxa"/>
          </w:tcPr>
          <w:p w14:paraId="14D7647A" w14:textId="7DCAF77F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26364F20" w14:textId="1CA3B25B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0C864EF4" w14:textId="02644E11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178F8F5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</w:tr>
      <w:tr w:rsidR="00031573" w:rsidRPr="001A3C11" w14:paraId="4416A64F" w14:textId="77777777" w:rsidTr="0013135D">
        <w:tc>
          <w:tcPr>
            <w:tcW w:w="6120" w:type="dxa"/>
            <w:vAlign w:val="top"/>
          </w:tcPr>
          <w:p w14:paraId="6523242C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proofErr w:type="spellStart"/>
            <w:r w:rsidRPr="001A3C11">
              <w:t>ParkView</w:t>
            </w:r>
            <w:proofErr w:type="spellEnd"/>
            <w:r w:rsidRPr="001A3C11">
              <w:t xml:space="preserve"> rear backup camera with active grid lines</w:t>
            </w:r>
          </w:p>
        </w:tc>
        <w:tc>
          <w:tcPr>
            <w:tcW w:w="990" w:type="dxa"/>
          </w:tcPr>
          <w:p w14:paraId="102F911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0BDCEDE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5A0722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747AF2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5E869E4D" w14:textId="77777777" w:rsidTr="0013135D">
        <w:tc>
          <w:tcPr>
            <w:tcW w:w="6120" w:type="dxa"/>
            <w:vAlign w:val="top"/>
          </w:tcPr>
          <w:p w14:paraId="33F70150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proofErr w:type="spellStart"/>
            <w:r w:rsidRPr="001A3C11">
              <w:t>ParkSense</w:t>
            </w:r>
            <w:proofErr w:type="spellEnd"/>
            <w:r w:rsidRPr="001A3C11">
              <w:t xml:space="preserve"> rear park assist (packaged with Luxury Group for Limited)</w:t>
            </w:r>
          </w:p>
        </w:tc>
        <w:tc>
          <w:tcPr>
            <w:tcW w:w="990" w:type="dxa"/>
          </w:tcPr>
          <w:p w14:paraId="25FA2106" w14:textId="50B4D81F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07D1972F" w14:textId="139E87E7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0EA19BCD" w14:textId="2E581F21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68E2C40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</w:tr>
      <w:tr w:rsidR="00031573" w:rsidRPr="001A3C11" w14:paraId="4E6F8C50" w14:textId="77777777" w:rsidTr="0013135D">
        <w:tc>
          <w:tcPr>
            <w:tcW w:w="6120" w:type="dxa"/>
            <w:vAlign w:val="top"/>
          </w:tcPr>
          <w:p w14:paraId="6D73C96F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Remote Keyless Entry </w:t>
            </w:r>
          </w:p>
        </w:tc>
        <w:tc>
          <w:tcPr>
            <w:tcW w:w="990" w:type="dxa"/>
          </w:tcPr>
          <w:p w14:paraId="0E03A2E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C8C7FC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750FFB8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0130F68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</w:p>
        </w:tc>
      </w:tr>
      <w:tr w:rsidR="00031573" w:rsidRPr="001A3C11" w14:paraId="23F1DBEA" w14:textId="77777777" w:rsidTr="0013135D">
        <w:tc>
          <w:tcPr>
            <w:tcW w:w="6120" w:type="dxa"/>
            <w:vAlign w:val="top"/>
          </w:tcPr>
          <w:p w14:paraId="2866B407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>Keyless push-button start</w:t>
            </w:r>
          </w:p>
        </w:tc>
        <w:tc>
          <w:tcPr>
            <w:tcW w:w="990" w:type="dxa"/>
          </w:tcPr>
          <w:p w14:paraId="0715431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55BC8FD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DE62E6D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28FDBD9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57BAD92D" w14:textId="77777777" w:rsidTr="0013135D">
        <w:tc>
          <w:tcPr>
            <w:tcW w:w="6120" w:type="dxa"/>
            <w:vAlign w:val="top"/>
          </w:tcPr>
          <w:p w14:paraId="108E6FCF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Keyless Enter 'n Go </w:t>
            </w:r>
          </w:p>
        </w:tc>
        <w:tc>
          <w:tcPr>
            <w:tcW w:w="990" w:type="dxa"/>
          </w:tcPr>
          <w:p w14:paraId="43641CD5" w14:textId="244975B0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72B2FFE7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81029AB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F1B5C8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4953C9DC" w14:textId="77777777" w:rsidTr="0013135D">
        <w:tc>
          <w:tcPr>
            <w:tcW w:w="6120" w:type="dxa"/>
            <w:vAlign w:val="top"/>
          </w:tcPr>
          <w:p w14:paraId="362A7DAC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Remote start system </w:t>
            </w:r>
          </w:p>
        </w:tc>
        <w:tc>
          <w:tcPr>
            <w:tcW w:w="990" w:type="dxa"/>
          </w:tcPr>
          <w:p w14:paraId="1723FFA9" w14:textId="496AD577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5B13B78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E73CA26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5B1ED810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2CAD1B7A" w14:textId="77777777" w:rsidTr="0013135D">
        <w:tc>
          <w:tcPr>
            <w:tcW w:w="6120" w:type="dxa"/>
            <w:vAlign w:val="top"/>
          </w:tcPr>
          <w:p w14:paraId="2E73D3EA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 xml:space="preserve">Security alarm </w:t>
            </w:r>
          </w:p>
        </w:tc>
        <w:tc>
          <w:tcPr>
            <w:tcW w:w="990" w:type="dxa"/>
          </w:tcPr>
          <w:p w14:paraId="2C958D6D" w14:textId="70C785ED" w:rsidR="0013135D" w:rsidRPr="001A3C11" w:rsidRDefault="00C12C2C" w:rsidP="00031573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90" w:type="dxa"/>
          </w:tcPr>
          <w:p w14:paraId="005F6B23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679DDDB4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E4F20E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1DFFB223" w14:textId="77777777" w:rsidTr="0013135D">
        <w:tc>
          <w:tcPr>
            <w:tcW w:w="6120" w:type="dxa"/>
            <w:vAlign w:val="top"/>
          </w:tcPr>
          <w:p w14:paraId="0803D298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lastRenderedPageBreak/>
              <w:t>Tire-pressure monitoring display</w:t>
            </w:r>
          </w:p>
        </w:tc>
        <w:tc>
          <w:tcPr>
            <w:tcW w:w="990" w:type="dxa"/>
          </w:tcPr>
          <w:p w14:paraId="15B2B856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045667AE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01D426AD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2DC719F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031573" w:rsidRPr="001A3C11" w14:paraId="0D311C51" w14:textId="77777777" w:rsidTr="0013135D">
        <w:tc>
          <w:tcPr>
            <w:tcW w:w="6120" w:type="dxa"/>
            <w:vAlign w:val="top"/>
          </w:tcPr>
          <w:p w14:paraId="7561BD3B" w14:textId="77777777" w:rsidR="0013135D" w:rsidRPr="001A3C11" w:rsidRDefault="0013135D" w:rsidP="00031573">
            <w:pPr>
              <w:pStyle w:val="FABodyCopy"/>
              <w:spacing w:before="76" w:after="76" w:line="240" w:lineRule="auto"/>
            </w:pPr>
            <w:r w:rsidRPr="001A3C11">
              <w:t>Trailer-sway control</w:t>
            </w:r>
          </w:p>
        </w:tc>
        <w:tc>
          <w:tcPr>
            <w:tcW w:w="990" w:type="dxa"/>
          </w:tcPr>
          <w:p w14:paraId="41A57C71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90" w:type="dxa"/>
          </w:tcPr>
          <w:p w14:paraId="04A3C635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9F799DA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AD5F552" w14:textId="77777777" w:rsidR="0013135D" w:rsidRPr="001A3C11" w:rsidRDefault="0013135D" w:rsidP="00031573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</w:tbl>
    <w:p w14:paraId="74FE13D0" w14:textId="448D6C2B" w:rsidR="00031573" w:rsidRDefault="00031573" w:rsidP="00031573">
      <w:pPr>
        <w:pStyle w:val="Heading3"/>
      </w:pPr>
      <w:r w:rsidRPr="001A3C11">
        <w:t>PACKAGES, GROUPS &amp; SPECIAL EDITIONS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031573" w:rsidRPr="001A3C11" w14:paraId="59081AD3" w14:textId="77777777" w:rsidTr="00031573">
        <w:tc>
          <w:tcPr>
            <w:tcW w:w="6120" w:type="dxa"/>
            <w:vAlign w:val="bottom"/>
          </w:tcPr>
          <w:p w14:paraId="3017F484" w14:textId="77777777" w:rsidR="00031573" w:rsidRPr="001A3C11" w:rsidRDefault="00031573" w:rsidP="00031573">
            <w:pPr>
              <w:pStyle w:val="ModelSubhead"/>
              <w:jc w:val="left"/>
            </w:pPr>
            <w:r w:rsidRPr="001A3C11">
              <w:t>PACKAGES, GROUPS &amp; SPECIAL EDITIONS</w:t>
            </w:r>
          </w:p>
        </w:tc>
        <w:tc>
          <w:tcPr>
            <w:tcW w:w="990" w:type="dxa"/>
            <w:vAlign w:val="bottom"/>
          </w:tcPr>
          <w:p w14:paraId="220C426C" w14:textId="625A09F0" w:rsidR="00031573" w:rsidRPr="001A3C11" w:rsidRDefault="00031573" w:rsidP="00031573">
            <w:pPr>
              <w:pStyle w:val="ModelSubhead"/>
            </w:pPr>
            <w:r w:rsidRPr="001A3C11">
              <w:t xml:space="preserve">Sport </w:t>
            </w:r>
            <w:proofErr w:type="spellStart"/>
            <w:r w:rsidRPr="001A3C11">
              <w:t>4x2</w:t>
            </w:r>
            <w:proofErr w:type="spellEnd"/>
            <w:r w:rsidRPr="001A3C11">
              <w:t>/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90" w:type="dxa"/>
            <w:vAlign w:val="bottom"/>
          </w:tcPr>
          <w:p w14:paraId="4B5CF43D" w14:textId="333C19ED" w:rsidR="00031573" w:rsidRPr="001A3C11" w:rsidRDefault="00031573" w:rsidP="00031573">
            <w:pPr>
              <w:pStyle w:val="ModelSubhead"/>
            </w:pPr>
            <w:r w:rsidRPr="001A3C11">
              <w:t xml:space="preserve">Latitude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1080" w:type="dxa"/>
            <w:vAlign w:val="bottom"/>
          </w:tcPr>
          <w:p w14:paraId="48129B2E" w14:textId="23BB557E" w:rsidR="00031573" w:rsidRPr="001A3C11" w:rsidRDefault="00031573" w:rsidP="00031573">
            <w:pPr>
              <w:pStyle w:val="ModelSubhead"/>
            </w:pPr>
            <w:proofErr w:type="spellStart"/>
            <w:r w:rsidRPr="001A3C11">
              <w:t>Trailhawk</w:t>
            </w:r>
            <w:proofErr w:type="spellEnd"/>
            <w:r w:rsidRPr="001A3C11">
              <w:t xml:space="preserve"> </w:t>
            </w:r>
            <w:proofErr w:type="spellStart"/>
            <w:r w:rsidRPr="001A3C11">
              <w:t>4x4</w:t>
            </w:r>
            <w:proofErr w:type="spellEnd"/>
          </w:p>
        </w:tc>
        <w:tc>
          <w:tcPr>
            <w:tcW w:w="900" w:type="dxa"/>
            <w:vAlign w:val="bottom"/>
          </w:tcPr>
          <w:p w14:paraId="0CD81772" w14:textId="64CB85AF" w:rsidR="00031573" w:rsidRPr="001A3C11" w:rsidRDefault="00031573" w:rsidP="00031573">
            <w:pPr>
              <w:pStyle w:val="ModelSubhead"/>
            </w:pPr>
            <w:r w:rsidRPr="001A3C11">
              <w:t xml:space="preserve">Limited </w:t>
            </w:r>
            <w:proofErr w:type="spellStart"/>
            <w:r w:rsidRPr="001A3C11">
              <w:t>4x4</w:t>
            </w:r>
            <w:proofErr w:type="spellEnd"/>
          </w:p>
        </w:tc>
      </w:tr>
      <w:tr w:rsidR="0013135D" w:rsidRPr="001A3C11" w14:paraId="236CF6D3" w14:textId="77777777" w:rsidTr="0013135D">
        <w:tc>
          <w:tcPr>
            <w:tcW w:w="6120" w:type="dxa"/>
            <w:vAlign w:val="top"/>
          </w:tcPr>
          <w:p w14:paraId="26F9E326" w14:textId="77777777" w:rsidR="0013135D" w:rsidRPr="001A3C11" w:rsidRDefault="0013135D" w:rsidP="0013135D">
            <w:pPr>
              <w:pStyle w:val="FABodyCopy"/>
            </w:pPr>
            <w:r w:rsidRPr="001A3C11">
              <w:t xml:space="preserve">Altitude Package — includes Gloss Black badging, grille rings, rear valence and </w:t>
            </w:r>
            <w:proofErr w:type="spellStart"/>
            <w:r w:rsidRPr="001A3C11">
              <w:t>DLR</w:t>
            </w:r>
            <w:proofErr w:type="spellEnd"/>
            <w:r w:rsidRPr="001A3C11">
              <w:t xml:space="preserve">/turn bezels, exterior mirrors with integrated turn signals, 18-in. Gloss Black wheels, deluxe cloth or leather-trimmed seats with Ski Grey accent stitching, Gloss Black interior </w:t>
            </w:r>
            <w:proofErr w:type="gramStart"/>
            <w:r w:rsidRPr="001A3C11">
              <w:t>accents</w:t>
            </w:r>
            <w:proofErr w:type="gramEnd"/>
            <w:r w:rsidRPr="001A3C11">
              <w:t xml:space="preserve"> and black headliner</w:t>
            </w:r>
          </w:p>
        </w:tc>
        <w:tc>
          <w:tcPr>
            <w:tcW w:w="990" w:type="dxa"/>
          </w:tcPr>
          <w:p w14:paraId="5B8C021E" w14:textId="4276B02C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253A2685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42E48C31" w14:textId="74563F7C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54E2FF67" w14:textId="27FF826B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42239078" w14:textId="77777777" w:rsidTr="0013135D">
        <w:tc>
          <w:tcPr>
            <w:tcW w:w="6120" w:type="dxa"/>
            <w:vAlign w:val="top"/>
          </w:tcPr>
          <w:p w14:paraId="2645BF6A" w14:textId="496C9E3B" w:rsidR="0013135D" w:rsidRPr="001A3C11" w:rsidRDefault="0013135D" w:rsidP="0013135D">
            <w:pPr>
              <w:pStyle w:val="FABodyCopy"/>
            </w:pPr>
            <w:r w:rsidRPr="001A3C11">
              <w:t xml:space="preserve">Convenience Group — includes power eight-way driver’s seat with two-way lumbar adjuster and manual four-way passenger seat, 40/20/40 split-folding rear seat with pass-through, rearview auto-dimming mirror, 115-volt auxiliary power outlet, heated front seats, heated steering wheel, windshield wiper </w:t>
            </w:r>
            <w:proofErr w:type="spellStart"/>
            <w:proofErr w:type="gramStart"/>
            <w:r w:rsidRPr="001A3C11">
              <w:t>deicer,and</w:t>
            </w:r>
            <w:proofErr w:type="spellEnd"/>
            <w:proofErr w:type="gramEnd"/>
            <w:r w:rsidRPr="001A3C11">
              <w:t xml:space="preserve"> rain-sensing wipers </w:t>
            </w:r>
          </w:p>
        </w:tc>
        <w:tc>
          <w:tcPr>
            <w:tcW w:w="990" w:type="dxa"/>
          </w:tcPr>
          <w:p w14:paraId="5CCD1947" w14:textId="45B27055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434F957B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5F265D9C" w14:textId="47DA977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5DE1FFEA" w14:textId="181FD793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76253795" w14:textId="77777777" w:rsidTr="0013135D">
        <w:tc>
          <w:tcPr>
            <w:tcW w:w="6120" w:type="dxa"/>
            <w:vAlign w:val="top"/>
          </w:tcPr>
          <w:p w14:paraId="696A2AFA" w14:textId="067FF40B" w:rsidR="0013135D" w:rsidRPr="001A3C11" w:rsidRDefault="0013135D" w:rsidP="0013135D">
            <w:pPr>
              <w:pStyle w:val="FABodyCopy"/>
            </w:pPr>
            <w:r w:rsidRPr="001A3C11">
              <w:t>Luxury Group (Limited) — includes adaptive cruise control,</w:t>
            </w:r>
            <w:r w:rsidR="00031573">
              <w:t xml:space="preserve"> </w:t>
            </w:r>
            <w:r w:rsidRPr="001A3C11">
              <w:t xml:space="preserve">Parallel/Perpendicular Park Assist with Full Stop and </w:t>
            </w:r>
            <w:proofErr w:type="spellStart"/>
            <w:r w:rsidRPr="001A3C11">
              <w:t>ParkSense</w:t>
            </w:r>
            <w:proofErr w:type="spellEnd"/>
            <w:r w:rsidRPr="001A3C11">
              <w:t xml:space="preserve"> front/rear park assist with rear stop, LED cornering front fog lamps, bi-functional LED projector headlamps, LED taillamps, LED daytime running lamps and auto high-beam headlamps</w:t>
            </w:r>
          </w:p>
        </w:tc>
        <w:tc>
          <w:tcPr>
            <w:tcW w:w="990" w:type="dxa"/>
          </w:tcPr>
          <w:p w14:paraId="28FF9B6D" w14:textId="7CB52CCB" w:rsidR="0013135D" w:rsidRPr="001A3C11" w:rsidDel="0034219D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70FA7FEF" w14:textId="6810EF93" w:rsidR="0013135D" w:rsidRPr="001A3C11" w:rsidDel="0034219D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550ADDC6" w14:textId="3080DFAA" w:rsidR="0013135D" w:rsidRPr="001A3C11" w:rsidDel="0034219D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CEAC8C7" w14:textId="77777777" w:rsidR="0013135D" w:rsidRPr="001A3C11" w:rsidDel="0034219D" w:rsidRDefault="0013135D" w:rsidP="0013135D">
            <w:pPr>
              <w:pStyle w:val="S-O-P"/>
            </w:pPr>
            <w:r w:rsidRPr="001A3C11">
              <w:t>O</w:t>
            </w:r>
          </w:p>
        </w:tc>
      </w:tr>
      <w:tr w:rsidR="0013135D" w:rsidRPr="001A3C11" w14:paraId="303CBC3D" w14:textId="77777777" w:rsidTr="0013135D">
        <w:tc>
          <w:tcPr>
            <w:tcW w:w="6120" w:type="dxa"/>
            <w:vAlign w:val="top"/>
          </w:tcPr>
          <w:p w14:paraId="0CD23F4D" w14:textId="77777777" w:rsidR="0013135D" w:rsidRPr="001A3C11" w:rsidRDefault="0013135D" w:rsidP="0013135D">
            <w:pPr>
              <w:pStyle w:val="FABodyCopy"/>
            </w:pPr>
            <w:r w:rsidRPr="001A3C11">
              <w:t>Luxury Group (</w:t>
            </w:r>
            <w:proofErr w:type="spellStart"/>
            <w:r w:rsidRPr="001A3C11">
              <w:t>Trailhawk</w:t>
            </w:r>
            <w:proofErr w:type="spellEnd"/>
            <w:r w:rsidRPr="001A3C11">
              <w:t>) — includes luxury leather-trimmed seating with Ruby Red accent stitching, LED cornering front fog lamps, bi-functional LED projector headlamps, LED taillamps and LED daytime running lamps</w:t>
            </w:r>
          </w:p>
        </w:tc>
        <w:tc>
          <w:tcPr>
            <w:tcW w:w="990" w:type="dxa"/>
          </w:tcPr>
          <w:p w14:paraId="78D31D4C" w14:textId="3FAD65D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5617F2E1" w14:textId="29AC14EC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6FCD8EC2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  <w:tc>
          <w:tcPr>
            <w:tcW w:w="900" w:type="dxa"/>
          </w:tcPr>
          <w:p w14:paraId="3BEA8D55" w14:textId="4F972BC4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540DA90E" w14:textId="77777777" w:rsidTr="0013135D">
        <w:tc>
          <w:tcPr>
            <w:tcW w:w="6120" w:type="dxa"/>
            <w:vAlign w:val="top"/>
          </w:tcPr>
          <w:p w14:paraId="250E3924" w14:textId="75C1EDBC" w:rsidR="0013135D" w:rsidRPr="001A3C11" w:rsidRDefault="0013135D" w:rsidP="0013135D">
            <w:pPr>
              <w:pStyle w:val="FABodyCopy"/>
            </w:pPr>
            <w:r w:rsidRPr="001A3C11">
              <w:t>Sun and Sound Group — includes dual-pane panoramic sunroof and premium Kenwood nine-speaker sound system with subwoofer</w:t>
            </w:r>
          </w:p>
        </w:tc>
        <w:tc>
          <w:tcPr>
            <w:tcW w:w="990" w:type="dxa"/>
          </w:tcPr>
          <w:p w14:paraId="2DB2F0C6" w14:textId="6EF4058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44CB957A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51322FFA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  <w:tc>
          <w:tcPr>
            <w:tcW w:w="900" w:type="dxa"/>
          </w:tcPr>
          <w:p w14:paraId="0D676EAD" w14:textId="42872DFE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5AACCCF7" w14:textId="77777777" w:rsidTr="0013135D">
        <w:tc>
          <w:tcPr>
            <w:tcW w:w="6120" w:type="dxa"/>
            <w:vAlign w:val="top"/>
          </w:tcPr>
          <w:p w14:paraId="2B1B5F7F" w14:textId="77777777" w:rsidR="0013135D" w:rsidRPr="001A3C11" w:rsidRDefault="0013135D" w:rsidP="0013135D">
            <w:pPr>
              <w:pStyle w:val="FABodyCopy"/>
            </w:pPr>
            <w:r w:rsidRPr="001A3C11">
              <w:t xml:space="preserve">Sun, Sound and Wheels Group — includes dual-pane panoramic sunroof, premium Kenwood nine-speaker sound system with subwoofer and 19-in. diamond-cut aluminum wheels </w:t>
            </w:r>
          </w:p>
        </w:tc>
        <w:tc>
          <w:tcPr>
            <w:tcW w:w="990" w:type="dxa"/>
          </w:tcPr>
          <w:p w14:paraId="542B43B5" w14:textId="2603A895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1AD155EA" w14:textId="0E72579D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6BD9BFB5" w14:textId="02235D0F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B9C6A75" w14:textId="77777777" w:rsidR="0013135D" w:rsidRPr="001A3C11" w:rsidRDefault="0013135D" w:rsidP="0013135D">
            <w:pPr>
              <w:pStyle w:val="S-O-P"/>
            </w:pPr>
            <w:r w:rsidRPr="001A3C11">
              <w:t>P</w:t>
            </w:r>
          </w:p>
        </w:tc>
      </w:tr>
      <w:tr w:rsidR="0013135D" w:rsidRPr="001A3C11" w14:paraId="40AD8485" w14:textId="77777777" w:rsidTr="0013135D">
        <w:tc>
          <w:tcPr>
            <w:tcW w:w="6120" w:type="dxa"/>
            <w:vAlign w:val="top"/>
          </w:tcPr>
          <w:p w14:paraId="323FFDFE" w14:textId="2EFE4DBD" w:rsidR="0013135D" w:rsidRPr="001A3C11" w:rsidRDefault="0013135D" w:rsidP="0013135D">
            <w:pPr>
              <w:pStyle w:val="FABodyCopy"/>
            </w:pPr>
            <w:r w:rsidRPr="001A3C11">
              <w:t>Sport Appearance Group —</w:t>
            </w:r>
            <w:r w:rsidR="007A5DF9">
              <w:t xml:space="preserve"> </w:t>
            </w:r>
            <w:r w:rsidR="007A5DF9" w:rsidRPr="007A5DF9">
              <w:t>includes black side roof rails, deep-tint sunscreen glass, 17-in. aluminum wheels and all-season touring tires</w:t>
            </w:r>
          </w:p>
        </w:tc>
        <w:tc>
          <w:tcPr>
            <w:tcW w:w="990" w:type="dxa"/>
          </w:tcPr>
          <w:p w14:paraId="5BFFC014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  <w:tc>
          <w:tcPr>
            <w:tcW w:w="990" w:type="dxa"/>
          </w:tcPr>
          <w:p w14:paraId="7D78B20D" w14:textId="55A6715F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1A53A76B" w14:textId="6C0B85F0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64A6FBE" w14:textId="51253D93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  <w:tr w:rsidR="0013135D" w:rsidRPr="001A3C11" w14:paraId="684AC618" w14:textId="77777777" w:rsidTr="0013135D">
        <w:tc>
          <w:tcPr>
            <w:tcW w:w="6120" w:type="dxa"/>
            <w:vAlign w:val="top"/>
          </w:tcPr>
          <w:p w14:paraId="5BC1BA81" w14:textId="2BCA37CA" w:rsidR="0013135D" w:rsidRPr="001A3C11" w:rsidRDefault="0013135D" w:rsidP="0013135D">
            <w:pPr>
              <w:pStyle w:val="FABodyCopy"/>
            </w:pPr>
            <w:r w:rsidRPr="001A3C11">
              <w:t>Trailer Tow Group — includes Class III hitch receiver plus four-pin wiring harness and full-size spare tire (</w:t>
            </w:r>
            <w:proofErr w:type="spellStart"/>
            <w:r w:rsidRPr="001A3C11">
              <w:t>4x4</w:t>
            </w:r>
            <w:proofErr w:type="spellEnd"/>
            <w:r w:rsidRPr="001A3C11">
              <w:t xml:space="preserve"> models only) </w:t>
            </w:r>
          </w:p>
        </w:tc>
        <w:tc>
          <w:tcPr>
            <w:tcW w:w="990" w:type="dxa"/>
          </w:tcPr>
          <w:p w14:paraId="321CDF0D" w14:textId="5DBB03AF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990" w:type="dxa"/>
          </w:tcPr>
          <w:p w14:paraId="18A5B6B0" w14:textId="2AFC1861" w:rsidR="0013135D" w:rsidRPr="001A3C11" w:rsidRDefault="00C12C2C" w:rsidP="0013135D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85E43EC" w14:textId="77777777" w:rsidR="0013135D" w:rsidRPr="001A3C11" w:rsidRDefault="0013135D" w:rsidP="0013135D">
            <w:pPr>
              <w:pStyle w:val="S-O-P"/>
            </w:pPr>
            <w:r w:rsidRPr="001A3C11">
              <w:t>O</w:t>
            </w:r>
          </w:p>
        </w:tc>
        <w:tc>
          <w:tcPr>
            <w:tcW w:w="900" w:type="dxa"/>
          </w:tcPr>
          <w:p w14:paraId="4360813C" w14:textId="494A8C39" w:rsidR="0013135D" w:rsidRPr="001A3C11" w:rsidRDefault="00C12C2C" w:rsidP="0013135D">
            <w:pPr>
              <w:pStyle w:val="S-O-P"/>
            </w:pPr>
            <w:r>
              <w:t>NA</w:t>
            </w:r>
          </w:p>
        </w:tc>
      </w:tr>
    </w:tbl>
    <w:p w14:paraId="4EB1291F" w14:textId="77777777" w:rsidR="0045101F" w:rsidRPr="00A62DF6" w:rsidRDefault="0031362B" w:rsidP="00A62DF6">
      <w:pPr>
        <w:pStyle w:val="EndofDocument"/>
      </w:pPr>
      <w:r w:rsidRPr="00A62DF6">
        <w:t>###</w:t>
      </w:r>
    </w:p>
    <w:sectPr w:rsidR="0045101F" w:rsidRPr="00A62DF6" w:rsidSect="005F39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33F4D" w14:textId="77777777" w:rsidR="005114E3" w:rsidRDefault="005114E3" w:rsidP="00B728F6">
      <w:r>
        <w:separator/>
      </w:r>
    </w:p>
    <w:p w14:paraId="1590416B" w14:textId="77777777" w:rsidR="005114E3" w:rsidRDefault="005114E3"/>
  </w:endnote>
  <w:endnote w:type="continuationSeparator" w:id="0">
    <w:p w14:paraId="29C5EE0F" w14:textId="77777777" w:rsidR="005114E3" w:rsidRDefault="005114E3" w:rsidP="00B728F6">
      <w:r>
        <w:continuationSeparator/>
      </w:r>
    </w:p>
    <w:p w14:paraId="294A8F11" w14:textId="77777777" w:rsidR="005114E3" w:rsidRDefault="005114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C80CE3D-C312-5545-B10A-4CC49EDAC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5955C1-F3D2-F847-B3D8-C6228DD50D4E}"/>
    <w:embedBold r:id="rId3" w:fontKey="{352C8408-3D5B-6548-83A4-EB4F83DE8911}"/>
    <w:embedItalic r:id="rId4" w:fontKey="{CCF795D6-2190-514A-A14B-B4D0759853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3AEAB6E-6590-684D-A7FF-2FA60287B7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E075F1A-3C6D-9342-A01A-D0329D94B9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A2FD63B-6FE6-EC4C-8707-1EAFD9F5C5E6}"/>
    <w:embedBold r:id="rId8" w:fontKey="{6B070B89-684F-0F4F-AEE2-94527BE36AB2}"/>
    <w:embedItalic r:id="rId9" w:fontKey="{21B228F3-41C4-DD48-A519-8F5CA9FFB26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1A761C3-DB68-0F4B-83C1-65A618B07D5B}"/>
    <w:embedBold r:id="rId12" w:fontKey="{864DA8F6-1167-414B-A7D5-AB04E0A477A7}"/>
    <w:embedItalic r:id="rId13" w:fontKey="{3AC152B7-CE99-5947-922C-4C11833D0BAF}"/>
  </w:font>
  <w:font w:name="Times">
    <w:altName w:val="﷽﷽﷽﷽﷽﷽﷽﷽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3D4CA23E-0C5F-EA41-A572-DE67DBF30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751CC28E" w:rsidR="00D275B8" w:rsidRPr="00BF5BA0" w:rsidRDefault="00E3003F" w:rsidP="00BF5BA0">
    <w:pPr>
      <w:pStyle w:val="Footer"/>
    </w:pPr>
    <w:r w:rsidRPr="00BF5BA0">
      <w:t>202</w:t>
    </w:r>
    <w:r w:rsidR="009E07B3" w:rsidRPr="00BF5BA0">
      <w:t>2</w:t>
    </w:r>
    <w:r w:rsidRPr="00BF5BA0">
      <w:t xml:space="preserve"> </w:t>
    </w:r>
    <w:r w:rsidR="00AB1959">
      <w:t>JEEP</w:t>
    </w:r>
    <w:proofErr w:type="gramStart"/>
    <w:r w:rsidR="00AB1959" w:rsidRPr="00AB1959">
      <w:rPr>
        <w:vertAlign w:val="subscript"/>
      </w:rPr>
      <w:t>®</w:t>
    </w:r>
    <w:r w:rsidRPr="00BF5BA0">
      <w:t xml:space="preserve">  |</w:t>
    </w:r>
    <w:proofErr w:type="gramEnd"/>
    <w:r w:rsidRPr="00BF5BA0">
      <w:t xml:space="preserve">  </w:t>
    </w:r>
    <w:r w:rsidR="005379FD">
      <w:t>Renegade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A1347" w14:textId="77777777" w:rsidR="000A3152" w:rsidRDefault="000A31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D14B1" w14:textId="77777777" w:rsidR="005114E3" w:rsidRDefault="005114E3" w:rsidP="00B728F6">
      <w:r>
        <w:separator/>
      </w:r>
    </w:p>
    <w:p w14:paraId="042FBC32" w14:textId="77777777" w:rsidR="005114E3" w:rsidRDefault="005114E3"/>
  </w:footnote>
  <w:footnote w:type="continuationSeparator" w:id="0">
    <w:p w14:paraId="3C91C80B" w14:textId="77777777" w:rsidR="005114E3" w:rsidRDefault="005114E3" w:rsidP="00B728F6">
      <w:r>
        <w:continuationSeparator/>
      </w:r>
    </w:p>
    <w:p w14:paraId="3FB42164" w14:textId="77777777" w:rsidR="005114E3" w:rsidRDefault="005114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1B822" w14:textId="77777777" w:rsidR="000A3152" w:rsidRDefault="000A31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319261B6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BA353" w14:textId="77777777" w:rsidR="000A3152" w:rsidRDefault="000A31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8552B"/>
    <w:multiLevelType w:val="hybridMultilevel"/>
    <w:tmpl w:val="47086840"/>
    <w:lvl w:ilvl="0" w:tplc="F1C6E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87B46"/>
    <w:multiLevelType w:val="hybridMultilevel"/>
    <w:tmpl w:val="AE34B3DC"/>
    <w:lvl w:ilvl="0" w:tplc="BC94EC10">
      <w:numFmt w:val="bullet"/>
      <w:lvlText w:val="—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D512A"/>
    <w:multiLevelType w:val="hybridMultilevel"/>
    <w:tmpl w:val="ECD2C892"/>
    <w:lvl w:ilvl="0" w:tplc="F1C6E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0409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04090001">
      <w:start w:val="1"/>
      <w:numFmt w:val="bullet"/>
      <w:lvlText w:val=""/>
      <w:lvlJc w:val="left"/>
      <w:rPr>
        <w:rFonts w:ascii="Symbol" w:hAnsi="Symbol" w:hint="default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676F99"/>
    <w:multiLevelType w:val="hybridMultilevel"/>
    <w:tmpl w:val="84DEB966"/>
    <w:lvl w:ilvl="0" w:tplc="F01858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5"/>
  </w:num>
  <w:num w:numId="6">
    <w:abstractNumId w:val="23"/>
  </w:num>
  <w:num w:numId="7">
    <w:abstractNumId w:val="24"/>
  </w:num>
  <w:num w:numId="8">
    <w:abstractNumId w:val="19"/>
  </w:num>
  <w:num w:numId="9">
    <w:abstractNumId w:val="20"/>
  </w:num>
  <w:num w:numId="10">
    <w:abstractNumId w:val="21"/>
  </w:num>
  <w:num w:numId="11">
    <w:abstractNumId w:val="13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22"/>
  </w:num>
  <w:num w:numId="24">
    <w:abstractNumId w:val="17"/>
  </w:num>
  <w:num w:numId="25">
    <w:abstractNumId w:val="18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31573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A3152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0F0F"/>
    <w:rsid w:val="000F3447"/>
    <w:rsid w:val="000F5401"/>
    <w:rsid w:val="000F771A"/>
    <w:rsid w:val="00106244"/>
    <w:rsid w:val="00107654"/>
    <w:rsid w:val="001123AA"/>
    <w:rsid w:val="0011399C"/>
    <w:rsid w:val="00123045"/>
    <w:rsid w:val="0013135D"/>
    <w:rsid w:val="001325DB"/>
    <w:rsid w:val="00147D6E"/>
    <w:rsid w:val="0016137C"/>
    <w:rsid w:val="00172FDA"/>
    <w:rsid w:val="00186606"/>
    <w:rsid w:val="001907F0"/>
    <w:rsid w:val="00191733"/>
    <w:rsid w:val="00191AD0"/>
    <w:rsid w:val="001A35B9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61"/>
    <w:rsid w:val="00340788"/>
    <w:rsid w:val="00350679"/>
    <w:rsid w:val="00355846"/>
    <w:rsid w:val="003657F3"/>
    <w:rsid w:val="00383109"/>
    <w:rsid w:val="0038444A"/>
    <w:rsid w:val="003924AC"/>
    <w:rsid w:val="003A0BE1"/>
    <w:rsid w:val="003B404F"/>
    <w:rsid w:val="003D3846"/>
    <w:rsid w:val="003D573D"/>
    <w:rsid w:val="003E3025"/>
    <w:rsid w:val="003F58E5"/>
    <w:rsid w:val="004124FD"/>
    <w:rsid w:val="004228AE"/>
    <w:rsid w:val="0042797B"/>
    <w:rsid w:val="0045101F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114E3"/>
    <w:rsid w:val="0052111B"/>
    <w:rsid w:val="00532909"/>
    <w:rsid w:val="00532B35"/>
    <w:rsid w:val="0053642E"/>
    <w:rsid w:val="005379FD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A0F44"/>
    <w:rsid w:val="005A0F87"/>
    <w:rsid w:val="005B78D9"/>
    <w:rsid w:val="005C1B4E"/>
    <w:rsid w:val="005D12C3"/>
    <w:rsid w:val="005D491B"/>
    <w:rsid w:val="005E3150"/>
    <w:rsid w:val="005F39BD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25095"/>
    <w:rsid w:val="00731FC5"/>
    <w:rsid w:val="00734D02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A5DF9"/>
    <w:rsid w:val="007B043A"/>
    <w:rsid w:val="007C26A4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624"/>
    <w:rsid w:val="00831469"/>
    <w:rsid w:val="00833D23"/>
    <w:rsid w:val="00841486"/>
    <w:rsid w:val="00867081"/>
    <w:rsid w:val="00871556"/>
    <w:rsid w:val="00887B8C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36E9D"/>
    <w:rsid w:val="00950B15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A13DE6"/>
    <w:rsid w:val="00A21611"/>
    <w:rsid w:val="00A27B85"/>
    <w:rsid w:val="00A27C34"/>
    <w:rsid w:val="00A31F69"/>
    <w:rsid w:val="00A600EC"/>
    <w:rsid w:val="00A60D1C"/>
    <w:rsid w:val="00A62DF6"/>
    <w:rsid w:val="00A70469"/>
    <w:rsid w:val="00A848C4"/>
    <w:rsid w:val="00A85C21"/>
    <w:rsid w:val="00A86694"/>
    <w:rsid w:val="00A966C8"/>
    <w:rsid w:val="00AB1959"/>
    <w:rsid w:val="00AB5DC4"/>
    <w:rsid w:val="00AC0EE1"/>
    <w:rsid w:val="00AC31E1"/>
    <w:rsid w:val="00AC4845"/>
    <w:rsid w:val="00AE5A22"/>
    <w:rsid w:val="00AF2CDE"/>
    <w:rsid w:val="00B04467"/>
    <w:rsid w:val="00B04C6E"/>
    <w:rsid w:val="00B160BB"/>
    <w:rsid w:val="00B27526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7746"/>
    <w:rsid w:val="00BA4CB4"/>
    <w:rsid w:val="00BB1A14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2C2C"/>
    <w:rsid w:val="00C13890"/>
    <w:rsid w:val="00C14FDF"/>
    <w:rsid w:val="00C23CEB"/>
    <w:rsid w:val="00C27063"/>
    <w:rsid w:val="00C46F0D"/>
    <w:rsid w:val="00C526FD"/>
    <w:rsid w:val="00C54B3C"/>
    <w:rsid w:val="00C6234F"/>
    <w:rsid w:val="00C65237"/>
    <w:rsid w:val="00C67EBB"/>
    <w:rsid w:val="00C720E0"/>
    <w:rsid w:val="00C726A7"/>
    <w:rsid w:val="00C73BE4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5FA1"/>
    <w:rsid w:val="00D6088C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12810"/>
    <w:rsid w:val="00E14688"/>
    <w:rsid w:val="00E3003F"/>
    <w:rsid w:val="00E36C52"/>
    <w:rsid w:val="00E426F0"/>
    <w:rsid w:val="00E52BFA"/>
    <w:rsid w:val="00E5312D"/>
    <w:rsid w:val="00E71ECA"/>
    <w:rsid w:val="00E82EDB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F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DF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5DF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5DF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5DF9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7A5DF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A5DF9"/>
  </w:style>
  <w:style w:type="paragraph" w:styleId="Header">
    <w:name w:val="header"/>
    <w:basedOn w:val="Normal"/>
    <w:link w:val="HeaderChar"/>
    <w:uiPriority w:val="99"/>
    <w:unhideWhenUsed/>
    <w:qFormat/>
    <w:rsid w:val="007A5DF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A5DF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DF9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A5DF9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D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5DF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A5DF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A5DF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A5DF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C73BE4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7A5DF9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7A5DF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A5D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DF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5DF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D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DF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7A5DF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7A5DF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7A5DF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A5DF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A5DF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A5DF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A5DF9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7A5DF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7A5DF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C73BE4"/>
    <w:pPr>
      <w:ind w:left="144"/>
    </w:pPr>
  </w:style>
  <w:style w:type="paragraph" w:customStyle="1" w:styleId="S-O-P">
    <w:name w:val="S-O-P"/>
    <w:basedOn w:val="FABodyCopy"/>
    <w:next w:val="FABodyCopy"/>
    <w:qFormat/>
    <w:rsid w:val="007A5DF9"/>
    <w:pPr>
      <w:jc w:val="center"/>
    </w:pPr>
  </w:style>
  <w:style w:type="paragraph" w:customStyle="1" w:styleId="TableSubhead">
    <w:name w:val="Table Subhead"/>
    <w:basedOn w:val="Normal"/>
    <w:qFormat/>
    <w:rsid w:val="007A5DF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A5DF9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7A5D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7A5D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7A5D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7A5D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7A5D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7A5D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7A5DF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7A5DF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7A5DF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7A5DF9"/>
    <w:pPr>
      <w:ind w:left="144"/>
    </w:pPr>
  </w:style>
  <w:style w:type="paragraph" w:styleId="ListParagraph">
    <w:name w:val="List Paragraph"/>
    <w:basedOn w:val="Normal"/>
    <w:uiPriority w:val="34"/>
    <w:qFormat/>
    <w:rsid w:val="0013135D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13135D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13135D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13135D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13135D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13135D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13135D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13135D"/>
    <w:rPr>
      <w:vertAlign w:val="superscript"/>
    </w:rPr>
  </w:style>
  <w:style w:type="paragraph" w:customStyle="1" w:styleId="font5">
    <w:name w:val="font5"/>
    <w:basedOn w:val="Normal"/>
    <w:uiPriority w:val="99"/>
    <w:rsid w:val="0013135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13135D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13135D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13135D"/>
  </w:style>
  <w:style w:type="character" w:styleId="Emphasis">
    <w:name w:val="Emphasis"/>
    <w:basedOn w:val="DefaultParagraphFont"/>
    <w:uiPriority w:val="20"/>
    <w:qFormat/>
    <w:rsid w:val="0013135D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13135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35D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13135D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13135D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13135D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6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1</TotalTime>
  <Pages>9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11979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2021-09-22T14:47:00Z</dcterms:created>
  <dcterms:modified xsi:type="dcterms:W3CDTF">2021-09-22T14:47:00Z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