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6CB58" w14:textId="3D0EEE17" w:rsidR="00C13890" w:rsidRPr="000F771A" w:rsidRDefault="00C13890" w:rsidP="00E27BCD">
      <w:pPr>
        <w:pStyle w:val="Heading1"/>
        <w:spacing w:line="240" w:lineRule="auto"/>
      </w:pPr>
      <w:r w:rsidRPr="000F771A">
        <w:t>20</w:t>
      </w:r>
      <w:r w:rsidR="00A85C21" w:rsidRPr="000F771A">
        <w:t>2</w:t>
      </w:r>
      <w:r w:rsidR="00E3312E">
        <w:t>2</w:t>
      </w:r>
      <w:r w:rsidR="00712251" w:rsidRPr="000F771A">
        <w:t xml:space="preserve"> </w:t>
      </w:r>
      <w:r w:rsidR="006741BA">
        <w:t>Jeep</w:t>
      </w:r>
      <w:r w:rsidR="006741BA" w:rsidRPr="006741BA">
        <w:rPr>
          <w:vertAlign w:val="subscript"/>
        </w:rPr>
        <w:t>®</w:t>
      </w:r>
      <w:r w:rsidR="001C385B" w:rsidRPr="001C385B">
        <w:t xml:space="preserve"> </w:t>
      </w:r>
      <w:r w:rsidR="00541D06">
        <w:t>Grand Cherokee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1FD5E03D" w14:textId="2BA4280B" w:rsidR="00216628" w:rsidRDefault="00216628" w:rsidP="00611EEC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61FEA233" w14:textId="77777777" w:rsidR="00E27BCD" w:rsidRPr="00B2237A" w:rsidRDefault="00E27BCD" w:rsidP="00E27BCD">
      <w:pPr>
        <w:pStyle w:val="Heading3"/>
      </w:pPr>
      <w:r w:rsidRPr="00B2237A">
        <w:t>GENERAL INFORMATION</w:t>
      </w:r>
    </w:p>
    <w:p w14:paraId="00A168A1" w14:textId="77777777" w:rsidR="00E27BCD" w:rsidRPr="00B2237A" w:rsidRDefault="00E27BCD" w:rsidP="00E27BCD">
      <w:pPr>
        <w:pStyle w:val="BodyCopy"/>
      </w:pPr>
      <w:r w:rsidRPr="00B2237A">
        <w:t>Vehicle Type</w:t>
      </w:r>
      <w:r w:rsidRPr="00B2237A">
        <w:tab/>
        <w:t>Four-door sport-utility vehicle</w:t>
      </w:r>
    </w:p>
    <w:p w14:paraId="4B37A3C2" w14:textId="77777777" w:rsidR="00E27BCD" w:rsidRPr="00B2237A" w:rsidRDefault="00E27BCD" w:rsidP="00E27BCD">
      <w:pPr>
        <w:pStyle w:val="BodyCopy"/>
      </w:pPr>
      <w:r w:rsidRPr="00B2237A">
        <w:t>Assembly Plant</w:t>
      </w:r>
      <w:r w:rsidRPr="00B2237A">
        <w:tab/>
        <w:t>Detroit Assembly Complex – Mack Plant, Detroit, Michigan</w:t>
      </w:r>
    </w:p>
    <w:p w14:paraId="309216F4" w14:textId="77777777" w:rsidR="00E27BCD" w:rsidRPr="00B2237A" w:rsidRDefault="00E27BCD" w:rsidP="00E27BCD">
      <w:pPr>
        <w:pStyle w:val="BodyCopy"/>
      </w:pPr>
      <w:r w:rsidRPr="00B2237A">
        <w:t>EPA Vehicle Class</w:t>
      </w:r>
      <w:r w:rsidRPr="00B2237A">
        <w:tab/>
        <w:t>Multipurpose vehicle</w:t>
      </w:r>
    </w:p>
    <w:p w14:paraId="6F876CE6" w14:textId="77777777" w:rsidR="00E27BCD" w:rsidRPr="00B2237A" w:rsidRDefault="00E27BCD" w:rsidP="00E27BCD">
      <w:pPr>
        <w:pStyle w:val="BodyCopy"/>
      </w:pPr>
      <w:r w:rsidRPr="00B2237A">
        <w:t>Introduction Date</w:t>
      </w:r>
      <w:r w:rsidRPr="00B2237A">
        <w:tab/>
        <w:t>September 2021 as a 2022 model</w:t>
      </w:r>
    </w:p>
    <w:p w14:paraId="3969A0BA" w14:textId="77777777" w:rsidR="00E27BCD" w:rsidRPr="00B2237A" w:rsidRDefault="00E27BCD" w:rsidP="00E27BCD">
      <w:pPr>
        <w:pStyle w:val="Heading3"/>
      </w:pPr>
      <w:r w:rsidRPr="00B2237A">
        <w:t>BODY AND CHASSIS</w:t>
      </w:r>
    </w:p>
    <w:p w14:paraId="2447CC13" w14:textId="77777777" w:rsidR="00E27BCD" w:rsidRPr="00B2237A" w:rsidRDefault="00E27BCD" w:rsidP="00E27BCD">
      <w:pPr>
        <w:pStyle w:val="BodyCopy"/>
      </w:pPr>
      <w:r w:rsidRPr="00B2237A">
        <w:t>Layout</w:t>
      </w:r>
      <w:r w:rsidRPr="00B2237A">
        <w:tab/>
        <w:t>Front engine, rear- or four-wheel drive</w:t>
      </w:r>
    </w:p>
    <w:p w14:paraId="716CB9D5" w14:textId="77777777" w:rsidR="00E27BCD" w:rsidRPr="00B2237A" w:rsidRDefault="00E27BCD" w:rsidP="00E27BCD">
      <w:pPr>
        <w:pStyle w:val="BodyCopy"/>
      </w:pPr>
      <w:r w:rsidRPr="00B2237A">
        <w:t>Construction</w:t>
      </w:r>
      <w:r w:rsidRPr="00B2237A">
        <w:tab/>
        <w:t xml:space="preserve">Steel </w:t>
      </w:r>
      <w:proofErr w:type="spellStart"/>
      <w:r w:rsidRPr="00B2237A">
        <w:t>uniframe</w:t>
      </w:r>
      <w:proofErr w:type="spellEnd"/>
    </w:p>
    <w:p w14:paraId="732224C6" w14:textId="77777777" w:rsidR="00E27BCD" w:rsidRPr="00047BAE" w:rsidRDefault="00E27BCD" w:rsidP="00E27BCD">
      <w:pPr>
        <w:pStyle w:val="Heading3"/>
      </w:pPr>
      <w:r w:rsidRPr="00047BAE">
        <w:t xml:space="preserve">ENGINE: 3.6-LITER </w:t>
      </w:r>
      <w:proofErr w:type="spellStart"/>
      <w:r w:rsidRPr="00047BAE">
        <w:t>PENTASTAR</w:t>
      </w:r>
      <w:proofErr w:type="spellEnd"/>
      <w:r w:rsidRPr="00047BAE">
        <w:t xml:space="preserve"> V-6</w:t>
      </w:r>
    </w:p>
    <w:p w14:paraId="7FE9BEA1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 xml:space="preserve">Standard — Laredo, Limited, </w:t>
      </w:r>
      <w:proofErr w:type="spellStart"/>
      <w:r w:rsidRPr="00B2237A">
        <w:t>Trailhawk</w:t>
      </w:r>
      <w:proofErr w:type="spellEnd"/>
      <w:r w:rsidRPr="00B2237A">
        <w:t>, Overland and Summit</w:t>
      </w:r>
    </w:p>
    <w:p w14:paraId="45432CAF" w14:textId="77777777" w:rsidR="00E27BCD" w:rsidRPr="00B2237A" w:rsidRDefault="00E27BCD" w:rsidP="00E27BCD">
      <w:pPr>
        <w:pStyle w:val="BodyCopy"/>
      </w:pPr>
      <w:r w:rsidRPr="00B2237A">
        <w:t>Type and Description</w:t>
      </w:r>
      <w:r w:rsidRPr="00B2237A">
        <w:tab/>
        <w:t>60-degree V-type, liquid-cooled</w:t>
      </w:r>
    </w:p>
    <w:p w14:paraId="3D161BB4" w14:textId="77777777" w:rsidR="00E27BCD" w:rsidRPr="00B2237A" w:rsidRDefault="00E27BCD" w:rsidP="00E27BCD">
      <w:pPr>
        <w:pStyle w:val="BodyCopy"/>
      </w:pPr>
      <w:r w:rsidRPr="00B2237A">
        <w:t>Displacement</w:t>
      </w:r>
      <w:r w:rsidRPr="00B2237A">
        <w:tab/>
        <w:t>220 cu. in. (3,604 cu. cm)</w:t>
      </w:r>
    </w:p>
    <w:p w14:paraId="143191F9" w14:textId="77777777" w:rsidR="00E27BCD" w:rsidRPr="00B2237A" w:rsidRDefault="00E27BCD" w:rsidP="00E27BCD">
      <w:pPr>
        <w:pStyle w:val="BodyCopy"/>
      </w:pPr>
      <w:r w:rsidRPr="00B2237A">
        <w:t>Bore x Stroke</w:t>
      </w:r>
      <w:r w:rsidRPr="00B2237A">
        <w:tab/>
        <w:t>3.78 x 3.27 (96 x 83)</w:t>
      </w:r>
    </w:p>
    <w:p w14:paraId="4CB9BF2B" w14:textId="77777777" w:rsidR="00E27BCD" w:rsidRPr="00B2237A" w:rsidRDefault="00E27BCD" w:rsidP="00E27BCD">
      <w:pPr>
        <w:pStyle w:val="BodyCopy"/>
      </w:pPr>
      <w:r w:rsidRPr="00B2237A">
        <w:t>Valve System</w:t>
      </w:r>
      <w:r w:rsidRPr="00B2237A">
        <w:tab/>
        <w:t>Chain-driven DOHC, 24 valves and hydraulic end-pivot roller rockers</w:t>
      </w:r>
    </w:p>
    <w:p w14:paraId="0CE7B9ED" w14:textId="77777777" w:rsidR="00E27BCD" w:rsidRPr="00B2237A" w:rsidRDefault="00E27BCD" w:rsidP="00E27BCD">
      <w:pPr>
        <w:pStyle w:val="BodyCopy"/>
      </w:pPr>
      <w:r w:rsidRPr="00B2237A">
        <w:t>Fuel Injection</w:t>
      </w:r>
      <w:r w:rsidRPr="00B2237A">
        <w:tab/>
        <w:t xml:space="preserve">Sequential, multiport, electronic, </w:t>
      </w:r>
      <w:proofErr w:type="spellStart"/>
      <w:r w:rsidRPr="00B2237A">
        <w:t>returnless</w:t>
      </w:r>
      <w:proofErr w:type="spellEnd"/>
    </w:p>
    <w:p w14:paraId="30D482C1" w14:textId="77777777" w:rsidR="00E27BCD" w:rsidRPr="00B2237A" w:rsidRDefault="00E27BCD" w:rsidP="00E27BCD">
      <w:pPr>
        <w:pStyle w:val="BodyCopy"/>
      </w:pPr>
      <w:r w:rsidRPr="00B2237A">
        <w:t>Construction</w:t>
      </w:r>
      <w:r w:rsidRPr="00B2237A">
        <w:tab/>
        <w:t>Aluminum deep-skirt block, aluminum alloy heads</w:t>
      </w:r>
    </w:p>
    <w:p w14:paraId="63A8EECB" w14:textId="77777777" w:rsidR="00E27BCD" w:rsidRPr="00B2237A" w:rsidRDefault="00E27BCD" w:rsidP="00E27BCD">
      <w:pPr>
        <w:pStyle w:val="BodyCopy"/>
      </w:pPr>
      <w:r w:rsidRPr="00B2237A">
        <w:t>Compression Ratio</w:t>
      </w:r>
      <w:r w:rsidRPr="00B2237A">
        <w:tab/>
        <w:t>11.3:1</w:t>
      </w:r>
    </w:p>
    <w:p w14:paraId="62DDC2ED" w14:textId="77777777" w:rsidR="00E27BCD" w:rsidRPr="00B2237A" w:rsidRDefault="00E27BCD" w:rsidP="00E27BCD">
      <w:pPr>
        <w:pStyle w:val="BodyCopy"/>
      </w:pPr>
      <w:r w:rsidRPr="00B2237A">
        <w:t xml:space="preserve">Power (SAE </w:t>
      </w:r>
      <w:proofErr w:type="spellStart"/>
      <w:r w:rsidRPr="00B2237A">
        <w:t>J2723</w:t>
      </w:r>
      <w:proofErr w:type="spellEnd"/>
      <w:r w:rsidRPr="00B2237A">
        <w:t>)</w:t>
      </w:r>
      <w:r w:rsidRPr="00B2237A">
        <w:tab/>
        <w:t>293 hp @ 6,400 rpm</w:t>
      </w:r>
    </w:p>
    <w:p w14:paraId="708BEE7D" w14:textId="77777777" w:rsidR="00E27BCD" w:rsidRPr="00B2237A" w:rsidRDefault="00E27BCD" w:rsidP="00E27BCD">
      <w:pPr>
        <w:pStyle w:val="BodyCopy"/>
      </w:pPr>
      <w:r w:rsidRPr="00B2237A">
        <w:t xml:space="preserve">Torque (SAE </w:t>
      </w:r>
      <w:proofErr w:type="spellStart"/>
      <w:r w:rsidRPr="00B2237A">
        <w:t>J2723</w:t>
      </w:r>
      <w:proofErr w:type="spellEnd"/>
      <w:r w:rsidRPr="00B2237A">
        <w:t>)</w:t>
      </w:r>
      <w:r w:rsidRPr="00B2237A">
        <w:tab/>
        <w:t>260 lb.-ft. @ 4,000 rpm</w:t>
      </w:r>
    </w:p>
    <w:p w14:paraId="43491CEF" w14:textId="77777777" w:rsidR="00E27BCD" w:rsidRPr="00B2237A" w:rsidRDefault="00E27BCD" w:rsidP="00E27BCD">
      <w:pPr>
        <w:pStyle w:val="BodyCopy"/>
      </w:pPr>
      <w:r w:rsidRPr="00B2237A">
        <w:t>Max. Engine Speed</w:t>
      </w:r>
      <w:r w:rsidRPr="00B2237A">
        <w:tab/>
        <w:t>6,700 rpm (electronically limited)</w:t>
      </w:r>
    </w:p>
    <w:p w14:paraId="66E7C979" w14:textId="77777777" w:rsidR="00E27BCD" w:rsidRPr="00B2237A" w:rsidRDefault="00E27BCD" w:rsidP="00E27BCD">
      <w:pPr>
        <w:pStyle w:val="BodyCopy"/>
      </w:pPr>
      <w:r w:rsidRPr="00B2237A">
        <w:t>Fuel Requirement</w:t>
      </w:r>
      <w:r w:rsidRPr="00B2237A">
        <w:tab/>
        <w:t xml:space="preserve">Unleaded regular, 87 </w:t>
      </w:r>
      <w:proofErr w:type="gramStart"/>
      <w:r w:rsidRPr="00B2237A">
        <w:t>octane</w:t>
      </w:r>
      <w:proofErr w:type="gramEnd"/>
      <w:r w:rsidRPr="00B2237A">
        <w:t xml:space="preserve"> (R + M)/2</w:t>
      </w:r>
    </w:p>
    <w:p w14:paraId="65292030" w14:textId="77777777" w:rsidR="00E27BCD" w:rsidRPr="00B2237A" w:rsidRDefault="00E27BCD" w:rsidP="00E27BCD">
      <w:pPr>
        <w:pStyle w:val="BodyCopy"/>
      </w:pPr>
      <w:r w:rsidRPr="00B2237A">
        <w:t>Oil Capacity</w:t>
      </w:r>
      <w:r w:rsidRPr="00B2237A">
        <w:tab/>
        <w:t>5.0 quarts (4.7 liters)</w:t>
      </w:r>
    </w:p>
    <w:p w14:paraId="75C4CD97" w14:textId="77777777" w:rsidR="00E27BCD" w:rsidRPr="00B2237A" w:rsidRDefault="00E27BCD" w:rsidP="00E27BCD">
      <w:pPr>
        <w:pStyle w:val="BodyCopy"/>
      </w:pPr>
      <w:r w:rsidRPr="00B2237A">
        <w:t>Coolant Capacity</w:t>
      </w:r>
      <w:r w:rsidRPr="00B2237A">
        <w:tab/>
        <w:t>14.0 quarts (13.25 liters)</w:t>
      </w:r>
    </w:p>
    <w:p w14:paraId="1A10193C" w14:textId="77777777" w:rsidR="00E27BCD" w:rsidRPr="00B2237A" w:rsidRDefault="00E27BCD" w:rsidP="00E27BCD">
      <w:pPr>
        <w:pStyle w:val="BodyCopy"/>
      </w:pPr>
      <w:r w:rsidRPr="00B2237A">
        <w:t xml:space="preserve">Emission Controls </w:t>
      </w:r>
      <w:r w:rsidRPr="00B2237A">
        <w:tab/>
        <w:t>Dual three-way catalytic converters, heated oxygen sensors</w:t>
      </w:r>
      <w:r>
        <w:rPr>
          <w:rFonts w:ascii="MS Gothic" w:eastAsia="MS Gothic" w:hAnsi="MS Gothic" w:cs="MS Gothic"/>
        </w:rPr>
        <w:t xml:space="preserve"> </w:t>
      </w:r>
      <w:r w:rsidRPr="00B2237A">
        <w:t>and internal engine features</w:t>
      </w:r>
    </w:p>
    <w:p w14:paraId="76A4E48A" w14:textId="77777777" w:rsidR="00E27BCD" w:rsidRPr="00B2237A" w:rsidRDefault="00E27BCD" w:rsidP="00E27BCD">
      <w:pPr>
        <w:pStyle w:val="BodyCopy"/>
      </w:pPr>
      <w:r w:rsidRPr="00B2237A">
        <w:t>Max. Gross Trailer Weight</w:t>
      </w:r>
      <w:r w:rsidRPr="00B2237A">
        <w:tab/>
        <w:t xml:space="preserve">6,200 lbs. — </w:t>
      </w:r>
      <w:proofErr w:type="spellStart"/>
      <w:r w:rsidRPr="00B2237A">
        <w:t>2WD</w:t>
      </w:r>
      <w:proofErr w:type="spellEnd"/>
      <w:r w:rsidRPr="00B2237A">
        <w:t xml:space="preserve"> and </w:t>
      </w:r>
      <w:proofErr w:type="spellStart"/>
      <w:r w:rsidRPr="00B2237A">
        <w:t>4WD</w:t>
      </w:r>
      <w:proofErr w:type="spellEnd"/>
    </w:p>
    <w:p w14:paraId="2EE088DB" w14:textId="6890DBAD" w:rsidR="00E27BCD" w:rsidRPr="00D71CE2" w:rsidRDefault="00E27BCD" w:rsidP="00E27BCD">
      <w:pPr>
        <w:pStyle w:val="BodyCopyNoLines"/>
      </w:pPr>
      <w:r w:rsidRPr="00B2237A">
        <w:t>EPA Fuel Economy mpg</w:t>
      </w:r>
      <w:r>
        <w:t xml:space="preserve"> </w:t>
      </w:r>
      <w:r w:rsidRPr="00B2237A">
        <w:t>(city/</w:t>
      </w:r>
      <w:proofErr w:type="spellStart"/>
      <w:r w:rsidRPr="00B2237A">
        <w:t>hwy</w:t>
      </w:r>
      <w:proofErr w:type="spellEnd"/>
      <w:r w:rsidRPr="00B2237A">
        <w:t>/combined)</w:t>
      </w:r>
      <w:r w:rsidRPr="00B2237A">
        <w:tab/>
        <w:t>19/26</w:t>
      </w:r>
      <w:r w:rsidRPr="00D71CE2">
        <w:t>/2</w:t>
      </w:r>
      <w:r w:rsidR="003B581F">
        <w:t>2</w:t>
      </w:r>
      <w:r w:rsidRPr="00D71CE2">
        <w:t xml:space="preserve"> — </w:t>
      </w:r>
      <w:proofErr w:type="spellStart"/>
      <w:r w:rsidRPr="00D71CE2">
        <w:t>2WD</w:t>
      </w:r>
      <w:proofErr w:type="spellEnd"/>
    </w:p>
    <w:p w14:paraId="76EF03CF" w14:textId="2ACF89D1" w:rsidR="00E27BCD" w:rsidRPr="00B2237A" w:rsidRDefault="00E27BCD" w:rsidP="00E27BCD">
      <w:pPr>
        <w:pStyle w:val="BodyCopy2lines"/>
      </w:pPr>
      <w:r>
        <w:tab/>
      </w:r>
      <w:r>
        <w:tab/>
      </w:r>
      <w:r w:rsidR="000032BD" w:rsidRPr="00B2237A">
        <w:t>19/26</w:t>
      </w:r>
      <w:r w:rsidR="000032BD" w:rsidRPr="00D71CE2">
        <w:t>/2</w:t>
      </w:r>
      <w:r w:rsidR="003B581F">
        <w:t>2</w:t>
      </w:r>
      <w:r w:rsidR="000032BD">
        <w:t xml:space="preserve"> </w:t>
      </w:r>
      <w:r w:rsidRPr="00B2237A">
        <w:t xml:space="preserve">— </w:t>
      </w:r>
      <w:proofErr w:type="spellStart"/>
      <w:r w:rsidRPr="00B2237A">
        <w:t>4WD</w:t>
      </w:r>
      <w:proofErr w:type="spellEnd"/>
    </w:p>
    <w:p w14:paraId="4A721CA0" w14:textId="77777777" w:rsidR="00E27BCD" w:rsidRPr="00B2237A" w:rsidRDefault="00E27BCD" w:rsidP="00E27BCD">
      <w:pPr>
        <w:pStyle w:val="BodyCopy"/>
      </w:pPr>
      <w:r w:rsidRPr="00B2237A">
        <w:t>Assembly Plant</w:t>
      </w:r>
      <w:r w:rsidRPr="00B2237A">
        <w:tab/>
        <w:t>Saltillo South Engine Plant, Saltillo, Mexico</w:t>
      </w:r>
    </w:p>
    <w:p w14:paraId="16C10CDB" w14:textId="77777777" w:rsidR="00E27BCD" w:rsidRPr="00B2237A" w:rsidRDefault="00E27BCD" w:rsidP="00E27BCD">
      <w:pPr>
        <w:pStyle w:val="Heading3"/>
      </w:pPr>
      <w:r w:rsidRPr="00B2237A">
        <w:lastRenderedPageBreak/>
        <w:t>ENGINE: 5.7-LITER V-8</w:t>
      </w:r>
    </w:p>
    <w:p w14:paraId="0716E229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 xml:space="preserve">Optional — </w:t>
      </w:r>
      <w:proofErr w:type="spellStart"/>
      <w:r w:rsidRPr="00B2237A">
        <w:t>Trailhawk</w:t>
      </w:r>
      <w:proofErr w:type="spellEnd"/>
      <w:r w:rsidRPr="00B2237A">
        <w:t>, Overland and Summit (</w:t>
      </w:r>
      <w:proofErr w:type="spellStart"/>
      <w:r w:rsidRPr="00B2237A">
        <w:t>4x4</w:t>
      </w:r>
      <w:proofErr w:type="spellEnd"/>
      <w:r w:rsidRPr="00B2237A">
        <w:t xml:space="preserve"> models only)</w:t>
      </w:r>
    </w:p>
    <w:p w14:paraId="13EF0601" w14:textId="77777777" w:rsidR="00E27BCD" w:rsidRPr="00B2237A" w:rsidRDefault="00E27BCD" w:rsidP="00E27BCD">
      <w:pPr>
        <w:pStyle w:val="BodyCopy"/>
      </w:pPr>
      <w:r w:rsidRPr="00B2237A">
        <w:t>Type and Description</w:t>
      </w:r>
      <w:r w:rsidRPr="00B2237A">
        <w:tab/>
        <w:t>90-degree V-type, liquid-cooled</w:t>
      </w:r>
    </w:p>
    <w:p w14:paraId="53C6164D" w14:textId="77777777" w:rsidR="00E27BCD" w:rsidRPr="00B2237A" w:rsidRDefault="00E27BCD" w:rsidP="00E27BCD">
      <w:pPr>
        <w:pStyle w:val="BodyCopy"/>
      </w:pPr>
      <w:r w:rsidRPr="00B2237A">
        <w:t>Displacement</w:t>
      </w:r>
      <w:r w:rsidRPr="00B2237A">
        <w:tab/>
        <w:t>345 cu. in. (5,654 cu. cm)</w:t>
      </w:r>
    </w:p>
    <w:p w14:paraId="71525BD1" w14:textId="77777777" w:rsidR="00E27BCD" w:rsidRPr="00B2237A" w:rsidRDefault="00E27BCD" w:rsidP="00E27BCD">
      <w:pPr>
        <w:pStyle w:val="BodyCopy"/>
      </w:pPr>
      <w:r w:rsidRPr="00B2237A">
        <w:t>Bore x Stroke</w:t>
      </w:r>
      <w:r w:rsidRPr="00B2237A">
        <w:tab/>
        <w:t>3.92 x 3.58 (99.5 x 90.9)</w:t>
      </w:r>
    </w:p>
    <w:p w14:paraId="7F994494" w14:textId="77777777" w:rsidR="00E27BCD" w:rsidRPr="00B2237A" w:rsidRDefault="00E27BCD" w:rsidP="00E27BCD">
      <w:pPr>
        <w:pStyle w:val="BodyCopy"/>
      </w:pPr>
      <w:r w:rsidRPr="00B2237A">
        <w:t>Valve System</w:t>
      </w:r>
      <w:r w:rsidRPr="00B2237A">
        <w:tab/>
        <w:t>Variable-valve timing (</w:t>
      </w:r>
      <w:proofErr w:type="spellStart"/>
      <w:r w:rsidRPr="00B2237A">
        <w:t>VVT</w:t>
      </w:r>
      <w:proofErr w:type="spellEnd"/>
      <w:r w:rsidRPr="00B2237A">
        <w:t xml:space="preserve">), pushrod-operated overhead valves, </w:t>
      </w:r>
      <w:r>
        <w:br/>
      </w:r>
      <w:r w:rsidRPr="00B2237A">
        <w:t xml:space="preserve">16 valves, eight deactivating and eight conventional hydraulic lifters, </w:t>
      </w:r>
      <w:r>
        <w:br/>
      </w:r>
      <w:r w:rsidRPr="00B2237A">
        <w:t>all with roller followers</w:t>
      </w:r>
    </w:p>
    <w:p w14:paraId="35E8D216" w14:textId="77777777" w:rsidR="00E27BCD" w:rsidRPr="00B2237A" w:rsidRDefault="00E27BCD" w:rsidP="00E27BCD">
      <w:pPr>
        <w:pStyle w:val="BodyCopy"/>
      </w:pPr>
      <w:r w:rsidRPr="00B2237A">
        <w:t>Fuel Injection</w:t>
      </w:r>
      <w:r w:rsidRPr="00B2237A">
        <w:tab/>
        <w:t xml:space="preserve">Sequential, multi-port, electronic, </w:t>
      </w:r>
      <w:proofErr w:type="spellStart"/>
      <w:r w:rsidRPr="00B2237A">
        <w:t>returnless</w:t>
      </w:r>
      <w:proofErr w:type="spellEnd"/>
    </w:p>
    <w:p w14:paraId="3FD05442" w14:textId="77777777" w:rsidR="00E27BCD" w:rsidRPr="00B2237A" w:rsidRDefault="00E27BCD" w:rsidP="00E27BCD">
      <w:pPr>
        <w:pStyle w:val="BodyCopy"/>
      </w:pPr>
      <w:r w:rsidRPr="00B2237A">
        <w:t>Construction</w:t>
      </w:r>
      <w:r w:rsidRPr="00B2237A">
        <w:tab/>
        <w:t>Deep-skirt cast-iron block with cross-bolted main bearing caps,</w:t>
      </w:r>
      <w:r>
        <w:t xml:space="preserve"> </w:t>
      </w:r>
      <w:r w:rsidRPr="00B2237A">
        <w:t>aluminum alloy heads with hemispherical combustion chambers</w:t>
      </w:r>
    </w:p>
    <w:p w14:paraId="363D3FA5" w14:textId="77777777" w:rsidR="00E27BCD" w:rsidRPr="00B2237A" w:rsidRDefault="00E27BCD" w:rsidP="00E27BCD">
      <w:pPr>
        <w:pStyle w:val="BodyCopy"/>
      </w:pPr>
      <w:r w:rsidRPr="00B2237A">
        <w:t>Compression Ratio</w:t>
      </w:r>
      <w:r w:rsidRPr="00B2237A">
        <w:tab/>
        <w:t>10.5:1</w:t>
      </w:r>
    </w:p>
    <w:p w14:paraId="66BF6459" w14:textId="77777777" w:rsidR="00E27BCD" w:rsidRPr="00B2237A" w:rsidRDefault="00E27BCD" w:rsidP="00E27BCD">
      <w:pPr>
        <w:pStyle w:val="BodyCopy"/>
      </w:pPr>
      <w:r w:rsidRPr="00B2237A">
        <w:t xml:space="preserve">Power (SAE </w:t>
      </w:r>
      <w:proofErr w:type="spellStart"/>
      <w:r w:rsidRPr="00B2237A">
        <w:t>J2723</w:t>
      </w:r>
      <w:proofErr w:type="spellEnd"/>
      <w:r w:rsidRPr="00B2237A">
        <w:t>)</w:t>
      </w:r>
      <w:r w:rsidRPr="00B2237A">
        <w:tab/>
        <w:t>357 hp (268 kW) @ 5,150 rpm</w:t>
      </w:r>
    </w:p>
    <w:p w14:paraId="57798824" w14:textId="77777777" w:rsidR="00E27BCD" w:rsidRPr="00B2237A" w:rsidRDefault="00E27BCD" w:rsidP="00E27BCD">
      <w:pPr>
        <w:pStyle w:val="BodyCopy"/>
      </w:pPr>
      <w:r w:rsidRPr="00B2237A">
        <w:t xml:space="preserve">Torque (SAE </w:t>
      </w:r>
      <w:proofErr w:type="spellStart"/>
      <w:r w:rsidRPr="00B2237A">
        <w:t>J2723</w:t>
      </w:r>
      <w:proofErr w:type="spellEnd"/>
      <w:r w:rsidRPr="00B2237A">
        <w:t>)</w:t>
      </w:r>
      <w:r w:rsidRPr="00B2237A">
        <w:tab/>
        <w:t xml:space="preserve">390 lb.-ft. (520 </w:t>
      </w:r>
      <w:proofErr w:type="spellStart"/>
      <w:r w:rsidRPr="00B2237A">
        <w:t>N•m</w:t>
      </w:r>
      <w:proofErr w:type="spellEnd"/>
      <w:r w:rsidRPr="00B2237A">
        <w:t>) @ 4,250 rpm</w:t>
      </w:r>
    </w:p>
    <w:p w14:paraId="6C68B6CD" w14:textId="77777777" w:rsidR="00E27BCD" w:rsidRPr="00B2237A" w:rsidRDefault="00E27BCD" w:rsidP="00E27BCD">
      <w:pPr>
        <w:pStyle w:val="BodyCopy"/>
      </w:pPr>
      <w:r w:rsidRPr="00B2237A">
        <w:t>Max. Engine Speed</w:t>
      </w:r>
      <w:r w:rsidRPr="00B2237A">
        <w:tab/>
        <w:t>5,800 rpm (electronically limited)</w:t>
      </w:r>
    </w:p>
    <w:p w14:paraId="0839BBA1" w14:textId="77777777" w:rsidR="00E27BCD" w:rsidRPr="0057096B" w:rsidRDefault="00E27BCD" w:rsidP="00E27BCD">
      <w:pPr>
        <w:pStyle w:val="BodyCopyNoLines"/>
      </w:pPr>
      <w:r w:rsidRPr="0057096B">
        <w:t>Fuel Requirement</w:t>
      </w:r>
      <w:r w:rsidRPr="0057096B">
        <w:tab/>
      </w:r>
      <w:r w:rsidRPr="00BC1221">
        <w:t>Unleaded mid-grade</w:t>
      </w:r>
      <w:r w:rsidRPr="0057096B">
        <w:t xml:space="preserve">, 89 </w:t>
      </w:r>
      <w:proofErr w:type="gramStart"/>
      <w:r w:rsidRPr="0057096B">
        <w:t>octane</w:t>
      </w:r>
      <w:proofErr w:type="gramEnd"/>
      <w:r w:rsidRPr="0057096B">
        <w:t xml:space="preserve"> (</w:t>
      </w:r>
      <w:proofErr w:type="spellStart"/>
      <w:r w:rsidRPr="0057096B">
        <w:t>R+M</w:t>
      </w:r>
      <w:proofErr w:type="spellEnd"/>
      <w:r w:rsidRPr="0057096B">
        <w:t>)/2 — recommended</w:t>
      </w:r>
    </w:p>
    <w:p w14:paraId="29DFCB5C" w14:textId="77777777" w:rsidR="00E27BCD" w:rsidRPr="0057096B" w:rsidRDefault="00E27BCD" w:rsidP="00E27BCD">
      <w:pPr>
        <w:pStyle w:val="BodyCopy"/>
      </w:pPr>
      <w:r w:rsidRPr="0057096B">
        <w:tab/>
      </w:r>
      <w:r w:rsidRPr="0057096B">
        <w:tab/>
        <w:t xml:space="preserve">Unleaded regular, 87 </w:t>
      </w:r>
      <w:proofErr w:type="gramStart"/>
      <w:r w:rsidRPr="0057096B">
        <w:t>octane</w:t>
      </w:r>
      <w:proofErr w:type="gramEnd"/>
      <w:r w:rsidRPr="0057096B">
        <w:t xml:space="preserve"> (</w:t>
      </w:r>
      <w:proofErr w:type="spellStart"/>
      <w:r w:rsidRPr="0057096B">
        <w:t>R+M</w:t>
      </w:r>
      <w:proofErr w:type="spellEnd"/>
      <w:r w:rsidRPr="0057096B">
        <w:t>)/2 — acceptable</w:t>
      </w:r>
    </w:p>
    <w:p w14:paraId="098940EC" w14:textId="77777777" w:rsidR="00E27BCD" w:rsidRPr="0057096B" w:rsidRDefault="00E27BCD" w:rsidP="00E27BCD">
      <w:pPr>
        <w:pStyle w:val="BodyCopy"/>
      </w:pPr>
      <w:r w:rsidRPr="0057096B">
        <w:t>Oil Capacity</w:t>
      </w:r>
      <w:r w:rsidRPr="0057096B">
        <w:tab/>
        <w:t>7 quarts (6.6 liters)</w:t>
      </w:r>
    </w:p>
    <w:p w14:paraId="718C4F8F" w14:textId="77777777" w:rsidR="00E27BCD" w:rsidRPr="00B2237A" w:rsidRDefault="00E27BCD" w:rsidP="00E27BCD">
      <w:pPr>
        <w:pStyle w:val="BodyCopy"/>
      </w:pPr>
      <w:r w:rsidRPr="00B2237A">
        <w:t>Coolant Capacity</w:t>
      </w:r>
      <w:r w:rsidRPr="00B2237A">
        <w:tab/>
        <w:t>14.5 quarts (13.72 liters)</w:t>
      </w:r>
    </w:p>
    <w:p w14:paraId="2ED51923" w14:textId="77777777" w:rsidR="00E27BCD" w:rsidRPr="00B2237A" w:rsidRDefault="00E27BCD" w:rsidP="00E27BCD">
      <w:pPr>
        <w:pStyle w:val="BodyCopy"/>
      </w:pPr>
      <w:r w:rsidRPr="00B2237A">
        <w:t xml:space="preserve">Emission Controls </w:t>
      </w:r>
      <w:r w:rsidRPr="00B2237A">
        <w:tab/>
        <w:t xml:space="preserve">Dual close-coupled three-way catalytic converters, quad-heated-oxygen </w:t>
      </w:r>
      <w:proofErr w:type="gramStart"/>
      <w:r w:rsidRPr="00B2237A">
        <w:t>sensors</w:t>
      </w:r>
      <w:proofErr w:type="gramEnd"/>
      <w:r w:rsidRPr="00B2237A">
        <w:t xml:space="preserve"> and internal engine features(a)</w:t>
      </w:r>
    </w:p>
    <w:p w14:paraId="403214AE" w14:textId="77777777" w:rsidR="00E27BCD" w:rsidRPr="00B2237A" w:rsidRDefault="00E27BCD" w:rsidP="00E27BCD">
      <w:pPr>
        <w:pStyle w:val="BodyCopy"/>
      </w:pPr>
      <w:r w:rsidRPr="00B2237A">
        <w:t>Max. Gross Trailer Weight</w:t>
      </w:r>
      <w:r w:rsidRPr="00B2237A">
        <w:tab/>
        <w:t>7,200 lbs. (</w:t>
      </w:r>
      <w:proofErr w:type="spellStart"/>
      <w:r w:rsidRPr="00B2237A">
        <w:t>4x4</w:t>
      </w:r>
      <w:proofErr w:type="spellEnd"/>
      <w:r w:rsidRPr="00B2237A">
        <w:t>)</w:t>
      </w:r>
    </w:p>
    <w:p w14:paraId="5C501D31" w14:textId="77777777" w:rsidR="00E27BCD" w:rsidRPr="00B2237A" w:rsidRDefault="00E27BCD" w:rsidP="00E27BCD">
      <w:pPr>
        <w:pStyle w:val="BodyCopy"/>
      </w:pPr>
      <w:r w:rsidRPr="00B2237A">
        <w:t>EPA Fuel Economy mpg (city/</w:t>
      </w:r>
      <w:proofErr w:type="spellStart"/>
      <w:r w:rsidRPr="00B2237A">
        <w:t>hwy</w:t>
      </w:r>
      <w:proofErr w:type="spellEnd"/>
      <w:r w:rsidRPr="00B2237A">
        <w:t>/combined)</w:t>
      </w:r>
      <w:r w:rsidRPr="00B2237A">
        <w:tab/>
        <w:t xml:space="preserve">14/22/17 — </w:t>
      </w:r>
      <w:proofErr w:type="spellStart"/>
      <w:r w:rsidRPr="00B2237A">
        <w:t>4WD</w:t>
      </w:r>
      <w:proofErr w:type="spellEnd"/>
    </w:p>
    <w:p w14:paraId="087CD3AB" w14:textId="77777777" w:rsidR="00E27BCD" w:rsidRPr="00B2237A" w:rsidRDefault="00E27BCD" w:rsidP="00E27BCD">
      <w:pPr>
        <w:pStyle w:val="BodyCopy"/>
      </w:pPr>
      <w:r w:rsidRPr="00B2237A">
        <w:t>Assembly Plant</w:t>
      </w:r>
      <w:r w:rsidRPr="00B2237A">
        <w:tab/>
        <w:t>Saltillo North Engine Plant, Saltillo, Mexico</w:t>
      </w:r>
    </w:p>
    <w:p w14:paraId="37D10C0E" w14:textId="77777777" w:rsidR="00E27BCD" w:rsidRPr="0057096B" w:rsidRDefault="00E27BCD" w:rsidP="00E27BCD">
      <w:pPr>
        <w:pStyle w:val="Footnote"/>
      </w:pPr>
      <w:r>
        <w:t>(a)</w:t>
      </w:r>
      <w:r>
        <w:tab/>
      </w:r>
      <w:r w:rsidRPr="0057096B">
        <w:t xml:space="preserve">Meets Calif. LEV II+ evaporative emission requirements in CA, NY, MA, ME, </w:t>
      </w:r>
      <w:proofErr w:type="gramStart"/>
      <w:r w:rsidRPr="0057096B">
        <w:t>VT</w:t>
      </w:r>
      <w:proofErr w:type="gramEnd"/>
      <w:r w:rsidRPr="0057096B">
        <w:t xml:space="preserve"> and Federal Bin 5+ Tier II emissions and Clean Fuel Fleet Certification (</w:t>
      </w:r>
      <w:proofErr w:type="spellStart"/>
      <w:r w:rsidRPr="0057096B">
        <w:t>CCF</w:t>
      </w:r>
      <w:proofErr w:type="spellEnd"/>
      <w:r w:rsidRPr="0057096B">
        <w:t>).</w:t>
      </w:r>
    </w:p>
    <w:p w14:paraId="69C8531E" w14:textId="77777777" w:rsidR="00E27BCD" w:rsidRPr="00B2237A" w:rsidRDefault="00E27BCD" w:rsidP="00E27BCD">
      <w:pPr>
        <w:pStyle w:val="Heading3"/>
      </w:pPr>
      <w:r w:rsidRPr="00B2237A">
        <w:t xml:space="preserve">TRANSFER CASE: </w:t>
      </w:r>
      <w:proofErr w:type="spellStart"/>
      <w:r w:rsidRPr="00B2237A">
        <w:t>MP3015C</w:t>
      </w:r>
      <w:proofErr w:type="spellEnd"/>
    </w:p>
    <w:p w14:paraId="4529A487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 xml:space="preserve">Optional — 3.6-liter V-6 engine </w:t>
      </w:r>
    </w:p>
    <w:p w14:paraId="6999A7D5" w14:textId="77777777" w:rsidR="00E27BCD" w:rsidRPr="00B2237A" w:rsidRDefault="00E27BCD" w:rsidP="00E27BCD">
      <w:pPr>
        <w:pStyle w:val="BodyCopy"/>
      </w:pPr>
      <w:r w:rsidRPr="00B2237A">
        <w:t>Type</w:t>
      </w:r>
      <w:r w:rsidRPr="00B2237A">
        <w:tab/>
        <w:t>Single-speed electronically shifted</w:t>
      </w:r>
    </w:p>
    <w:p w14:paraId="46C87995" w14:textId="77777777" w:rsidR="00E27BCD" w:rsidRPr="00B2237A" w:rsidRDefault="00E27BCD" w:rsidP="00E27BCD">
      <w:pPr>
        <w:pStyle w:val="BodyCopy"/>
      </w:pPr>
      <w:r w:rsidRPr="00B2237A">
        <w:t>Operating Mode</w:t>
      </w:r>
      <w:r w:rsidRPr="00B2237A">
        <w:tab/>
        <w:t xml:space="preserve">Full-time Active </w:t>
      </w:r>
      <w:proofErr w:type="spellStart"/>
      <w:r w:rsidRPr="00B2237A">
        <w:t>4WD</w:t>
      </w:r>
      <w:proofErr w:type="spellEnd"/>
    </w:p>
    <w:p w14:paraId="13ED35DA" w14:textId="77777777" w:rsidR="00E27BCD" w:rsidRPr="00B2237A" w:rsidRDefault="00E27BCD" w:rsidP="00E27BCD">
      <w:pPr>
        <w:pStyle w:val="BodyCopy"/>
      </w:pPr>
      <w:r w:rsidRPr="00B2237A">
        <w:t>Low Range Ratio</w:t>
      </w:r>
      <w:r w:rsidRPr="00B2237A">
        <w:tab/>
        <w:t>None</w:t>
      </w:r>
    </w:p>
    <w:p w14:paraId="0E37B52E" w14:textId="77777777" w:rsidR="00E27BCD" w:rsidRPr="00B2237A" w:rsidRDefault="00E27BCD" w:rsidP="00E27BCD">
      <w:pPr>
        <w:pStyle w:val="BodyCopy"/>
      </w:pPr>
      <w:r w:rsidRPr="00B2237A">
        <w:t>Torque Split, Front/Rear</w:t>
      </w:r>
      <w:r w:rsidRPr="00B2237A">
        <w:tab/>
        <w:t xml:space="preserve">Variable </w:t>
      </w:r>
    </w:p>
    <w:p w14:paraId="0A2E560B" w14:textId="77777777" w:rsidR="00E27BCD" w:rsidRPr="0057096B" w:rsidRDefault="00E27BCD" w:rsidP="00E27BCD">
      <w:pPr>
        <w:pStyle w:val="Heading3"/>
      </w:pPr>
      <w:r w:rsidRPr="0057096B">
        <w:t xml:space="preserve">TRANSFER CASE: </w:t>
      </w:r>
      <w:proofErr w:type="spellStart"/>
      <w:r w:rsidRPr="0057096B">
        <w:t>MP3028C</w:t>
      </w:r>
      <w:proofErr w:type="spellEnd"/>
    </w:p>
    <w:p w14:paraId="2EA79D8B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 xml:space="preserve">Optional — 3.6-liter V-6 and 5.7-liter V-8 engines and </w:t>
      </w:r>
      <w:proofErr w:type="spellStart"/>
      <w:r w:rsidRPr="00B2237A">
        <w:t>2.0L</w:t>
      </w:r>
      <w:proofErr w:type="spellEnd"/>
      <w:r w:rsidRPr="00B2237A">
        <w:t xml:space="preserve"> </w:t>
      </w:r>
      <w:proofErr w:type="spellStart"/>
      <w:r w:rsidRPr="00B2237A">
        <w:t>4xe</w:t>
      </w:r>
      <w:proofErr w:type="spellEnd"/>
    </w:p>
    <w:p w14:paraId="6F53A427" w14:textId="77777777" w:rsidR="00E27BCD" w:rsidRPr="00B2237A" w:rsidRDefault="00E27BCD" w:rsidP="00E27BCD">
      <w:pPr>
        <w:pStyle w:val="BodyCopy"/>
      </w:pPr>
      <w:r w:rsidRPr="00B2237A">
        <w:t>Type</w:t>
      </w:r>
      <w:r w:rsidRPr="00B2237A">
        <w:tab/>
        <w:t>Two-speed electronically shifted</w:t>
      </w:r>
    </w:p>
    <w:p w14:paraId="76CD5105" w14:textId="77777777" w:rsidR="00E27BCD" w:rsidRPr="00447D0C" w:rsidRDefault="00E27BCD" w:rsidP="00E27BCD">
      <w:pPr>
        <w:pStyle w:val="BodyCopy"/>
      </w:pPr>
      <w:r w:rsidRPr="00447D0C">
        <w:t>Operating Modes</w:t>
      </w:r>
      <w:r w:rsidRPr="00447D0C">
        <w:tab/>
      </w:r>
      <w:proofErr w:type="spellStart"/>
      <w:r w:rsidRPr="00447D0C">
        <w:t>4x4</w:t>
      </w:r>
      <w:proofErr w:type="spellEnd"/>
      <w:r w:rsidRPr="00447D0C">
        <w:t xml:space="preserve"> Low (Lock), Neutral; Full-time Active </w:t>
      </w:r>
      <w:proofErr w:type="spellStart"/>
      <w:r w:rsidRPr="00447D0C">
        <w:t>4x4</w:t>
      </w:r>
      <w:proofErr w:type="spellEnd"/>
    </w:p>
    <w:p w14:paraId="3DAA198A" w14:textId="77777777" w:rsidR="00E27BCD" w:rsidRPr="0057096B" w:rsidRDefault="00E27BCD" w:rsidP="00E27BCD">
      <w:pPr>
        <w:pStyle w:val="Heading3"/>
      </w:pPr>
      <w:r w:rsidRPr="0057096B">
        <w:lastRenderedPageBreak/>
        <w:t xml:space="preserve">TRANSFER CASE: </w:t>
      </w:r>
      <w:proofErr w:type="spellStart"/>
      <w:r w:rsidRPr="0057096B">
        <w:t>MP3028C</w:t>
      </w:r>
      <w:proofErr w:type="spellEnd"/>
      <w:r>
        <w:t xml:space="preserve"> (CONTINUED)</w:t>
      </w:r>
    </w:p>
    <w:p w14:paraId="41A28C30" w14:textId="77777777" w:rsidR="00E27BCD" w:rsidRPr="00B2237A" w:rsidRDefault="00E27BCD" w:rsidP="00E27BCD">
      <w:pPr>
        <w:pStyle w:val="BodyCopy"/>
      </w:pPr>
      <w:r w:rsidRPr="00B2237A">
        <w:t>Low Range Ratio</w:t>
      </w:r>
      <w:r w:rsidRPr="00B2237A">
        <w:tab/>
        <w:t>2.72</w:t>
      </w:r>
    </w:p>
    <w:p w14:paraId="13E8EB1A" w14:textId="77777777" w:rsidR="00E27BCD" w:rsidRPr="00B2237A" w:rsidRDefault="00E27BCD" w:rsidP="00E27BCD">
      <w:pPr>
        <w:pStyle w:val="BodyCopy"/>
      </w:pPr>
      <w:r w:rsidRPr="00B2237A">
        <w:t>Torque Split, Front/Rear</w:t>
      </w:r>
      <w:r w:rsidRPr="00B2237A">
        <w:tab/>
        <w:t>Variable</w:t>
      </w:r>
    </w:p>
    <w:p w14:paraId="698FF9DE" w14:textId="77777777" w:rsidR="00E27BCD" w:rsidRPr="0057096B" w:rsidRDefault="00E27BCD" w:rsidP="00E27BCD">
      <w:pPr>
        <w:pStyle w:val="Heading3"/>
      </w:pPr>
      <w:r w:rsidRPr="0057096B">
        <w:t xml:space="preserve">TRANSMISSION: </w:t>
      </w:r>
      <w:proofErr w:type="spellStart"/>
      <w:r w:rsidRPr="0057096B">
        <w:t>TORQUEFLITE</w:t>
      </w:r>
      <w:proofErr w:type="spellEnd"/>
      <w:r w:rsidRPr="0057096B">
        <w:t xml:space="preserve"> </w:t>
      </w:r>
      <w:proofErr w:type="spellStart"/>
      <w:r w:rsidRPr="0057096B">
        <w:t>8HP70</w:t>
      </w:r>
      <w:proofErr w:type="spellEnd"/>
      <w:r w:rsidRPr="0057096B">
        <w:t xml:space="preserve"> AUTOMATIC, EIGHT-SPEED OVERDRIVE</w:t>
      </w:r>
    </w:p>
    <w:p w14:paraId="5371A70B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>Standard — 3.6-liter and 5.7-liter models</w:t>
      </w:r>
    </w:p>
    <w:p w14:paraId="4A223254" w14:textId="77777777" w:rsidR="00E27BCD" w:rsidRPr="00B2237A" w:rsidRDefault="00E27BCD" w:rsidP="00E27BCD">
      <w:pPr>
        <w:pStyle w:val="BodyCopy"/>
      </w:pPr>
      <w:r w:rsidRPr="00B2237A">
        <w:t>Description</w:t>
      </w:r>
      <w:r w:rsidRPr="00B2237A">
        <w:tab/>
        <w:t xml:space="preserve">Driver-interactive manual control and electronically modulated torque </w:t>
      </w:r>
      <w:r w:rsidRPr="00B2237A">
        <w:br/>
        <w:t xml:space="preserve">converter clutch </w:t>
      </w:r>
    </w:p>
    <w:p w14:paraId="1CF1987C" w14:textId="77777777" w:rsidR="00E27BCD" w:rsidRPr="00B2237A" w:rsidRDefault="00E27BCD" w:rsidP="00E27BCD">
      <w:pPr>
        <w:pStyle w:val="BodyCopy"/>
      </w:pPr>
      <w:r w:rsidRPr="00B2237A">
        <w:t>Gear Ratios</w:t>
      </w:r>
    </w:p>
    <w:p w14:paraId="7B7389F6" w14:textId="77777777" w:rsidR="00E27BCD" w:rsidRPr="00B2237A" w:rsidRDefault="00E27BCD" w:rsidP="00E27BCD">
      <w:pPr>
        <w:pStyle w:val="BodyCopy"/>
      </w:pPr>
      <w:r>
        <w:tab/>
      </w:r>
      <w:r w:rsidRPr="00B2237A">
        <w:t>1st</w:t>
      </w:r>
      <w:r w:rsidRPr="00B2237A">
        <w:tab/>
        <w:t>4.71</w:t>
      </w:r>
    </w:p>
    <w:p w14:paraId="1A80960F" w14:textId="77777777" w:rsidR="00E27BCD" w:rsidRPr="00B2237A" w:rsidRDefault="00E27BCD" w:rsidP="00E27BCD">
      <w:pPr>
        <w:pStyle w:val="BodyCopy"/>
      </w:pPr>
      <w:r>
        <w:tab/>
      </w:r>
      <w:r w:rsidRPr="00B2237A">
        <w:t xml:space="preserve">2nd </w:t>
      </w:r>
      <w:r w:rsidRPr="00B2237A">
        <w:tab/>
        <w:t>3.14</w:t>
      </w:r>
    </w:p>
    <w:p w14:paraId="5209824F" w14:textId="77777777" w:rsidR="00E27BCD" w:rsidRPr="00B2237A" w:rsidRDefault="00E27BCD" w:rsidP="00E27BCD">
      <w:pPr>
        <w:pStyle w:val="BodyCopy"/>
      </w:pPr>
      <w:r>
        <w:tab/>
      </w:r>
      <w:r w:rsidRPr="00B2237A">
        <w:t>3rd</w:t>
      </w:r>
      <w:r w:rsidRPr="00B2237A">
        <w:tab/>
        <w:t>2.11</w:t>
      </w:r>
    </w:p>
    <w:p w14:paraId="51D8E7C4" w14:textId="77777777" w:rsidR="00E27BCD" w:rsidRPr="00B2237A" w:rsidRDefault="00E27BCD" w:rsidP="00E27BCD">
      <w:pPr>
        <w:pStyle w:val="BodyCopy"/>
      </w:pPr>
      <w:r>
        <w:tab/>
      </w:r>
      <w:r w:rsidRPr="00B2237A">
        <w:t xml:space="preserve">4th </w:t>
      </w:r>
      <w:r w:rsidRPr="00B2237A">
        <w:tab/>
        <w:t>1.67</w:t>
      </w:r>
    </w:p>
    <w:p w14:paraId="09402698" w14:textId="77777777" w:rsidR="00E27BCD" w:rsidRPr="00B2237A" w:rsidRDefault="00E27BCD" w:rsidP="00E27BCD">
      <w:pPr>
        <w:pStyle w:val="BodyCopy"/>
      </w:pPr>
      <w:r>
        <w:tab/>
      </w:r>
      <w:r w:rsidRPr="00B2237A">
        <w:t xml:space="preserve">5th </w:t>
      </w:r>
      <w:r w:rsidRPr="00B2237A">
        <w:tab/>
        <w:t>1.29</w:t>
      </w:r>
    </w:p>
    <w:p w14:paraId="7D154744" w14:textId="77777777" w:rsidR="00E27BCD" w:rsidRPr="00B2237A" w:rsidRDefault="00E27BCD" w:rsidP="00E27BCD">
      <w:pPr>
        <w:pStyle w:val="BodyCopy"/>
      </w:pPr>
      <w:r>
        <w:tab/>
      </w:r>
      <w:r w:rsidRPr="00B2237A">
        <w:t>6th</w:t>
      </w:r>
      <w:r w:rsidRPr="00B2237A">
        <w:tab/>
        <w:t>1.00</w:t>
      </w:r>
    </w:p>
    <w:p w14:paraId="345C08CB" w14:textId="77777777" w:rsidR="00E27BCD" w:rsidRPr="00B2237A" w:rsidRDefault="00E27BCD" w:rsidP="00E27BCD">
      <w:pPr>
        <w:pStyle w:val="BodyCopy"/>
      </w:pPr>
      <w:r>
        <w:tab/>
      </w:r>
      <w:r w:rsidRPr="00B2237A">
        <w:t>7th</w:t>
      </w:r>
      <w:r w:rsidRPr="00B2237A">
        <w:tab/>
        <w:t>0.84</w:t>
      </w:r>
    </w:p>
    <w:p w14:paraId="49CA2EC9" w14:textId="77777777" w:rsidR="00E27BCD" w:rsidRPr="00B2237A" w:rsidRDefault="00E27BCD" w:rsidP="00E27BCD">
      <w:pPr>
        <w:pStyle w:val="BodyCopy"/>
      </w:pPr>
      <w:r>
        <w:tab/>
      </w:r>
      <w:r w:rsidRPr="00B2237A">
        <w:t xml:space="preserve">8th </w:t>
      </w:r>
      <w:r w:rsidRPr="00B2237A">
        <w:tab/>
        <w:t>0.67</w:t>
      </w:r>
    </w:p>
    <w:p w14:paraId="6C71A318" w14:textId="77777777" w:rsidR="00E27BCD" w:rsidRPr="00B2237A" w:rsidRDefault="00E27BCD" w:rsidP="00E27BCD">
      <w:pPr>
        <w:pStyle w:val="BodyCopy"/>
      </w:pPr>
      <w:r>
        <w:tab/>
      </w:r>
      <w:r w:rsidRPr="00B2237A">
        <w:t xml:space="preserve">Reverse </w:t>
      </w:r>
      <w:r w:rsidRPr="00B2237A">
        <w:tab/>
        <w:t>3.30</w:t>
      </w:r>
    </w:p>
    <w:p w14:paraId="5E8AB3E5" w14:textId="77777777" w:rsidR="00E27BCD" w:rsidRPr="00B2237A" w:rsidRDefault="00E27BCD" w:rsidP="00E27BCD">
      <w:pPr>
        <w:pStyle w:val="Heading3"/>
        <w:rPr>
          <w:highlight w:val="yellow"/>
        </w:rPr>
      </w:pPr>
      <w:r w:rsidRPr="00B2237A">
        <w:t>ENGINE: 2.0-LITER TURBO I-4</w:t>
      </w:r>
    </w:p>
    <w:p w14:paraId="0A2452DA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 xml:space="preserve">Standard — Limited </w:t>
      </w:r>
      <w:proofErr w:type="spellStart"/>
      <w:r w:rsidRPr="00B2237A">
        <w:t>4xe</w:t>
      </w:r>
      <w:proofErr w:type="spellEnd"/>
      <w:r w:rsidRPr="00B2237A">
        <w:t xml:space="preserve">, </w:t>
      </w:r>
      <w:proofErr w:type="spellStart"/>
      <w:r w:rsidRPr="00B2237A">
        <w:t>Trailhawk</w:t>
      </w:r>
      <w:proofErr w:type="spellEnd"/>
      <w:r w:rsidRPr="00B2237A">
        <w:t xml:space="preserve"> </w:t>
      </w:r>
      <w:proofErr w:type="spellStart"/>
      <w:r w:rsidRPr="00B2237A">
        <w:t>4xe</w:t>
      </w:r>
      <w:proofErr w:type="spellEnd"/>
      <w:r w:rsidRPr="00B2237A">
        <w:t xml:space="preserve">, Overland </w:t>
      </w:r>
      <w:proofErr w:type="spellStart"/>
      <w:r w:rsidRPr="00B2237A">
        <w:t>4xe</w:t>
      </w:r>
      <w:proofErr w:type="spellEnd"/>
      <w:r w:rsidRPr="00B2237A">
        <w:t xml:space="preserve"> and Summit </w:t>
      </w:r>
      <w:proofErr w:type="spellStart"/>
      <w:r w:rsidRPr="00B2237A">
        <w:t>4xe</w:t>
      </w:r>
      <w:proofErr w:type="spellEnd"/>
    </w:p>
    <w:p w14:paraId="2E8B35EF" w14:textId="77777777" w:rsidR="00E27BCD" w:rsidRPr="00B2237A" w:rsidRDefault="00E27BCD" w:rsidP="00E27BCD">
      <w:pPr>
        <w:pStyle w:val="BodyCopy"/>
      </w:pPr>
      <w:r w:rsidRPr="00B2237A">
        <w:t>Displacement</w:t>
      </w:r>
      <w:r w:rsidRPr="00B2237A">
        <w:tab/>
        <w:t>221 cu. in. (1,995 cu. cm)</w:t>
      </w:r>
    </w:p>
    <w:p w14:paraId="2DA0E944" w14:textId="77777777" w:rsidR="00E27BCD" w:rsidRPr="00B2237A" w:rsidRDefault="00E27BCD" w:rsidP="00E27BCD">
      <w:pPr>
        <w:pStyle w:val="BodyCopy"/>
      </w:pPr>
      <w:r w:rsidRPr="00B2237A">
        <w:t>Bore x Stroke</w:t>
      </w:r>
      <w:r w:rsidRPr="00B2237A">
        <w:tab/>
        <w:t>3.31 x 3.54 (84 x 90)</w:t>
      </w:r>
    </w:p>
    <w:p w14:paraId="1121AE92" w14:textId="77777777" w:rsidR="00E27BCD" w:rsidRPr="00B2237A" w:rsidRDefault="00E27BCD" w:rsidP="00E27BCD">
      <w:pPr>
        <w:pStyle w:val="BodyCopy"/>
      </w:pPr>
      <w:r w:rsidRPr="00B2237A">
        <w:t>Valve System</w:t>
      </w:r>
      <w:r w:rsidRPr="00B2237A">
        <w:tab/>
        <w:t>Chain-driven DOHC, 16 valves</w:t>
      </w:r>
    </w:p>
    <w:p w14:paraId="5432DAD9" w14:textId="77777777" w:rsidR="00E27BCD" w:rsidRPr="00B2237A" w:rsidRDefault="00E27BCD" w:rsidP="00E27BCD">
      <w:pPr>
        <w:pStyle w:val="BodyCopy"/>
      </w:pPr>
      <w:r w:rsidRPr="00B2237A">
        <w:t>Fuel Injection</w:t>
      </w:r>
      <w:r w:rsidRPr="00B2237A">
        <w:tab/>
        <w:t>Direct Injection</w:t>
      </w:r>
    </w:p>
    <w:p w14:paraId="3E029F6F" w14:textId="77777777" w:rsidR="00E27BCD" w:rsidRPr="00B2237A" w:rsidRDefault="00E27BCD" w:rsidP="00E27BCD">
      <w:pPr>
        <w:pStyle w:val="BodyCopy"/>
      </w:pPr>
      <w:r w:rsidRPr="00B2237A">
        <w:t>Construction</w:t>
      </w:r>
      <w:r w:rsidRPr="00B2237A">
        <w:tab/>
        <w:t>Aluminum block, aluminum alloy heads</w:t>
      </w:r>
    </w:p>
    <w:p w14:paraId="05AB2EAF" w14:textId="77777777" w:rsidR="00E27BCD" w:rsidRPr="00B2237A" w:rsidRDefault="00E27BCD" w:rsidP="00E27BCD">
      <w:pPr>
        <w:pStyle w:val="BodyCopy"/>
      </w:pPr>
      <w:r w:rsidRPr="00B2237A">
        <w:t>Compression Ratio</w:t>
      </w:r>
      <w:r w:rsidRPr="00B2237A">
        <w:tab/>
        <w:t>10.0:1</w:t>
      </w:r>
    </w:p>
    <w:p w14:paraId="132A9C62" w14:textId="77777777" w:rsidR="00E27BCD" w:rsidRPr="00B2237A" w:rsidRDefault="00E27BCD" w:rsidP="00E27BCD">
      <w:pPr>
        <w:pStyle w:val="BodyCopy"/>
      </w:pPr>
      <w:r w:rsidRPr="00B2237A">
        <w:t xml:space="preserve">Power (SAE </w:t>
      </w:r>
      <w:proofErr w:type="spellStart"/>
      <w:r w:rsidRPr="00B2237A">
        <w:t>J2723</w:t>
      </w:r>
      <w:proofErr w:type="spellEnd"/>
      <w:r w:rsidRPr="00B2237A">
        <w:t>)</w:t>
      </w:r>
      <w:r w:rsidRPr="00B2237A">
        <w:tab/>
        <w:t>270 hp (</w:t>
      </w:r>
      <w:proofErr w:type="spellStart"/>
      <w:r w:rsidRPr="00B2237A">
        <w:t>200kW</w:t>
      </w:r>
      <w:proofErr w:type="spellEnd"/>
      <w:r w:rsidRPr="00B2237A">
        <w:t>) @ 5,250 rpm</w:t>
      </w:r>
    </w:p>
    <w:p w14:paraId="64BE26E7" w14:textId="77777777" w:rsidR="00E27BCD" w:rsidRPr="00B2237A" w:rsidRDefault="00E27BCD" w:rsidP="00E27BCD">
      <w:pPr>
        <w:pStyle w:val="BodyCopy"/>
      </w:pPr>
      <w:r w:rsidRPr="00B2237A">
        <w:t xml:space="preserve">Torque (SAE </w:t>
      </w:r>
      <w:proofErr w:type="spellStart"/>
      <w:r w:rsidRPr="00B2237A">
        <w:t>J2723</w:t>
      </w:r>
      <w:proofErr w:type="spellEnd"/>
      <w:r w:rsidRPr="00B2237A">
        <w:t>)</w:t>
      </w:r>
      <w:r w:rsidRPr="00B2237A">
        <w:tab/>
        <w:t xml:space="preserve">295 lb.-ft. (400 </w:t>
      </w:r>
      <w:proofErr w:type="spellStart"/>
      <w:r w:rsidRPr="00B2237A">
        <w:t>N•m</w:t>
      </w:r>
      <w:proofErr w:type="spellEnd"/>
      <w:r w:rsidRPr="00B2237A">
        <w:t>) @ 3,000 rpm</w:t>
      </w:r>
    </w:p>
    <w:p w14:paraId="6DE75ACF" w14:textId="77777777" w:rsidR="00E27BCD" w:rsidRPr="00B2237A" w:rsidRDefault="00E27BCD" w:rsidP="00E27BCD">
      <w:pPr>
        <w:pStyle w:val="BodyCopy"/>
      </w:pPr>
      <w:r w:rsidRPr="00B2237A">
        <w:t>Max. Engine Speed</w:t>
      </w:r>
      <w:r w:rsidRPr="00B2237A">
        <w:tab/>
        <w:t>5,800 rpm (electronically limited)</w:t>
      </w:r>
    </w:p>
    <w:p w14:paraId="5F93B0CE" w14:textId="77777777" w:rsidR="00E27BCD" w:rsidRPr="00B2237A" w:rsidRDefault="00E27BCD" w:rsidP="00E27BCD">
      <w:pPr>
        <w:pStyle w:val="BodyCopy"/>
      </w:pPr>
      <w:r w:rsidRPr="00B2237A">
        <w:t>Fuel Requirement</w:t>
      </w:r>
      <w:r w:rsidRPr="00B2237A">
        <w:tab/>
        <w:t xml:space="preserve">Minimum unleaded regular, 87 </w:t>
      </w:r>
      <w:proofErr w:type="gramStart"/>
      <w:r w:rsidRPr="00B2237A">
        <w:t>octane</w:t>
      </w:r>
      <w:proofErr w:type="gramEnd"/>
      <w:r w:rsidRPr="00B2237A">
        <w:t xml:space="preserve"> (R + M)/2; 91 octane or higher recommended for optimum fuel economy and performance</w:t>
      </w:r>
    </w:p>
    <w:p w14:paraId="3FF2C78C" w14:textId="77777777" w:rsidR="00E27BCD" w:rsidRPr="00B2237A" w:rsidRDefault="00E27BCD" w:rsidP="00E27BCD">
      <w:pPr>
        <w:pStyle w:val="BodyCopy"/>
      </w:pPr>
      <w:r w:rsidRPr="00B2237A">
        <w:t>Fuel Tank Capacity (gallons)</w:t>
      </w:r>
      <w:r w:rsidRPr="00B2237A">
        <w:tab/>
        <w:t>19.0</w:t>
      </w:r>
    </w:p>
    <w:p w14:paraId="5FDE113C" w14:textId="77777777" w:rsidR="00E27BCD" w:rsidRPr="00B2237A" w:rsidRDefault="00E27BCD" w:rsidP="00E27BCD">
      <w:pPr>
        <w:pStyle w:val="BodyCopy"/>
      </w:pPr>
      <w:r w:rsidRPr="00B2237A">
        <w:t>Oil Capacity</w:t>
      </w:r>
      <w:r w:rsidRPr="00B2237A">
        <w:tab/>
        <w:t>5.0 quarts (4.7 liters)</w:t>
      </w:r>
    </w:p>
    <w:p w14:paraId="654820A8" w14:textId="77777777" w:rsidR="00E27BCD" w:rsidRPr="00B2237A" w:rsidRDefault="00E27BCD" w:rsidP="00E27BCD">
      <w:pPr>
        <w:pStyle w:val="BodyCopy"/>
      </w:pPr>
      <w:r w:rsidRPr="00B2237A">
        <w:t>Coolant Capacity</w:t>
      </w:r>
      <w:r w:rsidRPr="00B2237A">
        <w:tab/>
        <w:t>9.9 quarts (9.4 liters)</w:t>
      </w:r>
    </w:p>
    <w:p w14:paraId="1B19C285" w14:textId="77777777" w:rsidR="00E27BCD" w:rsidRPr="00B2237A" w:rsidRDefault="00E27BCD" w:rsidP="00E27BCD">
      <w:pPr>
        <w:pStyle w:val="BodyCopy"/>
      </w:pPr>
      <w:r w:rsidRPr="00B2237A">
        <w:t xml:space="preserve">Emission Controls </w:t>
      </w:r>
      <w:r w:rsidRPr="00B2237A">
        <w:tab/>
      </w:r>
      <w:proofErr w:type="spellStart"/>
      <w:r w:rsidRPr="00B2237A">
        <w:t>GPEC5</w:t>
      </w:r>
      <w:proofErr w:type="spellEnd"/>
      <w:r w:rsidRPr="00B2237A">
        <w:t xml:space="preserve"> engine-management system with close-coupled catalyst and wide range </w:t>
      </w:r>
      <w:proofErr w:type="spellStart"/>
      <w:r w:rsidRPr="00B2237A">
        <w:t>O</w:t>
      </w:r>
      <w:r w:rsidRPr="00BC1221">
        <w:rPr>
          <w:vertAlign w:val="subscript"/>
        </w:rPr>
        <w:t>2</w:t>
      </w:r>
      <w:proofErr w:type="spellEnd"/>
      <w:r w:rsidRPr="00B2237A">
        <w:t xml:space="preserve"> sensor</w:t>
      </w:r>
    </w:p>
    <w:p w14:paraId="46483AF6" w14:textId="77777777" w:rsidR="00E27BCD" w:rsidRPr="00B2237A" w:rsidRDefault="00E27BCD" w:rsidP="00E27BCD">
      <w:pPr>
        <w:pStyle w:val="Heading3"/>
        <w:rPr>
          <w:highlight w:val="yellow"/>
        </w:rPr>
      </w:pPr>
      <w:r w:rsidRPr="00B2237A">
        <w:lastRenderedPageBreak/>
        <w:t>ENGINE: 2.0-LITER TURBO I-4</w:t>
      </w:r>
      <w:r>
        <w:t xml:space="preserve"> (CONTINUED)</w:t>
      </w:r>
    </w:p>
    <w:p w14:paraId="5C0AD69E" w14:textId="77777777" w:rsidR="00E27BCD" w:rsidRPr="00B2237A" w:rsidRDefault="00E27BCD" w:rsidP="00E27BCD">
      <w:pPr>
        <w:pStyle w:val="BodyCopy"/>
      </w:pPr>
      <w:r w:rsidRPr="00B2237A">
        <w:t>Max. Gross Trailer Weight</w:t>
      </w:r>
      <w:r w:rsidRPr="00B2237A">
        <w:tab/>
        <w:t>6,000 lbs.</w:t>
      </w:r>
    </w:p>
    <w:p w14:paraId="26D850C7" w14:textId="77777777" w:rsidR="00E27BCD" w:rsidRPr="00B2237A" w:rsidRDefault="00E27BCD" w:rsidP="00E27BCD">
      <w:pPr>
        <w:pStyle w:val="BodyCopy"/>
      </w:pPr>
      <w:r w:rsidRPr="00B2237A">
        <w:t>Assembly Plant</w:t>
      </w:r>
      <w:r w:rsidRPr="00B2237A">
        <w:tab/>
      </w:r>
      <w:proofErr w:type="spellStart"/>
      <w:r w:rsidRPr="00B2237A">
        <w:t>Termoli</w:t>
      </w:r>
      <w:proofErr w:type="spellEnd"/>
      <w:r w:rsidRPr="00B2237A">
        <w:t>, Italy</w:t>
      </w:r>
    </w:p>
    <w:p w14:paraId="539FB2EA" w14:textId="77777777" w:rsidR="00E27BCD" w:rsidRPr="0057096B" w:rsidRDefault="00E27BCD" w:rsidP="00E27BCD">
      <w:pPr>
        <w:pStyle w:val="Heading3"/>
      </w:pPr>
      <w:proofErr w:type="spellStart"/>
      <w:r>
        <w:rPr>
          <w:caps w:val="0"/>
        </w:rPr>
        <w:t>e</w:t>
      </w:r>
      <w:r w:rsidRPr="0057096B">
        <w:t>TORQUE</w:t>
      </w:r>
      <w:proofErr w:type="spellEnd"/>
      <w:r w:rsidRPr="0057096B">
        <w:t xml:space="preserve"> BELT-START GENERATOR/MOTOR</w:t>
      </w:r>
    </w:p>
    <w:p w14:paraId="309FA5EF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 xml:space="preserve">Standard — Limited </w:t>
      </w:r>
      <w:proofErr w:type="spellStart"/>
      <w:r w:rsidRPr="00B2237A">
        <w:t>4xe</w:t>
      </w:r>
      <w:proofErr w:type="spellEnd"/>
      <w:r w:rsidRPr="00B2237A">
        <w:t xml:space="preserve">, </w:t>
      </w:r>
      <w:proofErr w:type="spellStart"/>
      <w:r w:rsidRPr="00B2237A">
        <w:t>Trailhawk</w:t>
      </w:r>
      <w:proofErr w:type="spellEnd"/>
      <w:r w:rsidRPr="00B2237A">
        <w:t xml:space="preserve"> </w:t>
      </w:r>
      <w:proofErr w:type="spellStart"/>
      <w:r w:rsidRPr="00B2237A">
        <w:t>4xe</w:t>
      </w:r>
      <w:proofErr w:type="spellEnd"/>
      <w:r w:rsidRPr="00B2237A">
        <w:t xml:space="preserve">, Overland </w:t>
      </w:r>
      <w:proofErr w:type="spellStart"/>
      <w:r w:rsidRPr="00B2237A">
        <w:t>4xe</w:t>
      </w:r>
      <w:proofErr w:type="spellEnd"/>
      <w:r w:rsidRPr="00B2237A">
        <w:t xml:space="preserve"> and Summit </w:t>
      </w:r>
      <w:proofErr w:type="spellStart"/>
      <w:r w:rsidRPr="00B2237A">
        <w:t>4xe</w:t>
      </w:r>
      <w:proofErr w:type="spellEnd"/>
    </w:p>
    <w:p w14:paraId="77AD7D04" w14:textId="77777777" w:rsidR="00E27BCD" w:rsidRPr="00B2237A" w:rsidRDefault="00E27BCD" w:rsidP="00E27BCD">
      <w:pPr>
        <w:pStyle w:val="BodyCopy"/>
      </w:pPr>
      <w:r w:rsidRPr="00B2237A">
        <w:t>Peak power</w:t>
      </w:r>
      <w:r w:rsidRPr="00B2237A">
        <w:tab/>
        <w:t>44 hp (33 kW)</w:t>
      </w:r>
    </w:p>
    <w:p w14:paraId="55A1EF53" w14:textId="77777777" w:rsidR="00E27BCD" w:rsidRPr="00B2237A" w:rsidRDefault="00E27BCD" w:rsidP="00E27BCD">
      <w:pPr>
        <w:pStyle w:val="BodyCopy"/>
      </w:pPr>
      <w:r w:rsidRPr="00B2237A">
        <w:t>Starting torque</w:t>
      </w:r>
      <w:r w:rsidRPr="00B2237A">
        <w:tab/>
        <w:t>39 lb.-ft. (53 Nm)</w:t>
      </w:r>
    </w:p>
    <w:p w14:paraId="40671A25" w14:textId="77777777" w:rsidR="00E27BCD" w:rsidRPr="0057096B" w:rsidRDefault="00E27BCD" w:rsidP="00E27BCD">
      <w:pPr>
        <w:pStyle w:val="Heading3"/>
      </w:pPr>
      <w:r w:rsidRPr="0057096B">
        <w:t xml:space="preserve">TRANSMISSION: </w:t>
      </w:r>
      <w:proofErr w:type="spellStart"/>
      <w:r w:rsidRPr="0057096B">
        <w:t>8P75PH</w:t>
      </w:r>
      <w:proofErr w:type="spellEnd"/>
      <w:r w:rsidRPr="0057096B">
        <w:t xml:space="preserve"> PHEV AUTOMATIC, EIGHT-SPEED OVERDRIVE</w:t>
      </w:r>
    </w:p>
    <w:p w14:paraId="4E62D2DC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 xml:space="preserve">Standard — Limited </w:t>
      </w:r>
      <w:proofErr w:type="spellStart"/>
      <w:r w:rsidRPr="00B2237A">
        <w:t>4xe</w:t>
      </w:r>
      <w:proofErr w:type="spellEnd"/>
      <w:r w:rsidRPr="00B2237A">
        <w:t xml:space="preserve">, </w:t>
      </w:r>
      <w:proofErr w:type="spellStart"/>
      <w:r w:rsidRPr="00B2237A">
        <w:t>Trailhawk</w:t>
      </w:r>
      <w:proofErr w:type="spellEnd"/>
      <w:r w:rsidRPr="00B2237A">
        <w:t xml:space="preserve"> </w:t>
      </w:r>
      <w:proofErr w:type="spellStart"/>
      <w:r w:rsidRPr="00B2237A">
        <w:t>4xe</w:t>
      </w:r>
      <w:proofErr w:type="spellEnd"/>
      <w:r w:rsidRPr="00B2237A">
        <w:t xml:space="preserve">, Overland </w:t>
      </w:r>
      <w:proofErr w:type="spellStart"/>
      <w:r w:rsidRPr="00B2237A">
        <w:t>4xe</w:t>
      </w:r>
      <w:proofErr w:type="spellEnd"/>
      <w:r w:rsidRPr="00B2237A">
        <w:t xml:space="preserve"> and Summit </w:t>
      </w:r>
      <w:proofErr w:type="spellStart"/>
      <w:r w:rsidRPr="00B2237A">
        <w:t>4xe</w:t>
      </w:r>
      <w:proofErr w:type="spellEnd"/>
    </w:p>
    <w:p w14:paraId="40401E75" w14:textId="77777777" w:rsidR="00E27BCD" w:rsidRPr="00B2237A" w:rsidRDefault="00E27BCD" w:rsidP="00E27BCD">
      <w:pPr>
        <w:pStyle w:val="BodyCopy"/>
      </w:pPr>
      <w:r w:rsidRPr="00B2237A">
        <w:t>Description</w:t>
      </w:r>
      <w:r w:rsidRPr="00B2237A">
        <w:tab/>
        <w:t>Plug-in hybrid automatic transmission with AC traction motor with Motor Interrupting Clutch and Integrated Launch Element; adaptive electronic control and paddle shifter driver-interactive control</w:t>
      </w:r>
    </w:p>
    <w:p w14:paraId="76DD54DA" w14:textId="77777777" w:rsidR="00E27BCD" w:rsidRPr="00B2237A" w:rsidRDefault="00E27BCD" w:rsidP="00E27BCD">
      <w:pPr>
        <w:pStyle w:val="BodyCopy"/>
      </w:pPr>
      <w:r w:rsidRPr="00B2237A">
        <w:t>Gear Ratios</w:t>
      </w:r>
    </w:p>
    <w:p w14:paraId="240D340C" w14:textId="77777777" w:rsidR="00E27BCD" w:rsidRPr="00B2237A" w:rsidRDefault="00E27BCD" w:rsidP="00E27BCD">
      <w:pPr>
        <w:pStyle w:val="BodyCopy"/>
      </w:pPr>
      <w:r>
        <w:tab/>
      </w:r>
      <w:r w:rsidRPr="00B2237A">
        <w:t>1st</w:t>
      </w:r>
      <w:r w:rsidRPr="00B2237A">
        <w:tab/>
        <w:t>4.71</w:t>
      </w:r>
    </w:p>
    <w:p w14:paraId="299265C9" w14:textId="77777777" w:rsidR="00E27BCD" w:rsidRPr="00B2237A" w:rsidRDefault="00E27BCD" w:rsidP="00E27BCD">
      <w:pPr>
        <w:pStyle w:val="BodyCopy"/>
      </w:pPr>
      <w:r>
        <w:tab/>
      </w:r>
      <w:r w:rsidRPr="00B2237A">
        <w:t xml:space="preserve">2nd </w:t>
      </w:r>
      <w:r w:rsidRPr="00B2237A">
        <w:tab/>
        <w:t>3.14</w:t>
      </w:r>
    </w:p>
    <w:p w14:paraId="7057970D" w14:textId="77777777" w:rsidR="00E27BCD" w:rsidRPr="00B2237A" w:rsidRDefault="00E27BCD" w:rsidP="00E27BCD">
      <w:pPr>
        <w:pStyle w:val="BodyCopy"/>
      </w:pPr>
      <w:r>
        <w:tab/>
      </w:r>
      <w:r w:rsidRPr="00B2237A">
        <w:t xml:space="preserve">3rd </w:t>
      </w:r>
      <w:r w:rsidRPr="00B2237A">
        <w:tab/>
        <w:t>2.11</w:t>
      </w:r>
    </w:p>
    <w:p w14:paraId="6B4AAF0D" w14:textId="77777777" w:rsidR="00E27BCD" w:rsidRPr="00B2237A" w:rsidRDefault="00E27BCD" w:rsidP="00E27BCD">
      <w:pPr>
        <w:pStyle w:val="BodyCopy"/>
      </w:pPr>
      <w:r>
        <w:tab/>
      </w:r>
      <w:r w:rsidRPr="00B2237A">
        <w:t xml:space="preserve">4th </w:t>
      </w:r>
      <w:r w:rsidRPr="00B2237A">
        <w:tab/>
        <w:t>1.67</w:t>
      </w:r>
    </w:p>
    <w:p w14:paraId="2B2A8421" w14:textId="77777777" w:rsidR="00E27BCD" w:rsidRPr="00B2237A" w:rsidRDefault="00E27BCD" w:rsidP="00E27BCD">
      <w:pPr>
        <w:pStyle w:val="BodyCopy"/>
      </w:pPr>
      <w:r>
        <w:tab/>
      </w:r>
      <w:r w:rsidRPr="00B2237A">
        <w:t xml:space="preserve">5th </w:t>
      </w:r>
      <w:r w:rsidRPr="00B2237A">
        <w:tab/>
        <w:t>1.28</w:t>
      </w:r>
    </w:p>
    <w:p w14:paraId="191BA9F3" w14:textId="77777777" w:rsidR="00E27BCD" w:rsidRPr="00B2237A" w:rsidRDefault="00E27BCD" w:rsidP="00E27BCD">
      <w:pPr>
        <w:pStyle w:val="BodyCopy"/>
      </w:pPr>
      <w:r>
        <w:tab/>
      </w:r>
      <w:r w:rsidRPr="00B2237A">
        <w:t xml:space="preserve">6th </w:t>
      </w:r>
      <w:r w:rsidRPr="00B2237A">
        <w:tab/>
        <w:t>1.00</w:t>
      </w:r>
    </w:p>
    <w:p w14:paraId="55539F73" w14:textId="77777777" w:rsidR="00E27BCD" w:rsidRPr="00B2237A" w:rsidRDefault="00E27BCD" w:rsidP="00E27BCD">
      <w:pPr>
        <w:pStyle w:val="BodyCopy"/>
      </w:pPr>
      <w:r>
        <w:tab/>
      </w:r>
      <w:r w:rsidRPr="00B2237A">
        <w:t xml:space="preserve">7th </w:t>
      </w:r>
      <w:r w:rsidRPr="00B2237A">
        <w:tab/>
        <w:t>0.84</w:t>
      </w:r>
    </w:p>
    <w:p w14:paraId="0418E642" w14:textId="77777777" w:rsidR="00E27BCD" w:rsidRPr="00B2237A" w:rsidRDefault="00E27BCD" w:rsidP="00E27BCD">
      <w:pPr>
        <w:pStyle w:val="BodyCopy"/>
      </w:pPr>
      <w:r>
        <w:tab/>
      </w:r>
      <w:r w:rsidRPr="00B2237A">
        <w:t xml:space="preserve">8th </w:t>
      </w:r>
      <w:r w:rsidRPr="00B2237A">
        <w:tab/>
        <w:t>0.67</w:t>
      </w:r>
    </w:p>
    <w:p w14:paraId="4A461F88" w14:textId="77777777" w:rsidR="00E27BCD" w:rsidRPr="00B2237A" w:rsidRDefault="00E27BCD" w:rsidP="00E27BCD">
      <w:pPr>
        <w:pStyle w:val="BodyCopy"/>
      </w:pPr>
      <w:r>
        <w:tab/>
      </w:r>
      <w:r w:rsidRPr="00B2237A">
        <w:t xml:space="preserve">Reverse </w:t>
      </w:r>
      <w:r w:rsidRPr="00B2237A">
        <w:tab/>
        <w:t>3.32</w:t>
      </w:r>
    </w:p>
    <w:p w14:paraId="7F348F07" w14:textId="77777777" w:rsidR="00E27BCD" w:rsidRPr="00B2237A" w:rsidRDefault="00E27BCD" w:rsidP="00E27BCD">
      <w:pPr>
        <w:pStyle w:val="Heading3"/>
      </w:pPr>
      <w:r w:rsidRPr="00B2237A">
        <w:t>INTEGRATED TRANSMISSION TRACTION MOTOR</w:t>
      </w:r>
    </w:p>
    <w:p w14:paraId="1E5FEB98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 xml:space="preserve">Standard — Limited </w:t>
      </w:r>
      <w:proofErr w:type="spellStart"/>
      <w:r w:rsidRPr="00B2237A">
        <w:t>4xe</w:t>
      </w:r>
      <w:proofErr w:type="spellEnd"/>
      <w:r w:rsidRPr="00B2237A">
        <w:t xml:space="preserve">, </w:t>
      </w:r>
      <w:proofErr w:type="spellStart"/>
      <w:r w:rsidRPr="00B2237A">
        <w:t>Trailhawk</w:t>
      </w:r>
      <w:proofErr w:type="spellEnd"/>
      <w:r w:rsidRPr="00B2237A">
        <w:t xml:space="preserve"> </w:t>
      </w:r>
      <w:proofErr w:type="spellStart"/>
      <w:r w:rsidRPr="00B2237A">
        <w:t>4xe</w:t>
      </w:r>
      <w:proofErr w:type="spellEnd"/>
      <w:r w:rsidRPr="00B2237A">
        <w:t xml:space="preserve">, Overland </w:t>
      </w:r>
      <w:proofErr w:type="spellStart"/>
      <w:r w:rsidRPr="00B2237A">
        <w:t>4xe</w:t>
      </w:r>
      <w:proofErr w:type="spellEnd"/>
      <w:r w:rsidRPr="00B2237A">
        <w:t xml:space="preserve"> and Summit </w:t>
      </w:r>
      <w:proofErr w:type="spellStart"/>
      <w:r w:rsidRPr="00B2237A">
        <w:t>4xe</w:t>
      </w:r>
      <w:proofErr w:type="spellEnd"/>
    </w:p>
    <w:p w14:paraId="60DDD6FF" w14:textId="77777777" w:rsidR="00E27BCD" w:rsidRPr="00B2237A" w:rsidRDefault="00E27BCD" w:rsidP="00E27BCD">
      <w:pPr>
        <w:pStyle w:val="BodyCopy"/>
      </w:pPr>
      <w:r w:rsidRPr="00B2237A">
        <w:t>Peak torque</w:t>
      </w:r>
      <w:r w:rsidRPr="00B2237A">
        <w:tab/>
        <w:t>181 lb.-ft. (245 Nm)</w:t>
      </w:r>
    </w:p>
    <w:p w14:paraId="398DD7FE" w14:textId="77777777" w:rsidR="00E27BCD" w:rsidRPr="00B2237A" w:rsidRDefault="00E27BCD" w:rsidP="00E27BCD">
      <w:pPr>
        <w:pStyle w:val="BodyCopy"/>
      </w:pPr>
      <w:r w:rsidRPr="00B2237A">
        <w:t>Peak power</w:t>
      </w:r>
      <w:r w:rsidRPr="00B2237A">
        <w:tab/>
        <w:t>134 hp (100 kW)</w:t>
      </w:r>
    </w:p>
    <w:p w14:paraId="11A3FF92" w14:textId="77777777" w:rsidR="00E27BCD" w:rsidRPr="00B2237A" w:rsidRDefault="00E27BCD" w:rsidP="00E27BCD">
      <w:pPr>
        <w:pStyle w:val="Heading3"/>
      </w:pPr>
      <w:r w:rsidRPr="00B2237A">
        <w:t>HIGH VOLTAGE BATTERY</w:t>
      </w:r>
    </w:p>
    <w:p w14:paraId="5B9044C7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 xml:space="preserve">Standard — Limited </w:t>
      </w:r>
      <w:proofErr w:type="spellStart"/>
      <w:r w:rsidRPr="00B2237A">
        <w:t>4xe</w:t>
      </w:r>
      <w:proofErr w:type="spellEnd"/>
      <w:r w:rsidRPr="00B2237A">
        <w:t xml:space="preserve">, </w:t>
      </w:r>
      <w:proofErr w:type="spellStart"/>
      <w:r w:rsidRPr="00B2237A">
        <w:t>Trailhawk</w:t>
      </w:r>
      <w:proofErr w:type="spellEnd"/>
      <w:r w:rsidRPr="00B2237A">
        <w:t xml:space="preserve"> </w:t>
      </w:r>
      <w:proofErr w:type="spellStart"/>
      <w:r w:rsidRPr="00B2237A">
        <w:t>4xe</w:t>
      </w:r>
      <w:proofErr w:type="spellEnd"/>
      <w:r w:rsidRPr="00B2237A">
        <w:t xml:space="preserve">, Overland </w:t>
      </w:r>
      <w:proofErr w:type="spellStart"/>
      <w:r w:rsidRPr="00B2237A">
        <w:t>4xe</w:t>
      </w:r>
      <w:proofErr w:type="spellEnd"/>
      <w:r w:rsidRPr="00B2237A">
        <w:t xml:space="preserve"> and Summit </w:t>
      </w:r>
      <w:proofErr w:type="spellStart"/>
      <w:r w:rsidRPr="00B2237A">
        <w:t>4xe</w:t>
      </w:r>
      <w:proofErr w:type="spellEnd"/>
    </w:p>
    <w:p w14:paraId="48AB5DBC" w14:textId="77777777" w:rsidR="00E27BCD" w:rsidRPr="00B2237A" w:rsidRDefault="00E27BCD" w:rsidP="00E27BCD">
      <w:pPr>
        <w:pStyle w:val="BodyCopy"/>
      </w:pPr>
      <w:r w:rsidRPr="00B2237A">
        <w:t>Chemistry</w:t>
      </w:r>
      <w:r w:rsidRPr="00B2237A">
        <w:tab/>
      </w:r>
      <w:proofErr w:type="gramStart"/>
      <w:r w:rsidRPr="00B2237A">
        <w:t>Lithium Ion</w:t>
      </w:r>
      <w:proofErr w:type="gramEnd"/>
      <w:r w:rsidRPr="00B2237A">
        <w:t xml:space="preserve"> Li-</w:t>
      </w:r>
      <w:proofErr w:type="spellStart"/>
      <w:r w:rsidRPr="00B2237A">
        <w:t>NMC</w:t>
      </w:r>
      <w:proofErr w:type="spellEnd"/>
    </w:p>
    <w:p w14:paraId="7137CE29" w14:textId="77777777" w:rsidR="00E27BCD" w:rsidRPr="00B2237A" w:rsidRDefault="00E27BCD" w:rsidP="00E27BCD">
      <w:pPr>
        <w:pStyle w:val="BodyCopy"/>
      </w:pPr>
      <w:r w:rsidRPr="00B2237A">
        <w:t>Charging Modes</w:t>
      </w:r>
      <w:r w:rsidRPr="00B2237A">
        <w:tab/>
        <w:t xml:space="preserve">Level 1 — </w:t>
      </w:r>
      <w:proofErr w:type="spellStart"/>
      <w:r w:rsidRPr="00B2237A">
        <w:t>120V</w:t>
      </w:r>
      <w:proofErr w:type="spellEnd"/>
      <w:r w:rsidRPr="00B2237A">
        <w:t xml:space="preserve"> AC, Level 2 — </w:t>
      </w:r>
      <w:proofErr w:type="spellStart"/>
      <w:r w:rsidRPr="00B2237A">
        <w:t>240V</w:t>
      </w:r>
      <w:proofErr w:type="spellEnd"/>
      <w:r w:rsidRPr="00B2237A">
        <w:t xml:space="preserve"> AC</w:t>
      </w:r>
    </w:p>
    <w:p w14:paraId="04ECE512" w14:textId="77777777" w:rsidR="00E27BCD" w:rsidRPr="00B2237A" w:rsidRDefault="00E27BCD" w:rsidP="00E27BCD">
      <w:pPr>
        <w:pStyle w:val="BodyCopy"/>
      </w:pPr>
      <w:r w:rsidRPr="00B2237A">
        <w:t>Operating Voltage</w:t>
      </w:r>
      <w:r w:rsidRPr="00B2237A">
        <w:tab/>
        <w:t>260 – 400 VDC</w:t>
      </w:r>
    </w:p>
    <w:p w14:paraId="0F1CA5DB" w14:textId="77777777" w:rsidR="00E27BCD" w:rsidRPr="00B2237A" w:rsidRDefault="00E27BCD" w:rsidP="00E27BCD">
      <w:pPr>
        <w:pStyle w:val="BodyCopy"/>
      </w:pPr>
      <w:r w:rsidRPr="00B2237A">
        <w:t>Gross Capacity</w:t>
      </w:r>
      <w:r w:rsidRPr="00B2237A">
        <w:tab/>
        <w:t>17.3 kWh</w:t>
      </w:r>
    </w:p>
    <w:p w14:paraId="59136C84" w14:textId="77777777" w:rsidR="00E27BCD" w:rsidRPr="00B2237A" w:rsidRDefault="00E27BCD" w:rsidP="00E27BCD">
      <w:pPr>
        <w:pStyle w:val="BodyCopy"/>
      </w:pPr>
      <w:r w:rsidRPr="00B2237A">
        <w:t>Maximum Charge Rate</w:t>
      </w:r>
      <w:r w:rsidRPr="00B2237A">
        <w:tab/>
        <w:t>7.2 kW</w:t>
      </w:r>
    </w:p>
    <w:p w14:paraId="5936F95D" w14:textId="77777777" w:rsidR="00E27BCD" w:rsidRPr="00B2237A" w:rsidRDefault="00E27BCD" w:rsidP="00E27BCD">
      <w:pPr>
        <w:pStyle w:val="Heading3"/>
      </w:pPr>
      <w:r w:rsidRPr="00B2237A">
        <w:lastRenderedPageBreak/>
        <w:t>TOTAL POWERTRAIN OUTPUT</w:t>
      </w:r>
    </w:p>
    <w:p w14:paraId="2D0956D4" w14:textId="77777777" w:rsidR="00E27BCD" w:rsidRPr="00B2237A" w:rsidRDefault="00E27BCD" w:rsidP="00E27BCD">
      <w:pPr>
        <w:pStyle w:val="BodyCopy"/>
        <w:rPr>
          <w:highlight w:val="yellow"/>
        </w:rPr>
      </w:pPr>
      <w:r w:rsidRPr="00B2237A">
        <w:t>Availability</w:t>
      </w:r>
      <w:r w:rsidRPr="00B2237A">
        <w:tab/>
        <w:t xml:space="preserve">Standard — Limited </w:t>
      </w:r>
      <w:proofErr w:type="spellStart"/>
      <w:r w:rsidRPr="00B2237A">
        <w:t>4xe</w:t>
      </w:r>
      <w:proofErr w:type="spellEnd"/>
      <w:r w:rsidRPr="00B2237A">
        <w:t xml:space="preserve">, </w:t>
      </w:r>
      <w:proofErr w:type="spellStart"/>
      <w:r w:rsidRPr="00B2237A">
        <w:t>Trailhawk</w:t>
      </w:r>
      <w:proofErr w:type="spellEnd"/>
      <w:r w:rsidRPr="00B2237A">
        <w:t xml:space="preserve"> </w:t>
      </w:r>
      <w:proofErr w:type="spellStart"/>
      <w:r w:rsidRPr="00B2237A">
        <w:t>4xe</w:t>
      </w:r>
      <w:proofErr w:type="spellEnd"/>
      <w:r w:rsidRPr="00B2237A">
        <w:t xml:space="preserve">, Overland </w:t>
      </w:r>
      <w:proofErr w:type="spellStart"/>
      <w:r w:rsidRPr="00B2237A">
        <w:t>4xe</w:t>
      </w:r>
      <w:proofErr w:type="spellEnd"/>
      <w:r w:rsidRPr="00B2237A">
        <w:t xml:space="preserve"> and Summit </w:t>
      </w:r>
      <w:proofErr w:type="spellStart"/>
      <w:r w:rsidRPr="00B2237A">
        <w:t>4xe</w:t>
      </w:r>
      <w:proofErr w:type="spellEnd"/>
    </w:p>
    <w:p w14:paraId="5A54C806" w14:textId="77777777" w:rsidR="00E27BCD" w:rsidRPr="00B2237A" w:rsidRDefault="00E27BCD" w:rsidP="00E27BCD">
      <w:pPr>
        <w:pStyle w:val="BodyCopy"/>
      </w:pPr>
      <w:r w:rsidRPr="00B2237A">
        <w:t>Peak combined torque</w:t>
      </w:r>
      <w:r w:rsidRPr="00B2237A">
        <w:tab/>
        <w:t>470 lb.-ft. (637 Nm) at 3,000 rpm</w:t>
      </w:r>
    </w:p>
    <w:p w14:paraId="018A7330" w14:textId="77777777" w:rsidR="00E27BCD" w:rsidRPr="00B2237A" w:rsidRDefault="00E27BCD" w:rsidP="00E27BCD">
      <w:pPr>
        <w:pStyle w:val="BodyCopy"/>
      </w:pPr>
      <w:r w:rsidRPr="00B2237A">
        <w:t>Peak combined power</w:t>
      </w:r>
      <w:r w:rsidRPr="00B2237A">
        <w:tab/>
        <w:t>375 hp (280 kW) at 5,250 rpm</w:t>
      </w:r>
    </w:p>
    <w:p w14:paraId="3771A638" w14:textId="77777777" w:rsidR="00E27BCD" w:rsidRPr="00B2237A" w:rsidRDefault="00E27BCD" w:rsidP="00E27BCD">
      <w:pPr>
        <w:pStyle w:val="Heading3"/>
      </w:pPr>
      <w:r w:rsidRPr="00B2237A">
        <w:t>AXLES</w:t>
      </w:r>
    </w:p>
    <w:p w14:paraId="1E028B83" w14:textId="77777777" w:rsidR="00E27BCD" w:rsidRPr="00B2237A" w:rsidRDefault="00E27BCD" w:rsidP="00E27BCD">
      <w:pPr>
        <w:pStyle w:val="BodyCopy"/>
      </w:pPr>
      <w:r w:rsidRPr="00B2237A">
        <w:t>Front</w:t>
      </w:r>
    </w:p>
    <w:p w14:paraId="62AEE55F" w14:textId="77777777" w:rsidR="00E27BCD" w:rsidRPr="00B2237A" w:rsidRDefault="00E27BCD" w:rsidP="00E27BCD">
      <w:pPr>
        <w:pStyle w:val="BodyCopy"/>
      </w:pPr>
      <w:r>
        <w:tab/>
      </w:r>
      <w:r w:rsidRPr="00B2237A">
        <w:t>Differential type</w:t>
      </w:r>
      <w:r w:rsidRPr="00B2237A">
        <w:tab/>
        <w:t>Conventional with Front Axle Disconnect</w:t>
      </w:r>
    </w:p>
    <w:p w14:paraId="6AA263F9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 xml:space="preserve">Standard on </w:t>
      </w:r>
      <w:proofErr w:type="spellStart"/>
      <w:r w:rsidRPr="00B2237A">
        <w:t>4x4</w:t>
      </w:r>
      <w:proofErr w:type="spellEnd"/>
      <w:r w:rsidRPr="00B2237A">
        <w:t xml:space="preserve"> models </w:t>
      </w:r>
    </w:p>
    <w:p w14:paraId="72E227F6" w14:textId="77777777" w:rsidR="00E27BCD" w:rsidRPr="00B2237A" w:rsidRDefault="00E27BCD" w:rsidP="00E27BCD">
      <w:pPr>
        <w:pStyle w:val="BodyCopy"/>
      </w:pPr>
      <w:r>
        <w:tab/>
      </w:r>
      <w:r w:rsidRPr="00B2237A">
        <w:t>Ring gear diameter</w:t>
      </w:r>
      <w:r w:rsidRPr="00B2237A">
        <w:tab/>
        <w:t>7.7 in. (</w:t>
      </w:r>
      <w:proofErr w:type="spellStart"/>
      <w:r w:rsidRPr="00B2237A">
        <w:t>195mm</w:t>
      </w:r>
      <w:proofErr w:type="spellEnd"/>
      <w:r w:rsidRPr="00B2237A">
        <w:t>)</w:t>
      </w:r>
    </w:p>
    <w:p w14:paraId="692406C5" w14:textId="77777777" w:rsidR="00E27BCD" w:rsidRPr="00B2237A" w:rsidRDefault="00E27BCD" w:rsidP="00E27BCD">
      <w:pPr>
        <w:pStyle w:val="BodyCopy"/>
      </w:pPr>
      <w:r>
        <w:tab/>
      </w:r>
      <w:r w:rsidRPr="00B2237A">
        <w:t>Axle ratios</w:t>
      </w:r>
      <w:r w:rsidRPr="00B2237A">
        <w:tab/>
        <w:t>3.45:1 — 3.6-liter V-6 and 5.7-liter V-8</w:t>
      </w:r>
    </w:p>
    <w:p w14:paraId="26249DE4" w14:textId="77777777" w:rsidR="00E27BCD" w:rsidRPr="00B2237A" w:rsidRDefault="00E27BCD" w:rsidP="00E27BCD">
      <w:pPr>
        <w:pStyle w:val="BodyCopy"/>
      </w:pPr>
      <w:r w:rsidRPr="00B2237A">
        <w:t>Rear</w:t>
      </w:r>
    </w:p>
    <w:p w14:paraId="65CA0400" w14:textId="77777777" w:rsidR="00E27BCD" w:rsidRPr="00B2237A" w:rsidRDefault="00E27BCD" w:rsidP="00E27BCD">
      <w:pPr>
        <w:pStyle w:val="BodyCopy"/>
      </w:pPr>
      <w:r>
        <w:tab/>
      </w:r>
      <w:r w:rsidRPr="00B2237A">
        <w:t>Differential type</w:t>
      </w:r>
      <w:r w:rsidRPr="00B2237A">
        <w:tab/>
        <w:t xml:space="preserve">Conventional (optional Electronic Limited Slip on 3.6-liter V-6 and </w:t>
      </w:r>
      <w:r>
        <w:br/>
      </w:r>
      <w:r w:rsidRPr="00B2237A">
        <w:t xml:space="preserve">5.7-liter V-8, 2.0-liter </w:t>
      </w:r>
      <w:proofErr w:type="spellStart"/>
      <w:r w:rsidRPr="00B2237A">
        <w:t>4xe</w:t>
      </w:r>
      <w:proofErr w:type="spellEnd"/>
      <w:r w:rsidRPr="00B2237A">
        <w:t>)</w:t>
      </w:r>
    </w:p>
    <w:p w14:paraId="12085B7B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>Standard on all engines</w:t>
      </w:r>
    </w:p>
    <w:p w14:paraId="65AA2B3D" w14:textId="77777777" w:rsidR="00E27BCD" w:rsidRPr="00E46EA1" w:rsidRDefault="00E27BCD" w:rsidP="00E27BCD">
      <w:pPr>
        <w:pStyle w:val="BodyCopyNoLines"/>
      </w:pPr>
      <w:r>
        <w:tab/>
      </w:r>
      <w:r w:rsidRPr="00B2237A">
        <w:t xml:space="preserve">Ring gear diameter </w:t>
      </w:r>
      <w:r w:rsidRPr="00B2237A">
        <w:tab/>
      </w:r>
      <w:r w:rsidRPr="00E46EA1">
        <w:t>7.7 in. (</w:t>
      </w:r>
      <w:proofErr w:type="spellStart"/>
      <w:r w:rsidRPr="00E46EA1">
        <w:t>195mm</w:t>
      </w:r>
      <w:proofErr w:type="spellEnd"/>
      <w:r w:rsidRPr="00E46EA1">
        <w:t xml:space="preserve">) — V-6 </w:t>
      </w:r>
      <w:proofErr w:type="spellStart"/>
      <w:r w:rsidRPr="00E46EA1">
        <w:t>4x4</w:t>
      </w:r>
      <w:proofErr w:type="spellEnd"/>
    </w:p>
    <w:p w14:paraId="4C49ADC8" w14:textId="77777777" w:rsidR="00E27BCD" w:rsidRPr="00B2237A" w:rsidRDefault="00E27BCD" w:rsidP="00E27BCD">
      <w:pPr>
        <w:pStyle w:val="BodyCopy"/>
      </w:pPr>
      <w:r w:rsidRPr="00B2237A">
        <w:tab/>
      </w:r>
      <w:r>
        <w:tab/>
      </w:r>
      <w:r w:rsidRPr="00B2237A">
        <w:t>9.1 in. (</w:t>
      </w:r>
      <w:proofErr w:type="spellStart"/>
      <w:r w:rsidRPr="00B2237A">
        <w:t>230mm</w:t>
      </w:r>
      <w:proofErr w:type="spellEnd"/>
      <w:r w:rsidRPr="00B2237A">
        <w:t xml:space="preserve">) — V-6 </w:t>
      </w:r>
      <w:proofErr w:type="spellStart"/>
      <w:r w:rsidRPr="00B2237A">
        <w:t>4x2</w:t>
      </w:r>
      <w:proofErr w:type="spellEnd"/>
      <w:r w:rsidRPr="00B2237A">
        <w:t xml:space="preserve">, 5.7-liter V-8, 2.0-liter </w:t>
      </w:r>
      <w:proofErr w:type="spellStart"/>
      <w:r w:rsidRPr="00B2237A">
        <w:t>4xe</w:t>
      </w:r>
      <w:proofErr w:type="spellEnd"/>
      <w:r w:rsidRPr="00B2237A">
        <w:t xml:space="preserve"> with </w:t>
      </w:r>
      <w:proofErr w:type="spellStart"/>
      <w:r w:rsidRPr="00B2237A">
        <w:t>ELSD</w:t>
      </w:r>
      <w:proofErr w:type="spellEnd"/>
    </w:p>
    <w:p w14:paraId="419CBDB4" w14:textId="77777777" w:rsidR="00E27BCD" w:rsidRPr="00B2237A" w:rsidRDefault="00E27BCD" w:rsidP="00E27BCD">
      <w:pPr>
        <w:pStyle w:val="BodyCopyNoLines"/>
      </w:pPr>
      <w:r>
        <w:tab/>
      </w:r>
      <w:r w:rsidRPr="00B2237A">
        <w:t>Axle ratios</w:t>
      </w:r>
      <w:r w:rsidRPr="00B2237A">
        <w:tab/>
      </w:r>
      <w:r w:rsidRPr="00E46EA1">
        <w:t>3.45:1 — 3.6-liter V-6 and</w:t>
      </w:r>
      <w:r w:rsidRPr="00B2237A">
        <w:t xml:space="preserve"> 5.7-liter V-8</w:t>
      </w:r>
    </w:p>
    <w:p w14:paraId="35267962" w14:textId="77777777" w:rsidR="00E27BCD" w:rsidRPr="00B2237A" w:rsidRDefault="00E27BCD" w:rsidP="00E27BCD">
      <w:pPr>
        <w:pStyle w:val="BodyCopy"/>
      </w:pPr>
      <w:r>
        <w:tab/>
      </w:r>
      <w:r>
        <w:tab/>
      </w:r>
      <w:r w:rsidRPr="00B2237A">
        <w:t xml:space="preserve">3.70:1 — 2.0-liter </w:t>
      </w:r>
      <w:proofErr w:type="spellStart"/>
      <w:r w:rsidRPr="00B2237A">
        <w:t>4xe</w:t>
      </w:r>
      <w:proofErr w:type="spellEnd"/>
    </w:p>
    <w:p w14:paraId="200B7A06" w14:textId="77777777" w:rsidR="00E27BCD" w:rsidRPr="0057096B" w:rsidRDefault="00E27BCD" w:rsidP="00E27BCD">
      <w:pPr>
        <w:pStyle w:val="Heading3"/>
      </w:pPr>
      <w:r w:rsidRPr="0057096B">
        <w:t>ELECTRICAL SYSTEM</w:t>
      </w:r>
    </w:p>
    <w:p w14:paraId="7354EE5A" w14:textId="77777777" w:rsidR="00E27BCD" w:rsidRPr="00B2237A" w:rsidRDefault="00E27BCD" w:rsidP="00E27BCD">
      <w:pPr>
        <w:pStyle w:val="BodyCopy"/>
      </w:pPr>
      <w:r w:rsidRPr="00B2237A">
        <w:t>Alternator</w:t>
      </w:r>
      <w:r w:rsidRPr="00B2237A">
        <w:tab/>
        <w:t>160-amp; 180-amp; 220-amp or 240-amp depending on model</w:t>
      </w:r>
    </w:p>
    <w:p w14:paraId="1C48D90D" w14:textId="77777777" w:rsidR="00E27BCD" w:rsidRPr="00E46EA1" w:rsidRDefault="00E27BCD" w:rsidP="00E27BCD">
      <w:pPr>
        <w:pStyle w:val="BodyCopyNoLines"/>
      </w:pPr>
      <w:r w:rsidRPr="00B2237A">
        <w:t>Battery</w:t>
      </w:r>
      <w:r w:rsidRPr="00B2237A">
        <w:tab/>
      </w:r>
      <w:r w:rsidRPr="00E46EA1">
        <w:t>Maintenance-free</w:t>
      </w:r>
    </w:p>
    <w:p w14:paraId="31BB7FFF" w14:textId="77777777" w:rsidR="00E27BCD" w:rsidRPr="00E46EA1" w:rsidRDefault="00E27BCD" w:rsidP="00E27BCD">
      <w:pPr>
        <w:pStyle w:val="BodyCopyNoLines"/>
      </w:pPr>
      <w:r w:rsidRPr="00E46EA1">
        <w:tab/>
      </w:r>
      <w:r w:rsidRPr="00E46EA1">
        <w:tab/>
      </w:r>
      <w:proofErr w:type="spellStart"/>
      <w:r w:rsidRPr="00E46EA1">
        <w:t>H6</w:t>
      </w:r>
      <w:proofErr w:type="spellEnd"/>
      <w:r w:rsidRPr="00E46EA1">
        <w:t xml:space="preserve"> 650 </w:t>
      </w:r>
      <w:proofErr w:type="spellStart"/>
      <w:r w:rsidRPr="00E46EA1">
        <w:t>CCA</w:t>
      </w:r>
      <w:proofErr w:type="spellEnd"/>
      <w:r w:rsidRPr="00E46EA1">
        <w:t xml:space="preserve"> + Auxiliary 200 </w:t>
      </w:r>
      <w:proofErr w:type="spellStart"/>
      <w:r w:rsidRPr="00E46EA1">
        <w:t>CCA</w:t>
      </w:r>
      <w:proofErr w:type="spellEnd"/>
      <w:r w:rsidRPr="00E46EA1">
        <w:t xml:space="preserve"> on engine stop-start (</w:t>
      </w:r>
      <w:proofErr w:type="spellStart"/>
      <w:r w:rsidRPr="00E46EA1">
        <w:t>ESS</w:t>
      </w:r>
      <w:proofErr w:type="spellEnd"/>
      <w:r w:rsidRPr="00E46EA1">
        <w:t xml:space="preserve">) — </w:t>
      </w:r>
      <w:r>
        <w:br/>
      </w:r>
      <w:r w:rsidRPr="00E46EA1">
        <w:t>Laredo, Limited</w:t>
      </w:r>
    </w:p>
    <w:p w14:paraId="012A1CED" w14:textId="77777777" w:rsidR="00E27BCD" w:rsidRPr="00B2237A" w:rsidRDefault="00E27BCD" w:rsidP="00E27BCD">
      <w:pPr>
        <w:pStyle w:val="BodyCopyNoLines"/>
      </w:pPr>
      <w:r w:rsidRPr="00E46EA1">
        <w:tab/>
      </w:r>
      <w:r w:rsidRPr="00E46EA1">
        <w:tab/>
      </w:r>
      <w:proofErr w:type="spellStart"/>
      <w:r w:rsidRPr="00E46EA1">
        <w:t>H7</w:t>
      </w:r>
      <w:proofErr w:type="spellEnd"/>
      <w:r w:rsidRPr="00E46EA1">
        <w:t xml:space="preserve"> 700 </w:t>
      </w:r>
      <w:proofErr w:type="spellStart"/>
      <w:r w:rsidRPr="00E46EA1">
        <w:t>CCA</w:t>
      </w:r>
      <w:proofErr w:type="spellEnd"/>
      <w:r w:rsidRPr="00E46EA1">
        <w:t xml:space="preserve"> + Auxiliary 200 </w:t>
      </w:r>
      <w:proofErr w:type="spellStart"/>
      <w:r w:rsidRPr="00E46EA1">
        <w:t>CCA</w:t>
      </w:r>
      <w:proofErr w:type="spellEnd"/>
      <w:r w:rsidRPr="00E46EA1">
        <w:t xml:space="preserve"> on engine stop-start (</w:t>
      </w:r>
      <w:proofErr w:type="spellStart"/>
      <w:r w:rsidRPr="00E46EA1">
        <w:t>ESS</w:t>
      </w:r>
      <w:proofErr w:type="spellEnd"/>
      <w:r w:rsidRPr="00E46EA1">
        <w:t xml:space="preserve">) — </w:t>
      </w:r>
      <w:proofErr w:type="spellStart"/>
      <w:r w:rsidRPr="00E46EA1">
        <w:t>Trailhawk</w:t>
      </w:r>
      <w:proofErr w:type="spellEnd"/>
      <w:r w:rsidRPr="00E46EA1">
        <w:t>, Overland</w:t>
      </w:r>
      <w:r w:rsidRPr="00B2237A">
        <w:t>, Summit</w:t>
      </w:r>
    </w:p>
    <w:p w14:paraId="47A467EB" w14:textId="77777777" w:rsidR="00E27BCD" w:rsidRPr="00B2237A" w:rsidRDefault="00E27BCD" w:rsidP="00E27BCD">
      <w:pPr>
        <w:pStyle w:val="BodyCopy"/>
      </w:pPr>
      <w:r>
        <w:tab/>
      </w:r>
      <w:r w:rsidRPr="00B2237A">
        <w:tab/>
      </w:r>
      <w:proofErr w:type="spellStart"/>
      <w:r w:rsidRPr="00B2237A">
        <w:t>H7</w:t>
      </w:r>
      <w:proofErr w:type="spellEnd"/>
      <w:r w:rsidRPr="00B2237A">
        <w:t xml:space="preserve"> 700 </w:t>
      </w:r>
      <w:proofErr w:type="spellStart"/>
      <w:r w:rsidRPr="00B2237A">
        <w:t>CCA</w:t>
      </w:r>
      <w:proofErr w:type="spellEnd"/>
      <w:r w:rsidRPr="00B2237A">
        <w:t xml:space="preserve"> on V-8 (not equipped with </w:t>
      </w:r>
      <w:proofErr w:type="spellStart"/>
      <w:r w:rsidRPr="00B2237A">
        <w:t>ESS</w:t>
      </w:r>
      <w:proofErr w:type="spellEnd"/>
      <w:r w:rsidRPr="00B2237A">
        <w:t>)</w:t>
      </w:r>
    </w:p>
    <w:p w14:paraId="09338894" w14:textId="77777777" w:rsidR="00E27BCD" w:rsidRPr="00E12D83" w:rsidRDefault="00E27BCD" w:rsidP="00E27BCD">
      <w:pPr>
        <w:pStyle w:val="Heading3"/>
      </w:pPr>
      <w:r w:rsidRPr="00E12D83">
        <w:t>SUSPENSION</w:t>
      </w:r>
    </w:p>
    <w:p w14:paraId="190B4B6B" w14:textId="77777777" w:rsidR="00E27BCD" w:rsidRPr="00B2237A" w:rsidRDefault="00E27BCD" w:rsidP="00E27BCD">
      <w:pPr>
        <w:pStyle w:val="BodyCopy"/>
      </w:pPr>
      <w:r w:rsidRPr="00B2237A">
        <w:t>Front</w:t>
      </w:r>
      <w:r w:rsidRPr="00B2237A">
        <w:tab/>
        <w:t xml:space="preserve">Multi-link independent front suspension, coil springs, gas-charged, </w:t>
      </w:r>
      <w:r>
        <w:br/>
      </w:r>
      <w:r w:rsidRPr="00B2237A">
        <w:t xml:space="preserve">twin-tube </w:t>
      </w:r>
      <w:proofErr w:type="spellStart"/>
      <w:r w:rsidRPr="00B2237A">
        <w:t>coilover</w:t>
      </w:r>
      <w:proofErr w:type="spellEnd"/>
      <w:r w:rsidRPr="00B2237A">
        <w:t xml:space="preserve"> shock absorbers, all aluminum </w:t>
      </w:r>
      <w:proofErr w:type="gramStart"/>
      <w:r w:rsidRPr="00B2237A">
        <w:t>arms</w:t>
      </w:r>
      <w:proofErr w:type="gramEnd"/>
      <w:r w:rsidRPr="00B2237A">
        <w:t xml:space="preserve"> and knuckles</w:t>
      </w:r>
    </w:p>
    <w:p w14:paraId="6158FD71" w14:textId="77777777" w:rsidR="00E27BCD" w:rsidRPr="00B2237A" w:rsidRDefault="00E27BCD" w:rsidP="00E27BCD">
      <w:pPr>
        <w:pStyle w:val="BodyCopy"/>
      </w:pPr>
      <w:r w:rsidRPr="00B2237A">
        <w:t>Rear</w:t>
      </w:r>
      <w:r w:rsidRPr="00B2237A">
        <w:tab/>
        <w:t>Multi-link rear suspension, coil spring, twin tube shocks (including load leveling for towing), all aluminum arms and knuckles (including extruded aluminum spring links)</w:t>
      </w:r>
    </w:p>
    <w:p w14:paraId="2DFFD362" w14:textId="77777777" w:rsidR="00E27BCD" w:rsidRPr="00E12D83" w:rsidRDefault="00E27BCD" w:rsidP="00E27BCD">
      <w:pPr>
        <w:pStyle w:val="Heading3"/>
        <w:keepNext/>
      </w:pPr>
      <w:r w:rsidRPr="00E12D83">
        <w:lastRenderedPageBreak/>
        <w:t>STEERING</w:t>
      </w:r>
    </w:p>
    <w:p w14:paraId="4A5D2FB1" w14:textId="77777777" w:rsidR="00E27BCD" w:rsidRPr="00B2237A" w:rsidRDefault="00E27BCD" w:rsidP="00E27BCD">
      <w:pPr>
        <w:pStyle w:val="BodyCopy"/>
        <w:keepNext/>
        <w:spacing w:line="240" w:lineRule="auto"/>
      </w:pPr>
      <w:r w:rsidRPr="00B2237A">
        <w:t>Type</w:t>
      </w:r>
      <w:r w:rsidRPr="00B2237A">
        <w:tab/>
        <w:t>Electric rack-and-pinion steering</w:t>
      </w:r>
    </w:p>
    <w:p w14:paraId="73FB7203" w14:textId="77777777" w:rsidR="00E27BCD" w:rsidRPr="00B2237A" w:rsidRDefault="00E27BCD" w:rsidP="00E27BCD">
      <w:pPr>
        <w:pStyle w:val="BodyCopy"/>
        <w:keepNext/>
        <w:spacing w:line="240" w:lineRule="auto"/>
      </w:pPr>
      <w:r w:rsidRPr="00B2237A">
        <w:t>Overall Ratio</w:t>
      </w:r>
      <w:r w:rsidRPr="00B2237A">
        <w:tab/>
        <w:t xml:space="preserve">16.9:1 (V-6 </w:t>
      </w:r>
      <w:proofErr w:type="spellStart"/>
      <w:r w:rsidRPr="00B2237A">
        <w:t>4x2</w:t>
      </w:r>
      <w:proofErr w:type="spellEnd"/>
      <w:r w:rsidRPr="00B2237A">
        <w:t>); 15.6:1 (all other vehicles)</w:t>
      </w:r>
    </w:p>
    <w:p w14:paraId="1051DFB1" w14:textId="77777777" w:rsidR="00E27BCD" w:rsidRPr="00B2237A" w:rsidRDefault="00E27BCD" w:rsidP="00E27BCD">
      <w:pPr>
        <w:pStyle w:val="BodyCopy"/>
        <w:rPr>
          <w:highlight w:val="yellow"/>
        </w:rPr>
      </w:pPr>
      <w:r w:rsidRPr="00B2237A">
        <w:t xml:space="preserve">Turning Diameter (curb-to-curb) </w:t>
      </w:r>
      <w:r w:rsidRPr="00B2237A">
        <w:tab/>
        <w:t>38 ft. (</w:t>
      </w:r>
      <w:proofErr w:type="spellStart"/>
      <w:r w:rsidRPr="00B2237A">
        <w:t>11.58m</w:t>
      </w:r>
      <w:proofErr w:type="spellEnd"/>
      <w:r w:rsidRPr="00B2237A">
        <w:t>)</w:t>
      </w:r>
    </w:p>
    <w:p w14:paraId="2FFF53DB" w14:textId="77777777" w:rsidR="00E27BCD" w:rsidRPr="00B2237A" w:rsidRDefault="00E27BCD" w:rsidP="00E27BCD">
      <w:pPr>
        <w:pStyle w:val="BodyCopy"/>
      </w:pPr>
      <w:r w:rsidRPr="00B2237A">
        <w:t>Steering Turns (lock-to-lock)</w:t>
      </w:r>
      <w:r w:rsidRPr="00B2237A">
        <w:tab/>
        <w:t xml:space="preserve">2.9 (V-6 </w:t>
      </w:r>
      <w:proofErr w:type="spellStart"/>
      <w:r w:rsidRPr="00B2237A">
        <w:t>4x2</w:t>
      </w:r>
      <w:proofErr w:type="spellEnd"/>
      <w:r w:rsidRPr="00B2237A">
        <w:t>),</w:t>
      </w:r>
      <w:r>
        <w:t xml:space="preserve"> </w:t>
      </w:r>
      <w:r w:rsidRPr="00B2237A">
        <w:t>3.0 (all other vehicles)</w:t>
      </w:r>
    </w:p>
    <w:p w14:paraId="7140C821" w14:textId="77777777" w:rsidR="00E27BCD" w:rsidRPr="00E12D83" w:rsidRDefault="00E27BCD" w:rsidP="00E27BCD">
      <w:pPr>
        <w:pStyle w:val="Heading3"/>
      </w:pPr>
      <w:r w:rsidRPr="00E12D83">
        <w:t>BRAKES</w:t>
      </w:r>
    </w:p>
    <w:p w14:paraId="5D4A9671" w14:textId="77777777" w:rsidR="00E27BCD" w:rsidRPr="00B2237A" w:rsidRDefault="00E27BCD" w:rsidP="00E27BCD">
      <w:pPr>
        <w:pStyle w:val="BodyCopy"/>
      </w:pPr>
      <w:r w:rsidRPr="00B2237A">
        <w:t>Type</w:t>
      </w:r>
      <w:r w:rsidRPr="00B2237A">
        <w:tab/>
        <w:t>Electric boost</w:t>
      </w:r>
    </w:p>
    <w:p w14:paraId="117A6204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>Standard</w:t>
      </w:r>
    </w:p>
    <w:p w14:paraId="1F0EFBB0" w14:textId="77777777" w:rsidR="00E27BCD" w:rsidRPr="00B2237A" w:rsidRDefault="00E27BCD" w:rsidP="00E27BCD">
      <w:pPr>
        <w:pStyle w:val="BodyCopy"/>
      </w:pPr>
      <w:r w:rsidRPr="00B2237A">
        <w:t>Front</w:t>
      </w:r>
    </w:p>
    <w:p w14:paraId="1CDA4650" w14:textId="77777777" w:rsidR="00E27BCD" w:rsidRPr="00B2237A" w:rsidRDefault="00E27BCD" w:rsidP="00E27BCD">
      <w:pPr>
        <w:pStyle w:val="BodyCopy"/>
      </w:pPr>
      <w:r>
        <w:tab/>
      </w:r>
      <w:r w:rsidRPr="00B2237A">
        <w:t>Rotor size and type Inches (mm)</w:t>
      </w:r>
      <w:r w:rsidRPr="00B2237A">
        <w:tab/>
        <w:t>13.94 x 1.10 (354 x 28) vented disc</w:t>
      </w:r>
    </w:p>
    <w:p w14:paraId="7CC82774" w14:textId="77777777" w:rsidR="00E27BCD" w:rsidRPr="00B2237A" w:rsidRDefault="00E27BCD" w:rsidP="00E27BCD">
      <w:pPr>
        <w:pStyle w:val="BodyCopy"/>
      </w:pPr>
      <w:r>
        <w:tab/>
      </w:r>
      <w:r w:rsidRPr="00B2237A">
        <w:t>Caliper size and type Inches (mm)</w:t>
      </w:r>
      <w:r w:rsidRPr="00B2237A">
        <w:tab/>
        <w:t>2.00 (51) two-piston pin-slider caliper</w:t>
      </w:r>
    </w:p>
    <w:p w14:paraId="259E766B" w14:textId="77777777" w:rsidR="00E27BCD" w:rsidRPr="00B2237A" w:rsidRDefault="00E27BCD" w:rsidP="00E27BCD">
      <w:pPr>
        <w:pStyle w:val="BodyCopy"/>
      </w:pPr>
      <w:r>
        <w:tab/>
      </w:r>
      <w:r w:rsidRPr="00B2237A">
        <w:t>Swept area, (sq. in. / sq. cm)</w:t>
      </w:r>
      <w:r w:rsidRPr="00B2237A">
        <w:tab/>
      </w:r>
      <w:r w:rsidRPr="00B2237A">
        <w:tab/>
        <w:t>377 (2,432.25)</w:t>
      </w:r>
    </w:p>
    <w:p w14:paraId="4B31A24A" w14:textId="77777777" w:rsidR="00E27BCD" w:rsidRPr="00B2237A" w:rsidRDefault="00E27BCD" w:rsidP="00E27BCD">
      <w:pPr>
        <w:pStyle w:val="BodyCopy"/>
      </w:pPr>
      <w:r w:rsidRPr="00B2237A">
        <w:t>Rear</w:t>
      </w:r>
    </w:p>
    <w:p w14:paraId="4A2BCC4C" w14:textId="77777777" w:rsidR="00E27BCD" w:rsidRPr="00B2237A" w:rsidRDefault="00E27BCD" w:rsidP="00E27BCD">
      <w:pPr>
        <w:pStyle w:val="BodyCopy"/>
      </w:pPr>
      <w:r>
        <w:tab/>
      </w:r>
      <w:r w:rsidRPr="00B2237A">
        <w:t>Rotor size and type</w:t>
      </w:r>
      <w:r>
        <w:t xml:space="preserve"> </w:t>
      </w:r>
      <w:r w:rsidRPr="00B2237A">
        <w:t>Inches (mm)</w:t>
      </w:r>
      <w:r w:rsidRPr="00B2237A">
        <w:tab/>
        <w:t>13.78 x 0.87 (350 x 22) vented disc</w:t>
      </w:r>
    </w:p>
    <w:p w14:paraId="0D494A2B" w14:textId="77777777" w:rsidR="00E27BCD" w:rsidRPr="00B2237A" w:rsidRDefault="00E27BCD" w:rsidP="00E27BCD">
      <w:pPr>
        <w:pStyle w:val="BodyCopy"/>
      </w:pPr>
      <w:r>
        <w:tab/>
      </w:r>
      <w:r w:rsidRPr="00B2237A">
        <w:t>Caliper size and type</w:t>
      </w:r>
      <w:r>
        <w:t xml:space="preserve"> </w:t>
      </w:r>
      <w:r w:rsidRPr="00B2237A">
        <w:t>Inches (mm)</w:t>
      </w:r>
      <w:r w:rsidRPr="00B2237A">
        <w:tab/>
        <w:t xml:space="preserve">2.00 (51) single-piston pin-slider </w:t>
      </w:r>
      <w:proofErr w:type="spellStart"/>
      <w:r w:rsidRPr="00B2237A">
        <w:t>EPB</w:t>
      </w:r>
      <w:proofErr w:type="spellEnd"/>
      <w:r w:rsidRPr="00B2237A">
        <w:t xml:space="preserve"> caliper</w:t>
      </w:r>
    </w:p>
    <w:p w14:paraId="4FAEFCD5" w14:textId="77777777" w:rsidR="00E27BCD" w:rsidRPr="00B2237A" w:rsidRDefault="00E27BCD" w:rsidP="00E27BCD">
      <w:pPr>
        <w:pStyle w:val="BodyCopy"/>
      </w:pPr>
      <w:r>
        <w:tab/>
      </w:r>
      <w:r w:rsidRPr="00B2237A">
        <w:t>Swept area, (sq. in. / sq. cm)</w:t>
      </w:r>
      <w:r w:rsidRPr="00B2237A">
        <w:tab/>
        <w:t>293.28 (1,892.12)</w:t>
      </w:r>
    </w:p>
    <w:p w14:paraId="07264D7A" w14:textId="77777777" w:rsidR="00E27BCD" w:rsidRPr="00B2237A" w:rsidRDefault="00E27BCD" w:rsidP="00E27BCD">
      <w:pPr>
        <w:pStyle w:val="Heading3"/>
      </w:pPr>
      <w:r w:rsidRPr="00B2237A">
        <w:t>DIMENSIONS AND CAPACITIES</w:t>
      </w:r>
    </w:p>
    <w:p w14:paraId="6376E97B" w14:textId="77777777" w:rsidR="00E27BCD" w:rsidRPr="00B2237A" w:rsidRDefault="00E27BCD" w:rsidP="00E27BCD">
      <w:pPr>
        <w:pStyle w:val="BodyCopy"/>
        <w:rPr>
          <w:highlight w:val="yellow"/>
        </w:rPr>
      </w:pPr>
      <w:r w:rsidRPr="00B2237A">
        <w:t>Wheelbase</w:t>
      </w:r>
      <w:r w:rsidRPr="00B2237A">
        <w:tab/>
        <w:t>116.7 (2,964)</w:t>
      </w:r>
    </w:p>
    <w:p w14:paraId="63E7FB4F" w14:textId="77777777" w:rsidR="00E27BCD" w:rsidRPr="00B2237A" w:rsidRDefault="00E27BCD" w:rsidP="00E27BCD">
      <w:pPr>
        <w:pStyle w:val="BodyCopy"/>
        <w:rPr>
          <w:highlight w:val="yellow"/>
        </w:rPr>
      </w:pPr>
      <w:r w:rsidRPr="00B2237A">
        <w:t>Track, Front</w:t>
      </w:r>
      <w:r w:rsidRPr="00B2237A">
        <w:tab/>
        <w:t>65.4 (1,660)</w:t>
      </w:r>
    </w:p>
    <w:p w14:paraId="55A0E78E" w14:textId="77777777" w:rsidR="00E27BCD" w:rsidRPr="00B2237A" w:rsidRDefault="00E27BCD" w:rsidP="00E27BCD">
      <w:pPr>
        <w:pStyle w:val="BodyCopy"/>
      </w:pPr>
      <w:r w:rsidRPr="00B2237A">
        <w:t>Track, Rear</w:t>
      </w:r>
      <w:r w:rsidRPr="00B2237A">
        <w:tab/>
        <w:t>65.4 (1,660)</w:t>
      </w:r>
    </w:p>
    <w:p w14:paraId="18E014F8" w14:textId="77777777" w:rsidR="00E27BCD" w:rsidRPr="00B2237A" w:rsidRDefault="00E27BCD" w:rsidP="00E27BCD">
      <w:pPr>
        <w:pStyle w:val="BodyCopy"/>
      </w:pPr>
      <w:r w:rsidRPr="00B2237A">
        <w:t>Overall Length</w:t>
      </w:r>
      <w:r w:rsidRPr="00B2237A">
        <w:tab/>
        <w:t>193.5 (4914)</w:t>
      </w:r>
    </w:p>
    <w:p w14:paraId="67913486" w14:textId="77777777" w:rsidR="00E27BCD" w:rsidRPr="00B2237A" w:rsidRDefault="00E27BCD" w:rsidP="00E27BCD">
      <w:pPr>
        <w:pStyle w:val="BodyCopy"/>
      </w:pPr>
      <w:r w:rsidRPr="00B2237A">
        <w:t>Overall Width (width at mirrors)</w:t>
      </w:r>
      <w:r w:rsidRPr="00B2237A">
        <w:tab/>
        <w:t>84.6 (2,149)</w:t>
      </w:r>
    </w:p>
    <w:p w14:paraId="4898EEFE" w14:textId="77777777" w:rsidR="00E27BCD" w:rsidRPr="00B2237A" w:rsidRDefault="00E27BCD" w:rsidP="00E27BCD">
      <w:pPr>
        <w:pStyle w:val="BodyCopy"/>
      </w:pPr>
      <w:r w:rsidRPr="00B2237A">
        <w:t>Overall Width (width with folded mirrors)</w:t>
      </w:r>
      <w:r w:rsidRPr="00B2237A">
        <w:tab/>
        <w:t>77.5 (1,968)</w:t>
      </w:r>
    </w:p>
    <w:p w14:paraId="2E1558D9" w14:textId="77777777" w:rsidR="00E27BCD" w:rsidRPr="00B2237A" w:rsidRDefault="00E27BCD" w:rsidP="00E27BCD">
      <w:pPr>
        <w:pStyle w:val="BodyCopy"/>
      </w:pPr>
      <w:r w:rsidRPr="00B2237A">
        <w:t>Body Width</w:t>
      </w:r>
      <w:r w:rsidRPr="00B2237A">
        <w:tab/>
        <w:t>77.5 (1,968)</w:t>
      </w:r>
    </w:p>
    <w:p w14:paraId="03FE36C1" w14:textId="77777777" w:rsidR="00E27BCD" w:rsidRPr="00B2237A" w:rsidRDefault="00E27BCD" w:rsidP="00E27BCD">
      <w:pPr>
        <w:pStyle w:val="BodyCopyNoLines"/>
      </w:pPr>
      <w:r w:rsidRPr="00B2237A">
        <w:t>Overall Height</w:t>
      </w:r>
      <w:r w:rsidRPr="00B2237A">
        <w:tab/>
      </w:r>
      <w:r w:rsidRPr="00E46EA1">
        <w:t>70.8 (1,799) —</w:t>
      </w:r>
      <w:r w:rsidRPr="00B2237A">
        <w:t xml:space="preserve"> standard suspension</w:t>
      </w:r>
    </w:p>
    <w:p w14:paraId="4A874D40" w14:textId="77777777" w:rsidR="00E27BCD" w:rsidRPr="00B2237A" w:rsidRDefault="00E27BCD" w:rsidP="00E27BCD">
      <w:pPr>
        <w:pStyle w:val="BodyCopy"/>
        <w:rPr>
          <w:highlight w:val="yellow"/>
        </w:rPr>
      </w:pPr>
      <w:r>
        <w:tab/>
      </w:r>
      <w:r>
        <w:tab/>
      </w:r>
      <w:r w:rsidRPr="00B2237A">
        <w:t>70.9 (1,801) — air suspension</w:t>
      </w:r>
    </w:p>
    <w:p w14:paraId="43AB6080" w14:textId="77777777" w:rsidR="00E27BCD" w:rsidRPr="00B2237A" w:rsidRDefault="00E27BCD" w:rsidP="00E27BCD">
      <w:pPr>
        <w:pStyle w:val="BodyCopyNoLines"/>
      </w:pPr>
      <w:r w:rsidRPr="00B2237A">
        <w:t>Load Floor Height</w:t>
      </w:r>
      <w:r w:rsidRPr="00B2237A">
        <w:tab/>
      </w:r>
      <w:r w:rsidRPr="00E46EA1">
        <w:t>32.4 (823</w:t>
      </w:r>
      <w:r w:rsidRPr="00B2237A">
        <w:t>) — standard suspension</w:t>
      </w:r>
    </w:p>
    <w:p w14:paraId="20A1D695" w14:textId="77777777" w:rsidR="00E27BCD" w:rsidRPr="00B2237A" w:rsidRDefault="00E27BCD" w:rsidP="00E27BCD">
      <w:pPr>
        <w:pStyle w:val="BodyCopy"/>
        <w:rPr>
          <w:highlight w:val="yellow"/>
        </w:rPr>
      </w:pPr>
      <w:r>
        <w:tab/>
      </w:r>
      <w:r>
        <w:tab/>
      </w:r>
      <w:r w:rsidRPr="00B2237A">
        <w:t>30.4 (772) — air suspension (with entry/exit enabled)</w:t>
      </w:r>
    </w:p>
    <w:p w14:paraId="7BB1E1ED" w14:textId="77777777" w:rsidR="00E27BCD" w:rsidRPr="00B2237A" w:rsidRDefault="00E27BCD" w:rsidP="00E27BCD">
      <w:pPr>
        <w:pStyle w:val="BodyCopy2linesNoLines"/>
        <w:rPr>
          <w:highlight w:val="yellow"/>
        </w:rPr>
      </w:pPr>
      <w:r w:rsidRPr="00B2237A">
        <w:t>Sill Step Height</w:t>
      </w:r>
      <w:r w:rsidRPr="00B2237A">
        <w:tab/>
      </w:r>
      <w:r w:rsidRPr="00E46EA1">
        <w:t>20.2 (512) —</w:t>
      </w:r>
      <w:r w:rsidRPr="00B2237A">
        <w:t xml:space="preserve"> standard suspension</w:t>
      </w:r>
    </w:p>
    <w:p w14:paraId="72352C18" w14:textId="77777777" w:rsidR="00E27BCD" w:rsidRPr="00B2237A" w:rsidRDefault="00E27BCD" w:rsidP="00E27BCD">
      <w:pPr>
        <w:pStyle w:val="BodyCopy"/>
        <w:rPr>
          <w:highlight w:val="yellow"/>
        </w:rPr>
      </w:pPr>
      <w:r>
        <w:tab/>
      </w:r>
      <w:r>
        <w:tab/>
      </w:r>
      <w:r w:rsidRPr="00B2237A">
        <w:t>18.4 (467) — air suspension (with entry/exit enabled)</w:t>
      </w:r>
    </w:p>
    <w:p w14:paraId="7CE97D3E" w14:textId="77777777" w:rsidR="00E27BCD" w:rsidRPr="00B2237A" w:rsidRDefault="00E27BCD" w:rsidP="00E27BCD">
      <w:pPr>
        <w:pStyle w:val="BodyCopyNoLines"/>
      </w:pPr>
      <w:r w:rsidRPr="00B2237A">
        <w:t xml:space="preserve">Ground Clearance </w:t>
      </w:r>
      <w:r w:rsidRPr="00B2237A">
        <w:tab/>
      </w:r>
      <w:r w:rsidRPr="00E46EA1">
        <w:t>8.4 (214</w:t>
      </w:r>
      <w:r w:rsidRPr="00B2237A">
        <w:t>) — standard suspension</w:t>
      </w:r>
    </w:p>
    <w:p w14:paraId="24769C5A" w14:textId="77777777" w:rsidR="00E27BCD" w:rsidRPr="00B2237A" w:rsidRDefault="00E27BCD" w:rsidP="00E27BCD">
      <w:pPr>
        <w:pStyle w:val="BodyCopyNoLines"/>
      </w:pPr>
      <w:r>
        <w:tab/>
      </w:r>
      <w:r>
        <w:tab/>
      </w:r>
      <w:r w:rsidRPr="00E46EA1">
        <w:t>10.9 (276</w:t>
      </w:r>
      <w:r w:rsidRPr="00B2237A">
        <w:t>) — air suspension (</w:t>
      </w:r>
      <w:proofErr w:type="spellStart"/>
      <w:r w:rsidRPr="00B2237A">
        <w:t>Pos#2</w:t>
      </w:r>
      <w:proofErr w:type="spellEnd"/>
      <w:r w:rsidRPr="00B2237A">
        <w:t>)</w:t>
      </w:r>
    </w:p>
    <w:p w14:paraId="7558E0AA" w14:textId="77777777" w:rsidR="00E27BCD" w:rsidRPr="00B2237A" w:rsidRDefault="00E27BCD" w:rsidP="00E27BCD">
      <w:pPr>
        <w:pStyle w:val="BodyCopyNoLines"/>
      </w:pPr>
      <w:r>
        <w:tab/>
      </w:r>
      <w:r>
        <w:tab/>
      </w:r>
      <w:r w:rsidRPr="00E46EA1">
        <w:t>10.9</w:t>
      </w:r>
      <w:r w:rsidRPr="00B2237A">
        <w:t xml:space="preserve"> (278) — air suspension (</w:t>
      </w:r>
      <w:proofErr w:type="spellStart"/>
      <w:r w:rsidRPr="00B2237A">
        <w:t>Trailhawk</w:t>
      </w:r>
      <w:proofErr w:type="spellEnd"/>
      <w:r w:rsidRPr="00B2237A">
        <w:t xml:space="preserve"> </w:t>
      </w:r>
      <w:proofErr w:type="spellStart"/>
      <w:r w:rsidRPr="00B2237A">
        <w:t>4xe</w:t>
      </w:r>
      <w:proofErr w:type="spellEnd"/>
      <w:r w:rsidRPr="00B2237A">
        <w:t xml:space="preserve"> Pos #2)</w:t>
      </w:r>
    </w:p>
    <w:p w14:paraId="6DAFCDE5" w14:textId="77777777" w:rsidR="00E27BCD" w:rsidRPr="00B2237A" w:rsidRDefault="00E27BCD" w:rsidP="00E27BCD">
      <w:pPr>
        <w:pStyle w:val="BodyCopy"/>
      </w:pPr>
      <w:r>
        <w:tab/>
      </w:r>
      <w:r>
        <w:tab/>
      </w:r>
      <w:r w:rsidRPr="00B2237A">
        <w:t>11.3 (287) — air suspension (</w:t>
      </w:r>
      <w:proofErr w:type="spellStart"/>
      <w:r w:rsidRPr="00B2237A">
        <w:t>Trailhwawk</w:t>
      </w:r>
      <w:proofErr w:type="spellEnd"/>
      <w:r w:rsidRPr="00B2237A">
        <w:t xml:space="preserve"> 3.6-liter and 5.7-liter </w:t>
      </w:r>
      <w:proofErr w:type="spellStart"/>
      <w:r w:rsidRPr="00B2237A">
        <w:t>Pos#2</w:t>
      </w:r>
      <w:proofErr w:type="spellEnd"/>
      <w:r w:rsidRPr="00B2237A">
        <w:t>)</w:t>
      </w:r>
    </w:p>
    <w:p w14:paraId="0C7AB904" w14:textId="77777777" w:rsidR="00E27BCD" w:rsidRPr="00B2237A" w:rsidRDefault="00E27BCD" w:rsidP="00E27BCD">
      <w:pPr>
        <w:pStyle w:val="Heading3"/>
      </w:pPr>
      <w:r w:rsidRPr="00B2237A">
        <w:lastRenderedPageBreak/>
        <w:t>DIMENSIONS AND CAPACITIES</w:t>
      </w:r>
      <w:r>
        <w:t xml:space="preserve"> (continued)</w:t>
      </w:r>
    </w:p>
    <w:p w14:paraId="5B187471" w14:textId="77777777" w:rsidR="00E27BCD" w:rsidRPr="00B2237A" w:rsidRDefault="00E27BCD" w:rsidP="00BA66A4">
      <w:pPr>
        <w:pStyle w:val="BodyCopyNoLines"/>
        <w:spacing w:before="48" w:after="48"/>
      </w:pPr>
      <w:r w:rsidRPr="00B2237A">
        <w:t xml:space="preserve">Chassis (fuel tank) </w:t>
      </w:r>
      <w:r w:rsidRPr="00B2237A">
        <w:tab/>
        <w:t>10.3 (261</w:t>
      </w:r>
      <w:r w:rsidRPr="00BC1221">
        <w:t>) — standard</w:t>
      </w:r>
      <w:r w:rsidRPr="00B2237A">
        <w:t xml:space="preserve"> suspension</w:t>
      </w:r>
    </w:p>
    <w:p w14:paraId="5437F069" w14:textId="77777777" w:rsidR="00E27BCD" w:rsidRPr="00B2237A" w:rsidRDefault="00E27BCD" w:rsidP="00BA66A4">
      <w:pPr>
        <w:pStyle w:val="BodyCopyNoLines"/>
        <w:spacing w:before="48" w:after="48"/>
      </w:pPr>
      <w:r>
        <w:tab/>
      </w:r>
      <w:r>
        <w:tab/>
      </w:r>
      <w:r w:rsidRPr="00E46EA1">
        <w:t>12.6 (320)</w:t>
      </w:r>
      <w:r w:rsidRPr="00B2237A">
        <w:t xml:space="preserve"> — air suspension (</w:t>
      </w:r>
      <w:proofErr w:type="spellStart"/>
      <w:r w:rsidRPr="00B2237A">
        <w:t>Pos#2</w:t>
      </w:r>
      <w:proofErr w:type="spellEnd"/>
      <w:r w:rsidRPr="00B2237A">
        <w:t>)</w:t>
      </w:r>
    </w:p>
    <w:p w14:paraId="010ED26D" w14:textId="77777777" w:rsidR="00E27BCD" w:rsidRPr="00B2237A" w:rsidRDefault="00E27BCD" w:rsidP="00BA66A4">
      <w:pPr>
        <w:pStyle w:val="BodyCopy"/>
        <w:spacing w:before="48" w:after="48"/>
      </w:pPr>
      <w:r>
        <w:tab/>
      </w:r>
      <w:r>
        <w:tab/>
      </w:r>
      <w:r w:rsidRPr="00B2237A">
        <w:t>13.2 (335) — air suspension (</w:t>
      </w:r>
      <w:proofErr w:type="spellStart"/>
      <w:r w:rsidRPr="00B2237A">
        <w:t>Trailhwawk</w:t>
      </w:r>
      <w:proofErr w:type="spellEnd"/>
      <w:r w:rsidRPr="00B2237A">
        <w:t xml:space="preserve"> </w:t>
      </w:r>
      <w:proofErr w:type="spellStart"/>
      <w:r w:rsidRPr="00B2237A">
        <w:t>Pos#2</w:t>
      </w:r>
      <w:proofErr w:type="spellEnd"/>
      <w:r w:rsidRPr="00B2237A">
        <w:t>)</w:t>
      </w:r>
    </w:p>
    <w:p w14:paraId="30AB50C0" w14:textId="77777777" w:rsidR="00E27BCD" w:rsidRPr="00B2237A" w:rsidRDefault="00E27BCD" w:rsidP="00BA66A4">
      <w:pPr>
        <w:pStyle w:val="BodyCopyNoLines"/>
        <w:spacing w:before="48" w:after="48"/>
      </w:pPr>
      <w:r w:rsidRPr="00B2237A">
        <w:t xml:space="preserve">Front Axle </w:t>
      </w:r>
      <w:r w:rsidRPr="00B2237A">
        <w:tab/>
        <w:t>8.</w:t>
      </w:r>
      <w:r w:rsidRPr="00E46EA1">
        <w:t>4 (214) —</w:t>
      </w:r>
      <w:r w:rsidRPr="00B2237A">
        <w:t xml:space="preserve"> standard suspension</w:t>
      </w:r>
    </w:p>
    <w:p w14:paraId="3745B596" w14:textId="77777777" w:rsidR="00E27BCD" w:rsidRPr="00B2237A" w:rsidRDefault="00E27BCD" w:rsidP="00BA66A4">
      <w:pPr>
        <w:pStyle w:val="BodyCopyNoLines"/>
        <w:spacing w:before="48" w:after="48"/>
      </w:pPr>
      <w:r>
        <w:tab/>
      </w:r>
      <w:r>
        <w:tab/>
      </w:r>
      <w:r w:rsidRPr="00B2237A">
        <w:t>10</w:t>
      </w:r>
      <w:r w:rsidRPr="00E46EA1">
        <w:t>.9 (277</w:t>
      </w:r>
      <w:r w:rsidRPr="00B2237A">
        <w:t>) — air suspension (</w:t>
      </w:r>
      <w:proofErr w:type="spellStart"/>
      <w:r w:rsidRPr="00B2237A">
        <w:t>Pos#2</w:t>
      </w:r>
      <w:proofErr w:type="spellEnd"/>
      <w:r w:rsidRPr="00B2237A">
        <w:t>)</w:t>
      </w:r>
    </w:p>
    <w:p w14:paraId="085406B0" w14:textId="77777777" w:rsidR="00E27BCD" w:rsidRPr="00B2237A" w:rsidRDefault="00E27BCD" w:rsidP="00BA66A4">
      <w:pPr>
        <w:pStyle w:val="BodyCopy"/>
        <w:spacing w:before="48" w:after="48"/>
      </w:pPr>
      <w:r>
        <w:tab/>
      </w:r>
      <w:r>
        <w:tab/>
      </w:r>
      <w:r w:rsidRPr="00B2237A">
        <w:t>11.3 (287) — air suspension (</w:t>
      </w:r>
      <w:proofErr w:type="spellStart"/>
      <w:r w:rsidRPr="00B2237A">
        <w:t>Trailhwawk</w:t>
      </w:r>
      <w:proofErr w:type="spellEnd"/>
      <w:r w:rsidRPr="00B2237A">
        <w:t xml:space="preserve"> </w:t>
      </w:r>
      <w:proofErr w:type="spellStart"/>
      <w:r w:rsidRPr="00B2237A">
        <w:t>Pos#2</w:t>
      </w:r>
      <w:proofErr w:type="spellEnd"/>
      <w:r w:rsidRPr="00B2237A">
        <w:t>)</w:t>
      </w:r>
    </w:p>
    <w:p w14:paraId="1A9138CD" w14:textId="77777777" w:rsidR="00E27BCD" w:rsidRPr="00E46EA1" w:rsidRDefault="00E27BCD" w:rsidP="00BA66A4">
      <w:pPr>
        <w:pStyle w:val="BodyCopyNoLines"/>
        <w:spacing w:before="48" w:after="48"/>
      </w:pPr>
      <w:r w:rsidRPr="00B2237A">
        <w:t xml:space="preserve">Rear Axle </w:t>
      </w:r>
      <w:r w:rsidRPr="00B2237A">
        <w:tab/>
      </w:r>
      <w:r w:rsidRPr="00E46EA1">
        <w:t>9.1 (230) — standard suspension</w:t>
      </w:r>
    </w:p>
    <w:p w14:paraId="503CC00D" w14:textId="77777777" w:rsidR="00E27BCD" w:rsidRPr="00B2237A" w:rsidRDefault="00E27BCD" w:rsidP="00BA66A4">
      <w:pPr>
        <w:pStyle w:val="BodyCopyNoLines"/>
        <w:spacing w:before="48" w:after="48"/>
      </w:pPr>
      <w:r w:rsidRPr="00E46EA1">
        <w:tab/>
      </w:r>
      <w:r w:rsidRPr="00E46EA1">
        <w:tab/>
        <w:t>11.7</w:t>
      </w:r>
      <w:r w:rsidRPr="00B2237A">
        <w:t xml:space="preserve"> (297) — air suspension (</w:t>
      </w:r>
      <w:proofErr w:type="spellStart"/>
      <w:r w:rsidRPr="00B2237A">
        <w:t>Pos#2</w:t>
      </w:r>
      <w:proofErr w:type="spellEnd"/>
      <w:r w:rsidRPr="00B2237A">
        <w:t>)</w:t>
      </w:r>
    </w:p>
    <w:p w14:paraId="45A099AD" w14:textId="77777777" w:rsidR="00E27BCD" w:rsidRPr="00B2237A" w:rsidRDefault="00E27BCD" w:rsidP="00BA66A4">
      <w:pPr>
        <w:pStyle w:val="BodyCopy"/>
        <w:spacing w:before="48" w:after="48"/>
      </w:pPr>
      <w:r>
        <w:tab/>
      </w:r>
      <w:r>
        <w:tab/>
      </w:r>
      <w:r w:rsidRPr="00B2237A">
        <w:t>12.5 (317) — air suspension (</w:t>
      </w:r>
      <w:proofErr w:type="spellStart"/>
      <w:r w:rsidRPr="00B2237A">
        <w:t>Trailhwawk</w:t>
      </w:r>
      <w:proofErr w:type="spellEnd"/>
      <w:r w:rsidRPr="00B2237A">
        <w:t xml:space="preserve"> </w:t>
      </w:r>
      <w:proofErr w:type="spellStart"/>
      <w:r w:rsidRPr="00B2237A">
        <w:t>Pos#2</w:t>
      </w:r>
      <w:proofErr w:type="spellEnd"/>
      <w:r w:rsidRPr="00B2237A">
        <w:t>)</w:t>
      </w:r>
    </w:p>
    <w:p w14:paraId="3D344B5A" w14:textId="77777777" w:rsidR="00E27BCD" w:rsidRPr="00B2237A" w:rsidRDefault="00E27BCD" w:rsidP="00BA66A4">
      <w:pPr>
        <w:pStyle w:val="BodyCopyNoLines"/>
        <w:spacing w:before="48" w:after="48"/>
      </w:pPr>
      <w:r w:rsidRPr="00B2237A">
        <w:t>Approach Angle (degrees)</w:t>
      </w:r>
      <w:r w:rsidRPr="00B2237A">
        <w:tab/>
        <w:t>20.5 — standard suspension</w:t>
      </w:r>
    </w:p>
    <w:p w14:paraId="1A3B9CCE" w14:textId="77777777" w:rsidR="00E27BCD" w:rsidRPr="00B2237A" w:rsidRDefault="00E27BCD" w:rsidP="00BA66A4">
      <w:pPr>
        <w:pStyle w:val="BodyCopyNoLines"/>
        <w:spacing w:before="48" w:after="48"/>
      </w:pPr>
      <w:r>
        <w:tab/>
      </w:r>
      <w:r>
        <w:tab/>
      </w:r>
      <w:r w:rsidRPr="00B2237A">
        <w:t xml:space="preserve">30.1 — air suspension (Overland, </w:t>
      </w:r>
      <w:proofErr w:type="spellStart"/>
      <w:r w:rsidRPr="00B2237A">
        <w:t>Pos#2</w:t>
      </w:r>
      <w:proofErr w:type="spellEnd"/>
      <w:r w:rsidRPr="00B2237A">
        <w:t>)</w:t>
      </w:r>
    </w:p>
    <w:p w14:paraId="7BFB4DE5" w14:textId="77777777" w:rsidR="00E27BCD" w:rsidRPr="00B2237A" w:rsidRDefault="00E27BCD" w:rsidP="00BA66A4">
      <w:pPr>
        <w:pStyle w:val="BodyCopyNoLines"/>
        <w:spacing w:before="48" w:after="48"/>
      </w:pPr>
      <w:r>
        <w:tab/>
      </w:r>
      <w:r>
        <w:tab/>
      </w:r>
      <w:r w:rsidRPr="00B2237A">
        <w:t xml:space="preserve">28.2 — air suspension (Summit, </w:t>
      </w:r>
      <w:proofErr w:type="spellStart"/>
      <w:r w:rsidRPr="00B2237A">
        <w:t>Pos#2</w:t>
      </w:r>
      <w:proofErr w:type="spellEnd"/>
      <w:r w:rsidRPr="00B2237A">
        <w:t>)</w:t>
      </w:r>
    </w:p>
    <w:p w14:paraId="72E839D5" w14:textId="77777777" w:rsidR="00E27BCD" w:rsidRPr="00B2237A" w:rsidRDefault="00E27BCD" w:rsidP="00BA66A4">
      <w:pPr>
        <w:pStyle w:val="BodyCopy"/>
        <w:spacing w:before="48" w:after="48"/>
      </w:pPr>
      <w:r>
        <w:tab/>
      </w:r>
      <w:r>
        <w:tab/>
      </w:r>
      <w:r w:rsidRPr="00B2237A">
        <w:t>35.7 — air suspension (</w:t>
      </w:r>
      <w:proofErr w:type="spellStart"/>
      <w:r w:rsidRPr="00B2237A">
        <w:t>Trailhwawk</w:t>
      </w:r>
      <w:proofErr w:type="spellEnd"/>
      <w:r w:rsidRPr="00B2237A">
        <w:t xml:space="preserve"> </w:t>
      </w:r>
      <w:proofErr w:type="spellStart"/>
      <w:r w:rsidRPr="00B2237A">
        <w:t>Pos#2</w:t>
      </w:r>
      <w:proofErr w:type="spellEnd"/>
      <w:r w:rsidRPr="00B2237A">
        <w:t>)</w:t>
      </w:r>
    </w:p>
    <w:p w14:paraId="51FF9318" w14:textId="77777777" w:rsidR="00E27BCD" w:rsidRPr="00B2237A" w:rsidRDefault="00E27BCD" w:rsidP="00BA66A4">
      <w:pPr>
        <w:pStyle w:val="BodyCopyNoLines"/>
        <w:spacing w:before="48" w:after="48"/>
      </w:pPr>
      <w:r w:rsidRPr="00B2237A">
        <w:t>Ramp Breakover Angle (degrees)</w:t>
      </w:r>
      <w:r w:rsidRPr="00B2237A">
        <w:tab/>
        <w:t>19.1 — standard suspension (3.6-liter)</w:t>
      </w:r>
    </w:p>
    <w:p w14:paraId="54BADD27" w14:textId="77777777" w:rsidR="00E27BCD" w:rsidRPr="00B2237A" w:rsidRDefault="00E27BCD" w:rsidP="00BA66A4">
      <w:pPr>
        <w:pStyle w:val="BodyCopyNoLines"/>
        <w:spacing w:before="48" w:after="48"/>
      </w:pPr>
      <w:r>
        <w:tab/>
      </w:r>
      <w:r>
        <w:tab/>
      </w:r>
      <w:r w:rsidRPr="00B2237A">
        <w:t xml:space="preserve">16.3 — standard suspension (2.0-liter </w:t>
      </w:r>
      <w:proofErr w:type="spellStart"/>
      <w:r w:rsidRPr="00B2237A">
        <w:t>4xe</w:t>
      </w:r>
      <w:proofErr w:type="spellEnd"/>
      <w:r w:rsidRPr="00B2237A">
        <w:t>)</w:t>
      </w:r>
    </w:p>
    <w:p w14:paraId="1FC30E6A" w14:textId="77777777" w:rsidR="00E27BCD" w:rsidRPr="00B2237A" w:rsidRDefault="00E27BCD" w:rsidP="00BA66A4">
      <w:pPr>
        <w:pStyle w:val="BodyCopyNoLines"/>
        <w:spacing w:before="48" w:after="48"/>
      </w:pPr>
      <w:r>
        <w:tab/>
      </w:r>
      <w:r>
        <w:tab/>
      </w:r>
      <w:r w:rsidRPr="00B2237A">
        <w:t>24 — air suspension (</w:t>
      </w:r>
      <w:proofErr w:type="spellStart"/>
      <w:r w:rsidRPr="00B2237A">
        <w:t>Pos#2</w:t>
      </w:r>
      <w:proofErr w:type="spellEnd"/>
      <w:r w:rsidRPr="00B2237A">
        <w:t xml:space="preserve"> – 3.6-liter and 5.7-liter)</w:t>
      </w:r>
    </w:p>
    <w:p w14:paraId="190CCBE8" w14:textId="77777777" w:rsidR="00E27BCD" w:rsidRPr="00B2237A" w:rsidRDefault="00E27BCD" w:rsidP="00BA66A4">
      <w:pPr>
        <w:pStyle w:val="BodyCopyNoLines"/>
        <w:spacing w:before="48" w:after="48"/>
      </w:pPr>
      <w:r>
        <w:tab/>
      </w:r>
      <w:r>
        <w:tab/>
      </w:r>
      <w:r w:rsidRPr="00B2237A">
        <w:t>20.9 — air suspension (</w:t>
      </w:r>
      <w:proofErr w:type="spellStart"/>
      <w:r w:rsidRPr="00B2237A">
        <w:t>Pos#2</w:t>
      </w:r>
      <w:proofErr w:type="spellEnd"/>
      <w:r w:rsidRPr="00B2237A">
        <w:t xml:space="preserve"> – 2.0-liter </w:t>
      </w:r>
      <w:proofErr w:type="spellStart"/>
      <w:r w:rsidRPr="00B2237A">
        <w:t>4xe</w:t>
      </w:r>
      <w:proofErr w:type="spellEnd"/>
      <w:r w:rsidRPr="00B2237A">
        <w:t>)</w:t>
      </w:r>
    </w:p>
    <w:p w14:paraId="1AF73D21" w14:textId="77777777" w:rsidR="00E27BCD" w:rsidRPr="00B2237A" w:rsidRDefault="00E27BCD" w:rsidP="00BA66A4">
      <w:pPr>
        <w:pStyle w:val="BodyCopyNoLines"/>
        <w:spacing w:before="48" w:after="48"/>
      </w:pPr>
      <w:r>
        <w:tab/>
      </w:r>
      <w:r>
        <w:tab/>
      </w:r>
      <w:r w:rsidRPr="00B2237A">
        <w:t>24.4 — air suspension (</w:t>
      </w:r>
      <w:proofErr w:type="spellStart"/>
      <w:r w:rsidRPr="00B2237A">
        <w:t>Trailhwawk</w:t>
      </w:r>
      <w:proofErr w:type="spellEnd"/>
      <w:r w:rsidRPr="00B2237A">
        <w:t xml:space="preserve"> </w:t>
      </w:r>
      <w:proofErr w:type="spellStart"/>
      <w:r w:rsidRPr="00B2237A">
        <w:t>Pos#2</w:t>
      </w:r>
      <w:proofErr w:type="spellEnd"/>
      <w:r w:rsidRPr="00B2237A">
        <w:t xml:space="preserve"> – 3.6-liter and 5.7-liter)</w:t>
      </w:r>
    </w:p>
    <w:p w14:paraId="19F0D729" w14:textId="77777777" w:rsidR="00E27BCD" w:rsidRPr="00B2237A" w:rsidRDefault="00E27BCD" w:rsidP="00BA66A4">
      <w:pPr>
        <w:pStyle w:val="BodyCopy"/>
        <w:spacing w:before="48" w:after="48"/>
      </w:pPr>
      <w:r>
        <w:tab/>
      </w:r>
      <w:r>
        <w:tab/>
      </w:r>
      <w:r w:rsidRPr="00B2237A">
        <w:t>22.3 — air suspension (</w:t>
      </w:r>
      <w:proofErr w:type="spellStart"/>
      <w:r w:rsidRPr="00B2237A">
        <w:t>Trailhwawk</w:t>
      </w:r>
      <w:proofErr w:type="spellEnd"/>
      <w:r w:rsidRPr="00B2237A">
        <w:t xml:space="preserve"> </w:t>
      </w:r>
      <w:proofErr w:type="spellStart"/>
      <w:r w:rsidRPr="00B2237A">
        <w:t>Pos#2</w:t>
      </w:r>
      <w:proofErr w:type="spellEnd"/>
      <w:r w:rsidRPr="00B2237A">
        <w:t xml:space="preserve"> – 2.0-liter </w:t>
      </w:r>
      <w:proofErr w:type="spellStart"/>
      <w:r w:rsidRPr="00B2237A">
        <w:t>4xe</w:t>
      </w:r>
      <w:proofErr w:type="spellEnd"/>
      <w:r w:rsidRPr="00B2237A">
        <w:t>)</w:t>
      </w:r>
    </w:p>
    <w:p w14:paraId="477AEDE6" w14:textId="77777777" w:rsidR="00E27BCD" w:rsidRPr="006251EE" w:rsidRDefault="00E27BCD" w:rsidP="00BA66A4">
      <w:pPr>
        <w:pStyle w:val="BodyCopyNoLines"/>
        <w:spacing w:before="48" w:after="48"/>
      </w:pPr>
      <w:r w:rsidRPr="00B2237A">
        <w:t>Departure Angle (degrees)</w:t>
      </w:r>
      <w:r w:rsidRPr="00B2237A">
        <w:tab/>
      </w:r>
      <w:r w:rsidRPr="006251EE">
        <w:t>26.6 — standard suspension</w:t>
      </w:r>
    </w:p>
    <w:p w14:paraId="52057EA0" w14:textId="77777777" w:rsidR="00E27BCD" w:rsidRPr="00B2237A" w:rsidRDefault="00E27BCD" w:rsidP="00BA66A4">
      <w:pPr>
        <w:pStyle w:val="BodyCopyNoLines"/>
        <w:spacing w:before="48" w:after="48"/>
      </w:pPr>
      <w:r w:rsidRPr="006251EE">
        <w:tab/>
      </w:r>
      <w:r w:rsidRPr="006251EE">
        <w:tab/>
        <w:t>30.0 —</w:t>
      </w:r>
      <w:r w:rsidRPr="00B2237A">
        <w:t xml:space="preserve"> air suspension (</w:t>
      </w:r>
      <w:proofErr w:type="spellStart"/>
      <w:r w:rsidRPr="00B2237A">
        <w:t>Trailhawk</w:t>
      </w:r>
      <w:proofErr w:type="spellEnd"/>
      <w:r w:rsidRPr="00B2237A">
        <w:t xml:space="preserve"> </w:t>
      </w:r>
      <w:proofErr w:type="spellStart"/>
      <w:r w:rsidRPr="00B2237A">
        <w:t>4xe</w:t>
      </w:r>
      <w:proofErr w:type="spellEnd"/>
      <w:r w:rsidRPr="00B2237A">
        <w:t xml:space="preserve"> </w:t>
      </w:r>
      <w:proofErr w:type="spellStart"/>
      <w:r w:rsidRPr="00B2237A">
        <w:t>Pos#2</w:t>
      </w:r>
      <w:proofErr w:type="spellEnd"/>
      <w:r w:rsidRPr="00B2237A">
        <w:t>)</w:t>
      </w:r>
    </w:p>
    <w:p w14:paraId="37D79372" w14:textId="77777777" w:rsidR="00E27BCD" w:rsidRPr="00B2237A" w:rsidRDefault="00E27BCD" w:rsidP="00BA66A4">
      <w:pPr>
        <w:pStyle w:val="BodyCopy"/>
        <w:spacing w:before="48" w:after="48"/>
      </w:pPr>
      <w:r>
        <w:tab/>
      </w:r>
      <w:r>
        <w:tab/>
      </w:r>
      <w:r w:rsidRPr="00B2237A">
        <w:t>30.2 — air suspension (</w:t>
      </w:r>
      <w:proofErr w:type="spellStart"/>
      <w:r w:rsidRPr="00B2237A">
        <w:t>Trailhwawk</w:t>
      </w:r>
      <w:proofErr w:type="spellEnd"/>
      <w:r w:rsidRPr="00B2237A">
        <w:t xml:space="preserve"> </w:t>
      </w:r>
      <w:proofErr w:type="spellStart"/>
      <w:r w:rsidRPr="00B2237A">
        <w:t>Pos#2</w:t>
      </w:r>
      <w:proofErr w:type="spellEnd"/>
      <w:r w:rsidRPr="00B2237A">
        <w:t>)</w:t>
      </w:r>
    </w:p>
    <w:p w14:paraId="644055A7" w14:textId="77777777" w:rsidR="00E27BCD" w:rsidRPr="00B2237A" w:rsidRDefault="00E27BCD" w:rsidP="00BA66A4">
      <w:pPr>
        <w:pStyle w:val="BodyCopy"/>
        <w:spacing w:before="48" w:after="48"/>
      </w:pPr>
      <w:r w:rsidRPr="00B2237A">
        <w:t xml:space="preserve">Frontal Area sq. ft. </w:t>
      </w:r>
      <w:r w:rsidRPr="00B2237A">
        <w:tab/>
        <w:t>31.7</w:t>
      </w:r>
    </w:p>
    <w:p w14:paraId="1322CE53" w14:textId="77777777" w:rsidR="00E27BCD" w:rsidRPr="00B2237A" w:rsidRDefault="00E27BCD" w:rsidP="00BA66A4">
      <w:pPr>
        <w:pStyle w:val="BodyCopy"/>
        <w:spacing w:before="48" w:after="48"/>
        <w:rPr>
          <w:highlight w:val="yellow"/>
        </w:rPr>
      </w:pPr>
      <w:r w:rsidRPr="00B2237A">
        <w:t>Drag Coefficient (Cd)</w:t>
      </w:r>
      <w:r w:rsidRPr="00B2237A">
        <w:tab/>
        <w:t>0.357</w:t>
      </w:r>
    </w:p>
    <w:p w14:paraId="3951F3C9" w14:textId="77777777" w:rsidR="00E27BCD" w:rsidRPr="00B2237A" w:rsidRDefault="00E27BCD" w:rsidP="00BA66A4">
      <w:pPr>
        <w:pStyle w:val="BodyCopy"/>
        <w:spacing w:before="48" w:after="48"/>
      </w:pPr>
      <w:r w:rsidRPr="00B2237A">
        <w:t xml:space="preserve">Aero </w:t>
      </w:r>
      <w:proofErr w:type="spellStart"/>
      <w:r w:rsidRPr="00B2237A">
        <w:t>CdA</w:t>
      </w:r>
      <w:proofErr w:type="spellEnd"/>
      <w:r w:rsidRPr="00B2237A">
        <w:tab/>
        <w:t>11.3 (Cd x frontal area)</w:t>
      </w:r>
    </w:p>
    <w:p w14:paraId="18023140" w14:textId="77777777" w:rsidR="00E27BCD" w:rsidRPr="00B2237A" w:rsidRDefault="00E27BCD" w:rsidP="00BA66A4">
      <w:pPr>
        <w:pStyle w:val="BodyCopyNoLines"/>
        <w:spacing w:before="48" w:after="48"/>
      </w:pPr>
      <w:r w:rsidRPr="00B2237A">
        <w:t>Fuel Tank Capacity, (gallons / liter)</w:t>
      </w:r>
      <w:r w:rsidRPr="00B2237A">
        <w:tab/>
      </w:r>
      <w:r w:rsidRPr="006251EE">
        <w:t xml:space="preserve">23 (87) </w:t>
      </w:r>
      <w:r w:rsidRPr="00B2237A">
        <w:t>— 3.6-liter, 5.7-liter</w:t>
      </w:r>
    </w:p>
    <w:p w14:paraId="272825D0" w14:textId="77777777" w:rsidR="00E27BCD" w:rsidRPr="00B2237A" w:rsidRDefault="00E27BCD" w:rsidP="00BA66A4">
      <w:pPr>
        <w:pStyle w:val="BodyCopy"/>
        <w:spacing w:before="48" w:after="48"/>
      </w:pPr>
      <w:r>
        <w:tab/>
      </w:r>
      <w:r>
        <w:tab/>
      </w:r>
      <w:r w:rsidRPr="00B2237A">
        <w:t>19 (72) — 2.0-liter Turbo I-4</w:t>
      </w:r>
    </w:p>
    <w:p w14:paraId="4A3F73EE" w14:textId="77777777" w:rsidR="00E27BCD" w:rsidRPr="002561E8" w:rsidRDefault="00E27BCD" w:rsidP="00E27BCD">
      <w:pPr>
        <w:pStyle w:val="Heading3"/>
      </w:pPr>
      <w:r w:rsidRPr="002561E8">
        <w:t>ACCOMMODATIONS</w:t>
      </w:r>
    </w:p>
    <w:p w14:paraId="7F4F435B" w14:textId="77777777" w:rsidR="00E27BCD" w:rsidRPr="00B2237A" w:rsidRDefault="00E27BCD" w:rsidP="00BA66A4">
      <w:pPr>
        <w:pStyle w:val="BodyCopy"/>
        <w:spacing w:before="20" w:after="20" w:line="240" w:lineRule="auto"/>
      </w:pPr>
      <w:r w:rsidRPr="00B2237A">
        <w:t xml:space="preserve">Seating Capacity (front / rear) </w:t>
      </w:r>
      <w:r w:rsidRPr="00B2237A">
        <w:tab/>
        <w:t>2/3 (second-row bench)</w:t>
      </w:r>
    </w:p>
    <w:p w14:paraId="1ED7E85B" w14:textId="77777777" w:rsidR="00E27BCD" w:rsidRPr="00B2237A" w:rsidRDefault="00E27BCD" w:rsidP="00BA66A4">
      <w:pPr>
        <w:pStyle w:val="BodyCopy2lines"/>
        <w:spacing w:before="20" w:after="20" w:line="240" w:lineRule="auto"/>
      </w:pPr>
      <w:r w:rsidRPr="00B2237A">
        <w:t xml:space="preserve">SAE Total Interior Passenger Volume, </w:t>
      </w:r>
      <w:r>
        <w:br/>
      </w:r>
      <w:r w:rsidRPr="00B2237A">
        <w:t>(cu. ft. / cu. m)</w:t>
      </w:r>
      <w:r>
        <w:tab/>
      </w:r>
      <w:r w:rsidRPr="00B2237A">
        <w:t>144.6 (4.1)</w:t>
      </w:r>
    </w:p>
    <w:p w14:paraId="5BF9ACEB" w14:textId="77777777" w:rsidR="00E27BCD" w:rsidRPr="00B2237A" w:rsidRDefault="00E27BCD" w:rsidP="00BA66A4">
      <w:pPr>
        <w:pStyle w:val="BodyCopy"/>
        <w:spacing w:before="20" w:after="20" w:line="240" w:lineRule="auto"/>
      </w:pPr>
      <w:r w:rsidRPr="00B2237A">
        <w:t>Front Row</w:t>
      </w:r>
    </w:p>
    <w:p w14:paraId="146BA69D" w14:textId="77777777" w:rsidR="00E27BCD" w:rsidRPr="00B2237A" w:rsidRDefault="00E27BCD" w:rsidP="00BA66A4">
      <w:pPr>
        <w:pStyle w:val="BodyCopy"/>
        <w:spacing w:before="20" w:after="20" w:line="240" w:lineRule="auto"/>
      </w:pPr>
      <w:r>
        <w:tab/>
      </w:r>
      <w:r w:rsidRPr="00B2237A">
        <w:t>Headroom</w:t>
      </w:r>
      <w:r w:rsidRPr="00B2237A">
        <w:tab/>
        <w:t>39.9 (1,013)</w:t>
      </w:r>
    </w:p>
    <w:p w14:paraId="00E39674" w14:textId="77777777" w:rsidR="00E27BCD" w:rsidRPr="00B2237A" w:rsidRDefault="00E27BCD" w:rsidP="00BA66A4">
      <w:pPr>
        <w:pStyle w:val="BodyCopy"/>
        <w:spacing w:before="20" w:after="20" w:line="240" w:lineRule="auto"/>
      </w:pPr>
      <w:r>
        <w:tab/>
      </w:r>
      <w:r w:rsidRPr="00B2237A">
        <w:t>Legroom</w:t>
      </w:r>
      <w:r w:rsidRPr="00B2237A">
        <w:tab/>
        <w:t>41.3 (1,050)</w:t>
      </w:r>
    </w:p>
    <w:p w14:paraId="360F8335" w14:textId="77777777" w:rsidR="00E27BCD" w:rsidRPr="00B2237A" w:rsidRDefault="00E27BCD" w:rsidP="00BA66A4">
      <w:pPr>
        <w:pStyle w:val="BodyCopy"/>
        <w:spacing w:before="20" w:after="20" w:line="240" w:lineRule="auto"/>
      </w:pPr>
      <w:r>
        <w:tab/>
      </w:r>
      <w:r w:rsidRPr="00B2237A">
        <w:t>Shoulder room</w:t>
      </w:r>
      <w:r w:rsidRPr="00B2237A">
        <w:tab/>
        <w:t>59.2 (1,504)</w:t>
      </w:r>
    </w:p>
    <w:p w14:paraId="2AB08F57" w14:textId="77777777" w:rsidR="00E27BCD" w:rsidRDefault="00E27BCD" w:rsidP="00BA66A4">
      <w:pPr>
        <w:pStyle w:val="BodyCopy"/>
        <w:spacing w:before="20" w:after="20" w:line="240" w:lineRule="auto"/>
      </w:pPr>
      <w:r>
        <w:tab/>
      </w:r>
      <w:r w:rsidRPr="00B2237A">
        <w:t>Hip room</w:t>
      </w:r>
      <w:r w:rsidRPr="00B2237A">
        <w:tab/>
        <w:t>57.4 (1,459)</w:t>
      </w:r>
    </w:p>
    <w:p w14:paraId="5277BD7E" w14:textId="77777777" w:rsidR="00E27BCD" w:rsidRPr="00B2237A" w:rsidRDefault="00E27BCD" w:rsidP="00BA66A4">
      <w:pPr>
        <w:pStyle w:val="BodyCopy"/>
        <w:spacing w:before="20" w:after="20" w:line="240" w:lineRule="auto"/>
      </w:pPr>
      <w:r>
        <w:tab/>
      </w:r>
      <w:r w:rsidRPr="00B2237A">
        <w:t>Seat travel</w:t>
      </w:r>
      <w:r w:rsidRPr="00B2237A">
        <w:tab/>
        <w:t>9.8 (250)</w:t>
      </w:r>
    </w:p>
    <w:p w14:paraId="56AD7026" w14:textId="77777777" w:rsidR="00E27BCD" w:rsidRPr="00B2237A" w:rsidRDefault="00E27BCD" w:rsidP="00BA66A4">
      <w:pPr>
        <w:pStyle w:val="BodyCopy"/>
        <w:spacing w:before="20" w:after="20" w:line="240" w:lineRule="auto"/>
      </w:pPr>
      <w:r>
        <w:tab/>
      </w:r>
      <w:r w:rsidRPr="00B2237A">
        <w:t>EPA front volume index (cu. ft. / cu. m)</w:t>
      </w:r>
      <w:r w:rsidRPr="00B2237A">
        <w:tab/>
        <w:t>56.5 (1.6)</w:t>
      </w:r>
    </w:p>
    <w:p w14:paraId="3F0A87C6" w14:textId="77777777" w:rsidR="00BA66A4" w:rsidRPr="002561E8" w:rsidRDefault="00BA66A4" w:rsidP="00BA66A4">
      <w:pPr>
        <w:pStyle w:val="Heading3"/>
        <w:spacing w:before="76" w:after="76"/>
      </w:pPr>
      <w:r w:rsidRPr="002561E8">
        <w:lastRenderedPageBreak/>
        <w:t>ACCOMMODATIONS</w:t>
      </w:r>
      <w:r>
        <w:t xml:space="preserve"> (CONTINUED)</w:t>
      </w:r>
    </w:p>
    <w:p w14:paraId="56B458CA" w14:textId="77777777" w:rsidR="00E27BCD" w:rsidRPr="00B2237A" w:rsidRDefault="00E27BCD" w:rsidP="00BA66A4">
      <w:pPr>
        <w:pStyle w:val="BodyCopy"/>
        <w:spacing w:before="20" w:after="20" w:line="240" w:lineRule="auto"/>
      </w:pPr>
      <w:r w:rsidRPr="00B2237A">
        <w:t>Second Row</w:t>
      </w:r>
    </w:p>
    <w:p w14:paraId="5FBF284E" w14:textId="77777777" w:rsidR="00E27BCD" w:rsidRPr="00B2237A" w:rsidRDefault="00E27BCD" w:rsidP="00BA66A4">
      <w:pPr>
        <w:pStyle w:val="BodyCopy"/>
        <w:spacing w:before="20" w:after="20" w:line="240" w:lineRule="auto"/>
        <w:rPr>
          <w:highlight w:val="yellow"/>
        </w:rPr>
      </w:pPr>
      <w:r>
        <w:tab/>
      </w:r>
      <w:r w:rsidRPr="00B2237A">
        <w:t>Headroom</w:t>
      </w:r>
      <w:r w:rsidRPr="00B2237A">
        <w:tab/>
        <w:t>39.4 (1,002)</w:t>
      </w:r>
    </w:p>
    <w:p w14:paraId="437A19E5" w14:textId="77777777" w:rsidR="00E27BCD" w:rsidRPr="00B2237A" w:rsidRDefault="00E27BCD" w:rsidP="00BA66A4">
      <w:pPr>
        <w:pStyle w:val="BodyCopy"/>
        <w:spacing w:before="20" w:after="20" w:line="240" w:lineRule="auto"/>
        <w:rPr>
          <w:highlight w:val="yellow"/>
        </w:rPr>
      </w:pPr>
      <w:r>
        <w:tab/>
      </w:r>
      <w:r w:rsidRPr="00B2237A">
        <w:t>Legroom</w:t>
      </w:r>
      <w:r w:rsidRPr="00B2237A">
        <w:tab/>
        <w:t>38.2 (971)</w:t>
      </w:r>
    </w:p>
    <w:p w14:paraId="3E402CB3" w14:textId="77777777" w:rsidR="00E27BCD" w:rsidRPr="00B2237A" w:rsidRDefault="00E27BCD" w:rsidP="00BA66A4">
      <w:pPr>
        <w:pStyle w:val="BodyCopy"/>
        <w:spacing w:before="20" w:after="20" w:line="240" w:lineRule="auto"/>
        <w:rPr>
          <w:highlight w:val="yellow"/>
        </w:rPr>
      </w:pPr>
      <w:r>
        <w:tab/>
      </w:r>
      <w:r w:rsidRPr="00B2237A">
        <w:t>Knee clearance</w:t>
      </w:r>
      <w:r w:rsidRPr="00B2237A">
        <w:tab/>
        <w:t>4.1 (103)</w:t>
      </w:r>
    </w:p>
    <w:p w14:paraId="3EFFA5F2" w14:textId="77777777" w:rsidR="00E27BCD" w:rsidRPr="00B2237A" w:rsidRDefault="00E27BCD" w:rsidP="00BA66A4">
      <w:pPr>
        <w:pStyle w:val="BodyCopy"/>
        <w:spacing w:before="20" w:after="20" w:line="240" w:lineRule="auto"/>
        <w:rPr>
          <w:highlight w:val="yellow"/>
        </w:rPr>
      </w:pPr>
      <w:r>
        <w:tab/>
      </w:r>
      <w:r w:rsidRPr="00B2237A">
        <w:t>Shoulder room</w:t>
      </w:r>
      <w:r w:rsidRPr="00B2237A">
        <w:tab/>
        <w:t>58.0 (1,474)</w:t>
      </w:r>
    </w:p>
    <w:p w14:paraId="708E035D" w14:textId="77777777" w:rsidR="00E27BCD" w:rsidRPr="00B2237A" w:rsidRDefault="00E27BCD" w:rsidP="00BA66A4">
      <w:pPr>
        <w:pStyle w:val="BodyCopy"/>
        <w:spacing w:before="20" w:after="20" w:line="240" w:lineRule="auto"/>
        <w:rPr>
          <w:highlight w:val="yellow"/>
        </w:rPr>
      </w:pPr>
      <w:r>
        <w:tab/>
      </w:r>
      <w:r w:rsidRPr="00B2237A">
        <w:t>Hip room</w:t>
      </w:r>
      <w:r w:rsidRPr="00B2237A">
        <w:tab/>
        <w:t>56.3 (1,429)</w:t>
      </w:r>
    </w:p>
    <w:p w14:paraId="1323E772" w14:textId="77777777" w:rsidR="00E27BCD" w:rsidRPr="00B2237A" w:rsidRDefault="00E27BCD" w:rsidP="00BA66A4">
      <w:pPr>
        <w:pStyle w:val="BodyCopy"/>
        <w:spacing w:before="20" w:after="20" w:line="240" w:lineRule="auto"/>
        <w:rPr>
          <w:highlight w:val="yellow"/>
        </w:rPr>
      </w:pPr>
      <w:r>
        <w:tab/>
      </w:r>
      <w:r w:rsidRPr="00B2237A">
        <w:t>EPA rear seat volume index (cu. ft. / cu. m)</w:t>
      </w:r>
      <w:r w:rsidRPr="00B2237A">
        <w:tab/>
        <w:t>50.5 (1.4)</w:t>
      </w:r>
    </w:p>
    <w:p w14:paraId="6372C02D" w14:textId="77777777" w:rsidR="00E27BCD" w:rsidRPr="00B2237A" w:rsidRDefault="00E27BCD" w:rsidP="00BA66A4">
      <w:pPr>
        <w:pStyle w:val="BodyCopy2linesIndent"/>
        <w:spacing w:before="20" w:after="20" w:line="240" w:lineRule="auto"/>
      </w:pPr>
      <w:r w:rsidRPr="00B2237A">
        <w:t>Cargo volume behind first-row seats</w:t>
      </w:r>
      <w:r>
        <w:t xml:space="preserve"> </w:t>
      </w:r>
      <w:r w:rsidRPr="00B2237A">
        <w:t>(cu. ft. / cu. m)</w:t>
      </w:r>
      <w:r w:rsidRPr="00B2237A">
        <w:tab/>
        <w:t>70.8 (2.0)</w:t>
      </w:r>
    </w:p>
    <w:p w14:paraId="06C510B3" w14:textId="654AA992" w:rsidR="00E27BCD" w:rsidRDefault="00E27BCD" w:rsidP="00BA66A4">
      <w:pPr>
        <w:pStyle w:val="BodyCopy"/>
        <w:spacing w:before="20" w:after="20" w:line="240" w:lineRule="auto"/>
      </w:pPr>
      <w:r w:rsidRPr="00B2237A">
        <w:t>Behind second-row seats (cu. ft. / cu. m)</w:t>
      </w:r>
      <w:r w:rsidRPr="00B2237A">
        <w:tab/>
        <w:t>37.7 (1.07)</w:t>
      </w:r>
    </w:p>
    <w:p w14:paraId="1A80E795" w14:textId="77777777" w:rsidR="000032BD" w:rsidRPr="0075354B" w:rsidRDefault="000032BD" w:rsidP="000032BD">
      <w:pPr>
        <w:pStyle w:val="Heading3"/>
      </w:pPr>
      <w:r w:rsidRPr="0075354B">
        <w:t>WEIGHTS (Estimates)</w:t>
      </w:r>
    </w:p>
    <w:tbl>
      <w:tblPr>
        <w:tblStyle w:val="SPTABLESTYLE"/>
        <w:tblW w:w="10060" w:type="dxa"/>
        <w:tblLayout w:type="fixed"/>
        <w:tblLook w:val="04A0" w:firstRow="1" w:lastRow="0" w:firstColumn="1" w:lastColumn="0" w:noHBand="0" w:noVBand="1"/>
      </w:tblPr>
      <w:tblGrid>
        <w:gridCol w:w="1620"/>
        <w:gridCol w:w="1352"/>
        <w:gridCol w:w="1622"/>
        <w:gridCol w:w="1891"/>
        <w:gridCol w:w="2070"/>
        <w:gridCol w:w="1505"/>
      </w:tblGrid>
      <w:tr w:rsidR="000032BD" w:rsidRPr="00887EE7" w14:paraId="0FF902EE" w14:textId="77777777" w:rsidTr="00821147">
        <w:trPr>
          <w:trHeight w:val="259"/>
        </w:trPr>
        <w:tc>
          <w:tcPr>
            <w:tcW w:w="805" w:type="pct"/>
            <w:tcBorders>
              <w:bottom w:val="single" w:sz="6" w:space="0" w:color="BFBFBF" w:themeColor="background1" w:themeShade="BF"/>
            </w:tcBorders>
          </w:tcPr>
          <w:p w14:paraId="5E40F719" w14:textId="77777777" w:rsidR="000032BD" w:rsidRPr="00887EE7" w:rsidRDefault="000032BD" w:rsidP="00821147">
            <w:pPr>
              <w:pStyle w:val="TableSubhead"/>
            </w:pPr>
            <w:r w:rsidRPr="00887EE7">
              <w:t>WEIGHTS (Estimates)</w:t>
            </w:r>
          </w:p>
        </w:tc>
        <w:tc>
          <w:tcPr>
            <w:tcW w:w="672" w:type="pct"/>
            <w:hideMark/>
          </w:tcPr>
          <w:p w14:paraId="7D546E38" w14:textId="77777777" w:rsidR="000032BD" w:rsidRPr="00887EE7" w:rsidRDefault="000032BD" w:rsidP="00821147">
            <w:pPr>
              <w:pStyle w:val="TableSubhead"/>
            </w:pPr>
            <w:r w:rsidRPr="00887EE7">
              <w:t>MODEL</w:t>
            </w:r>
          </w:p>
        </w:tc>
        <w:tc>
          <w:tcPr>
            <w:tcW w:w="806" w:type="pct"/>
            <w:hideMark/>
          </w:tcPr>
          <w:p w14:paraId="2B154904" w14:textId="77777777" w:rsidR="000032BD" w:rsidRPr="00887EE7" w:rsidRDefault="000032BD" w:rsidP="00821147">
            <w:pPr>
              <w:pStyle w:val="TableSubhead"/>
            </w:pPr>
            <w:r w:rsidRPr="00887EE7">
              <w:t>ENGINE</w:t>
            </w:r>
          </w:p>
        </w:tc>
        <w:tc>
          <w:tcPr>
            <w:tcW w:w="940" w:type="pct"/>
            <w:hideMark/>
          </w:tcPr>
          <w:p w14:paraId="6A9EDCDE" w14:textId="77777777" w:rsidR="000032BD" w:rsidRPr="00887EE7" w:rsidRDefault="000032BD" w:rsidP="00821147">
            <w:pPr>
              <w:pStyle w:val="TableSubhead"/>
            </w:pPr>
            <w:r w:rsidRPr="00887EE7">
              <w:t xml:space="preserve">GVWR(a) </w:t>
            </w:r>
            <w:r w:rsidRPr="00887EE7">
              <w:br/>
              <w:t>lbs. (kg)</w:t>
            </w:r>
          </w:p>
        </w:tc>
        <w:tc>
          <w:tcPr>
            <w:tcW w:w="1029" w:type="pct"/>
            <w:hideMark/>
          </w:tcPr>
          <w:p w14:paraId="6B8C1640" w14:textId="77777777" w:rsidR="000032BD" w:rsidRPr="00887EE7" w:rsidRDefault="000032BD" w:rsidP="00821147">
            <w:pPr>
              <w:pStyle w:val="TableSubhead"/>
            </w:pPr>
            <w:r w:rsidRPr="00887EE7">
              <w:t>CURB WEIGHT(b) lbs. (kg)</w:t>
            </w:r>
          </w:p>
        </w:tc>
        <w:tc>
          <w:tcPr>
            <w:tcW w:w="748" w:type="pct"/>
            <w:hideMark/>
          </w:tcPr>
          <w:p w14:paraId="783E7AC6" w14:textId="77777777" w:rsidR="000032BD" w:rsidRPr="00887EE7" w:rsidRDefault="000032BD" w:rsidP="00821147">
            <w:pPr>
              <w:pStyle w:val="TableSubhead"/>
            </w:pPr>
            <w:r w:rsidRPr="00887EE7">
              <w:t xml:space="preserve">PAYLOAD(c) </w:t>
            </w:r>
            <w:r w:rsidRPr="00887EE7">
              <w:br/>
              <w:t>lbs. (kg)</w:t>
            </w:r>
          </w:p>
        </w:tc>
      </w:tr>
      <w:tr w:rsidR="000032BD" w:rsidRPr="00887EE7" w14:paraId="41C97F94" w14:textId="77777777" w:rsidTr="00821147">
        <w:trPr>
          <w:trHeight w:val="20"/>
        </w:trPr>
        <w:tc>
          <w:tcPr>
            <w:tcW w:w="805" w:type="pct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  <w:hideMark/>
          </w:tcPr>
          <w:p w14:paraId="5EF227D2" w14:textId="77777777" w:rsidR="000032BD" w:rsidRPr="0075354B" w:rsidRDefault="000032BD" w:rsidP="00821147">
            <w:pPr>
              <w:pStyle w:val="FABodyCopy"/>
              <w:rPr>
                <w:b/>
                <w:bCs/>
              </w:rPr>
            </w:pPr>
            <w:proofErr w:type="spellStart"/>
            <w:r w:rsidRPr="0075354B">
              <w:rPr>
                <w:b/>
                <w:bCs/>
              </w:rPr>
              <w:t>2WD</w:t>
            </w:r>
            <w:proofErr w:type="spellEnd"/>
          </w:p>
        </w:tc>
        <w:tc>
          <w:tcPr>
            <w:tcW w:w="672" w:type="pct"/>
            <w:hideMark/>
          </w:tcPr>
          <w:p w14:paraId="0AEE8872" w14:textId="77777777" w:rsidR="000032BD" w:rsidRPr="00887EE7" w:rsidRDefault="000032BD" w:rsidP="00821147">
            <w:pPr>
              <w:pStyle w:val="FABodyCopy"/>
            </w:pPr>
            <w:r w:rsidRPr="00887EE7">
              <w:t>Laredo</w:t>
            </w:r>
          </w:p>
        </w:tc>
        <w:tc>
          <w:tcPr>
            <w:tcW w:w="806" w:type="pct"/>
            <w:hideMark/>
          </w:tcPr>
          <w:p w14:paraId="7BF53921" w14:textId="77777777" w:rsidR="000032BD" w:rsidRPr="00887EE7" w:rsidRDefault="000032BD" w:rsidP="00821147">
            <w:pPr>
              <w:pStyle w:val="FABodyCopy"/>
            </w:pPr>
            <w:r w:rsidRPr="00887EE7">
              <w:t>3.6-liter</w:t>
            </w:r>
          </w:p>
        </w:tc>
        <w:tc>
          <w:tcPr>
            <w:tcW w:w="940" w:type="pct"/>
            <w:hideMark/>
          </w:tcPr>
          <w:p w14:paraId="099D9E47" w14:textId="77777777" w:rsidR="000032BD" w:rsidRPr="00887EE7" w:rsidRDefault="000032BD" w:rsidP="00821147">
            <w:pPr>
              <w:pStyle w:val="FABodyCopy"/>
            </w:pPr>
            <w:r w:rsidRPr="00887EE7">
              <w:t>6,050 (2,744)</w:t>
            </w:r>
          </w:p>
        </w:tc>
        <w:tc>
          <w:tcPr>
            <w:tcW w:w="1029" w:type="pct"/>
            <w:hideMark/>
          </w:tcPr>
          <w:p w14:paraId="7ECDC3DC" w14:textId="77777777" w:rsidR="000032BD" w:rsidRPr="00887EE7" w:rsidRDefault="000032BD" w:rsidP="00821147">
            <w:pPr>
              <w:pStyle w:val="FABodyCopy"/>
            </w:pPr>
            <w:r w:rsidRPr="00887EE7">
              <w:t>4,238 (1,922)</w:t>
            </w:r>
          </w:p>
        </w:tc>
        <w:tc>
          <w:tcPr>
            <w:tcW w:w="748" w:type="pct"/>
            <w:hideMark/>
          </w:tcPr>
          <w:p w14:paraId="36DFC65C" w14:textId="77777777" w:rsidR="000032BD" w:rsidRPr="00887EE7" w:rsidRDefault="000032BD" w:rsidP="00821147">
            <w:pPr>
              <w:pStyle w:val="FABodyCopy"/>
            </w:pPr>
            <w:r w:rsidRPr="00887EE7">
              <w:t>1,280 (582)</w:t>
            </w:r>
          </w:p>
        </w:tc>
      </w:tr>
      <w:tr w:rsidR="000032BD" w:rsidRPr="00887EE7" w14:paraId="0B9FC4F2" w14:textId="77777777" w:rsidTr="00821147">
        <w:trPr>
          <w:trHeight w:val="259"/>
        </w:trPr>
        <w:tc>
          <w:tcPr>
            <w:tcW w:w="805" w:type="pct"/>
            <w:tcBorders>
              <w:top w:val="nil"/>
              <w:bottom w:val="nil"/>
            </w:tcBorders>
          </w:tcPr>
          <w:p w14:paraId="6A302788" w14:textId="77777777" w:rsidR="000032BD" w:rsidRPr="00887EE7" w:rsidRDefault="000032BD" w:rsidP="00821147">
            <w:pPr>
              <w:pStyle w:val="FABodyCopy"/>
            </w:pPr>
          </w:p>
        </w:tc>
        <w:tc>
          <w:tcPr>
            <w:tcW w:w="672" w:type="pct"/>
            <w:hideMark/>
          </w:tcPr>
          <w:p w14:paraId="54697348" w14:textId="77777777" w:rsidR="000032BD" w:rsidRPr="00887EE7" w:rsidRDefault="000032BD" w:rsidP="00821147">
            <w:pPr>
              <w:pStyle w:val="FABodyCopy"/>
            </w:pPr>
            <w:r w:rsidRPr="00887EE7">
              <w:t>Limited</w:t>
            </w:r>
          </w:p>
        </w:tc>
        <w:tc>
          <w:tcPr>
            <w:tcW w:w="806" w:type="pct"/>
            <w:hideMark/>
          </w:tcPr>
          <w:p w14:paraId="6C787A0E" w14:textId="77777777" w:rsidR="000032BD" w:rsidRPr="00887EE7" w:rsidRDefault="000032BD" w:rsidP="00821147">
            <w:pPr>
              <w:pStyle w:val="FABodyCopy"/>
            </w:pPr>
            <w:r w:rsidRPr="00887EE7">
              <w:t>3.6-liter</w:t>
            </w:r>
          </w:p>
        </w:tc>
        <w:tc>
          <w:tcPr>
            <w:tcW w:w="940" w:type="pct"/>
            <w:hideMark/>
          </w:tcPr>
          <w:p w14:paraId="64EF5050" w14:textId="77777777" w:rsidR="000032BD" w:rsidRPr="00887EE7" w:rsidRDefault="000032BD" w:rsidP="00821147">
            <w:pPr>
              <w:pStyle w:val="FABodyCopy"/>
            </w:pPr>
            <w:r w:rsidRPr="00887EE7">
              <w:t>6,050 (2,744)</w:t>
            </w:r>
          </w:p>
        </w:tc>
        <w:tc>
          <w:tcPr>
            <w:tcW w:w="1029" w:type="pct"/>
            <w:hideMark/>
          </w:tcPr>
          <w:p w14:paraId="4BE8F630" w14:textId="77777777" w:rsidR="000032BD" w:rsidRPr="00887EE7" w:rsidRDefault="000032BD" w:rsidP="00821147">
            <w:pPr>
              <w:pStyle w:val="FABodyCopy"/>
            </w:pPr>
            <w:r w:rsidRPr="00887EE7">
              <w:t>4,266 (1,935)</w:t>
            </w:r>
          </w:p>
        </w:tc>
        <w:tc>
          <w:tcPr>
            <w:tcW w:w="748" w:type="pct"/>
            <w:hideMark/>
          </w:tcPr>
          <w:p w14:paraId="43396335" w14:textId="77777777" w:rsidR="000032BD" w:rsidRPr="00887EE7" w:rsidRDefault="000032BD" w:rsidP="00821147">
            <w:pPr>
              <w:pStyle w:val="FABodyCopy"/>
            </w:pPr>
            <w:r w:rsidRPr="00887EE7">
              <w:t>1,260 (572)</w:t>
            </w:r>
          </w:p>
        </w:tc>
      </w:tr>
      <w:tr w:rsidR="000032BD" w:rsidRPr="00887EE7" w14:paraId="118D7638" w14:textId="77777777" w:rsidTr="00821147">
        <w:trPr>
          <w:trHeight w:val="259"/>
        </w:trPr>
        <w:tc>
          <w:tcPr>
            <w:tcW w:w="805" w:type="pct"/>
            <w:tcBorders>
              <w:top w:val="nil"/>
              <w:bottom w:val="nil"/>
            </w:tcBorders>
          </w:tcPr>
          <w:p w14:paraId="0B531F7B" w14:textId="77777777" w:rsidR="000032BD" w:rsidRPr="00887EE7" w:rsidRDefault="000032BD" w:rsidP="00821147">
            <w:pPr>
              <w:pStyle w:val="FABodyCopy"/>
            </w:pPr>
          </w:p>
        </w:tc>
        <w:tc>
          <w:tcPr>
            <w:tcW w:w="672" w:type="pct"/>
            <w:hideMark/>
          </w:tcPr>
          <w:p w14:paraId="0EEB6191" w14:textId="77777777" w:rsidR="000032BD" w:rsidRPr="00887EE7" w:rsidRDefault="000032BD" w:rsidP="00821147">
            <w:pPr>
              <w:pStyle w:val="FABodyCopy"/>
            </w:pPr>
            <w:r w:rsidRPr="00887EE7">
              <w:t>Overland</w:t>
            </w:r>
          </w:p>
        </w:tc>
        <w:tc>
          <w:tcPr>
            <w:tcW w:w="806" w:type="pct"/>
            <w:hideMark/>
          </w:tcPr>
          <w:p w14:paraId="770AADC5" w14:textId="77777777" w:rsidR="000032BD" w:rsidRPr="00887EE7" w:rsidRDefault="000032BD" w:rsidP="00821147">
            <w:pPr>
              <w:pStyle w:val="FABodyCopy"/>
            </w:pPr>
            <w:r w:rsidRPr="00887EE7">
              <w:t>3.6-liter</w:t>
            </w:r>
          </w:p>
        </w:tc>
        <w:tc>
          <w:tcPr>
            <w:tcW w:w="940" w:type="pct"/>
            <w:hideMark/>
          </w:tcPr>
          <w:p w14:paraId="6FB96450" w14:textId="77777777" w:rsidR="000032BD" w:rsidRPr="00887EE7" w:rsidRDefault="000032BD" w:rsidP="00821147">
            <w:pPr>
              <w:pStyle w:val="FABodyCopy"/>
            </w:pPr>
            <w:r w:rsidRPr="00887EE7">
              <w:t>6,050 (2,744)</w:t>
            </w:r>
          </w:p>
        </w:tc>
        <w:tc>
          <w:tcPr>
            <w:tcW w:w="1029" w:type="pct"/>
            <w:hideMark/>
          </w:tcPr>
          <w:p w14:paraId="364A33BE" w14:textId="77777777" w:rsidR="000032BD" w:rsidRPr="00887EE7" w:rsidRDefault="000032BD" w:rsidP="00821147">
            <w:pPr>
              <w:pStyle w:val="FABodyCopy"/>
            </w:pPr>
            <w:r w:rsidRPr="00887EE7">
              <w:t>4,451 (2,019)</w:t>
            </w:r>
          </w:p>
        </w:tc>
        <w:tc>
          <w:tcPr>
            <w:tcW w:w="748" w:type="pct"/>
            <w:hideMark/>
          </w:tcPr>
          <w:p w14:paraId="57AFE267" w14:textId="77777777" w:rsidR="000032BD" w:rsidRPr="00887EE7" w:rsidRDefault="000032BD" w:rsidP="00821147">
            <w:pPr>
              <w:pStyle w:val="FABodyCopy"/>
            </w:pPr>
            <w:r w:rsidRPr="00887EE7">
              <w:t>1,160 (526)</w:t>
            </w:r>
          </w:p>
        </w:tc>
      </w:tr>
      <w:tr w:rsidR="000032BD" w:rsidRPr="00887EE7" w14:paraId="5AEA441A" w14:textId="77777777" w:rsidTr="00821147">
        <w:trPr>
          <w:trHeight w:val="259"/>
        </w:trPr>
        <w:tc>
          <w:tcPr>
            <w:tcW w:w="805" w:type="pct"/>
            <w:tcBorders>
              <w:top w:val="nil"/>
              <w:bottom w:val="single" w:sz="6" w:space="0" w:color="BFBFBF" w:themeColor="background1" w:themeShade="BF"/>
            </w:tcBorders>
          </w:tcPr>
          <w:p w14:paraId="7AFCEBED" w14:textId="77777777" w:rsidR="000032BD" w:rsidRPr="00887EE7" w:rsidRDefault="000032BD" w:rsidP="00821147">
            <w:pPr>
              <w:pStyle w:val="FABodyCopy"/>
            </w:pPr>
          </w:p>
        </w:tc>
        <w:tc>
          <w:tcPr>
            <w:tcW w:w="672" w:type="pct"/>
            <w:hideMark/>
          </w:tcPr>
          <w:p w14:paraId="53F3DC08" w14:textId="77777777" w:rsidR="000032BD" w:rsidRPr="00887EE7" w:rsidRDefault="000032BD" w:rsidP="00821147">
            <w:pPr>
              <w:pStyle w:val="FABodyCopy"/>
            </w:pPr>
            <w:r w:rsidRPr="00887EE7">
              <w:t>Summit</w:t>
            </w:r>
          </w:p>
        </w:tc>
        <w:tc>
          <w:tcPr>
            <w:tcW w:w="806" w:type="pct"/>
            <w:hideMark/>
          </w:tcPr>
          <w:p w14:paraId="4D4CFF57" w14:textId="77777777" w:rsidR="000032BD" w:rsidRPr="00887EE7" w:rsidRDefault="000032BD" w:rsidP="00821147">
            <w:pPr>
              <w:pStyle w:val="FABodyCopy"/>
            </w:pPr>
            <w:r w:rsidRPr="00887EE7">
              <w:t>3.6-liter</w:t>
            </w:r>
          </w:p>
        </w:tc>
        <w:tc>
          <w:tcPr>
            <w:tcW w:w="940" w:type="pct"/>
            <w:hideMark/>
          </w:tcPr>
          <w:p w14:paraId="1DEC7DAE" w14:textId="77777777" w:rsidR="000032BD" w:rsidRPr="00887EE7" w:rsidRDefault="000032BD" w:rsidP="00821147">
            <w:pPr>
              <w:pStyle w:val="FABodyCopy"/>
            </w:pPr>
            <w:r w:rsidRPr="00887EE7">
              <w:t>6,050 (2,744)</w:t>
            </w:r>
          </w:p>
        </w:tc>
        <w:tc>
          <w:tcPr>
            <w:tcW w:w="1029" w:type="pct"/>
            <w:hideMark/>
          </w:tcPr>
          <w:p w14:paraId="149E4438" w14:textId="77777777" w:rsidR="000032BD" w:rsidRPr="00887EE7" w:rsidRDefault="000032BD" w:rsidP="00821147">
            <w:pPr>
              <w:pStyle w:val="FABodyCopy"/>
            </w:pPr>
            <w:r w:rsidRPr="00887EE7">
              <w:t>4,475 (2,030)</w:t>
            </w:r>
          </w:p>
        </w:tc>
        <w:tc>
          <w:tcPr>
            <w:tcW w:w="748" w:type="pct"/>
            <w:hideMark/>
          </w:tcPr>
          <w:p w14:paraId="16ABE12D" w14:textId="77777777" w:rsidR="000032BD" w:rsidRPr="00887EE7" w:rsidRDefault="000032BD" w:rsidP="00821147">
            <w:pPr>
              <w:pStyle w:val="FABodyCopy"/>
            </w:pPr>
            <w:r w:rsidRPr="00887EE7">
              <w:t>1,190 (540)</w:t>
            </w:r>
          </w:p>
        </w:tc>
      </w:tr>
      <w:tr w:rsidR="000032BD" w:rsidRPr="00887EE7" w14:paraId="75952104" w14:textId="77777777" w:rsidTr="00821147">
        <w:trPr>
          <w:trHeight w:val="259"/>
        </w:trPr>
        <w:tc>
          <w:tcPr>
            <w:tcW w:w="805" w:type="pct"/>
            <w:tcBorders>
              <w:top w:val="single" w:sz="6" w:space="0" w:color="BFBFBF" w:themeColor="background1" w:themeShade="BF"/>
              <w:bottom w:val="nil"/>
            </w:tcBorders>
            <w:hideMark/>
          </w:tcPr>
          <w:p w14:paraId="68438198" w14:textId="77777777" w:rsidR="000032BD" w:rsidRPr="007B68E9" w:rsidRDefault="000032BD" w:rsidP="00821147">
            <w:pPr>
              <w:pStyle w:val="FABodyCopy"/>
              <w:rPr>
                <w:b/>
                <w:bCs/>
              </w:rPr>
            </w:pPr>
            <w:proofErr w:type="spellStart"/>
            <w:r w:rsidRPr="007B68E9">
              <w:rPr>
                <w:b/>
                <w:bCs/>
              </w:rPr>
              <w:t>4WD</w:t>
            </w:r>
            <w:proofErr w:type="spellEnd"/>
          </w:p>
        </w:tc>
        <w:tc>
          <w:tcPr>
            <w:tcW w:w="672" w:type="pct"/>
            <w:hideMark/>
          </w:tcPr>
          <w:p w14:paraId="00CF907F" w14:textId="77777777" w:rsidR="000032BD" w:rsidRPr="007B68E9" w:rsidRDefault="000032BD" w:rsidP="00821147">
            <w:pPr>
              <w:pStyle w:val="FABodyCopy"/>
            </w:pPr>
            <w:r w:rsidRPr="007B68E9">
              <w:t>Laredo</w:t>
            </w:r>
          </w:p>
        </w:tc>
        <w:tc>
          <w:tcPr>
            <w:tcW w:w="806" w:type="pct"/>
            <w:hideMark/>
          </w:tcPr>
          <w:p w14:paraId="35E6F74F" w14:textId="77777777" w:rsidR="000032BD" w:rsidRPr="007B68E9" w:rsidRDefault="000032BD" w:rsidP="00821147">
            <w:pPr>
              <w:pStyle w:val="FABodyCopy"/>
            </w:pPr>
            <w:r w:rsidRPr="007B68E9">
              <w:t>3.6-liter</w:t>
            </w:r>
          </w:p>
        </w:tc>
        <w:tc>
          <w:tcPr>
            <w:tcW w:w="940" w:type="pct"/>
            <w:hideMark/>
          </w:tcPr>
          <w:p w14:paraId="78AA5AC1" w14:textId="77777777" w:rsidR="000032BD" w:rsidRPr="007B68E9" w:rsidRDefault="000032BD" w:rsidP="00821147">
            <w:pPr>
              <w:pStyle w:val="FABodyCopy"/>
            </w:pPr>
            <w:r w:rsidRPr="007B68E9">
              <w:t>6,050 (2,744)</w:t>
            </w:r>
          </w:p>
        </w:tc>
        <w:tc>
          <w:tcPr>
            <w:tcW w:w="1029" w:type="pct"/>
            <w:hideMark/>
          </w:tcPr>
          <w:p w14:paraId="3A68873D" w14:textId="77777777" w:rsidR="000032BD" w:rsidRPr="007B68E9" w:rsidRDefault="000032BD" w:rsidP="00821147">
            <w:pPr>
              <w:pStyle w:val="FABodyCopy"/>
            </w:pPr>
            <w:r w:rsidRPr="007B68E9">
              <w:t>4,365 (1,980)</w:t>
            </w:r>
          </w:p>
        </w:tc>
        <w:tc>
          <w:tcPr>
            <w:tcW w:w="748" w:type="pct"/>
            <w:hideMark/>
          </w:tcPr>
          <w:p w14:paraId="57190301" w14:textId="77777777" w:rsidR="000032BD" w:rsidRPr="007B68E9" w:rsidRDefault="000032BD" w:rsidP="00821147">
            <w:pPr>
              <w:pStyle w:val="FABodyCopy"/>
            </w:pPr>
            <w:r w:rsidRPr="007B68E9">
              <w:t>1,240 (562)</w:t>
            </w:r>
          </w:p>
        </w:tc>
      </w:tr>
      <w:tr w:rsidR="000032BD" w:rsidRPr="00887EE7" w14:paraId="2AAD0814" w14:textId="77777777" w:rsidTr="00821147">
        <w:trPr>
          <w:trHeight w:val="259"/>
        </w:trPr>
        <w:tc>
          <w:tcPr>
            <w:tcW w:w="805" w:type="pct"/>
            <w:tcBorders>
              <w:top w:val="nil"/>
              <w:bottom w:val="nil"/>
            </w:tcBorders>
          </w:tcPr>
          <w:p w14:paraId="7520869E" w14:textId="77777777" w:rsidR="000032BD" w:rsidRPr="007B68E9" w:rsidRDefault="000032BD" w:rsidP="00821147">
            <w:pPr>
              <w:pStyle w:val="FABodyCopy"/>
            </w:pPr>
          </w:p>
        </w:tc>
        <w:tc>
          <w:tcPr>
            <w:tcW w:w="672" w:type="pct"/>
            <w:hideMark/>
          </w:tcPr>
          <w:p w14:paraId="7BD95873" w14:textId="77777777" w:rsidR="000032BD" w:rsidRPr="007B68E9" w:rsidRDefault="000032BD" w:rsidP="00821147">
            <w:pPr>
              <w:pStyle w:val="FABodyCopy"/>
            </w:pPr>
            <w:r w:rsidRPr="007B68E9">
              <w:t>Limited</w:t>
            </w:r>
          </w:p>
        </w:tc>
        <w:tc>
          <w:tcPr>
            <w:tcW w:w="806" w:type="pct"/>
            <w:hideMark/>
          </w:tcPr>
          <w:p w14:paraId="39400DB5" w14:textId="77777777" w:rsidR="000032BD" w:rsidRPr="007B68E9" w:rsidRDefault="000032BD" w:rsidP="00821147">
            <w:pPr>
              <w:pStyle w:val="FABodyCopy"/>
            </w:pPr>
            <w:r w:rsidRPr="007B68E9">
              <w:t>3.6-liter</w:t>
            </w:r>
          </w:p>
          <w:p w14:paraId="5C233A1F" w14:textId="553838B1" w:rsidR="00BA66A4" w:rsidRPr="007B68E9" w:rsidRDefault="007B68E9" w:rsidP="00821147">
            <w:pPr>
              <w:pStyle w:val="FABodyCopy"/>
            </w:pPr>
            <w:r w:rsidRPr="007B68E9">
              <w:t xml:space="preserve">2.0-liter </w:t>
            </w:r>
            <w:proofErr w:type="spellStart"/>
            <w:r w:rsidR="00BA66A4" w:rsidRPr="007B68E9">
              <w:t>4x</w:t>
            </w:r>
            <w:r w:rsidRPr="007B68E9">
              <w:t>e</w:t>
            </w:r>
            <w:proofErr w:type="spellEnd"/>
          </w:p>
        </w:tc>
        <w:tc>
          <w:tcPr>
            <w:tcW w:w="940" w:type="pct"/>
            <w:hideMark/>
          </w:tcPr>
          <w:p w14:paraId="2F995914" w14:textId="77777777" w:rsidR="000032BD" w:rsidRPr="007B68E9" w:rsidRDefault="000032BD" w:rsidP="00821147">
            <w:pPr>
              <w:pStyle w:val="FABodyCopy"/>
            </w:pPr>
            <w:r w:rsidRPr="007B68E9">
              <w:t>6,050 (2,744)</w:t>
            </w:r>
          </w:p>
          <w:p w14:paraId="4E79AB53" w14:textId="14F5B455" w:rsidR="00BA66A4" w:rsidRPr="007B68E9" w:rsidRDefault="00BA66A4" w:rsidP="00821147">
            <w:pPr>
              <w:pStyle w:val="FABodyCopy"/>
            </w:pPr>
            <w:r w:rsidRPr="007B68E9">
              <w:t>6,900 (3</w:t>
            </w:r>
            <w:r w:rsidR="007B68E9" w:rsidRPr="007B68E9">
              <w:t>,</w:t>
            </w:r>
            <w:r w:rsidRPr="007B68E9">
              <w:t>130)</w:t>
            </w:r>
          </w:p>
        </w:tc>
        <w:tc>
          <w:tcPr>
            <w:tcW w:w="1029" w:type="pct"/>
            <w:hideMark/>
          </w:tcPr>
          <w:p w14:paraId="2AEDD0CC" w14:textId="77777777" w:rsidR="000032BD" w:rsidRPr="007B68E9" w:rsidRDefault="000032BD" w:rsidP="00821147">
            <w:pPr>
              <w:pStyle w:val="FABodyCopy"/>
            </w:pPr>
            <w:r w:rsidRPr="007B68E9">
              <w:t>4,413 (2,002)</w:t>
            </w:r>
          </w:p>
          <w:p w14:paraId="2CAE76DB" w14:textId="2D927283" w:rsidR="00BA66A4" w:rsidRPr="007B68E9" w:rsidRDefault="00BA66A4" w:rsidP="00821147">
            <w:pPr>
              <w:pStyle w:val="FABodyCopy"/>
            </w:pPr>
            <w:r w:rsidRPr="007B68E9">
              <w:t>5</w:t>
            </w:r>
            <w:r w:rsidR="00857FEB" w:rsidRPr="007B68E9">
              <w:t>,</w:t>
            </w:r>
            <w:r w:rsidRPr="007B68E9">
              <w:t>325 (</w:t>
            </w:r>
            <w:r w:rsidR="00857FEB" w:rsidRPr="007B68E9">
              <w:t>2,415.6)</w:t>
            </w:r>
          </w:p>
        </w:tc>
        <w:tc>
          <w:tcPr>
            <w:tcW w:w="748" w:type="pct"/>
            <w:hideMark/>
          </w:tcPr>
          <w:p w14:paraId="7A772287" w14:textId="77777777" w:rsidR="000032BD" w:rsidRPr="007B68E9" w:rsidRDefault="000032BD" w:rsidP="00821147">
            <w:pPr>
              <w:pStyle w:val="FABodyCopy"/>
            </w:pPr>
            <w:r w:rsidRPr="007B68E9">
              <w:t>1,260 (572)</w:t>
            </w:r>
          </w:p>
          <w:p w14:paraId="3C127205" w14:textId="040FEF5D" w:rsidR="00857FEB" w:rsidRPr="007B68E9" w:rsidRDefault="00857FEB" w:rsidP="00821147">
            <w:pPr>
              <w:pStyle w:val="FABodyCopy"/>
            </w:pPr>
            <w:r w:rsidRPr="007B68E9">
              <w:t>1,206 (547)</w:t>
            </w:r>
          </w:p>
        </w:tc>
      </w:tr>
      <w:tr w:rsidR="000032BD" w:rsidRPr="00887EE7" w14:paraId="5CD88DA1" w14:textId="77777777" w:rsidTr="00821147">
        <w:trPr>
          <w:trHeight w:val="259"/>
        </w:trPr>
        <w:tc>
          <w:tcPr>
            <w:tcW w:w="805" w:type="pct"/>
            <w:tcBorders>
              <w:top w:val="nil"/>
              <w:bottom w:val="nil"/>
            </w:tcBorders>
          </w:tcPr>
          <w:p w14:paraId="4B1BAE13" w14:textId="77777777" w:rsidR="000032BD" w:rsidRPr="007B68E9" w:rsidRDefault="000032BD" w:rsidP="00821147">
            <w:pPr>
              <w:pStyle w:val="FABodyCopy"/>
            </w:pPr>
          </w:p>
        </w:tc>
        <w:tc>
          <w:tcPr>
            <w:tcW w:w="672" w:type="pct"/>
          </w:tcPr>
          <w:p w14:paraId="7FF1DB53" w14:textId="77777777" w:rsidR="000032BD" w:rsidRPr="007B68E9" w:rsidRDefault="000032BD" w:rsidP="00821147">
            <w:pPr>
              <w:pStyle w:val="FABodyCopy"/>
            </w:pPr>
            <w:proofErr w:type="spellStart"/>
            <w:r w:rsidRPr="007B68E9">
              <w:t>Trailhawk</w:t>
            </w:r>
            <w:proofErr w:type="spellEnd"/>
          </w:p>
        </w:tc>
        <w:tc>
          <w:tcPr>
            <w:tcW w:w="806" w:type="pct"/>
          </w:tcPr>
          <w:p w14:paraId="7C7809D7" w14:textId="77777777" w:rsidR="000032BD" w:rsidRPr="007B68E9" w:rsidRDefault="000032BD" w:rsidP="00821147">
            <w:pPr>
              <w:pStyle w:val="FABodyCopy"/>
            </w:pPr>
            <w:r w:rsidRPr="007B68E9">
              <w:t>3.6-liter</w:t>
            </w:r>
          </w:p>
          <w:p w14:paraId="5F6715E2" w14:textId="77777777" w:rsidR="000032BD" w:rsidRPr="007B68E9" w:rsidRDefault="000032BD" w:rsidP="00821147">
            <w:pPr>
              <w:pStyle w:val="FABodyCopy"/>
            </w:pPr>
            <w:r w:rsidRPr="007B68E9">
              <w:t>5.7-liter</w:t>
            </w:r>
          </w:p>
          <w:p w14:paraId="241E85B4" w14:textId="6B45F1CB" w:rsidR="00BA66A4" w:rsidRPr="007B68E9" w:rsidRDefault="007B68E9" w:rsidP="00821147">
            <w:pPr>
              <w:pStyle w:val="FABodyCopy"/>
            </w:pPr>
            <w:r w:rsidRPr="007B68E9">
              <w:t xml:space="preserve">2.0-liter </w:t>
            </w:r>
            <w:proofErr w:type="spellStart"/>
            <w:r w:rsidRPr="007B68E9">
              <w:t>4xe</w:t>
            </w:r>
            <w:proofErr w:type="spellEnd"/>
          </w:p>
        </w:tc>
        <w:tc>
          <w:tcPr>
            <w:tcW w:w="940" w:type="pct"/>
          </w:tcPr>
          <w:p w14:paraId="41FC02F6" w14:textId="77777777" w:rsidR="000032BD" w:rsidRPr="007B68E9" w:rsidRDefault="000032BD" w:rsidP="00821147">
            <w:pPr>
              <w:pStyle w:val="FABodyCopy"/>
            </w:pPr>
            <w:r w:rsidRPr="007B68E9">
              <w:t>6,050 (2,744)</w:t>
            </w:r>
          </w:p>
          <w:p w14:paraId="6E80E771" w14:textId="77777777" w:rsidR="000032BD" w:rsidRPr="007B68E9" w:rsidRDefault="000032BD" w:rsidP="00821147">
            <w:pPr>
              <w:pStyle w:val="FABodyCopy"/>
            </w:pPr>
            <w:r w:rsidRPr="007B68E9">
              <w:t>6,500 (2,948)</w:t>
            </w:r>
          </w:p>
          <w:p w14:paraId="7C0A7686" w14:textId="3113EAC2" w:rsidR="00BA66A4" w:rsidRPr="007B68E9" w:rsidRDefault="00BA66A4" w:rsidP="00821147">
            <w:pPr>
              <w:pStyle w:val="FABodyCopy"/>
            </w:pPr>
            <w:r w:rsidRPr="007B68E9">
              <w:t>6,900 (3</w:t>
            </w:r>
            <w:r w:rsidR="007B68E9" w:rsidRPr="007B68E9">
              <w:t>,</w:t>
            </w:r>
            <w:r w:rsidRPr="007B68E9">
              <w:t>130)</w:t>
            </w:r>
          </w:p>
        </w:tc>
        <w:tc>
          <w:tcPr>
            <w:tcW w:w="1029" w:type="pct"/>
          </w:tcPr>
          <w:p w14:paraId="3871E6BF" w14:textId="77777777" w:rsidR="000032BD" w:rsidRPr="007B68E9" w:rsidRDefault="000032BD" w:rsidP="00821147">
            <w:pPr>
              <w:pStyle w:val="FABodyCopy"/>
            </w:pPr>
            <w:r w:rsidRPr="007B68E9">
              <w:t>4,747 (2,153)</w:t>
            </w:r>
          </w:p>
          <w:p w14:paraId="3AED0EAB" w14:textId="77777777" w:rsidR="000032BD" w:rsidRPr="007B68E9" w:rsidRDefault="000032BD" w:rsidP="00821147">
            <w:pPr>
              <w:pStyle w:val="FABodyCopy"/>
            </w:pPr>
            <w:r w:rsidRPr="007B68E9">
              <w:t>5,017 (2,276)</w:t>
            </w:r>
          </w:p>
          <w:p w14:paraId="04ADEECE" w14:textId="682262B4" w:rsidR="00857FEB" w:rsidRPr="007B68E9" w:rsidRDefault="00857FEB" w:rsidP="00821147">
            <w:pPr>
              <w:pStyle w:val="FABodyCopy"/>
            </w:pPr>
            <w:r w:rsidRPr="007B68E9">
              <w:t>5,524 (2,505.6)</w:t>
            </w:r>
          </w:p>
        </w:tc>
        <w:tc>
          <w:tcPr>
            <w:tcW w:w="748" w:type="pct"/>
          </w:tcPr>
          <w:p w14:paraId="1FAEF7E8" w14:textId="77777777" w:rsidR="000032BD" w:rsidRPr="007B68E9" w:rsidRDefault="000032BD" w:rsidP="00821147">
            <w:pPr>
              <w:pStyle w:val="FABodyCopy"/>
            </w:pPr>
            <w:r w:rsidRPr="007B68E9">
              <w:t>1,140 (517)</w:t>
            </w:r>
          </w:p>
          <w:p w14:paraId="5C390123" w14:textId="77777777" w:rsidR="000032BD" w:rsidRPr="007B68E9" w:rsidRDefault="000032BD" w:rsidP="00821147">
            <w:pPr>
              <w:pStyle w:val="FABodyCopy"/>
            </w:pPr>
            <w:r w:rsidRPr="007B68E9">
              <w:t>1,140 (517)</w:t>
            </w:r>
          </w:p>
          <w:p w14:paraId="1669330F" w14:textId="562C0ECF" w:rsidR="00857FEB" w:rsidRPr="007B68E9" w:rsidRDefault="00857FEB" w:rsidP="00821147">
            <w:pPr>
              <w:pStyle w:val="FABodyCopy"/>
            </w:pPr>
            <w:r w:rsidRPr="007B68E9">
              <w:t>1,150 (521)</w:t>
            </w:r>
          </w:p>
        </w:tc>
      </w:tr>
      <w:tr w:rsidR="000032BD" w:rsidRPr="00887EE7" w14:paraId="5BAC30F8" w14:textId="77777777" w:rsidTr="00821147">
        <w:trPr>
          <w:trHeight w:val="259"/>
        </w:trPr>
        <w:tc>
          <w:tcPr>
            <w:tcW w:w="805" w:type="pct"/>
            <w:tcBorders>
              <w:top w:val="nil"/>
              <w:bottom w:val="nil"/>
            </w:tcBorders>
          </w:tcPr>
          <w:p w14:paraId="7ABE48C1" w14:textId="77777777" w:rsidR="000032BD" w:rsidRPr="007B68E9" w:rsidRDefault="000032BD" w:rsidP="00821147">
            <w:pPr>
              <w:pStyle w:val="FABodyCopy"/>
            </w:pPr>
          </w:p>
        </w:tc>
        <w:tc>
          <w:tcPr>
            <w:tcW w:w="672" w:type="pct"/>
            <w:hideMark/>
          </w:tcPr>
          <w:p w14:paraId="70FA0A33" w14:textId="77777777" w:rsidR="000032BD" w:rsidRPr="007B68E9" w:rsidRDefault="000032BD" w:rsidP="00821147">
            <w:pPr>
              <w:pStyle w:val="FABodyCopy"/>
            </w:pPr>
            <w:r w:rsidRPr="007B68E9">
              <w:t>Overland</w:t>
            </w:r>
          </w:p>
        </w:tc>
        <w:tc>
          <w:tcPr>
            <w:tcW w:w="806" w:type="pct"/>
            <w:hideMark/>
          </w:tcPr>
          <w:p w14:paraId="43662A8F" w14:textId="77777777" w:rsidR="000032BD" w:rsidRPr="007B68E9" w:rsidRDefault="000032BD" w:rsidP="00821147">
            <w:pPr>
              <w:pStyle w:val="FABodyCopy"/>
            </w:pPr>
            <w:r w:rsidRPr="007B68E9">
              <w:t>3.6-liter</w:t>
            </w:r>
          </w:p>
          <w:p w14:paraId="7EBFA6E3" w14:textId="77777777" w:rsidR="000032BD" w:rsidRPr="007B68E9" w:rsidRDefault="000032BD" w:rsidP="00821147">
            <w:pPr>
              <w:pStyle w:val="FABodyCopy"/>
            </w:pPr>
            <w:r w:rsidRPr="007B68E9">
              <w:t>5.7-liter</w:t>
            </w:r>
          </w:p>
          <w:p w14:paraId="417B764F" w14:textId="175CF7DA" w:rsidR="00BA66A4" w:rsidRPr="007B68E9" w:rsidRDefault="007B68E9" w:rsidP="00821147">
            <w:pPr>
              <w:pStyle w:val="FABodyCopy"/>
            </w:pPr>
            <w:r w:rsidRPr="007B68E9">
              <w:t xml:space="preserve">2.0-liter </w:t>
            </w:r>
            <w:proofErr w:type="spellStart"/>
            <w:r w:rsidRPr="007B68E9">
              <w:t>4xe</w:t>
            </w:r>
            <w:proofErr w:type="spellEnd"/>
          </w:p>
        </w:tc>
        <w:tc>
          <w:tcPr>
            <w:tcW w:w="940" w:type="pct"/>
            <w:hideMark/>
          </w:tcPr>
          <w:p w14:paraId="38767DAE" w14:textId="77777777" w:rsidR="000032BD" w:rsidRPr="007B68E9" w:rsidRDefault="000032BD" w:rsidP="00821147">
            <w:pPr>
              <w:pStyle w:val="FABodyCopy"/>
            </w:pPr>
            <w:r w:rsidRPr="007B68E9">
              <w:t>6,050 (2,744)</w:t>
            </w:r>
          </w:p>
          <w:p w14:paraId="394EC9E9" w14:textId="77777777" w:rsidR="000032BD" w:rsidRPr="007B68E9" w:rsidRDefault="000032BD" w:rsidP="00821147">
            <w:pPr>
              <w:pStyle w:val="FABodyCopy"/>
            </w:pPr>
            <w:r w:rsidRPr="007B68E9">
              <w:t>6,500 (2,948)</w:t>
            </w:r>
          </w:p>
          <w:p w14:paraId="34C052E7" w14:textId="6421F20F" w:rsidR="00BA66A4" w:rsidRPr="007B68E9" w:rsidRDefault="00BA66A4" w:rsidP="00821147">
            <w:pPr>
              <w:pStyle w:val="FABodyCopy"/>
            </w:pPr>
            <w:r w:rsidRPr="007B68E9">
              <w:t>6,900 (3</w:t>
            </w:r>
            <w:r w:rsidR="007B68E9" w:rsidRPr="007B68E9">
              <w:t>,</w:t>
            </w:r>
            <w:r w:rsidRPr="007B68E9">
              <w:t>130)</w:t>
            </w:r>
          </w:p>
        </w:tc>
        <w:tc>
          <w:tcPr>
            <w:tcW w:w="1029" w:type="pct"/>
            <w:hideMark/>
          </w:tcPr>
          <w:p w14:paraId="513947D3" w14:textId="77777777" w:rsidR="000032BD" w:rsidRPr="007B68E9" w:rsidRDefault="000032BD" w:rsidP="00821147">
            <w:pPr>
              <w:pStyle w:val="FABodyCopy"/>
            </w:pPr>
            <w:r w:rsidRPr="007B68E9">
              <w:t>4,721 (2,141)</w:t>
            </w:r>
          </w:p>
          <w:p w14:paraId="1F3324BA" w14:textId="77777777" w:rsidR="000032BD" w:rsidRPr="007B68E9" w:rsidRDefault="000032BD" w:rsidP="00821147">
            <w:pPr>
              <w:pStyle w:val="FABodyCopy"/>
            </w:pPr>
            <w:r w:rsidRPr="007B68E9">
              <w:t>4,995 (2,266)</w:t>
            </w:r>
          </w:p>
          <w:p w14:paraId="1D8556AD" w14:textId="7735E0E0" w:rsidR="00857FEB" w:rsidRPr="007B68E9" w:rsidRDefault="00857FEB" w:rsidP="00821147">
            <w:pPr>
              <w:pStyle w:val="FABodyCopy"/>
            </w:pPr>
            <w:r w:rsidRPr="007B68E9">
              <w:t>5,492 (2,490.9)</w:t>
            </w:r>
          </w:p>
        </w:tc>
        <w:tc>
          <w:tcPr>
            <w:tcW w:w="748" w:type="pct"/>
            <w:hideMark/>
          </w:tcPr>
          <w:p w14:paraId="1F5AE957" w14:textId="77777777" w:rsidR="000032BD" w:rsidRPr="007B68E9" w:rsidRDefault="000032BD" w:rsidP="00821147">
            <w:pPr>
              <w:pStyle w:val="FABodyCopy"/>
            </w:pPr>
            <w:r w:rsidRPr="007B68E9">
              <w:t>1,210 (549)</w:t>
            </w:r>
          </w:p>
          <w:p w14:paraId="6218A557" w14:textId="77777777" w:rsidR="000032BD" w:rsidRPr="007B68E9" w:rsidRDefault="000032BD" w:rsidP="00821147">
            <w:pPr>
              <w:pStyle w:val="FABodyCopy"/>
            </w:pPr>
            <w:r w:rsidRPr="007B68E9">
              <w:t>1,220 (553)</w:t>
            </w:r>
          </w:p>
          <w:p w14:paraId="7DB674CF" w14:textId="1AF82519" w:rsidR="00857FEB" w:rsidRPr="007B68E9" w:rsidRDefault="00857FEB" w:rsidP="00821147">
            <w:pPr>
              <w:pStyle w:val="FABodyCopy"/>
            </w:pPr>
            <w:r w:rsidRPr="007B68E9">
              <w:t>1,206 (547)</w:t>
            </w:r>
          </w:p>
        </w:tc>
      </w:tr>
      <w:tr w:rsidR="000032BD" w:rsidRPr="00887EE7" w14:paraId="6B9B24E0" w14:textId="77777777" w:rsidTr="00821147">
        <w:trPr>
          <w:trHeight w:val="720"/>
        </w:trPr>
        <w:tc>
          <w:tcPr>
            <w:tcW w:w="805" w:type="pct"/>
            <w:tcBorders>
              <w:top w:val="nil"/>
              <w:bottom w:val="single" w:sz="6" w:space="0" w:color="BFBFBF" w:themeColor="background1" w:themeShade="BF"/>
            </w:tcBorders>
          </w:tcPr>
          <w:p w14:paraId="77DF7906" w14:textId="77777777" w:rsidR="000032BD" w:rsidRPr="007B68E9" w:rsidRDefault="000032BD" w:rsidP="00821147">
            <w:pPr>
              <w:pStyle w:val="FABodyCopy"/>
            </w:pPr>
          </w:p>
        </w:tc>
        <w:tc>
          <w:tcPr>
            <w:tcW w:w="672" w:type="pct"/>
            <w:tcBorders>
              <w:bottom w:val="single" w:sz="6" w:space="0" w:color="BFBFBF" w:themeColor="background1" w:themeShade="BF"/>
            </w:tcBorders>
            <w:hideMark/>
          </w:tcPr>
          <w:p w14:paraId="5332E0B3" w14:textId="77777777" w:rsidR="000032BD" w:rsidRPr="007B68E9" w:rsidRDefault="000032BD" w:rsidP="00821147">
            <w:pPr>
              <w:pStyle w:val="FABodyCopy"/>
            </w:pPr>
            <w:r w:rsidRPr="007B68E9">
              <w:t>Summit</w:t>
            </w:r>
          </w:p>
        </w:tc>
        <w:tc>
          <w:tcPr>
            <w:tcW w:w="806" w:type="pct"/>
            <w:tcBorders>
              <w:bottom w:val="single" w:sz="6" w:space="0" w:color="BFBFBF" w:themeColor="background1" w:themeShade="BF"/>
            </w:tcBorders>
            <w:hideMark/>
          </w:tcPr>
          <w:p w14:paraId="61E3273D" w14:textId="77777777" w:rsidR="000032BD" w:rsidRPr="007B68E9" w:rsidRDefault="000032BD" w:rsidP="00821147">
            <w:pPr>
              <w:pStyle w:val="FABodyCopy"/>
            </w:pPr>
            <w:r w:rsidRPr="007B68E9">
              <w:t>3.6-liter</w:t>
            </w:r>
          </w:p>
          <w:p w14:paraId="7106FF03" w14:textId="77777777" w:rsidR="000032BD" w:rsidRPr="007B68E9" w:rsidRDefault="000032BD" w:rsidP="00821147">
            <w:pPr>
              <w:pStyle w:val="FABodyCopy"/>
            </w:pPr>
            <w:r w:rsidRPr="007B68E9">
              <w:t>5.7-liter</w:t>
            </w:r>
          </w:p>
          <w:p w14:paraId="626544CC" w14:textId="7CA08E1D" w:rsidR="00BA66A4" w:rsidRPr="007B68E9" w:rsidRDefault="007B68E9" w:rsidP="00821147">
            <w:pPr>
              <w:pStyle w:val="FABodyCopy"/>
            </w:pPr>
            <w:r w:rsidRPr="007B68E9">
              <w:t xml:space="preserve">2.0-liter </w:t>
            </w:r>
            <w:proofErr w:type="spellStart"/>
            <w:r w:rsidRPr="007B68E9">
              <w:t>4xe</w:t>
            </w:r>
            <w:proofErr w:type="spellEnd"/>
          </w:p>
        </w:tc>
        <w:tc>
          <w:tcPr>
            <w:tcW w:w="940" w:type="pct"/>
            <w:tcBorders>
              <w:bottom w:val="single" w:sz="6" w:space="0" w:color="BFBFBF" w:themeColor="background1" w:themeShade="BF"/>
            </w:tcBorders>
            <w:hideMark/>
          </w:tcPr>
          <w:p w14:paraId="620D26B1" w14:textId="77777777" w:rsidR="000032BD" w:rsidRPr="007B68E9" w:rsidRDefault="000032BD" w:rsidP="00821147">
            <w:pPr>
              <w:pStyle w:val="FABodyCopy"/>
            </w:pPr>
            <w:r w:rsidRPr="007B68E9">
              <w:t>6,050 (2,744)</w:t>
            </w:r>
          </w:p>
          <w:p w14:paraId="0E6EBD45" w14:textId="77777777" w:rsidR="000032BD" w:rsidRPr="007B68E9" w:rsidRDefault="000032BD" w:rsidP="00821147">
            <w:pPr>
              <w:pStyle w:val="FABodyCopy"/>
            </w:pPr>
            <w:r w:rsidRPr="007B68E9">
              <w:t>6,500 (2,948)</w:t>
            </w:r>
          </w:p>
          <w:p w14:paraId="2D923350" w14:textId="055024A3" w:rsidR="00BA66A4" w:rsidRPr="007B68E9" w:rsidRDefault="00BA66A4" w:rsidP="00821147">
            <w:pPr>
              <w:pStyle w:val="FABodyCopy"/>
            </w:pPr>
            <w:r w:rsidRPr="007B68E9">
              <w:t>6,900 (3</w:t>
            </w:r>
            <w:r w:rsidR="007B68E9" w:rsidRPr="007B68E9">
              <w:t>,</w:t>
            </w:r>
            <w:r w:rsidRPr="007B68E9">
              <w:t>130)</w:t>
            </w:r>
          </w:p>
        </w:tc>
        <w:tc>
          <w:tcPr>
            <w:tcW w:w="1029" w:type="pct"/>
            <w:tcBorders>
              <w:bottom w:val="single" w:sz="6" w:space="0" w:color="BFBFBF" w:themeColor="background1" w:themeShade="BF"/>
            </w:tcBorders>
            <w:hideMark/>
          </w:tcPr>
          <w:p w14:paraId="5CC743D3" w14:textId="77777777" w:rsidR="000032BD" w:rsidRPr="007B68E9" w:rsidRDefault="000032BD" w:rsidP="00821147">
            <w:pPr>
              <w:pStyle w:val="FABodyCopy"/>
            </w:pPr>
            <w:r w:rsidRPr="007B68E9">
              <w:t>4,784 (2,170)</w:t>
            </w:r>
          </w:p>
          <w:p w14:paraId="5C89B27B" w14:textId="77777777" w:rsidR="000032BD" w:rsidRPr="007B68E9" w:rsidRDefault="000032BD" w:rsidP="00821147">
            <w:pPr>
              <w:pStyle w:val="FABodyCopy"/>
            </w:pPr>
            <w:r w:rsidRPr="007B68E9">
              <w:t>5,045 (2,288)</w:t>
            </w:r>
          </w:p>
          <w:p w14:paraId="6381E598" w14:textId="7252BFBE" w:rsidR="00857FEB" w:rsidRPr="007B68E9" w:rsidRDefault="00857FEB" w:rsidP="00821147">
            <w:pPr>
              <w:pStyle w:val="FABodyCopy"/>
            </w:pPr>
            <w:r w:rsidRPr="007B68E9">
              <w:t>5,558 (2,521.2)</w:t>
            </w:r>
          </w:p>
        </w:tc>
        <w:tc>
          <w:tcPr>
            <w:tcW w:w="748" w:type="pct"/>
            <w:tcBorders>
              <w:bottom w:val="single" w:sz="6" w:space="0" w:color="BFBFBF" w:themeColor="background1" w:themeShade="BF"/>
            </w:tcBorders>
            <w:hideMark/>
          </w:tcPr>
          <w:p w14:paraId="0951E04C" w14:textId="77777777" w:rsidR="000032BD" w:rsidRPr="007B68E9" w:rsidRDefault="000032BD" w:rsidP="00821147">
            <w:pPr>
              <w:pStyle w:val="FABodyCopy"/>
            </w:pPr>
            <w:r w:rsidRPr="007B68E9">
              <w:t>1,160 (526)</w:t>
            </w:r>
          </w:p>
          <w:p w14:paraId="7ACCDD9D" w14:textId="77777777" w:rsidR="000032BD" w:rsidRPr="007B68E9" w:rsidRDefault="000032BD" w:rsidP="00821147">
            <w:pPr>
              <w:pStyle w:val="FABodyCopy"/>
            </w:pPr>
            <w:r w:rsidRPr="007B68E9">
              <w:t>1,140 (517)</w:t>
            </w:r>
          </w:p>
          <w:p w14:paraId="2516828D" w14:textId="17455928" w:rsidR="00857FEB" w:rsidRPr="007B68E9" w:rsidRDefault="00857FEB" w:rsidP="00821147">
            <w:pPr>
              <w:pStyle w:val="FABodyCopy"/>
            </w:pPr>
            <w:r w:rsidRPr="007B68E9">
              <w:t>1,111 (504)</w:t>
            </w:r>
          </w:p>
        </w:tc>
      </w:tr>
      <w:tr w:rsidR="000032BD" w:rsidRPr="00887EE7" w14:paraId="5B3B2CD6" w14:textId="77777777" w:rsidTr="00821147">
        <w:trPr>
          <w:trHeight w:val="259"/>
        </w:trPr>
        <w:tc>
          <w:tcPr>
            <w:tcW w:w="5000" w:type="pct"/>
            <w:gridSpan w:val="6"/>
            <w:tcBorders>
              <w:top w:val="single" w:sz="6" w:space="0" w:color="BFBFBF" w:themeColor="background1" w:themeShade="BF"/>
              <w:bottom w:val="nil"/>
            </w:tcBorders>
            <w:hideMark/>
          </w:tcPr>
          <w:p w14:paraId="39E2946B" w14:textId="77777777" w:rsidR="000032BD" w:rsidRPr="00887EE7" w:rsidRDefault="000032BD" w:rsidP="00821147">
            <w:pPr>
              <w:pStyle w:val="Footnote"/>
            </w:pPr>
            <w:r w:rsidRPr="00887EE7">
              <w:t>(a) Gross Vehicle Weight Rating</w:t>
            </w:r>
          </w:p>
          <w:p w14:paraId="4464AE34" w14:textId="77777777" w:rsidR="000032BD" w:rsidRPr="00887EE7" w:rsidRDefault="000032BD" w:rsidP="00821147">
            <w:pPr>
              <w:pStyle w:val="Footnote"/>
            </w:pPr>
            <w:r w:rsidRPr="00887EE7">
              <w:t xml:space="preserve">(b) Curb weight includes standard equipment and full quantities of fuel, </w:t>
            </w:r>
            <w:proofErr w:type="gramStart"/>
            <w:r w:rsidRPr="00887EE7">
              <w:t>lubricant</w:t>
            </w:r>
            <w:proofErr w:type="gramEnd"/>
            <w:r w:rsidRPr="00887EE7">
              <w:t xml:space="preserve"> and coolant.</w:t>
            </w:r>
          </w:p>
          <w:p w14:paraId="657BD8DB" w14:textId="77777777" w:rsidR="000032BD" w:rsidRPr="00887EE7" w:rsidRDefault="000032BD" w:rsidP="00821147">
            <w:pPr>
              <w:pStyle w:val="Footnote"/>
            </w:pPr>
            <w:r w:rsidRPr="00887EE7">
              <w:t xml:space="preserve">(c) Payload is the maximum allowable weight of driver, passengers, </w:t>
            </w:r>
            <w:proofErr w:type="gramStart"/>
            <w:r w:rsidRPr="00887EE7">
              <w:t>cargo</w:t>
            </w:r>
            <w:proofErr w:type="gramEnd"/>
            <w:r w:rsidRPr="00887EE7">
              <w:t xml:space="preserve"> and options, rounded to the nearest 10 lbs. (</w:t>
            </w:r>
            <w:proofErr w:type="spellStart"/>
            <w:r w:rsidRPr="00887EE7">
              <w:t>5kg</w:t>
            </w:r>
            <w:proofErr w:type="spellEnd"/>
            <w:r w:rsidRPr="00887EE7">
              <w:t>).</w:t>
            </w:r>
          </w:p>
        </w:tc>
      </w:tr>
    </w:tbl>
    <w:p w14:paraId="58B94E58" w14:textId="77777777" w:rsidR="000032BD" w:rsidRPr="00B2237A" w:rsidRDefault="000032BD" w:rsidP="000032BD">
      <w:pPr>
        <w:pStyle w:val="Heading3"/>
        <w:keepNext/>
        <w:keepLines/>
      </w:pPr>
      <w:r w:rsidRPr="006251EE">
        <w:lastRenderedPageBreak/>
        <w:t>WEIGHT DISTRIBUTION, F/R</w:t>
      </w:r>
    </w:p>
    <w:tbl>
      <w:tblPr>
        <w:tblStyle w:val="SPTABLESTYLE"/>
        <w:tblW w:w="5045" w:type="pct"/>
        <w:tblLayout w:type="fixed"/>
        <w:tblLook w:val="0020" w:firstRow="1" w:lastRow="0" w:firstColumn="0" w:lastColumn="0" w:noHBand="0" w:noVBand="0"/>
      </w:tblPr>
      <w:tblGrid>
        <w:gridCol w:w="4321"/>
        <w:gridCol w:w="2158"/>
        <w:gridCol w:w="1892"/>
        <w:gridCol w:w="1800"/>
      </w:tblGrid>
      <w:tr w:rsidR="000032BD" w:rsidRPr="00E83E6F" w14:paraId="1FFBB563" w14:textId="77777777" w:rsidTr="00821147">
        <w:trPr>
          <w:trHeight w:val="259"/>
        </w:trPr>
        <w:tc>
          <w:tcPr>
            <w:tcW w:w="2124" w:type="pct"/>
            <w:tcBorders>
              <w:bottom w:val="single" w:sz="6" w:space="0" w:color="BFBFBF" w:themeColor="background1" w:themeShade="BF"/>
            </w:tcBorders>
          </w:tcPr>
          <w:p w14:paraId="57FF78C2" w14:textId="77777777" w:rsidR="000032BD" w:rsidRPr="006251EE" w:rsidRDefault="000032BD" w:rsidP="00821147">
            <w:pPr>
              <w:pStyle w:val="TableSubhead"/>
              <w:keepNext/>
              <w:keepLines/>
            </w:pPr>
            <w:r w:rsidRPr="006251EE">
              <w:t>WEIGHT DISTRIBUTION, F/R</w:t>
            </w:r>
          </w:p>
        </w:tc>
        <w:tc>
          <w:tcPr>
            <w:tcW w:w="1061" w:type="pct"/>
          </w:tcPr>
          <w:p w14:paraId="7EC88ECD" w14:textId="77777777" w:rsidR="000032BD" w:rsidRPr="006251EE" w:rsidRDefault="000032BD" w:rsidP="00821147">
            <w:pPr>
              <w:pStyle w:val="TableSubhead"/>
              <w:keepNext/>
              <w:keepLines/>
            </w:pPr>
            <w:r w:rsidRPr="006251EE">
              <w:t>MODEL</w:t>
            </w:r>
          </w:p>
        </w:tc>
        <w:tc>
          <w:tcPr>
            <w:tcW w:w="930" w:type="pct"/>
          </w:tcPr>
          <w:p w14:paraId="6F1B56FD" w14:textId="77777777" w:rsidR="000032BD" w:rsidRPr="006251EE" w:rsidRDefault="000032BD" w:rsidP="00821147">
            <w:pPr>
              <w:pStyle w:val="TableSubhead"/>
              <w:keepNext/>
              <w:keepLines/>
            </w:pPr>
            <w:r w:rsidRPr="006251EE">
              <w:t>ENGINE</w:t>
            </w:r>
          </w:p>
        </w:tc>
        <w:tc>
          <w:tcPr>
            <w:tcW w:w="885" w:type="pct"/>
          </w:tcPr>
          <w:p w14:paraId="06E52651" w14:textId="77777777" w:rsidR="000032BD" w:rsidRPr="006251EE" w:rsidRDefault="000032BD" w:rsidP="00821147">
            <w:pPr>
              <w:pStyle w:val="TableSubhead"/>
              <w:keepNext/>
              <w:keepLines/>
            </w:pPr>
            <w:r w:rsidRPr="006251EE">
              <w:t>DISTRIBUTION</w:t>
            </w:r>
          </w:p>
        </w:tc>
      </w:tr>
      <w:tr w:rsidR="000032BD" w:rsidRPr="00792363" w14:paraId="3A50C247" w14:textId="77777777" w:rsidTr="00821147">
        <w:trPr>
          <w:trHeight w:val="330"/>
        </w:trPr>
        <w:tc>
          <w:tcPr>
            <w:tcW w:w="2124" w:type="pct"/>
            <w:tcBorders>
              <w:top w:val="single" w:sz="6" w:space="0" w:color="BFBFBF" w:themeColor="background1" w:themeShade="BF"/>
              <w:bottom w:val="nil"/>
            </w:tcBorders>
          </w:tcPr>
          <w:p w14:paraId="166A6724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pacing w:before="76" w:after="76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t>2WD</w:t>
            </w:r>
            <w:proofErr w:type="spellEnd"/>
          </w:p>
        </w:tc>
        <w:tc>
          <w:tcPr>
            <w:tcW w:w="1061" w:type="pct"/>
          </w:tcPr>
          <w:p w14:paraId="0B039132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sz w:val="18"/>
                <w:szCs w:val="18"/>
              </w:rPr>
            </w:pPr>
            <w:r w:rsidRPr="006251EE">
              <w:rPr>
                <w:rFonts w:ascii="Arial" w:hAnsi="Arial" w:cs="Arial"/>
                <w:sz w:val="18"/>
                <w:szCs w:val="18"/>
              </w:rPr>
              <w:t>Laredo</w:t>
            </w:r>
          </w:p>
        </w:tc>
        <w:tc>
          <w:tcPr>
            <w:tcW w:w="930" w:type="pct"/>
          </w:tcPr>
          <w:p w14:paraId="22E5D8B9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3.6-liter</w:t>
            </w:r>
          </w:p>
        </w:tc>
        <w:tc>
          <w:tcPr>
            <w:tcW w:w="885" w:type="pct"/>
          </w:tcPr>
          <w:p w14:paraId="66B7F577" w14:textId="77777777" w:rsidR="000032BD" w:rsidRPr="006251EE" w:rsidRDefault="000032BD" w:rsidP="000032BD">
            <w:pPr>
              <w:widowControl w:val="0"/>
              <w:tabs>
                <w:tab w:val="left" w:pos="910"/>
              </w:tabs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53/47</w:t>
            </w:r>
          </w:p>
        </w:tc>
      </w:tr>
      <w:tr w:rsidR="000032BD" w:rsidRPr="00792363" w14:paraId="12A9AFF0" w14:textId="77777777" w:rsidTr="00821147">
        <w:trPr>
          <w:trHeight w:val="331"/>
        </w:trPr>
        <w:tc>
          <w:tcPr>
            <w:tcW w:w="2124" w:type="pct"/>
            <w:tcBorders>
              <w:top w:val="nil"/>
              <w:bottom w:val="nil"/>
            </w:tcBorders>
          </w:tcPr>
          <w:p w14:paraId="4739F4C9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pacing w:before="76" w:after="7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1" w:type="pct"/>
          </w:tcPr>
          <w:p w14:paraId="15709871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sz w:val="18"/>
                <w:szCs w:val="18"/>
              </w:rPr>
            </w:pPr>
            <w:r w:rsidRPr="006251EE">
              <w:rPr>
                <w:rFonts w:ascii="Arial" w:hAnsi="Arial" w:cs="Arial"/>
                <w:sz w:val="18"/>
                <w:szCs w:val="18"/>
              </w:rPr>
              <w:t>Limited</w:t>
            </w:r>
          </w:p>
        </w:tc>
        <w:tc>
          <w:tcPr>
            <w:tcW w:w="930" w:type="pct"/>
          </w:tcPr>
          <w:p w14:paraId="1B94DD3A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3.6-liter</w:t>
            </w:r>
          </w:p>
        </w:tc>
        <w:tc>
          <w:tcPr>
            <w:tcW w:w="885" w:type="pct"/>
          </w:tcPr>
          <w:p w14:paraId="38F7BA0F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53/47</w:t>
            </w:r>
          </w:p>
        </w:tc>
      </w:tr>
      <w:tr w:rsidR="000032BD" w:rsidRPr="00792363" w14:paraId="7D4A14B5" w14:textId="77777777" w:rsidTr="00821147">
        <w:trPr>
          <w:trHeight w:val="331"/>
        </w:trPr>
        <w:tc>
          <w:tcPr>
            <w:tcW w:w="2124" w:type="pct"/>
            <w:tcBorders>
              <w:top w:val="nil"/>
              <w:bottom w:val="nil"/>
            </w:tcBorders>
          </w:tcPr>
          <w:p w14:paraId="12CF3F8A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pacing w:before="76" w:after="7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1" w:type="pct"/>
          </w:tcPr>
          <w:p w14:paraId="33C55133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sz w:val="18"/>
                <w:szCs w:val="18"/>
              </w:rPr>
            </w:pPr>
            <w:r w:rsidRPr="006251EE">
              <w:rPr>
                <w:rFonts w:ascii="Arial" w:hAnsi="Arial" w:cs="Arial"/>
                <w:sz w:val="18"/>
                <w:szCs w:val="18"/>
              </w:rPr>
              <w:t>Overland</w:t>
            </w:r>
          </w:p>
        </w:tc>
        <w:tc>
          <w:tcPr>
            <w:tcW w:w="930" w:type="pct"/>
          </w:tcPr>
          <w:p w14:paraId="33C8D09E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3.6-liter</w:t>
            </w:r>
          </w:p>
        </w:tc>
        <w:tc>
          <w:tcPr>
            <w:tcW w:w="885" w:type="pct"/>
          </w:tcPr>
          <w:p w14:paraId="39F814FE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52/48</w:t>
            </w:r>
          </w:p>
        </w:tc>
      </w:tr>
      <w:tr w:rsidR="000032BD" w:rsidRPr="00792363" w14:paraId="2D7DA8C6" w14:textId="77777777" w:rsidTr="00821147">
        <w:trPr>
          <w:trHeight w:val="331"/>
        </w:trPr>
        <w:tc>
          <w:tcPr>
            <w:tcW w:w="2124" w:type="pct"/>
            <w:tcBorders>
              <w:top w:val="nil"/>
              <w:bottom w:val="single" w:sz="6" w:space="0" w:color="BFBFBF" w:themeColor="background1" w:themeShade="BF"/>
            </w:tcBorders>
          </w:tcPr>
          <w:p w14:paraId="1E096C0D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pacing w:before="76" w:after="7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1" w:type="pct"/>
          </w:tcPr>
          <w:p w14:paraId="6A82F1C8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sz w:val="18"/>
                <w:szCs w:val="18"/>
              </w:rPr>
            </w:pPr>
            <w:r w:rsidRPr="006251EE">
              <w:rPr>
                <w:rFonts w:ascii="Arial" w:hAnsi="Arial" w:cs="Arial"/>
                <w:sz w:val="18"/>
                <w:szCs w:val="18"/>
              </w:rPr>
              <w:t>Summit</w:t>
            </w:r>
          </w:p>
        </w:tc>
        <w:tc>
          <w:tcPr>
            <w:tcW w:w="930" w:type="pct"/>
          </w:tcPr>
          <w:p w14:paraId="3C82754D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3.6-liter</w:t>
            </w:r>
            <w:r w:rsidRPr="006251EE">
              <w:rPr>
                <w:rFonts w:ascii="MS Gothic" w:eastAsia="MS Gothic" w:hAnsi="MS Gothic" w:cs="MS Gothic" w:hint="eastAsia"/>
                <w:color w:val="000000" w:themeColor="text1"/>
                <w:sz w:val="18"/>
                <w:szCs w:val="18"/>
              </w:rPr>
              <w:t> </w:t>
            </w:r>
          </w:p>
        </w:tc>
        <w:tc>
          <w:tcPr>
            <w:tcW w:w="885" w:type="pct"/>
          </w:tcPr>
          <w:p w14:paraId="73DAD72C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52/48</w:t>
            </w:r>
          </w:p>
        </w:tc>
      </w:tr>
      <w:tr w:rsidR="000032BD" w:rsidRPr="00792363" w14:paraId="756BC472" w14:textId="77777777" w:rsidTr="00821147">
        <w:trPr>
          <w:trHeight w:val="259"/>
        </w:trPr>
        <w:tc>
          <w:tcPr>
            <w:tcW w:w="2124" w:type="pct"/>
            <w:tcBorders>
              <w:top w:val="single" w:sz="6" w:space="0" w:color="BFBFBF" w:themeColor="background1" w:themeShade="BF"/>
              <w:bottom w:val="nil"/>
            </w:tcBorders>
          </w:tcPr>
          <w:p w14:paraId="48C07C16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pacing w:before="76" w:after="76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t>4WD</w:t>
            </w:r>
            <w:proofErr w:type="spellEnd"/>
          </w:p>
        </w:tc>
        <w:tc>
          <w:tcPr>
            <w:tcW w:w="1061" w:type="pct"/>
          </w:tcPr>
          <w:p w14:paraId="1B652EC3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sz w:val="18"/>
                <w:szCs w:val="18"/>
              </w:rPr>
            </w:pPr>
            <w:r w:rsidRPr="006251EE">
              <w:rPr>
                <w:rFonts w:ascii="Arial" w:hAnsi="Arial" w:cs="Arial"/>
                <w:sz w:val="18"/>
                <w:szCs w:val="18"/>
              </w:rPr>
              <w:t>Laredo</w:t>
            </w:r>
          </w:p>
        </w:tc>
        <w:tc>
          <w:tcPr>
            <w:tcW w:w="930" w:type="pct"/>
          </w:tcPr>
          <w:p w14:paraId="13BFAF5B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3.6-liter</w:t>
            </w:r>
          </w:p>
        </w:tc>
        <w:tc>
          <w:tcPr>
            <w:tcW w:w="885" w:type="pct"/>
          </w:tcPr>
          <w:p w14:paraId="3BB6F898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54/46</w:t>
            </w:r>
          </w:p>
        </w:tc>
      </w:tr>
      <w:tr w:rsidR="000032BD" w:rsidRPr="00792363" w14:paraId="487FA627" w14:textId="77777777" w:rsidTr="00821147">
        <w:trPr>
          <w:trHeight w:val="403"/>
        </w:trPr>
        <w:tc>
          <w:tcPr>
            <w:tcW w:w="2124" w:type="pct"/>
            <w:tcBorders>
              <w:top w:val="nil"/>
              <w:bottom w:val="nil"/>
            </w:tcBorders>
          </w:tcPr>
          <w:p w14:paraId="425C3277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pacing w:before="76" w:after="7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1" w:type="pct"/>
          </w:tcPr>
          <w:p w14:paraId="6608CC2E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sz w:val="18"/>
                <w:szCs w:val="18"/>
              </w:rPr>
            </w:pPr>
            <w:r w:rsidRPr="006251EE">
              <w:rPr>
                <w:rFonts w:ascii="Arial" w:hAnsi="Arial" w:cs="Arial"/>
                <w:sz w:val="18"/>
                <w:szCs w:val="18"/>
              </w:rPr>
              <w:t>Limited</w:t>
            </w:r>
          </w:p>
        </w:tc>
        <w:tc>
          <w:tcPr>
            <w:tcW w:w="930" w:type="pct"/>
          </w:tcPr>
          <w:p w14:paraId="7A8DEF74" w14:textId="77777777" w:rsidR="000032BD" w:rsidRPr="006251EE" w:rsidRDefault="000032BD" w:rsidP="000032BD">
            <w:pPr>
              <w:widowControl w:val="0"/>
              <w:tabs>
                <w:tab w:val="left" w:pos="1190"/>
              </w:tabs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3.6-liter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2.0-liter </w:t>
            </w:r>
            <w:proofErr w:type="spellStart"/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4xe</w:t>
            </w:r>
            <w:proofErr w:type="spellEnd"/>
          </w:p>
        </w:tc>
        <w:tc>
          <w:tcPr>
            <w:tcW w:w="885" w:type="pct"/>
          </w:tcPr>
          <w:p w14:paraId="322820D0" w14:textId="77777777" w:rsidR="000032BD" w:rsidRPr="00993E1D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54/46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53/47</w:t>
            </w:r>
          </w:p>
        </w:tc>
      </w:tr>
      <w:tr w:rsidR="000032BD" w:rsidRPr="00792363" w14:paraId="2000566D" w14:textId="77777777" w:rsidTr="00821147">
        <w:trPr>
          <w:trHeight w:val="403"/>
        </w:trPr>
        <w:tc>
          <w:tcPr>
            <w:tcW w:w="2124" w:type="pct"/>
            <w:tcBorders>
              <w:top w:val="nil"/>
              <w:bottom w:val="nil"/>
            </w:tcBorders>
          </w:tcPr>
          <w:p w14:paraId="6415F0CB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pacing w:before="76" w:after="7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1" w:type="pct"/>
          </w:tcPr>
          <w:p w14:paraId="38C398A7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251EE">
              <w:rPr>
                <w:rFonts w:ascii="Arial" w:hAnsi="Arial" w:cs="Arial"/>
                <w:sz w:val="18"/>
                <w:szCs w:val="18"/>
              </w:rPr>
              <w:t>Trailhawk</w:t>
            </w:r>
            <w:proofErr w:type="spellEnd"/>
          </w:p>
        </w:tc>
        <w:tc>
          <w:tcPr>
            <w:tcW w:w="930" w:type="pct"/>
          </w:tcPr>
          <w:p w14:paraId="42C410A4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3.6-liter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5.7-liter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2.0-liter </w:t>
            </w:r>
            <w:proofErr w:type="spellStart"/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4xe</w:t>
            </w:r>
            <w:proofErr w:type="spellEnd"/>
          </w:p>
        </w:tc>
        <w:tc>
          <w:tcPr>
            <w:tcW w:w="885" w:type="pct"/>
          </w:tcPr>
          <w:p w14:paraId="76BF3279" w14:textId="77777777" w:rsidR="000032BD" w:rsidRPr="00993E1D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53/47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55/45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52/48</w:t>
            </w:r>
          </w:p>
        </w:tc>
      </w:tr>
      <w:tr w:rsidR="000032BD" w:rsidRPr="00792363" w14:paraId="21286125" w14:textId="77777777" w:rsidTr="00821147">
        <w:trPr>
          <w:trHeight w:val="403"/>
        </w:trPr>
        <w:tc>
          <w:tcPr>
            <w:tcW w:w="2124" w:type="pct"/>
            <w:tcBorders>
              <w:top w:val="nil"/>
              <w:bottom w:val="nil"/>
            </w:tcBorders>
          </w:tcPr>
          <w:p w14:paraId="480060D9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pacing w:before="76" w:after="7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1" w:type="pct"/>
          </w:tcPr>
          <w:p w14:paraId="51904916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sz w:val="18"/>
                <w:szCs w:val="18"/>
              </w:rPr>
            </w:pPr>
            <w:r w:rsidRPr="006251EE">
              <w:rPr>
                <w:rFonts w:ascii="Arial" w:hAnsi="Arial" w:cs="Arial"/>
                <w:sz w:val="18"/>
                <w:szCs w:val="18"/>
              </w:rPr>
              <w:t>Overland</w:t>
            </w:r>
          </w:p>
        </w:tc>
        <w:tc>
          <w:tcPr>
            <w:tcW w:w="930" w:type="pct"/>
          </w:tcPr>
          <w:p w14:paraId="2750AC2F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3.6-liter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5.7-liter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2.0-liter </w:t>
            </w:r>
            <w:proofErr w:type="spellStart"/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4xe</w:t>
            </w:r>
            <w:proofErr w:type="spellEnd"/>
          </w:p>
        </w:tc>
        <w:tc>
          <w:tcPr>
            <w:tcW w:w="885" w:type="pct"/>
          </w:tcPr>
          <w:p w14:paraId="5CEA3CB9" w14:textId="77777777" w:rsidR="000032BD" w:rsidRPr="00993E1D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53/47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55/45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52/48</w:t>
            </w:r>
          </w:p>
        </w:tc>
      </w:tr>
      <w:tr w:rsidR="000032BD" w:rsidRPr="00792363" w14:paraId="46E0147F" w14:textId="77777777" w:rsidTr="00821147">
        <w:trPr>
          <w:trHeight w:val="432"/>
        </w:trPr>
        <w:tc>
          <w:tcPr>
            <w:tcW w:w="2124" w:type="pct"/>
            <w:tcBorders>
              <w:top w:val="nil"/>
            </w:tcBorders>
          </w:tcPr>
          <w:p w14:paraId="25239D69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pacing w:before="76" w:after="7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61" w:type="pct"/>
          </w:tcPr>
          <w:p w14:paraId="625A9E3C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sz w:val="18"/>
                <w:szCs w:val="18"/>
              </w:rPr>
            </w:pPr>
            <w:r w:rsidRPr="006251EE">
              <w:rPr>
                <w:rFonts w:ascii="Arial" w:hAnsi="Arial" w:cs="Arial"/>
                <w:sz w:val="18"/>
                <w:szCs w:val="18"/>
              </w:rPr>
              <w:t>Summit</w:t>
            </w:r>
          </w:p>
        </w:tc>
        <w:tc>
          <w:tcPr>
            <w:tcW w:w="930" w:type="pct"/>
          </w:tcPr>
          <w:p w14:paraId="49753C83" w14:textId="77777777" w:rsidR="000032BD" w:rsidRPr="006251EE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3.6-liter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5.7-liter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2.0-liter </w:t>
            </w:r>
            <w:proofErr w:type="spellStart"/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4xe</w:t>
            </w:r>
            <w:proofErr w:type="spellEnd"/>
          </w:p>
        </w:tc>
        <w:tc>
          <w:tcPr>
            <w:tcW w:w="885" w:type="pct"/>
          </w:tcPr>
          <w:p w14:paraId="319F49D4" w14:textId="77777777" w:rsidR="000032BD" w:rsidRPr="00993E1D" w:rsidRDefault="000032BD" w:rsidP="000032BD">
            <w:pPr>
              <w:widowControl w:val="0"/>
              <w:autoSpaceDE w:val="0"/>
              <w:autoSpaceDN w:val="0"/>
              <w:adjustRightInd w:val="0"/>
              <w:snapToGrid w:val="0"/>
              <w:spacing w:before="76" w:after="76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52/48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54/46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color w:val="000000" w:themeColor="text1"/>
                <w:sz w:val="18"/>
                <w:szCs w:val="18"/>
              </w:rPr>
              <w:t>52/48</w:t>
            </w:r>
          </w:p>
        </w:tc>
      </w:tr>
    </w:tbl>
    <w:p w14:paraId="1C9EF30C" w14:textId="3338D34E" w:rsidR="00E27BCD" w:rsidRPr="002561E8" w:rsidRDefault="00E27BCD" w:rsidP="00E27BCD">
      <w:pPr>
        <w:pStyle w:val="Heading3"/>
      </w:pPr>
      <w:r w:rsidRPr="002561E8">
        <w:t>Wheels</w:t>
      </w:r>
    </w:p>
    <w:p w14:paraId="18DED034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 xml:space="preserve">Standard — Laredo </w:t>
      </w:r>
    </w:p>
    <w:p w14:paraId="36E62140" w14:textId="77777777" w:rsidR="00E27BCD" w:rsidRPr="00B2237A" w:rsidRDefault="00E27BCD" w:rsidP="00E27BCD">
      <w:pPr>
        <w:pStyle w:val="BodyCopy"/>
        <w:rPr>
          <w:highlight w:val="yellow"/>
        </w:rPr>
      </w:pPr>
      <w:r>
        <w:tab/>
      </w:r>
      <w:r w:rsidRPr="00B2237A">
        <w:t>Type and material</w:t>
      </w:r>
      <w:r w:rsidRPr="00B2237A">
        <w:tab/>
        <w:t>Painted cast aluminum in Fine Silver</w:t>
      </w:r>
    </w:p>
    <w:p w14:paraId="35965D3B" w14:textId="77777777" w:rsidR="00E27BCD" w:rsidRPr="00B2237A" w:rsidRDefault="00E27BCD" w:rsidP="00E27BCD">
      <w:pPr>
        <w:pStyle w:val="BodyCopy"/>
      </w:pPr>
      <w:r>
        <w:tab/>
      </w:r>
      <w:r w:rsidRPr="00B2237A">
        <w:t>Size (inches)</w:t>
      </w:r>
      <w:r w:rsidRPr="00B2237A">
        <w:tab/>
        <w:t>17 x 8</w:t>
      </w:r>
    </w:p>
    <w:p w14:paraId="64837720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</w:r>
      <w:r w:rsidRPr="00B2237A">
        <w:tab/>
        <w:t xml:space="preserve">Standard — Limited </w:t>
      </w:r>
    </w:p>
    <w:p w14:paraId="227DE689" w14:textId="77777777" w:rsidR="00E27BCD" w:rsidRPr="00B2237A" w:rsidRDefault="00E27BCD" w:rsidP="00E27BCD">
      <w:pPr>
        <w:pStyle w:val="BodyCopy"/>
      </w:pPr>
      <w:r>
        <w:tab/>
      </w:r>
      <w:r w:rsidRPr="00B2237A">
        <w:t>Type and material</w:t>
      </w:r>
      <w:r w:rsidRPr="00B2237A">
        <w:tab/>
        <w:t>Painted cast aluminum in Low-Gloss Highlight Silver</w:t>
      </w:r>
    </w:p>
    <w:p w14:paraId="5301DC6D" w14:textId="77777777" w:rsidR="00E27BCD" w:rsidRPr="00B2237A" w:rsidRDefault="00E27BCD" w:rsidP="00E27BCD">
      <w:pPr>
        <w:pStyle w:val="BodyCopy"/>
      </w:pPr>
      <w:r>
        <w:tab/>
      </w:r>
      <w:r w:rsidRPr="00B2237A">
        <w:t>Size (inches)</w:t>
      </w:r>
      <w:r w:rsidRPr="00B2237A">
        <w:tab/>
        <w:t>18 x 8</w:t>
      </w:r>
    </w:p>
    <w:p w14:paraId="09722674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>Optional — Limited</w:t>
      </w:r>
    </w:p>
    <w:p w14:paraId="7B39F658" w14:textId="77777777" w:rsidR="00E27BCD" w:rsidRPr="00B2237A" w:rsidRDefault="00E27BCD" w:rsidP="00E27BCD">
      <w:pPr>
        <w:pStyle w:val="BodyCopy"/>
      </w:pPr>
      <w:r>
        <w:tab/>
      </w:r>
      <w:r w:rsidRPr="00B2237A">
        <w:t>Type and material</w:t>
      </w:r>
      <w:r w:rsidRPr="00B2237A">
        <w:tab/>
        <w:t>Polished aluminum with High-Gloss Technical Gray pockets</w:t>
      </w:r>
    </w:p>
    <w:p w14:paraId="79AC95BC" w14:textId="77777777" w:rsidR="00E27BCD" w:rsidRPr="00B2237A" w:rsidRDefault="00E27BCD" w:rsidP="00E27BCD">
      <w:pPr>
        <w:pStyle w:val="BodyCopy"/>
      </w:pPr>
      <w:r>
        <w:tab/>
      </w:r>
      <w:r w:rsidRPr="00B2237A">
        <w:t>Size (inches)</w:t>
      </w:r>
      <w:r w:rsidRPr="00B2237A">
        <w:tab/>
        <w:t>20 x 8.5</w:t>
      </w:r>
    </w:p>
    <w:p w14:paraId="6CF95298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 xml:space="preserve">Standard — Limited </w:t>
      </w:r>
      <w:proofErr w:type="spellStart"/>
      <w:r w:rsidRPr="00B2237A">
        <w:t>4xe</w:t>
      </w:r>
      <w:proofErr w:type="spellEnd"/>
    </w:p>
    <w:p w14:paraId="33E27074" w14:textId="77777777" w:rsidR="00E27BCD" w:rsidRPr="00B2237A" w:rsidRDefault="00E27BCD" w:rsidP="00E27BCD">
      <w:pPr>
        <w:pStyle w:val="BodyCopy"/>
      </w:pPr>
      <w:r>
        <w:tab/>
      </w:r>
      <w:r w:rsidRPr="00B2237A">
        <w:t>Type and material</w:t>
      </w:r>
      <w:r w:rsidRPr="00B2237A">
        <w:tab/>
        <w:t>Polished aluminum with Black Noise pockets</w:t>
      </w:r>
    </w:p>
    <w:p w14:paraId="1100E6E3" w14:textId="77777777" w:rsidR="00E27BCD" w:rsidRPr="00B2237A" w:rsidRDefault="00E27BCD" w:rsidP="00E27BCD">
      <w:pPr>
        <w:pStyle w:val="BodyCopy"/>
      </w:pPr>
      <w:r>
        <w:tab/>
      </w:r>
      <w:r w:rsidRPr="00B2237A">
        <w:t>Size (inches)</w:t>
      </w:r>
      <w:r w:rsidRPr="00B2237A">
        <w:tab/>
        <w:t>18 x 8</w:t>
      </w:r>
    </w:p>
    <w:p w14:paraId="6AA656A6" w14:textId="77777777" w:rsidR="00E27BCD" w:rsidRPr="00B2237A" w:rsidRDefault="00E27BCD" w:rsidP="000032BD">
      <w:pPr>
        <w:pStyle w:val="BodyCopy"/>
        <w:widowControl w:val="0"/>
        <w:spacing w:line="240" w:lineRule="auto"/>
      </w:pPr>
      <w:r w:rsidRPr="00B2237A">
        <w:t>Availability</w:t>
      </w:r>
      <w:r w:rsidRPr="00B2237A">
        <w:tab/>
        <w:t xml:space="preserve">Standard — </w:t>
      </w:r>
      <w:proofErr w:type="spellStart"/>
      <w:r w:rsidRPr="00B2237A">
        <w:t>Trailhawk</w:t>
      </w:r>
      <w:proofErr w:type="spellEnd"/>
      <w:r w:rsidRPr="00B2237A">
        <w:t xml:space="preserve"> ICE</w:t>
      </w:r>
    </w:p>
    <w:p w14:paraId="0A570363" w14:textId="77777777" w:rsidR="00E27BCD" w:rsidRPr="00B2237A" w:rsidRDefault="00E27BCD" w:rsidP="000032BD">
      <w:pPr>
        <w:pStyle w:val="BodyCopy"/>
        <w:spacing w:line="240" w:lineRule="auto"/>
      </w:pPr>
      <w:r>
        <w:tab/>
      </w:r>
      <w:r w:rsidRPr="00B2237A">
        <w:t>Type and material</w:t>
      </w:r>
      <w:r w:rsidRPr="00B2237A">
        <w:tab/>
        <w:t>Machined face with Mid-Gloss Granite Crystal (</w:t>
      </w:r>
      <w:proofErr w:type="spellStart"/>
      <w:r w:rsidRPr="00B2237A">
        <w:t>MA7</w:t>
      </w:r>
      <w:proofErr w:type="spellEnd"/>
      <w:r w:rsidRPr="00B2237A">
        <w:t>) with Red Accent</w:t>
      </w:r>
    </w:p>
    <w:p w14:paraId="4729A1B7" w14:textId="77777777" w:rsidR="00E27BCD" w:rsidRPr="00B2237A" w:rsidRDefault="00E27BCD" w:rsidP="00E27BCD">
      <w:pPr>
        <w:pStyle w:val="BodyCopy"/>
      </w:pPr>
      <w:r>
        <w:tab/>
      </w:r>
      <w:r w:rsidRPr="00B2237A">
        <w:t>Size (inches)</w:t>
      </w:r>
      <w:r w:rsidRPr="00B2237A">
        <w:tab/>
        <w:t>18 x 8</w:t>
      </w:r>
    </w:p>
    <w:p w14:paraId="232DBE87" w14:textId="77777777" w:rsidR="00E27BCD" w:rsidRPr="002561E8" w:rsidRDefault="00E27BCD" w:rsidP="000032BD">
      <w:pPr>
        <w:pStyle w:val="Heading3"/>
        <w:keepNext/>
        <w:keepLines/>
      </w:pPr>
      <w:r w:rsidRPr="002561E8">
        <w:lastRenderedPageBreak/>
        <w:t>Wheels</w:t>
      </w:r>
      <w:r>
        <w:t xml:space="preserve"> (continued)</w:t>
      </w:r>
    </w:p>
    <w:p w14:paraId="2CF2FABD" w14:textId="77777777" w:rsidR="00E27BCD" w:rsidRPr="00B2237A" w:rsidRDefault="00E27BCD" w:rsidP="000032BD">
      <w:pPr>
        <w:pStyle w:val="BodyCopy"/>
        <w:keepNext/>
        <w:keepLines/>
        <w:spacing w:line="240" w:lineRule="auto"/>
      </w:pPr>
      <w:r w:rsidRPr="00B2237A">
        <w:t>Availability</w:t>
      </w:r>
      <w:r w:rsidRPr="00B2237A">
        <w:tab/>
        <w:t xml:space="preserve">Standard — </w:t>
      </w:r>
      <w:proofErr w:type="spellStart"/>
      <w:r w:rsidRPr="00B2237A">
        <w:t>Trailhawk</w:t>
      </w:r>
      <w:proofErr w:type="spellEnd"/>
      <w:r w:rsidRPr="00B2237A">
        <w:t xml:space="preserve"> </w:t>
      </w:r>
      <w:proofErr w:type="spellStart"/>
      <w:r w:rsidRPr="00B2237A">
        <w:t>4xe</w:t>
      </w:r>
      <w:proofErr w:type="spellEnd"/>
    </w:p>
    <w:p w14:paraId="0089F942" w14:textId="77777777" w:rsidR="00E27BCD" w:rsidRPr="00B2237A" w:rsidRDefault="00E27BCD" w:rsidP="00E27BCD">
      <w:pPr>
        <w:pStyle w:val="BodyCopy"/>
      </w:pPr>
      <w:r>
        <w:tab/>
      </w:r>
      <w:r w:rsidRPr="00B2237A">
        <w:t>Type and material</w:t>
      </w:r>
      <w:r w:rsidRPr="00B2237A">
        <w:tab/>
        <w:t>Machined face with Mid-Gloss Granite Crystal (</w:t>
      </w:r>
      <w:proofErr w:type="spellStart"/>
      <w:r w:rsidRPr="00B2237A">
        <w:t>MA7</w:t>
      </w:r>
      <w:proofErr w:type="spellEnd"/>
      <w:r w:rsidRPr="00B2237A">
        <w:t>) with Blue Accent</w:t>
      </w:r>
    </w:p>
    <w:p w14:paraId="482C0F39" w14:textId="77777777" w:rsidR="00E27BCD" w:rsidRPr="00B2237A" w:rsidRDefault="00E27BCD" w:rsidP="00E27BCD">
      <w:pPr>
        <w:pStyle w:val="BodyCopy"/>
      </w:pPr>
      <w:r>
        <w:tab/>
      </w:r>
      <w:r w:rsidRPr="00B2237A">
        <w:t>Size (inches)</w:t>
      </w:r>
      <w:r w:rsidRPr="00B2237A">
        <w:tab/>
        <w:t>18 x 8</w:t>
      </w:r>
    </w:p>
    <w:p w14:paraId="5D50EB07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>Standard — Overland</w:t>
      </w:r>
    </w:p>
    <w:p w14:paraId="04555160" w14:textId="77777777" w:rsidR="00E27BCD" w:rsidRPr="00B2237A" w:rsidRDefault="00E27BCD" w:rsidP="00E27BCD">
      <w:pPr>
        <w:pStyle w:val="BodyCopy"/>
      </w:pPr>
      <w:r>
        <w:tab/>
      </w:r>
      <w:r w:rsidRPr="00B2237A">
        <w:t>Type and material</w:t>
      </w:r>
      <w:r w:rsidRPr="00B2237A">
        <w:tab/>
        <w:t>Machined cast aluminum with Black Noise pockets</w:t>
      </w:r>
    </w:p>
    <w:p w14:paraId="581F7D95" w14:textId="77777777" w:rsidR="00E27BCD" w:rsidRPr="00B2237A" w:rsidRDefault="00E27BCD" w:rsidP="00E27BCD">
      <w:pPr>
        <w:pStyle w:val="BodyCopy"/>
      </w:pPr>
      <w:r>
        <w:tab/>
      </w:r>
      <w:r w:rsidRPr="00B2237A">
        <w:t>Size (inches)</w:t>
      </w:r>
      <w:r w:rsidRPr="00B2237A">
        <w:tab/>
        <w:t>20 x 8.5</w:t>
      </w:r>
    </w:p>
    <w:p w14:paraId="4B218F53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>Optional — Overland (packaged with Off-road Group)</w:t>
      </w:r>
    </w:p>
    <w:p w14:paraId="618446F5" w14:textId="77777777" w:rsidR="00E27BCD" w:rsidRPr="00B2237A" w:rsidRDefault="00E27BCD" w:rsidP="00E27BCD">
      <w:pPr>
        <w:pStyle w:val="BodyCopy"/>
      </w:pPr>
      <w:r>
        <w:tab/>
      </w:r>
      <w:r w:rsidRPr="00B2237A">
        <w:t>Type and material</w:t>
      </w:r>
      <w:r w:rsidRPr="00B2237A">
        <w:tab/>
        <w:t>Polished aluminum with High-Gloss Black pockets</w:t>
      </w:r>
    </w:p>
    <w:p w14:paraId="2AA2FCBF" w14:textId="77777777" w:rsidR="00E27BCD" w:rsidRPr="00B2237A" w:rsidRDefault="00E27BCD" w:rsidP="00E27BCD">
      <w:pPr>
        <w:pStyle w:val="BodyCopy"/>
      </w:pPr>
      <w:r>
        <w:tab/>
      </w:r>
      <w:r w:rsidRPr="00B2237A">
        <w:t>Size (inches)</w:t>
      </w:r>
      <w:r w:rsidRPr="00B2237A">
        <w:tab/>
        <w:t>18 x 8</w:t>
      </w:r>
    </w:p>
    <w:p w14:paraId="49C6F9C3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>Standard — Summit</w:t>
      </w:r>
    </w:p>
    <w:p w14:paraId="71688787" w14:textId="77777777" w:rsidR="00E27BCD" w:rsidRPr="00B2237A" w:rsidRDefault="00E27BCD" w:rsidP="00E27BCD">
      <w:pPr>
        <w:pStyle w:val="BodyCopy"/>
      </w:pPr>
      <w:r>
        <w:tab/>
      </w:r>
      <w:r w:rsidRPr="00B2237A">
        <w:t>Type and material</w:t>
      </w:r>
      <w:r w:rsidRPr="00B2237A">
        <w:tab/>
        <w:t xml:space="preserve">Polished cast aluminum Painted Silver </w:t>
      </w:r>
      <w:proofErr w:type="spellStart"/>
      <w:r w:rsidRPr="00B2237A">
        <w:t>Lithos</w:t>
      </w:r>
      <w:proofErr w:type="spellEnd"/>
      <w:r w:rsidRPr="00B2237A">
        <w:t xml:space="preserve"> </w:t>
      </w:r>
    </w:p>
    <w:p w14:paraId="52243024" w14:textId="77777777" w:rsidR="00E27BCD" w:rsidRPr="00B2237A" w:rsidRDefault="00E27BCD" w:rsidP="00E27BCD">
      <w:pPr>
        <w:pStyle w:val="BodyCopy"/>
      </w:pPr>
      <w:r>
        <w:tab/>
      </w:r>
      <w:r w:rsidRPr="00B2237A">
        <w:t>Size (inches)</w:t>
      </w:r>
      <w:r w:rsidRPr="00B2237A">
        <w:tab/>
        <w:t>20 x 8.5</w:t>
      </w:r>
    </w:p>
    <w:p w14:paraId="5157B6B5" w14:textId="77777777" w:rsidR="00E27BCD" w:rsidRPr="00B2237A" w:rsidRDefault="00E27BCD" w:rsidP="00E27BCD">
      <w:pPr>
        <w:pStyle w:val="BodyCopy"/>
      </w:pPr>
      <w:r w:rsidRPr="00B2237A">
        <w:t xml:space="preserve">Availability </w:t>
      </w:r>
      <w:r w:rsidRPr="00B2237A">
        <w:tab/>
        <w:t>Standard — Summit Reserve</w:t>
      </w:r>
    </w:p>
    <w:p w14:paraId="2D093198" w14:textId="77777777" w:rsidR="00E27BCD" w:rsidRPr="00B2237A" w:rsidRDefault="00E27BCD" w:rsidP="00E27BCD">
      <w:pPr>
        <w:pStyle w:val="BodyCopy"/>
      </w:pPr>
      <w:r>
        <w:tab/>
      </w:r>
      <w:r w:rsidRPr="00B2237A">
        <w:t>Type and material</w:t>
      </w:r>
      <w:r w:rsidRPr="00B2237A">
        <w:tab/>
        <w:t>Machined cast aluminum with Mid-Gloss Black pockets</w:t>
      </w:r>
    </w:p>
    <w:p w14:paraId="54C06703" w14:textId="77777777" w:rsidR="00E27BCD" w:rsidRPr="00B2237A" w:rsidRDefault="00E27BCD" w:rsidP="00E27BCD">
      <w:pPr>
        <w:pStyle w:val="BodyCopy"/>
      </w:pPr>
      <w:r>
        <w:tab/>
      </w:r>
      <w:r w:rsidRPr="00B2237A">
        <w:t>Size (inches)</w:t>
      </w:r>
      <w:r w:rsidRPr="00B2237A">
        <w:tab/>
        <w:t xml:space="preserve">21 x 9 </w:t>
      </w:r>
    </w:p>
    <w:p w14:paraId="743CD346" w14:textId="77777777" w:rsidR="00E27BCD" w:rsidRPr="00B2237A" w:rsidRDefault="00E27BCD" w:rsidP="00E27BCD">
      <w:pPr>
        <w:pStyle w:val="Heading3"/>
      </w:pPr>
      <w:r w:rsidRPr="00B2237A">
        <w:t>TIRES</w:t>
      </w:r>
    </w:p>
    <w:p w14:paraId="5C8227ED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 xml:space="preserve">Standard — Laredo </w:t>
      </w:r>
    </w:p>
    <w:p w14:paraId="0842A6E9" w14:textId="77777777" w:rsidR="00E27BCD" w:rsidRPr="00B2237A" w:rsidRDefault="00E27BCD" w:rsidP="00E27BCD">
      <w:pPr>
        <w:pStyle w:val="BodyCopy"/>
      </w:pPr>
      <w:r>
        <w:tab/>
      </w:r>
      <w:r w:rsidRPr="00B2237A">
        <w:t>Size and type</w:t>
      </w:r>
      <w:r w:rsidRPr="00B2237A">
        <w:tab/>
        <w:t>245/</w:t>
      </w:r>
      <w:proofErr w:type="spellStart"/>
      <w:r w:rsidRPr="00B2237A">
        <w:t>70R17</w:t>
      </w:r>
      <w:proofErr w:type="spellEnd"/>
    </w:p>
    <w:p w14:paraId="0009FD22" w14:textId="77777777" w:rsidR="00E27BCD" w:rsidRPr="00B2237A" w:rsidRDefault="00E27BCD" w:rsidP="00E27BCD">
      <w:pPr>
        <w:pStyle w:val="BodyCopy"/>
      </w:pPr>
      <w:r>
        <w:tab/>
      </w:r>
      <w:r w:rsidRPr="00B2237A">
        <w:t>Mfr. and model</w:t>
      </w:r>
      <w:r w:rsidRPr="00B2237A">
        <w:tab/>
        <w:t xml:space="preserve">Goodyear </w:t>
      </w:r>
      <w:proofErr w:type="spellStart"/>
      <w:r w:rsidRPr="00B2237A">
        <w:t>Fortera</w:t>
      </w:r>
      <w:proofErr w:type="spellEnd"/>
      <w:r w:rsidRPr="00B2237A">
        <w:t xml:space="preserve"> HL All-Season</w:t>
      </w:r>
    </w:p>
    <w:p w14:paraId="1A40B594" w14:textId="77777777" w:rsidR="00E27BCD" w:rsidRPr="00B2237A" w:rsidRDefault="00E27BCD" w:rsidP="00E27BCD">
      <w:pPr>
        <w:pStyle w:val="BodyCopy"/>
      </w:pPr>
      <w:r>
        <w:tab/>
      </w:r>
      <w:r w:rsidRPr="00B2237A">
        <w:t>Revs per kilometer</w:t>
      </w:r>
      <w:r w:rsidRPr="00B2237A">
        <w:tab/>
        <w:t>422</w:t>
      </w:r>
    </w:p>
    <w:p w14:paraId="3F82B965" w14:textId="77777777" w:rsidR="00E27BCD" w:rsidRPr="00B2237A" w:rsidRDefault="00E27BCD" w:rsidP="00E27BCD">
      <w:pPr>
        <w:pStyle w:val="BodyCopy"/>
      </w:pPr>
      <w:r w:rsidRPr="00B2237A">
        <w:t>Availability</w:t>
      </w:r>
      <w:r w:rsidRPr="00B2237A">
        <w:tab/>
        <w:t>Standard — Limited</w:t>
      </w:r>
    </w:p>
    <w:p w14:paraId="150F3BE4" w14:textId="77777777" w:rsidR="00E27BCD" w:rsidRPr="00B2237A" w:rsidRDefault="00E27BCD" w:rsidP="00E27BCD">
      <w:pPr>
        <w:pStyle w:val="BodyCopy"/>
      </w:pPr>
      <w:r>
        <w:tab/>
      </w:r>
      <w:r w:rsidRPr="00B2237A">
        <w:t>Size and type</w:t>
      </w:r>
      <w:r w:rsidRPr="00B2237A">
        <w:tab/>
        <w:t>265/</w:t>
      </w:r>
      <w:proofErr w:type="spellStart"/>
      <w:r w:rsidRPr="00B2237A">
        <w:t>60R18</w:t>
      </w:r>
      <w:proofErr w:type="spellEnd"/>
      <w:r w:rsidRPr="00B2237A">
        <w:t xml:space="preserve"> </w:t>
      </w:r>
    </w:p>
    <w:p w14:paraId="0479662F" w14:textId="77777777" w:rsidR="00E27BCD" w:rsidRPr="00B2237A" w:rsidRDefault="00E27BCD" w:rsidP="00E27BCD">
      <w:pPr>
        <w:pStyle w:val="BodyCopy"/>
      </w:pPr>
      <w:r>
        <w:tab/>
      </w:r>
      <w:r w:rsidRPr="00B2237A">
        <w:t>Mfr. and model</w:t>
      </w:r>
      <w:r w:rsidRPr="00B2237A">
        <w:tab/>
        <w:t xml:space="preserve">Michelin Primacy XC All-Season or Michelin Primacy </w:t>
      </w:r>
      <w:proofErr w:type="spellStart"/>
      <w:r w:rsidRPr="00B2237A">
        <w:t>LTX</w:t>
      </w:r>
      <w:proofErr w:type="spellEnd"/>
      <w:r w:rsidRPr="00B2237A">
        <w:t xml:space="preserve"> All-Season</w:t>
      </w:r>
    </w:p>
    <w:p w14:paraId="4051D012" w14:textId="77777777" w:rsidR="00E27BCD" w:rsidRPr="00B2237A" w:rsidRDefault="00E27BCD" w:rsidP="00E27BCD">
      <w:pPr>
        <w:pStyle w:val="BodyCopy"/>
      </w:pPr>
      <w:r>
        <w:tab/>
      </w:r>
      <w:r w:rsidRPr="00B2237A">
        <w:t>Revs per kilometer</w:t>
      </w:r>
      <w:r w:rsidRPr="00B2237A">
        <w:tab/>
        <w:t>422</w:t>
      </w:r>
    </w:p>
    <w:p w14:paraId="1DA828D2" w14:textId="77777777" w:rsidR="00E27BCD" w:rsidRPr="00B2237A" w:rsidRDefault="00E27BCD" w:rsidP="00E27BCD">
      <w:pPr>
        <w:pStyle w:val="BodyCopy"/>
      </w:pPr>
      <w:r w:rsidRPr="00B2237A">
        <w:t xml:space="preserve">Availability </w:t>
      </w:r>
      <w:r w:rsidRPr="00B2237A">
        <w:tab/>
        <w:t xml:space="preserve">Standard — </w:t>
      </w:r>
      <w:proofErr w:type="spellStart"/>
      <w:r w:rsidRPr="00B2237A">
        <w:t>Trailhawk</w:t>
      </w:r>
      <w:proofErr w:type="spellEnd"/>
    </w:p>
    <w:p w14:paraId="5732B171" w14:textId="77777777" w:rsidR="00E27BCD" w:rsidRPr="00B2237A" w:rsidRDefault="00E27BCD" w:rsidP="00E27BCD">
      <w:pPr>
        <w:pStyle w:val="BodyCopy"/>
      </w:pPr>
      <w:r>
        <w:tab/>
      </w:r>
      <w:r w:rsidRPr="00B2237A">
        <w:t>Size and type</w:t>
      </w:r>
      <w:r w:rsidRPr="00B2237A">
        <w:tab/>
        <w:t>265/</w:t>
      </w:r>
      <w:proofErr w:type="spellStart"/>
      <w:r w:rsidRPr="00B2237A">
        <w:t>60R18</w:t>
      </w:r>
      <w:proofErr w:type="spellEnd"/>
    </w:p>
    <w:p w14:paraId="4ECE1BE2" w14:textId="77777777" w:rsidR="00E27BCD" w:rsidRPr="00B2237A" w:rsidRDefault="00E27BCD" w:rsidP="00E27BCD">
      <w:pPr>
        <w:pStyle w:val="BodyCopy"/>
      </w:pPr>
      <w:r>
        <w:tab/>
      </w:r>
      <w:r w:rsidRPr="00B2237A">
        <w:t>Mfr. and model</w:t>
      </w:r>
      <w:r w:rsidRPr="00B2237A">
        <w:tab/>
        <w:t>Goodyear Wrangler Territory AT</w:t>
      </w:r>
    </w:p>
    <w:p w14:paraId="54109327" w14:textId="77777777" w:rsidR="00E27BCD" w:rsidRPr="00B2237A" w:rsidRDefault="00E27BCD" w:rsidP="00E27BCD">
      <w:pPr>
        <w:pStyle w:val="BodyCopy"/>
      </w:pPr>
      <w:r>
        <w:tab/>
      </w:r>
      <w:r w:rsidRPr="00B2237A">
        <w:t>Revs per kilometer</w:t>
      </w:r>
      <w:r w:rsidRPr="00B2237A">
        <w:tab/>
        <w:t xml:space="preserve">425 </w:t>
      </w:r>
    </w:p>
    <w:p w14:paraId="1AEA2825" w14:textId="77777777" w:rsidR="00E27BCD" w:rsidRPr="00B2237A" w:rsidRDefault="00E27BCD" w:rsidP="00E27BCD">
      <w:pPr>
        <w:pStyle w:val="BodyCopy"/>
      </w:pPr>
      <w:r w:rsidRPr="00B2237A">
        <w:t xml:space="preserve">Availability </w:t>
      </w:r>
      <w:r w:rsidRPr="00B2237A">
        <w:tab/>
        <w:t>Optional — Overland (packaged with Off-road Group)</w:t>
      </w:r>
    </w:p>
    <w:p w14:paraId="2412D947" w14:textId="77777777" w:rsidR="00E27BCD" w:rsidRPr="00B2237A" w:rsidRDefault="00E27BCD" w:rsidP="00E27BCD">
      <w:pPr>
        <w:pStyle w:val="BodyCopy"/>
      </w:pPr>
      <w:r>
        <w:tab/>
      </w:r>
      <w:r w:rsidRPr="00B2237A">
        <w:t>Size and type</w:t>
      </w:r>
      <w:r w:rsidRPr="00B2237A">
        <w:tab/>
        <w:t>265/</w:t>
      </w:r>
      <w:proofErr w:type="spellStart"/>
      <w:r w:rsidRPr="00B2237A">
        <w:t>60R18</w:t>
      </w:r>
      <w:proofErr w:type="spellEnd"/>
    </w:p>
    <w:p w14:paraId="0226375D" w14:textId="77777777" w:rsidR="00E27BCD" w:rsidRPr="00B2237A" w:rsidRDefault="00E27BCD" w:rsidP="00E27BCD">
      <w:pPr>
        <w:pStyle w:val="BodyCopy"/>
      </w:pPr>
      <w:r>
        <w:tab/>
      </w:r>
      <w:r w:rsidRPr="00B2237A">
        <w:t>Mfr. and model</w:t>
      </w:r>
      <w:r w:rsidRPr="00B2237A">
        <w:tab/>
        <w:t>Goodyear Wrangler All-Terrain Adventurer</w:t>
      </w:r>
    </w:p>
    <w:p w14:paraId="0F26919A" w14:textId="77777777" w:rsidR="00E27BCD" w:rsidRPr="00B2237A" w:rsidRDefault="00E27BCD" w:rsidP="00E27BCD">
      <w:pPr>
        <w:pStyle w:val="BodyCopy"/>
      </w:pPr>
      <w:r>
        <w:tab/>
      </w:r>
      <w:r w:rsidRPr="00B2237A">
        <w:t>Revs per kilometer</w:t>
      </w:r>
      <w:r w:rsidRPr="00B2237A">
        <w:tab/>
        <w:t>422</w:t>
      </w:r>
    </w:p>
    <w:p w14:paraId="55AC77DE" w14:textId="77777777" w:rsidR="00E27BCD" w:rsidRPr="00B2237A" w:rsidRDefault="00E27BCD" w:rsidP="00E27BCD">
      <w:pPr>
        <w:pStyle w:val="Heading3"/>
        <w:keepNext/>
      </w:pPr>
      <w:r w:rsidRPr="00B2237A">
        <w:lastRenderedPageBreak/>
        <w:t>TIRES</w:t>
      </w:r>
      <w:r>
        <w:t xml:space="preserve"> (continued)</w:t>
      </w:r>
    </w:p>
    <w:p w14:paraId="547F75F6" w14:textId="77777777" w:rsidR="00E27BCD" w:rsidRPr="00B2237A" w:rsidRDefault="00E27BCD" w:rsidP="00E27BCD">
      <w:pPr>
        <w:pStyle w:val="BodyCopy"/>
        <w:keepNext/>
      </w:pPr>
      <w:r w:rsidRPr="00B2237A">
        <w:t>Availability</w:t>
      </w:r>
      <w:r w:rsidRPr="00B2237A">
        <w:tab/>
        <w:t>Standard — Summit</w:t>
      </w:r>
    </w:p>
    <w:p w14:paraId="38DD30F0" w14:textId="77777777" w:rsidR="00E27BCD" w:rsidRPr="00B2237A" w:rsidRDefault="00E27BCD" w:rsidP="00E27BCD">
      <w:pPr>
        <w:pStyle w:val="BodyCopy"/>
        <w:keepNext/>
      </w:pPr>
      <w:r>
        <w:tab/>
      </w:r>
      <w:r w:rsidRPr="00B2237A">
        <w:t>Size and type</w:t>
      </w:r>
      <w:r w:rsidRPr="00B2237A">
        <w:tab/>
        <w:t>265/</w:t>
      </w:r>
      <w:proofErr w:type="spellStart"/>
      <w:r w:rsidRPr="00B2237A">
        <w:t>50R20</w:t>
      </w:r>
      <w:proofErr w:type="spellEnd"/>
      <w:r w:rsidRPr="00B2237A">
        <w:t xml:space="preserve"> </w:t>
      </w:r>
    </w:p>
    <w:p w14:paraId="18AB4779" w14:textId="77777777" w:rsidR="00E27BCD" w:rsidRPr="00B2237A" w:rsidRDefault="00E27BCD" w:rsidP="00E27BCD">
      <w:pPr>
        <w:pStyle w:val="BodyCopy"/>
      </w:pPr>
      <w:r>
        <w:tab/>
      </w:r>
      <w:r w:rsidRPr="00B2237A">
        <w:t>Mfr. and model</w:t>
      </w:r>
      <w:r w:rsidRPr="00B2237A">
        <w:tab/>
        <w:t>Pirelli Scorpion Verde Black Sidewall All-Season</w:t>
      </w:r>
    </w:p>
    <w:p w14:paraId="7DE1B017" w14:textId="77777777" w:rsidR="00E27BCD" w:rsidRPr="00B2237A" w:rsidRDefault="00E27BCD" w:rsidP="00E27BCD">
      <w:pPr>
        <w:pStyle w:val="BodyCopy"/>
      </w:pPr>
      <w:r>
        <w:tab/>
      </w:r>
      <w:r w:rsidRPr="00B2237A">
        <w:t>Revs per kilometer</w:t>
      </w:r>
      <w:r w:rsidRPr="00B2237A">
        <w:tab/>
        <w:t>419</w:t>
      </w:r>
    </w:p>
    <w:p w14:paraId="562D58F7" w14:textId="77777777" w:rsidR="00E27BCD" w:rsidRPr="00B2237A" w:rsidRDefault="00E27BCD" w:rsidP="00E27BCD">
      <w:pPr>
        <w:pStyle w:val="BodyCopy"/>
        <w:keepNext/>
        <w:widowControl w:val="0"/>
        <w:spacing w:line="240" w:lineRule="auto"/>
      </w:pPr>
      <w:r w:rsidRPr="00B2237A">
        <w:t>Availability</w:t>
      </w:r>
      <w:r w:rsidRPr="00B2237A">
        <w:tab/>
        <w:t>Optional — Summit (included with Summit Reserve Package)</w:t>
      </w:r>
    </w:p>
    <w:p w14:paraId="24BAEA40" w14:textId="77777777" w:rsidR="00E27BCD" w:rsidRPr="00B2237A" w:rsidRDefault="00E27BCD" w:rsidP="00E27BCD">
      <w:pPr>
        <w:pStyle w:val="BodyCopy"/>
      </w:pPr>
      <w:r>
        <w:tab/>
      </w:r>
      <w:r w:rsidRPr="00B2237A">
        <w:t>Size and type</w:t>
      </w:r>
      <w:r w:rsidRPr="00B2237A">
        <w:tab/>
        <w:t>275/</w:t>
      </w:r>
      <w:proofErr w:type="spellStart"/>
      <w:r w:rsidRPr="00B2237A">
        <w:t>45R21</w:t>
      </w:r>
      <w:proofErr w:type="spellEnd"/>
    </w:p>
    <w:p w14:paraId="31B97005" w14:textId="77777777" w:rsidR="00E27BCD" w:rsidRPr="00B2237A" w:rsidRDefault="00E27BCD" w:rsidP="00E27BCD">
      <w:pPr>
        <w:pStyle w:val="BodyCopy"/>
      </w:pPr>
      <w:r>
        <w:tab/>
      </w:r>
      <w:r w:rsidRPr="00B2237A">
        <w:t>Mfr. and model</w:t>
      </w:r>
      <w:r w:rsidRPr="00B2237A">
        <w:tab/>
        <w:t xml:space="preserve">Continental </w:t>
      </w:r>
      <w:proofErr w:type="spellStart"/>
      <w:r w:rsidRPr="00B2237A">
        <w:t>CrossContact</w:t>
      </w:r>
      <w:proofErr w:type="spellEnd"/>
      <w:r w:rsidRPr="00B2237A">
        <w:t xml:space="preserve"> </w:t>
      </w:r>
    </w:p>
    <w:p w14:paraId="320B3055" w14:textId="77777777" w:rsidR="00E27BCD" w:rsidRPr="00B2237A" w:rsidRDefault="00E27BCD" w:rsidP="00E27BCD">
      <w:pPr>
        <w:pStyle w:val="BodyCopy"/>
      </w:pPr>
      <w:r>
        <w:tab/>
      </w:r>
      <w:r w:rsidRPr="00B2237A">
        <w:t>Revs per kilometer</w:t>
      </w:r>
      <w:r w:rsidRPr="00B2237A">
        <w:tab/>
        <w:t>419</w:t>
      </w:r>
    </w:p>
    <w:p w14:paraId="7249EF6A" w14:textId="77777777" w:rsidR="00E27BCD" w:rsidRPr="00B2237A" w:rsidRDefault="00E27BCD" w:rsidP="00E27BCD">
      <w:pPr>
        <w:pStyle w:val="BodyCopy"/>
      </w:pPr>
      <w:r w:rsidRPr="00B2237A">
        <w:t>Parking Brake Type</w:t>
      </w:r>
      <w:r w:rsidRPr="00B2237A">
        <w:tab/>
        <w:t>Drum-in-hat</w:t>
      </w:r>
    </w:p>
    <w:p w14:paraId="19729ABD" w14:textId="77777777" w:rsidR="00E27BCD" w:rsidRPr="00B2237A" w:rsidRDefault="00E27BCD" w:rsidP="00E27BCD">
      <w:pPr>
        <w:pStyle w:val="BodyCopy"/>
      </w:pPr>
      <w:r w:rsidRPr="00B2237A">
        <w:t>Four-wheel Antilock Brakes</w:t>
      </w:r>
      <w:r w:rsidRPr="00B2237A">
        <w:tab/>
        <w:t>Standard</w:t>
      </w:r>
    </w:p>
    <w:p w14:paraId="5CA7076B" w14:textId="77777777" w:rsidR="00E27BCD" w:rsidRPr="00B2237A" w:rsidRDefault="00E27BCD" w:rsidP="00E27BCD">
      <w:pPr>
        <w:pStyle w:val="BodyCopy"/>
      </w:pPr>
      <w:r w:rsidRPr="00B2237A">
        <w:t>Electronic Stability Control</w:t>
      </w:r>
      <w:r w:rsidRPr="00B2237A">
        <w:tab/>
        <w:t>Standard</w:t>
      </w:r>
    </w:p>
    <w:p w14:paraId="0ED48E02" w14:textId="77777777" w:rsidR="00E27BCD" w:rsidRPr="00B2237A" w:rsidRDefault="00E27BCD" w:rsidP="00E27BCD">
      <w:pPr>
        <w:pStyle w:val="BodyCopy"/>
      </w:pPr>
      <w:r w:rsidRPr="00B2237A">
        <w:t>All-speed Traction Control</w:t>
      </w:r>
      <w:r w:rsidRPr="00B2237A">
        <w:tab/>
        <w:t>Standard</w:t>
      </w:r>
    </w:p>
    <w:p w14:paraId="0B58990E" w14:textId="4946B0DF" w:rsidR="00E27BCD" w:rsidRDefault="00E27BCD" w:rsidP="00E27BCD">
      <w:pPr>
        <w:pStyle w:val="BodyCopy"/>
      </w:pPr>
      <w:r w:rsidRPr="00B2237A">
        <w:t>Brake Assist</w:t>
      </w:r>
      <w:r w:rsidRPr="00B2237A">
        <w:tab/>
        <w:t>Standard</w:t>
      </w:r>
    </w:p>
    <w:p w14:paraId="37FC4244" w14:textId="6386E9B7" w:rsidR="00E27BCD" w:rsidRPr="00B2237A" w:rsidRDefault="00E27BCD" w:rsidP="00E27BCD">
      <w:pPr>
        <w:pStyle w:val="Heading3"/>
      </w:pPr>
      <w:r w:rsidRPr="006251EE">
        <w:t>TRAILER TOWING</w:t>
      </w:r>
    </w:p>
    <w:tbl>
      <w:tblPr>
        <w:tblW w:w="4956" w:type="pct"/>
        <w:tblBorders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97"/>
        <w:gridCol w:w="2498"/>
        <w:gridCol w:w="2498"/>
        <w:gridCol w:w="2498"/>
      </w:tblGrid>
      <w:tr w:rsidR="00E27BCD" w:rsidRPr="006251EE" w14:paraId="1C7D8706" w14:textId="77777777" w:rsidTr="00AB4543">
        <w:tc>
          <w:tcPr>
            <w:tcW w:w="1250" w:type="pct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7F9F590F" w14:textId="77777777" w:rsidR="00E27BCD" w:rsidRPr="006251EE" w:rsidRDefault="00E27BCD" w:rsidP="00AB4543">
            <w:pPr>
              <w:widowControl w:val="0"/>
              <w:autoSpaceDE w:val="0"/>
              <w:autoSpaceDN w:val="0"/>
              <w:adjustRightInd w:val="0"/>
              <w:spacing w:before="60" w:after="60"/>
              <w:ind w:left="144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bottom"/>
          </w:tcPr>
          <w:p w14:paraId="1F28A0A4" w14:textId="77777777" w:rsidR="00E27BCD" w:rsidRPr="006251EE" w:rsidRDefault="00E27BCD" w:rsidP="00AB4543">
            <w:pPr>
              <w:widowControl w:val="0"/>
              <w:autoSpaceDE w:val="0"/>
              <w:autoSpaceDN w:val="0"/>
              <w:adjustRightInd w:val="0"/>
              <w:snapToGrid w:val="0"/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t>ENGINE</w:t>
            </w:r>
          </w:p>
        </w:tc>
        <w:tc>
          <w:tcPr>
            <w:tcW w:w="1250" w:type="pct"/>
            <w:vAlign w:val="bottom"/>
          </w:tcPr>
          <w:p w14:paraId="5A0E9D5F" w14:textId="77777777" w:rsidR="00E27BCD" w:rsidRPr="006251EE" w:rsidRDefault="00E27BCD" w:rsidP="00AB4543">
            <w:pPr>
              <w:snapToGrid w:val="0"/>
              <w:spacing w:before="60" w:after="60"/>
              <w:rPr>
                <w:rFonts w:ascii="Arial" w:hAnsi="Arial" w:cs="Arial"/>
              </w:rPr>
            </w:pPr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t>AXLE RATIO</w:t>
            </w:r>
          </w:p>
        </w:tc>
        <w:tc>
          <w:tcPr>
            <w:tcW w:w="1250" w:type="pct"/>
            <w:vAlign w:val="bottom"/>
          </w:tcPr>
          <w:p w14:paraId="7DB82557" w14:textId="77777777" w:rsidR="00E27BCD" w:rsidRPr="006251EE" w:rsidRDefault="00E27BCD" w:rsidP="00AB4543">
            <w:pPr>
              <w:snapToGrid w:val="0"/>
              <w:spacing w:before="60" w:after="60"/>
              <w:rPr>
                <w:rFonts w:ascii="Arial" w:hAnsi="Arial" w:cs="Arial"/>
              </w:rPr>
            </w:pPr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MAXIMUM TRAILER </w:t>
            </w:r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br/>
              <w:t>WEIGHT LBS. (KG)</w:t>
            </w:r>
          </w:p>
        </w:tc>
      </w:tr>
      <w:tr w:rsidR="00E27BCD" w:rsidRPr="006251EE" w14:paraId="11C6F322" w14:textId="77777777" w:rsidTr="00AB4543">
        <w:tc>
          <w:tcPr>
            <w:tcW w:w="1250" w:type="pct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16B1B3F2" w14:textId="77777777" w:rsidR="00E27BCD" w:rsidRPr="006251EE" w:rsidRDefault="00E27BCD" w:rsidP="00AB4543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t>2WD</w:t>
            </w:r>
            <w:proofErr w:type="spellEnd"/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A50F852" w14:textId="77777777" w:rsidR="00E27BCD" w:rsidRPr="006251EE" w:rsidRDefault="00E27BCD" w:rsidP="00AB4543">
            <w:pPr>
              <w:widowControl w:val="0"/>
              <w:tabs>
                <w:tab w:val="left" w:pos="9990"/>
              </w:tabs>
              <w:autoSpaceDE w:val="0"/>
              <w:autoSpaceDN w:val="0"/>
              <w:adjustRightInd w:val="0"/>
              <w:snapToGrid w:val="0"/>
              <w:spacing w:before="100" w:beforeAutospacing="1" w:after="100" w:afterAutospacing="1" w:line="280" w:lineRule="atLeast"/>
              <w:ind w:right="27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51EE">
              <w:rPr>
                <w:rFonts w:ascii="Arial" w:hAnsi="Arial" w:cs="Arial"/>
                <w:sz w:val="18"/>
                <w:szCs w:val="18"/>
              </w:rPr>
              <w:t>3.6-liter V-6</w:t>
            </w:r>
          </w:p>
        </w:tc>
        <w:tc>
          <w:tcPr>
            <w:tcW w:w="1250" w:type="pct"/>
            <w:vAlign w:val="center"/>
          </w:tcPr>
          <w:p w14:paraId="4F533E7A" w14:textId="77777777" w:rsidR="00E27BCD" w:rsidRPr="006251EE" w:rsidRDefault="00E27BCD" w:rsidP="00AB4543">
            <w:pPr>
              <w:widowControl w:val="0"/>
              <w:tabs>
                <w:tab w:val="left" w:pos="9990"/>
              </w:tabs>
              <w:autoSpaceDE w:val="0"/>
              <w:autoSpaceDN w:val="0"/>
              <w:adjustRightInd w:val="0"/>
              <w:snapToGrid w:val="0"/>
              <w:spacing w:before="100" w:beforeAutospacing="1" w:after="100" w:afterAutospacing="1" w:line="280" w:lineRule="atLeast"/>
              <w:ind w:right="27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51EE">
              <w:rPr>
                <w:rFonts w:ascii="Arial" w:hAnsi="Arial" w:cs="Arial"/>
                <w:sz w:val="18"/>
                <w:szCs w:val="18"/>
              </w:rPr>
              <w:t>3.45</w:t>
            </w:r>
          </w:p>
        </w:tc>
        <w:tc>
          <w:tcPr>
            <w:tcW w:w="1250" w:type="pct"/>
            <w:vAlign w:val="center"/>
          </w:tcPr>
          <w:p w14:paraId="47909C3F" w14:textId="77777777" w:rsidR="00E27BCD" w:rsidRPr="006251EE" w:rsidRDefault="00E27BCD" w:rsidP="00AB4543">
            <w:pPr>
              <w:snapToGrid w:val="0"/>
              <w:spacing w:before="100" w:beforeAutospacing="1" w:after="100" w:afterAutospacing="1" w:line="28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251EE">
              <w:rPr>
                <w:rFonts w:ascii="Arial" w:hAnsi="Arial" w:cs="Arial"/>
                <w:sz w:val="18"/>
                <w:szCs w:val="18"/>
              </w:rPr>
              <w:t>6,200 (2,818)</w:t>
            </w:r>
          </w:p>
        </w:tc>
      </w:tr>
      <w:tr w:rsidR="00E27BCD" w:rsidRPr="006251EE" w14:paraId="48FE6BB1" w14:textId="77777777" w:rsidTr="00AB4543">
        <w:tc>
          <w:tcPr>
            <w:tcW w:w="1250" w:type="pct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186A1574" w14:textId="77777777" w:rsidR="00E27BCD" w:rsidRPr="006251EE" w:rsidRDefault="00E27BCD" w:rsidP="00AB4543">
            <w:pPr>
              <w:widowControl w:val="0"/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t>4WD</w:t>
            </w:r>
            <w:proofErr w:type="spellEnd"/>
            <w:r w:rsidRPr="006251E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38C5BC29" w14:textId="77777777" w:rsidR="00E27BCD" w:rsidRPr="006251EE" w:rsidRDefault="00E27BCD" w:rsidP="00AB4543">
            <w:pPr>
              <w:widowControl w:val="0"/>
              <w:tabs>
                <w:tab w:val="left" w:pos="9990"/>
              </w:tabs>
              <w:autoSpaceDE w:val="0"/>
              <w:autoSpaceDN w:val="0"/>
              <w:adjustRightInd w:val="0"/>
              <w:snapToGrid w:val="0"/>
              <w:spacing w:before="100" w:beforeAutospacing="1" w:after="100" w:afterAutospacing="1" w:line="280" w:lineRule="atLeast"/>
              <w:ind w:right="270"/>
              <w:rPr>
                <w:rFonts w:ascii="Arial" w:hAnsi="Arial" w:cs="Arial"/>
                <w:sz w:val="18"/>
                <w:szCs w:val="18"/>
              </w:rPr>
            </w:pPr>
            <w:r w:rsidRPr="006251EE">
              <w:rPr>
                <w:rFonts w:ascii="Arial" w:hAnsi="Arial" w:cs="Arial"/>
                <w:sz w:val="18"/>
                <w:szCs w:val="18"/>
              </w:rPr>
              <w:t>3.6-liter V-6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sz w:val="18"/>
                <w:szCs w:val="18"/>
              </w:rPr>
              <w:t>5.7-liter V-8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sz w:val="18"/>
                <w:szCs w:val="18"/>
              </w:rPr>
              <w:t xml:space="preserve">2.0-liter </w:t>
            </w:r>
            <w:proofErr w:type="spellStart"/>
            <w:r w:rsidRPr="006251EE">
              <w:rPr>
                <w:rFonts w:ascii="Arial" w:hAnsi="Arial" w:cs="Arial"/>
                <w:sz w:val="18"/>
                <w:szCs w:val="18"/>
              </w:rPr>
              <w:t>4xe</w:t>
            </w:r>
            <w:proofErr w:type="spellEnd"/>
          </w:p>
        </w:tc>
        <w:tc>
          <w:tcPr>
            <w:tcW w:w="1250" w:type="pct"/>
          </w:tcPr>
          <w:p w14:paraId="14D05381" w14:textId="77777777" w:rsidR="00E27BCD" w:rsidRPr="006251EE" w:rsidRDefault="00E27BCD" w:rsidP="00AB4543">
            <w:pPr>
              <w:widowControl w:val="0"/>
              <w:tabs>
                <w:tab w:val="left" w:pos="9990"/>
              </w:tabs>
              <w:autoSpaceDE w:val="0"/>
              <w:autoSpaceDN w:val="0"/>
              <w:adjustRightInd w:val="0"/>
              <w:snapToGrid w:val="0"/>
              <w:spacing w:before="100" w:beforeAutospacing="1" w:after="100" w:afterAutospacing="1" w:line="280" w:lineRule="atLeast"/>
              <w:ind w:right="270"/>
              <w:rPr>
                <w:rFonts w:ascii="Arial" w:hAnsi="Arial" w:cs="Arial"/>
                <w:sz w:val="18"/>
                <w:szCs w:val="18"/>
              </w:rPr>
            </w:pPr>
            <w:r w:rsidRPr="006251EE">
              <w:rPr>
                <w:rFonts w:ascii="Arial" w:hAnsi="Arial" w:cs="Arial"/>
                <w:sz w:val="18"/>
                <w:szCs w:val="18"/>
              </w:rPr>
              <w:t>3.45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sz w:val="18"/>
                <w:szCs w:val="18"/>
              </w:rPr>
              <w:t>3.45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sz w:val="18"/>
                <w:szCs w:val="18"/>
              </w:rPr>
              <w:t>3.70</w:t>
            </w:r>
          </w:p>
        </w:tc>
        <w:tc>
          <w:tcPr>
            <w:tcW w:w="1250" w:type="pct"/>
          </w:tcPr>
          <w:p w14:paraId="172030D7" w14:textId="77777777" w:rsidR="00E27BCD" w:rsidRPr="006251EE" w:rsidRDefault="00E27BCD" w:rsidP="00AB4543">
            <w:pPr>
              <w:widowControl w:val="0"/>
              <w:tabs>
                <w:tab w:val="left" w:pos="9990"/>
              </w:tabs>
              <w:autoSpaceDE w:val="0"/>
              <w:autoSpaceDN w:val="0"/>
              <w:adjustRightInd w:val="0"/>
              <w:snapToGrid w:val="0"/>
              <w:spacing w:before="100" w:beforeAutospacing="1" w:after="100" w:afterAutospacing="1" w:line="280" w:lineRule="atLeast"/>
              <w:ind w:right="270"/>
              <w:rPr>
                <w:rFonts w:ascii="Arial" w:hAnsi="Arial" w:cs="Arial"/>
                <w:sz w:val="18"/>
                <w:szCs w:val="18"/>
              </w:rPr>
            </w:pPr>
            <w:r w:rsidRPr="006251EE">
              <w:rPr>
                <w:rFonts w:ascii="Arial" w:hAnsi="Arial" w:cs="Arial"/>
                <w:sz w:val="18"/>
                <w:szCs w:val="18"/>
              </w:rPr>
              <w:t>6,200 (2,818)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sz w:val="18"/>
                <w:szCs w:val="18"/>
              </w:rPr>
              <w:t>7,200 (3,300)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6251EE">
              <w:rPr>
                <w:rFonts w:ascii="Arial" w:hAnsi="Arial" w:cs="Arial"/>
                <w:sz w:val="18"/>
                <w:szCs w:val="18"/>
              </w:rPr>
              <w:t>6,000 (2,722)</w:t>
            </w:r>
          </w:p>
        </w:tc>
      </w:tr>
    </w:tbl>
    <w:p w14:paraId="246626CD" w14:textId="77777777" w:rsidR="0045101F" w:rsidRPr="001152A8" w:rsidRDefault="0031362B" w:rsidP="001152A8">
      <w:pPr>
        <w:pStyle w:val="EndofDocument"/>
      </w:pPr>
      <w:r w:rsidRPr="00731FC5">
        <w:t>###</w:t>
      </w:r>
    </w:p>
    <w:sectPr w:rsidR="0045101F" w:rsidRPr="001152A8" w:rsidSect="001D43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33452D" w14:textId="77777777" w:rsidR="00E0448F" w:rsidRDefault="00E0448F" w:rsidP="00B728F6">
      <w:r>
        <w:separator/>
      </w:r>
    </w:p>
    <w:p w14:paraId="76F19374" w14:textId="77777777" w:rsidR="00E0448F" w:rsidRDefault="00E0448F"/>
    <w:p w14:paraId="2CB2CD9E" w14:textId="77777777" w:rsidR="00E0448F" w:rsidRDefault="00E0448F"/>
    <w:p w14:paraId="6286DF44" w14:textId="77777777" w:rsidR="00E0448F" w:rsidRDefault="00E0448F"/>
    <w:p w14:paraId="6B302EBC" w14:textId="77777777" w:rsidR="00E0448F" w:rsidRDefault="00E0448F"/>
    <w:p w14:paraId="327DC5E1" w14:textId="77777777" w:rsidR="00E0448F" w:rsidRDefault="00E0448F"/>
    <w:p w14:paraId="1E1D0BA7" w14:textId="77777777" w:rsidR="00E0448F" w:rsidRDefault="00E0448F"/>
  </w:endnote>
  <w:endnote w:type="continuationSeparator" w:id="0">
    <w:p w14:paraId="5D7D6488" w14:textId="77777777" w:rsidR="00E0448F" w:rsidRDefault="00E0448F" w:rsidP="00B728F6">
      <w:r>
        <w:continuationSeparator/>
      </w:r>
    </w:p>
    <w:p w14:paraId="2E86AA72" w14:textId="77777777" w:rsidR="00E0448F" w:rsidRDefault="00E0448F"/>
    <w:p w14:paraId="7F45A69C" w14:textId="77777777" w:rsidR="00E0448F" w:rsidRDefault="00E0448F"/>
    <w:p w14:paraId="2E15AEA7" w14:textId="77777777" w:rsidR="00E0448F" w:rsidRDefault="00E0448F"/>
    <w:p w14:paraId="10D9F970" w14:textId="77777777" w:rsidR="00E0448F" w:rsidRDefault="00E0448F"/>
    <w:p w14:paraId="1542FD14" w14:textId="77777777" w:rsidR="00E0448F" w:rsidRDefault="00E0448F"/>
    <w:p w14:paraId="45F3B55E" w14:textId="77777777" w:rsidR="00E0448F" w:rsidRDefault="00E044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02591E4-A829-E94D-B311-CE937B1B11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35BF6BF-214C-CD4C-B622-965B86A54E47}"/>
    <w:embedBold r:id="rId3" w:fontKey="{FE4074FF-F718-7945-BDF2-0110578393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451F845-22B6-2240-95F7-0B9D47722D9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682A9DD-2C47-4F4D-920A-91B1958511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5078C018-E9C7-8C4C-AD6F-39F6F18413F1}"/>
    <w:embedBold r:id="rId7" w:fontKey="{BA4E0298-4AD1-CC43-BEB3-621E5D708A79}"/>
    <w:embedItalic r:id="rId8" w:fontKey="{3BEC1FF3-2996-7746-864A-77BD23C8DA2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0CE5C3A-98BD-DA4F-B8E7-BE5D1E2BABD7}"/>
    <w:embedBold r:id="rId11" w:fontKey="{D6EA96B4-19CD-024A-BD32-1FD27DF0E1B6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6363DF3C-BEA4-A54A-B8AE-5129F7D54BD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35406572-3EBD-674C-96B3-C66C011236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3980DC3D" w:rsidR="0003158A" w:rsidRDefault="00E3312E" w:rsidP="00DE04BA">
    <w:pPr>
      <w:pStyle w:val="Footer"/>
    </w:pPr>
    <w:r w:rsidRPr="00E3312E">
      <w:t xml:space="preserve">2022 </w:t>
    </w:r>
    <w:r w:rsidR="006741BA">
      <w:t>JEEP</w:t>
    </w:r>
    <w:proofErr w:type="gramStart"/>
    <w:r w:rsidR="006741BA" w:rsidRPr="006741BA">
      <w:rPr>
        <w:vertAlign w:val="subscript"/>
      </w:rPr>
      <w:t>®</w:t>
    </w:r>
    <w:r w:rsidRPr="00E3312E">
      <w:t xml:space="preserve">  |</w:t>
    </w:r>
    <w:proofErr w:type="gramEnd"/>
    <w:r w:rsidRPr="00E3312E">
      <w:t xml:space="preserve">  </w:t>
    </w:r>
    <w:r w:rsidR="00541D06">
      <w:t>Grand Cherokee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E7E85" w14:textId="77777777" w:rsidR="00E77742" w:rsidRDefault="00E777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F492C" w14:textId="77777777" w:rsidR="00E0448F" w:rsidRDefault="00E0448F" w:rsidP="00B728F6">
      <w:r>
        <w:separator/>
      </w:r>
    </w:p>
    <w:p w14:paraId="4286FB65" w14:textId="77777777" w:rsidR="00E0448F" w:rsidRDefault="00E0448F"/>
    <w:p w14:paraId="4F67266F" w14:textId="77777777" w:rsidR="00E0448F" w:rsidRDefault="00E0448F"/>
    <w:p w14:paraId="433A5ADF" w14:textId="77777777" w:rsidR="00E0448F" w:rsidRDefault="00E0448F"/>
    <w:p w14:paraId="30BD0217" w14:textId="77777777" w:rsidR="00E0448F" w:rsidRDefault="00E0448F"/>
    <w:p w14:paraId="5E060777" w14:textId="77777777" w:rsidR="00E0448F" w:rsidRDefault="00E0448F"/>
    <w:p w14:paraId="28595BA4" w14:textId="77777777" w:rsidR="00E0448F" w:rsidRDefault="00E0448F"/>
  </w:footnote>
  <w:footnote w:type="continuationSeparator" w:id="0">
    <w:p w14:paraId="0C69BE07" w14:textId="77777777" w:rsidR="00E0448F" w:rsidRDefault="00E0448F" w:rsidP="00B728F6">
      <w:r>
        <w:continuationSeparator/>
      </w:r>
    </w:p>
    <w:p w14:paraId="4FABC8CA" w14:textId="77777777" w:rsidR="00E0448F" w:rsidRDefault="00E0448F"/>
    <w:p w14:paraId="0C42DAB5" w14:textId="77777777" w:rsidR="00E0448F" w:rsidRDefault="00E0448F"/>
    <w:p w14:paraId="7BCD05C0" w14:textId="77777777" w:rsidR="00E0448F" w:rsidRDefault="00E0448F"/>
    <w:p w14:paraId="03629934" w14:textId="77777777" w:rsidR="00E0448F" w:rsidRDefault="00E0448F"/>
    <w:p w14:paraId="789C1C81" w14:textId="77777777" w:rsidR="00E0448F" w:rsidRDefault="00E0448F"/>
    <w:p w14:paraId="17FE7F0C" w14:textId="77777777" w:rsidR="00E0448F" w:rsidRDefault="00E044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8D917" w14:textId="77777777" w:rsidR="00E77742" w:rsidRDefault="00E777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64A871D5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118FE" w14:textId="77777777" w:rsidR="00E77742" w:rsidRDefault="00E777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21"/>
  </w:num>
  <w:num w:numId="6">
    <w:abstractNumId w:val="19"/>
  </w:num>
  <w:num w:numId="7">
    <w:abstractNumId w:val="20"/>
  </w:num>
  <w:num w:numId="8">
    <w:abstractNumId w:val="16"/>
  </w:num>
  <w:num w:numId="9">
    <w:abstractNumId w:val="17"/>
  </w:num>
  <w:num w:numId="10">
    <w:abstractNumId w:val="18"/>
  </w:num>
  <w:num w:numId="11">
    <w:abstractNumId w:val="13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32BD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46D94"/>
    <w:rsid w:val="00050F47"/>
    <w:rsid w:val="00054492"/>
    <w:rsid w:val="00055DF5"/>
    <w:rsid w:val="000628F3"/>
    <w:rsid w:val="00065DCA"/>
    <w:rsid w:val="000909EE"/>
    <w:rsid w:val="00090D20"/>
    <w:rsid w:val="00097E56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5EF1"/>
    <w:rsid w:val="000F771A"/>
    <w:rsid w:val="0010217B"/>
    <w:rsid w:val="00107654"/>
    <w:rsid w:val="001123AA"/>
    <w:rsid w:val="0011399C"/>
    <w:rsid w:val="001152A8"/>
    <w:rsid w:val="00123045"/>
    <w:rsid w:val="001278FC"/>
    <w:rsid w:val="00147D6E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C57CC"/>
    <w:rsid w:val="001D43DC"/>
    <w:rsid w:val="001E1EF1"/>
    <w:rsid w:val="001E31AA"/>
    <w:rsid w:val="001F6B13"/>
    <w:rsid w:val="00210F38"/>
    <w:rsid w:val="002117B6"/>
    <w:rsid w:val="0021299C"/>
    <w:rsid w:val="00216628"/>
    <w:rsid w:val="00237A0D"/>
    <w:rsid w:val="002623E8"/>
    <w:rsid w:val="00277B0C"/>
    <w:rsid w:val="00287DED"/>
    <w:rsid w:val="00290D03"/>
    <w:rsid w:val="002918E5"/>
    <w:rsid w:val="002939D0"/>
    <w:rsid w:val="002A266B"/>
    <w:rsid w:val="002A60BB"/>
    <w:rsid w:val="002D1485"/>
    <w:rsid w:val="002D48B4"/>
    <w:rsid w:val="002E27FD"/>
    <w:rsid w:val="002E3219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924AC"/>
    <w:rsid w:val="003B404F"/>
    <w:rsid w:val="003B581F"/>
    <w:rsid w:val="003D32E9"/>
    <w:rsid w:val="003D573D"/>
    <w:rsid w:val="003E3025"/>
    <w:rsid w:val="003F58E5"/>
    <w:rsid w:val="004057BF"/>
    <w:rsid w:val="004124FD"/>
    <w:rsid w:val="004228AE"/>
    <w:rsid w:val="00422C2A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32909"/>
    <w:rsid w:val="0053642E"/>
    <w:rsid w:val="00541D06"/>
    <w:rsid w:val="00543955"/>
    <w:rsid w:val="00547075"/>
    <w:rsid w:val="00551DEE"/>
    <w:rsid w:val="0055531D"/>
    <w:rsid w:val="00563B79"/>
    <w:rsid w:val="00566BB4"/>
    <w:rsid w:val="00570EDB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40A30"/>
    <w:rsid w:val="00642254"/>
    <w:rsid w:val="00643DD4"/>
    <w:rsid w:val="0065118A"/>
    <w:rsid w:val="00663C79"/>
    <w:rsid w:val="00666DF9"/>
    <w:rsid w:val="006736C6"/>
    <w:rsid w:val="006741BA"/>
    <w:rsid w:val="0067661B"/>
    <w:rsid w:val="00686ACC"/>
    <w:rsid w:val="006A70F8"/>
    <w:rsid w:val="006B02CC"/>
    <w:rsid w:val="006B5679"/>
    <w:rsid w:val="006D1F6B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21C57"/>
    <w:rsid w:val="00731FC5"/>
    <w:rsid w:val="00734D02"/>
    <w:rsid w:val="00757C7A"/>
    <w:rsid w:val="00761131"/>
    <w:rsid w:val="00767A41"/>
    <w:rsid w:val="00791684"/>
    <w:rsid w:val="00792670"/>
    <w:rsid w:val="007A352A"/>
    <w:rsid w:val="007A424E"/>
    <w:rsid w:val="007B043A"/>
    <w:rsid w:val="007B68E9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33D23"/>
    <w:rsid w:val="00841486"/>
    <w:rsid w:val="008424CD"/>
    <w:rsid w:val="00857FEB"/>
    <w:rsid w:val="00867081"/>
    <w:rsid w:val="00871556"/>
    <w:rsid w:val="008D6AA3"/>
    <w:rsid w:val="008E2A09"/>
    <w:rsid w:val="008F53E6"/>
    <w:rsid w:val="008F58E5"/>
    <w:rsid w:val="00901320"/>
    <w:rsid w:val="0090672B"/>
    <w:rsid w:val="00914972"/>
    <w:rsid w:val="009172DD"/>
    <w:rsid w:val="00920887"/>
    <w:rsid w:val="009214B9"/>
    <w:rsid w:val="00927C25"/>
    <w:rsid w:val="00950B15"/>
    <w:rsid w:val="009714DF"/>
    <w:rsid w:val="0097761C"/>
    <w:rsid w:val="00981352"/>
    <w:rsid w:val="00993FA7"/>
    <w:rsid w:val="0099493F"/>
    <w:rsid w:val="00995A11"/>
    <w:rsid w:val="009A1FFD"/>
    <w:rsid w:val="009A6F34"/>
    <w:rsid w:val="009C43A3"/>
    <w:rsid w:val="009E0621"/>
    <w:rsid w:val="00A13DE6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2CDE"/>
    <w:rsid w:val="00B04467"/>
    <w:rsid w:val="00B04C6E"/>
    <w:rsid w:val="00B160BB"/>
    <w:rsid w:val="00B24284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A66A4"/>
    <w:rsid w:val="00BB1A14"/>
    <w:rsid w:val="00BC450D"/>
    <w:rsid w:val="00BC7B5B"/>
    <w:rsid w:val="00BD0CC4"/>
    <w:rsid w:val="00BD35CC"/>
    <w:rsid w:val="00BE64A5"/>
    <w:rsid w:val="00BE64C8"/>
    <w:rsid w:val="00BF1D56"/>
    <w:rsid w:val="00BF434E"/>
    <w:rsid w:val="00C070FD"/>
    <w:rsid w:val="00C13890"/>
    <w:rsid w:val="00C248F6"/>
    <w:rsid w:val="00C27063"/>
    <w:rsid w:val="00C4416F"/>
    <w:rsid w:val="00C46F0D"/>
    <w:rsid w:val="00C54B3C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327"/>
    <w:rsid w:val="00CE6983"/>
    <w:rsid w:val="00CF36A9"/>
    <w:rsid w:val="00D151E6"/>
    <w:rsid w:val="00D2074F"/>
    <w:rsid w:val="00D2537D"/>
    <w:rsid w:val="00D2582D"/>
    <w:rsid w:val="00D275B8"/>
    <w:rsid w:val="00D34F01"/>
    <w:rsid w:val="00D6088C"/>
    <w:rsid w:val="00D85C5E"/>
    <w:rsid w:val="00D87832"/>
    <w:rsid w:val="00D92D77"/>
    <w:rsid w:val="00D95549"/>
    <w:rsid w:val="00D957CC"/>
    <w:rsid w:val="00D95C8F"/>
    <w:rsid w:val="00DC0C7F"/>
    <w:rsid w:val="00DC7524"/>
    <w:rsid w:val="00DC7EEA"/>
    <w:rsid w:val="00DD5693"/>
    <w:rsid w:val="00DD5CE0"/>
    <w:rsid w:val="00DE04BA"/>
    <w:rsid w:val="00E0448F"/>
    <w:rsid w:val="00E12810"/>
    <w:rsid w:val="00E14688"/>
    <w:rsid w:val="00E27BCD"/>
    <w:rsid w:val="00E3003F"/>
    <w:rsid w:val="00E3312E"/>
    <w:rsid w:val="00E426F0"/>
    <w:rsid w:val="00E43C75"/>
    <w:rsid w:val="00E71645"/>
    <w:rsid w:val="00E71ECA"/>
    <w:rsid w:val="00E77742"/>
    <w:rsid w:val="00E82EDB"/>
    <w:rsid w:val="00EA3C52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8E9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68E9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68E9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68E9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7B68E9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7B68E9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7B68E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B68E9"/>
  </w:style>
  <w:style w:type="paragraph" w:styleId="Header">
    <w:name w:val="header"/>
    <w:basedOn w:val="Normal"/>
    <w:link w:val="HeaderChar"/>
    <w:uiPriority w:val="99"/>
    <w:unhideWhenUsed/>
    <w:qFormat/>
    <w:rsid w:val="007B68E9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B68E9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68E9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B68E9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8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68E9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B68E9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B68E9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7B68E9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B68E9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7B68E9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7B68E9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B68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68E9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68E9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8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8E9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7B68E9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7B68E9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7B68E9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B68E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B68E9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B68E9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B68E9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7B68E9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7B68E9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7B68E9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7B68E9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7B68E9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7B68E9"/>
    <w:pPr>
      <w:ind w:left="187" w:hanging="187"/>
    </w:pPr>
  </w:style>
  <w:style w:type="paragraph" w:customStyle="1" w:styleId="WeightsCopy7col">
    <w:name w:val="Weights Copy 7 col"/>
    <w:basedOn w:val="BodyCopy"/>
    <w:qFormat/>
    <w:rsid w:val="007B68E9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7B68E9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7B68E9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7B68E9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7B68E9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7B68E9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7B68E9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7B68E9"/>
    <w:pPr>
      <w:ind w:left="0" w:firstLine="0"/>
    </w:pPr>
  </w:style>
  <w:style w:type="paragraph" w:customStyle="1" w:styleId="FABodyCopy">
    <w:name w:val="FA Body Copy"/>
    <w:basedOn w:val="Normal"/>
    <w:qFormat/>
    <w:rsid w:val="007B68E9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7B68E9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7B68E9"/>
    <w:pPr>
      <w:ind w:left="144"/>
    </w:pPr>
  </w:style>
  <w:style w:type="paragraph" w:customStyle="1" w:styleId="S-O-P">
    <w:name w:val="S-O-P"/>
    <w:basedOn w:val="FABodyCopy"/>
    <w:next w:val="FABodyCopy"/>
    <w:qFormat/>
    <w:rsid w:val="007B68E9"/>
    <w:pPr>
      <w:jc w:val="center"/>
    </w:pPr>
  </w:style>
  <w:style w:type="paragraph" w:customStyle="1" w:styleId="TableSubhead">
    <w:name w:val="Table Subhead"/>
    <w:basedOn w:val="Normal"/>
    <w:qFormat/>
    <w:rsid w:val="007B68E9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7B68E9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7B68E9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4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09854">
          <w:blockQuote w:val="1"/>
          <w:marLeft w:val="150"/>
          <w:marRight w:val="0"/>
          <w:marTop w:val="150"/>
          <w:marBottom w:val="150"/>
          <w:divBdr>
            <w:top w:val="none" w:sz="0" w:space="0" w:color="auto"/>
            <w:left w:val="single" w:sz="12" w:space="8" w:color="CCCCCC"/>
            <w:bottom w:val="none" w:sz="0" w:space="0" w:color="auto"/>
            <w:right w:val="none" w:sz="0" w:space="0" w:color="auto"/>
          </w:divBdr>
          <w:divsChild>
            <w:div w:id="177166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5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97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8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81818">
          <w:blockQuote w:val="1"/>
          <w:marLeft w:val="150"/>
          <w:marRight w:val="0"/>
          <w:marTop w:val="150"/>
          <w:marBottom w:val="150"/>
          <w:divBdr>
            <w:top w:val="none" w:sz="0" w:space="0" w:color="auto"/>
            <w:left w:val="single" w:sz="12" w:space="8" w:color="CCCCCC"/>
            <w:bottom w:val="none" w:sz="0" w:space="0" w:color="auto"/>
            <w:right w:val="none" w:sz="0" w:space="0" w:color="auto"/>
          </w:divBdr>
          <w:divsChild>
            <w:div w:id="91189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7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56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17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0</TotalTime>
  <Pages>11</Pages>
  <Words>2250</Words>
  <Characters>12830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15050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Specifications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2021-12-20T16:19:00Z</dcterms:created>
  <dcterms:modified xsi:type="dcterms:W3CDTF">2021-12-20T16:19:00Z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