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2FF546A2" w:rsidR="00C13890" w:rsidRPr="000F771A" w:rsidRDefault="00C13890" w:rsidP="00800532">
      <w:pPr>
        <w:pStyle w:val="Heading1"/>
        <w:spacing w:before="440"/>
      </w:pPr>
      <w:r w:rsidRPr="00984547">
        <w:t>20</w:t>
      </w:r>
      <w:r w:rsidR="00A85C21" w:rsidRPr="00984547">
        <w:t>2</w:t>
      </w:r>
      <w:r w:rsidR="00CA0EC1">
        <w:t>2</w:t>
      </w:r>
      <w:r w:rsidR="00712251" w:rsidRPr="00984547">
        <w:t xml:space="preserve"> </w:t>
      </w:r>
      <w:r w:rsidR="00172945">
        <w:t>Jeep</w:t>
      </w:r>
      <w:r w:rsidR="00172945" w:rsidRPr="00172945">
        <w:rPr>
          <w:vertAlign w:val="subscript"/>
        </w:rPr>
        <w:t>®</w:t>
      </w:r>
      <w:r w:rsidR="00E11D81" w:rsidRPr="00E11D81">
        <w:t xml:space="preserve"> </w:t>
      </w:r>
      <w:r w:rsidR="00CC7BC8">
        <w:t>Grand Cherokee</w:t>
      </w:r>
    </w:p>
    <w:p w14:paraId="625FBD59" w14:textId="4C6A2D85" w:rsidR="00216628" w:rsidRDefault="001137D1" w:rsidP="000F771A">
      <w:pPr>
        <w:pStyle w:val="Heading2"/>
      </w:pPr>
      <w:r>
        <w:t>OVERVIEW</w:t>
      </w:r>
    </w:p>
    <w:p w14:paraId="470E668D" w14:textId="77777777" w:rsidR="00016828" w:rsidRPr="001324B0" w:rsidRDefault="00016828" w:rsidP="001324B0">
      <w:pPr>
        <w:pStyle w:val="Heading3"/>
      </w:pPr>
      <w:r w:rsidRPr="001324B0">
        <w:t xml:space="preserve">All-new 2022 Jeep Grand Cherokee: The Most Technologically Advanced, </w:t>
      </w:r>
      <w:proofErr w:type="spellStart"/>
      <w:r w:rsidRPr="001324B0">
        <w:t>4x4</w:t>
      </w:r>
      <w:proofErr w:type="spellEnd"/>
      <w:r w:rsidRPr="001324B0">
        <w:t>-</w:t>
      </w:r>
      <w:proofErr w:type="gramStart"/>
      <w:r w:rsidRPr="001324B0">
        <w:t>capable</w:t>
      </w:r>
      <w:proofErr w:type="gramEnd"/>
      <w:r w:rsidRPr="001324B0">
        <w:t xml:space="preserve"> and Luxurious Grand Cherokee Yet</w:t>
      </w:r>
    </w:p>
    <w:p w14:paraId="0784B9A5" w14:textId="2922EF20" w:rsidR="00016828" w:rsidRPr="00016828" w:rsidRDefault="00016828" w:rsidP="00016828">
      <w:pPr>
        <w:pStyle w:val="Heading4"/>
      </w:pPr>
      <w:r w:rsidRPr="00016828">
        <w:t xml:space="preserve">Fifth-generation line-up includes the Grand Cherokee </w:t>
      </w:r>
      <w:proofErr w:type="spellStart"/>
      <w:r w:rsidRPr="00016828">
        <w:t>4xe</w:t>
      </w:r>
      <w:proofErr w:type="spellEnd"/>
      <w:r w:rsidRPr="00016828">
        <w:t xml:space="preserve">, the first electrified </w:t>
      </w:r>
      <w:r w:rsidRPr="00016828">
        <w:br/>
        <w:t xml:space="preserve">Grand Cherokee, and the new </w:t>
      </w:r>
      <w:proofErr w:type="spellStart"/>
      <w:r w:rsidRPr="00016828">
        <w:t>Trailhawk</w:t>
      </w:r>
      <w:proofErr w:type="spellEnd"/>
      <w:r w:rsidRPr="00016828">
        <w:t xml:space="preserve">, the ultimate </w:t>
      </w:r>
      <w:proofErr w:type="spellStart"/>
      <w:r w:rsidRPr="00016828">
        <w:t>4x4</w:t>
      </w:r>
      <w:proofErr w:type="spellEnd"/>
      <w:r w:rsidRPr="00016828">
        <w:t> Grand Cherokee</w:t>
      </w:r>
    </w:p>
    <w:p w14:paraId="09D29409" w14:textId="77777777" w:rsidR="00016828" w:rsidRPr="00BE23DF" w:rsidRDefault="00016828" w:rsidP="00016828">
      <w:pPr>
        <w:pStyle w:val="ListBullet"/>
      </w:pPr>
      <w:r w:rsidRPr="00BE23DF">
        <w:t xml:space="preserve">Fifth generation of most awarded SUV ever brings an all-new architecture, new plug-in hybrid powertrain, all-new exterior </w:t>
      </w:r>
      <w:proofErr w:type="gramStart"/>
      <w:r w:rsidRPr="00BE23DF">
        <w:t>design</w:t>
      </w:r>
      <w:proofErr w:type="gramEnd"/>
      <w:r w:rsidRPr="00BE23DF">
        <w:t xml:space="preserve"> and all-new interior with world-class craftsmanship</w:t>
      </w:r>
    </w:p>
    <w:p w14:paraId="6E85CD5F" w14:textId="77777777" w:rsidR="00016828" w:rsidRPr="00BE23DF" w:rsidRDefault="00016828" w:rsidP="00016828">
      <w:pPr>
        <w:pStyle w:val="ListBullet"/>
      </w:pPr>
      <w:r w:rsidRPr="00BE23DF">
        <w:t xml:space="preserve">First electrified Grand Cherokee </w:t>
      </w:r>
      <w:proofErr w:type="spellStart"/>
      <w:r w:rsidRPr="00BE23DF">
        <w:t>4xe</w:t>
      </w:r>
      <w:proofErr w:type="spellEnd"/>
      <w:r w:rsidRPr="00BE23DF">
        <w:t xml:space="preserve"> is unveiled alongside the ultimate off-road Grand Cherokee, the new </w:t>
      </w:r>
      <w:proofErr w:type="spellStart"/>
      <w:r w:rsidRPr="00BE23DF">
        <w:t>Trailhawk</w:t>
      </w:r>
      <w:proofErr w:type="spellEnd"/>
    </w:p>
    <w:p w14:paraId="1E24A6E1" w14:textId="77777777" w:rsidR="00016828" w:rsidRPr="00BE23DF" w:rsidRDefault="00016828" w:rsidP="00016828">
      <w:pPr>
        <w:pStyle w:val="ListBullet"/>
      </w:pPr>
      <w:r w:rsidRPr="00BE23DF">
        <w:t xml:space="preserve">Exceptional performance, comfort, </w:t>
      </w:r>
      <w:proofErr w:type="gramStart"/>
      <w:r w:rsidRPr="00BE23DF">
        <w:t>capability</w:t>
      </w:r>
      <w:proofErr w:type="gramEnd"/>
      <w:r w:rsidRPr="00BE23DF">
        <w:t xml:space="preserve"> and functionality bolster Grand Cherokee’s legacy as the most awarded and celebrated SUV</w:t>
      </w:r>
    </w:p>
    <w:p w14:paraId="7F22D8D5" w14:textId="77777777" w:rsidR="00016828" w:rsidRPr="00BE23DF" w:rsidRDefault="00016828" w:rsidP="00016828">
      <w:pPr>
        <w:pStyle w:val="ListBullet"/>
      </w:pPr>
      <w:r w:rsidRPr="00BE23DF">
        <w:t xml:space="preserve">Unrivalled capability along with composed on-road driving dynamics courtesy of three </w:t>
      </w:r>
      <w:proofErr w:type="spellStart"/>
      <w:r w:rsidRPr="00BE23DF">
        <w:t>4x4</w:t>
      </w:r>
      <w:proofErr w:type="spellEnd"/>
      <w:r w:rsidRPr="00BE23DF">
        <w:t xml:space="preserve"> systems – Quadra-Trac I, Quadra-Trac II and Quadra-Drive II</w:t>
      </w:r>
    </w:p>
    <w:p w14:paraId="76E54E13" w14:textId="77777777" w:rsidR="00016828" w:rsidRPr="00BE23DF" w:rsidRDefault="00016828" w:rsidP="00016828">
      <w:pPr>
        <w:pStyle w:val="ListBullet"/>
      </w:pPr>
      <w:r w:rsidRPr="00BE23DF">
        <w:t xml:space="preserve">Class-exclusive Jeep Quadra-Lift™ air suspension, now with electronic semi-active damping, delivers up to class-leading 11.3 inches (28.7 cm) of ground clearance and 24 inches (61 cm) </w:t>
      </w:r>
      <w:r>
        <w:br/>
      </w:r>
      <w:r w:rsidRPr="00BE23DF">
        <w:t>of water fording</w:t>
      </w:r>
    </w:p>
    <w:p w14:paraId="55F121EB" w14:textId="77777777" w:rsidR="00016828" w:rsidRPr="00BE23DF" w:rsidRDefault="00016828" w:rsidP="00016828">
      <w:pPr>
        <w:pStyle w:val="ListBullet"/>
      </w:pPr>
      <w:r w:rsidRPr="00BE23DF">
        <w:t>New class-exclusive sway bar disconnect delivers improved articulation and traction over rocks and rough terrain</w:t>
      </w:r>
    </w:p>
    <w:p w14:paraId="1EAF0752" w14:textId="77777777" w:rsidR="00016828" w:rsidRPr="00BE23DF" w:rsidRDefault="00016828" w:rsidP="00016828">
      <w:pPr>
        <w:pStyle w:val="ListBullet"/>
      </w:pPr>
      <w:r w:rsidRPr="00BE23DF">
        <w:t xml:space="preserve">Grand Cherokee </w:t>
      </w:r>
      <w:proofErr w:type="spellStart"/>
      <w:r w:rsidRPr="00BE23DF">
        <w:t>Trailhawk</w:t>
      </w:r>
      <w:proofErr w:type="spellEnd"/>
      <w:r w:rsidRPr="00BE23DF">
        <w:t xml:space="preserve"> </w:t>
      </w:r>
      <w:proofErr w:type="spellStart"/>
      <w:r w:rsidRPr="00BE23DF">
        <w:t>4xe</w:t>
      </w:r>
      <w:proofErr w:type="spellEnd"/>
      <w:r w:rsidRPr="00BE23DF">
        <w:t xml:space="preserve"> conquered the formidable Rubicon Trail under all-electric power</w:t>
      </w:r>
    </w:p>
    <w:p w14:paraId="3BB88B30" w14:textId="77777777" w:rsidR="00016828" w:rsidRPr="00BE23DF" w:rsidRDefault="00016828" w:rsidP="00016828">
      <w:pPr>
        <w:pStyle w:val="ListBullet"/>
      </w:pPr>
      <w:r w:rsidRPr="00BE23DF">
        <w:t>Class-leading 7,200 lbs</w:t>
      </w:r>
      <w:r>
        <w:t>.</w:t>
      </w:r>
      <w:r w:rsidRPr="00BE23DF">
        <w:t xml:space="preserve"> (</w:t>
      </w:r>
      <w:proofErr w:type="spellStart"/>
      <w:r w:rsidRPr="00BE23DF">
        <w:t>3,265kg</w:t>
      </w:r>
      <w:proofErr w:type="spellEnd"/>
      <w:r w:rsidRPr="00BE23DF">
        <w:t>) max towing with the available 5.7-liter V-8</w:t>
      </w:r>
    </w:p>
    <w:p w14:paraId="31C08555" w14:textId="77777777" w:rsidR="00016828" w:rsidRPr="00BE23DF" w:rsidRDefault="00016828" w:rsidP="00016828">
      <w:pPr>
        <w:pStyle w:val="ListBullet"/>
      </w:pPr>
      <w:r w:rsidRPr="00BE23DF">
        <w:t xml:space="preserve">Uconnect 5 offers new technology for 2022 Jeep Grand Cherokee, including a 10.1-inch </w:t>
      </w:r>
      <w:r>
        <w:br/>
      </w:r>
      <w:r w:rsidRPr="00BE23DF">
        <w:t>(25.7 cm) display, five-times-faster operating speed (when compared to the previous generation) and over-the-air (OTA) updates</w:t>
      </w:r>
    </w:p>
    <w:p w14:paraId="41C7E000" w14:textId="77777777" w:rsidR="00016828" w:rsidRPr="00AC4812" w:rsidRDefault="00016828" w:rsidP="00016828">
      <w:pPr>
        <w:pStyle w:val="ListBullet"/>
      </w:pPr>
      <w:r w:rsidRPr="00F247EF">
        <w:t xml:space="preserve">Exclusive </w:t>
      </w:r>
      <w:r w:rsidRPr="00AC4812">
        <w:t xml:space="preserve">10.25-inch (26 cm) front passenger interactive display and 10.1-inch (25.7 cm) rear seat entertainment displays </w:t>
      </w:r>
      <w:r>
        <w:t>with Amazon Fire TV built-in</w:t>
      </w:r>
      <w:r w:rsidRPr="00AC4812" w:rsidDel="00E3261E">
        <w:t xml:space="preserve"> </w:t>
      </w:r>
    </w:p>
    <w:p w14:paraId="2BE93CD6" w14:textId="77777777" w:rsidR="00016828" w:rsidRPr="00A45E6D" w:rsidRDefault="00016828" w:rsidP="00016828">
      <w:pPr>
        <w:pStyle w:val="SpaceAfterLastIntroBullet"/>
      </w:pPr>
      <w:r w:rsidRPr="00BE23DF">
        <w:t>The all-new</w:t>
      </w:r>
      <w:r>
        <w:t xml:space="preserve"> </w:t>
      </w:r>
      <w:r w:rsidRPr="00BE23DF">
        <w:t>Jeep Grand Cherokee</w:t>
      </w:r>
      <w:r>
        <w:t xml:space="preserve"> </w:t>
      </w:r>
      <w:r w:rsidRPr="00BE23DF">
        <w:t>will</w:t>
      </w:r>
      <w:r>
        <w:t xml:space="preserve"> </w:t>
      </w:r>
      <w:r w:rsidRPr="00BE23DF">
        <w:t>arrive in Jeep</w:t>
      </w:r>
      <w:r>
        <w:t xml:space="preserve"> </w:t>
      </w:r>
      <w:r w:rsidRPr="00BE23DF">
        <w:t>brand</w:t>
      </w:r>
      <w:r>
        <w:t xml:space="preserve"> </w:t>
      </w:r>
      <w:r w:rsidRPr="00BE23DF">
        <w:t xml:space="preserve">dealerships in North America in the fourth quarter of 2021. The Jeep Grand Cherokee </w:t>
      </w:r>
      <w:proofErr w:type="spellStart"/>
      <w:r w:rsidRPr="00BE23DF">
        <w:t>4xe</w:t>
      </w:r>
      <w:proofErr w:type="spellEnd"/>
      <w:r w:rsidRPr="00BE23DF">
        <w:t xml:space="preserve"> is scheduled to arrive in North America early in 2022 and in global markets later that year </w:t>
      </w:r>
    </w:p>
    <w:p w14:paraId="2DCFB99B" w14:textId="32396A34" w:rsidR="00016828" w:rsidRPr="00A45E6D" w:rsidRDefault="00016828" w:rsidP="00016828">
      <w:pPr>
        <w:pStyle w:val="BodyCopy"/>
      </w:pPr>
      <w:r w:rsidRPr="00A45E6D">
        <w:lastRenderedPageBreak/>
        <w:t>The Jeep</w:t>
      </w:r>
      <w:r w:rsidRPr="00BE23DF">
        <w:rPr>
          <w:vertAlign w:val="subscript"/>
        </w:rPr>
        <w:t>®</w:t>
      </w:r>
      <w:r w:rsidRPr="00A45E6D">
        <w:t xml:space="preserve"> brand continues to climb to new heights as it celebrates its 80th year, introducing the first electrified Jeep Grand Cherokee </w:t>
      </w:r>
      <w:proofErr w:type="spellStart"/>
      <w:r w:rsidRPr="00A45E6D">
        <w:t>4xe</w:t>
      </w:r>
      <w:proofErr w:type="spellEnd"/>
      <w:r w:rsidRPr="00A45E6D">
        <w:t xml:space="preserve"> along with the ultimate off-road Grand Cherokee, the new </w:t>
      </w:r>
      <w:proofErr w:type="spellStart"/>
      <w:r w:rsidRPr="00A45E6D">
        <w:t>Trailhawk</w:t>
      </w:r>
      <w:proofErr w:type="spellEnd"/>
      <w:r w:rsidRPr="00A45E6D">
        <w:t>.</w:t>
      </w:r>
    </w:p>
    <w:p w14:paraId="15103D50" w14:textId="77777777" w:rsidR="00016828" w:rsidRPr="00A45E6D" w:rsidRDefault="00016828" w:rsidP="00016828">
      <w:pPr>
        <w:pStyle w:val="BodyCopy"/>
      </w:pPr>
      <w:r w:rsidRPr="00A45E6D">
        <w:t xml:space="preserve">From the moment the Jeep brand introduced the Grand Cherokee in 1992, by literally driving the SUV up the steps of </w:t>
      </w:r>
      <w:proofErr w:type="spellStart"/>
      <w:r w:rsidRPr="00A45E6D">
        <w:t>Cobo</w:t>
      </w:r>
      <w:proofErr w:type="spellEnd"/>
      <w:r w:rsidRPr="00A45E6D">
        <w:t xml:space="preserve"> Hall in Detroit and through a glass window, signifying the breakthrough premium SUV, it set a new industry benchmark and quickly became synonymous with upscale design and uncompromised capability.</w:t>
      </w:r>
    </w:p>
    <w:p w14:paraId="2B0CDCE9" w14:textId="77777777" w:rsidR="00016828" w:rsidRPr="00A45E6D" w:rsidRDefault="00016828" w:rsidP="00016828">
      <w:pPr>
        <w:pStyle w:val="BodyCopy"/>
      </w:pPr>
      <w:r w:rsidRPr="00A45E6D">
        <w:t xml:space="preserve">This fifth-generation Jeep Grand Cherokee builds on its legacy as the most awarded SUV ever, bringing an all-new architecture, new plug-in hybrid powertrain, all-new exterior design, and all-new interior with world-class craftsmanship and first-to-market technologies to the global full-size SUV segment. As the most capable SUV brand pushes toward its future of “Zero Emission Freedom,” the </w:t>
      </w:r>
      <w:r>
        <w:br/>
      </w:r>
      <w:r w:rsidRPr="00A45E6D">
        <w:t xml:space="preserve">all-new Jeep Grand Cherokee will be the most technologically advanced and </w:t>
      </w:r>
      <w:proofErr w:type="spellStart"/>
      <w:r w:rsidRPr="00A45E6D">
        <w:t>4x4</w:t>
      </w:r>
      <w:proofErr w:type="spellEnd"/>
      <w:r w:rsidRPr="00A45E6D">
        <w:t>-capable Jeep Grand Cherokee yet.</w:t>
      </w:r>
    </w:p>
    <w:p w14:paraId="2783AEFD" w14:textId="77777777" w:rsidR="00016828" w:rsidRPr="00A45E6D" w:rsidRDefault="00016828" w:rsidP="00016828">
      <w:pPr>
        <w:pStyle w:val="BodyCopy"/>
      </w:pPr>
      <w:r w:rsidRPr="00A45E6D">
        <w:t xml:space="preserve">“The Jeep Grand Cherokee is our global flagship and will be leading the Jeep brand into a new era of premium refinement, innovative technology, advanced </w:t>
      </w:r>
      <w:proofErr w:type="spellStart"/>
      <w:r w:rsidRPr="00A45E6D">
        <w:t>4x4</w:t>
      </w:r>
      <w:proofErr w:type="spellEnd"/>
      <w:r w:rsidRPr="00A45E6D">
        <w:t xml:space="preserve"> capability and electrification," said Christian Meunier, Jeep Brand Chief Executive Officer. “With a perfect balance of on-road dynamics, </w:t>
      </w:r>
      <w:proofErr w:type="spellStart"/>
      <w:r w:rsidRPr="00A45E6D">
        <w:t>4x4</w:t>
      </w:r>
      <w:proofErr w:type="spellEnd"/>
      <w:r w:rsidRPr="00A45E6D">
        <w:t xml:space="preserve"> capability and </w:t>
      </w:r>
      <w:proofErr w:type="spellStart"/>
      <w:r w:rsidRPr="00A45E6D">
        <w:t>4xe</w:t>
      </w:r>
      <w:proofErr w:type="spellEnd"/>
      <w:r w:rsidRPr="00A45E6D">
        <w:t xml:space="preserve"> performance, the all-new 2022 Jeep Grand Cherokee is the most technologically advanced, luxurious and </w:t>
      </w:r>
      <w:proofErr w:type="spellStart"/>
      <w:r w:rsidRPr="00A45E6D">
        <w:t>4x4</w:t>
      </w:r>
      <w:proofErr w:type="spellEnd"/>
      <w:r w:rsidRPr="00A45E6D">
        <w:t>-capable Grand Cherokee ever.”</w:t>
      </w:r>
    </w:p>
    <w:p w14:paraId="01DCD94F" w14:textId="77777777" w:rsidR="00016828" w:rsidRPr="00A45E6D" w:rsidRDefault="00016828" w:rsidP="00016828">
      <w:pPr>
        <w:pStyle w:val="BodyCopy"/>
      </w:pPr>
      <w:r w:rsidRPr="00A45E6D">
        <w:t xml:space="preserve">The all-new Jeep Grand Cherokee will arrive in Jeep brand dealerships in North America in the fourth quarter of 2021. The Jeep Grand Cherokee </w:t>
      </w:r>
      <w:proofErr w:type="spellStart"/>
      <w:r w:rsidRPr="00A45E6D">
        <w:t>4xe</w:t>
      </w:r>
      <w:proofErr w:type="spellEnd"/>
      <w:r w:rsidRPr="00A45E6D">
        <w:t xml:space="preserve"> is scheduled to arrive in North America early in 2022 and in global markets later that year.</w:t>
      </w:r>
    </w:p>
    <w:p w14:paraId="1089646C" w14:textId="77777777" w:rsidR="00016828" w:rsidRPr="00016828" w:rsidRDefault="00016828" w:rsidP="00016828">
      <w:pPr>
        <w:pStyle w:val="Heading5"/>
      </w:pPr>
      <w:r w:rsidRPr="00016828">
        <w:t>Setting the Standard</w:t>
      </w:r>
    </w:p>
    <w:p w14:paraId="01DE49F9" w14:textId="77777777" w:rsidR="00016828" w:rsidRPr="00A45E6D" w:rsidRDefault="00016828" w:rsidP="00016828">
      <w:pPr>
        <w:pStyle w:val="BodyCopy"/>
      </w:pPr>
      <w:r w:rsidRPr="00A45E6D">
        <w:t>After more than seven million in global sales, the most acclaimed SUV ever continues to set the standard among all SUVs.</w:t>
      </w:r>
    </w:p>
    <w:p w14:paraId="47C88B8E" w14:textId="77777777" w:rsidR="00016828" w:rsidRPr="00A45E6D" w:rsidRDefault="00016828" w:rsidP="00016828">
      <w:pPr>
        <w:pStyle w:val="BodyCopy"/>
      </w:pPr>
      <w:r w:rsidRPr="00A45E6D">
        <w:t xml:space="preserve">“Customers have come to depend on and enjoy their Grand Cherokee for four generations,” said </w:t>
      </w:r>
      <w:r>
        <w:br/>
      </w:r>
      <w:r w:rsidRPr="00A45E6D">
        <w:t>Jim Morrison, Vice President – Jeep Brand North America. “We have taken their input into making the most-awarded SUV of all time even better for the fifth generation.”</w:t>
      </w:r>
    </w:p>
    <w:p w14:paraId="739EA5F8" w14:textId="77777777" w:rsidR="00016828" w:rsidRPr="00A45E6D" w:rsidRDefault="00016828" w:rsidP="00016828">
      <w:pPr>
        <w:pStyle w:val="BodyCopy"/>
      </w:pPr>
      <w:r w:rsidRPr="00A45E6D">
        <w:t>The newest iteration has been designed and engineered to deliver even more of what has made this Jeep SUV a true global icon in the premium SUV segment.</w:t>
      </w:r>
    </w:p>
    <w:p w14:paraId="285214B4" w14:textId="77777777" w:rsidR="00016828" w:rsidRPr="00A45E6D" w:rsidRDefault="00016828" w:rsidP="005711C4">
      <w:pPr>
        <w:pStyle w:val="ListBullet"/>
        <w:keepNext/>
        <w:keepLines/>
      </w:pPr>
      <w:r w:rsidRPr="00BE23DF">
        <w:rPr>
          <w:b/>
          <w:bCs w:val="0"/>
        </w:rPr>
        <w:lastRenderedPageBreak/>
        <w:t>More powertrains –</w:t>
      </w:r>
      <w:r w:rsidRPr="00A45E6D">
        <w:t xml:space="preserve"> with </w:t>
      </w:r>
      <w:proofErr w:type="spellStart"/>
      <w:r w:rsidRPr="00A45E6D">
        <w:t>4xe</w:t>
      </w:r>
      <w:proofErr w:type="spellEnd"/>
      <w:r w:rsidRPr="00A45E6D">
        <w:t xml:space="preserve"> (PHEV) technology targeting to deliver an estimated 25 miles of all-electric range, 57 miles per gallon equivalent (</w:t>
      </w:r>
      <w:proofErr w:type="spellStart"/>
      <w:r w:rsidRPr="00A45E6D">
        <w:t>MPGe</w:t>
      </w:r>
      <w:proofErr w:type="spellEnd"/>
      <w:r w:rsidRPr="00A45E6D">
        <w:t xml:space="preserve">) and a combined driving range of more than 440 miles (708 km). This is the most </w:t>
      </w:r>
      <w:proofErr w:type="spellStart"/>
      <w:r w:rsidRPr="00A45E6D">
        <w:t>4x4</w:t>
      </w:r>
      <w:proofErr w:type="spellEnd"/>
      <w:r w:rsidRPr="00A45E6D">
        <w:t>-capable and sustainable Grand Cherokee yet and a further sign of the Jeep brand’s commitment to “Zero Emission Freedom.”</w:t>
      </w:r>
    </w:p>
    <w:p w14:paraId="6FF10FBC" w14:textId="77777777" w:rsidR="00016828" w:rsidRPr="00A45E6D" w:rsidRDefault="00016828" w:rsidP="00016828">
      <w:pPr>
        <w:pStyle w:val="ListBullet"/>
      </w:pPr>
      <w:r w:rsidRPr="00BE23DF">
        <w:rPr>
          <w:b/>
          <w:bCs w:val="0"/>
        </w:rPr>
        <w:t>More legendary capability –</w:t>
      </w:r>
      <w:r w:rsidRPr="00A45E6D">
        <w:t xml:space="preserve"> the most </w:t>
      </w:r>
      <w:proofErr w:type="spellStart"/>
      <w:r w:rsidRPr="00A45E6D">
        <w:t>4x4</w:t>
      </w:r>
      <w:proofErr w:type="spellEnd"/>
      <w:r w:rsidRPr="00A45E6D">
        <w:t xml:space="preserve">-capable Grand Cherokee ever, the new </w:t>
      </w:r>
      <w:proofErr w:type="spellStart"/>
      <w:r w:rsidRPr="00A45E6D">
        <w:t>Trailhawk</w:t>
      </w:r>
      <w:proofErr w:type="spellEnd"/>
      <w:r w:rsidRPr="00A45E6D">
        <w:t xml:space="preserve"> </w:t>
      </w:r>
      <w:proofErr w:type="spellStart"/>
      <w:r w:rsidRPr="00A45E6D">
        <w:t>4xe</w:t>
      </w:r>
      <w:proofErr w:type="spellEnd"/>
      <w:r w:rsidRPr="00A45E6D">
        <w:t xml:space="preserve"> has conquered the Rubicon Trail in full-electric operation; New class-exclusive sway bar disconnect allows for improved articulation and traction over rocks and rough terrain</w:t>
      </w:r>
    </w:p>
    <w:p w14:paraId="0DF5910B" w14:textId="77777777" w:rsidR="00016828" w:rsidRPr="00A45E6D" w:rsidRDefault="00016828" w:rsidP="00016828">
      <w:pPr>
        <w:pStyle w:val="ListBullet"/>
      </w:pPr>
      <w:r w:rsidRPr="00BE23DF">
        <w:rPr>
          <w:b/>
          <w:bCs w:val="0"/>
        </w:rPr>
        <w:t>More technology –</w:t>
      </w:r>
      <w:r w:rsidRPr="00A45E6D">
        <w:t xml:space="preserve"> Uconnect 5 with a segment-first front passenger screen, new high-definition rear-seat entertainment system and Active Driving Assist</w:t>
      </w:r>
    </w:p>
    <w:p w14:paraId="20C9FC49" w14:textId="77777777" w:rsidR="00016828" w:rsidRPr="00A45E6D" w:rsidRDefault="00016828" w:rsidP="00016828">
      <w:pPr>
        <w:pStyle w:val="ListBullet"/>
      </w:pPr>
      <w:r w:rsidRPr="00BE23DF">
        <w:rPr>
          <w:b/>
          <w:bCs w:val="0"/>
        </w:rPr>
        <w:t>More space and versatility –</w:t>
      </w:r>
      <w:r w:rsidRPr="00A45E6D">
        <w:t xml:space="preserve"> with 144.6 cu. ft. of</w:t>
      </w:r>
      <w:r>
        <w:t xml:space="preserve"> </w:t>
      </w:r>
      <w:r w:rsidRPr="00A45E6D">
        <w:t>total</w:t>
      </w:r>
      <w:r>
        <w:t xml:space="preserve"> </w:t>
      </w:r>
      <w:r w:rsidRPr="00A45E6D">
        <w:t>interior passenger volume (+4.1</w:t>
      </w:r>
      <w:r>
        <w:t xml:space="preserve"> </w:t>
      </w:r>
      <w:r w:rsidRPr="00A45E6D">
        <w:t>cu. ft. over previous generation) and 37.7 cu. ft. of cargo space (+1.4</w:t>
      </w:r>
      <w:r>
        <w:t xml:space="preserve"> </w:t>
      </w:r>
      <w:r w:rsidRPr="00A45E6D">
        <w:t>cu. ft.), the new 2022 Jeep Grand Cherokee offers enhanced levels of comfort and spaciousness, including accommodating a set of golf clubs transversely in the cargo hold</w:t>
      </w:r>
    </w:p>
    <w:p w14:paraId="7FE03337" w14:textId="77777777" w:rsidR="00016828" w:rsidRPr="00A45E6D" w:rsidRDefault="00016828" w:rsidP="00016828">
      <w:pPr>
        <w:pStyle w:val="ListBullet"/>
      </w:pPr>
      <w:r w:rsidRPr="00BE23DF">
        <w:rPr>
          <w:b/>
          <w:bCs w:val="0"/>
        </w:rPr>
        <w:t>More innovative features –</w:t>
      </w:r>
      <w:r w:rsidRPr="00A45E6D">
        <w:t xml:space="preserve"> with an all-new architecture, all-new exterior design, all-new interior with front passenger screen and Amazon Fire TV, independent front and rear suspensions and class-exclusive Quadra-Lift air suspension with electronic semi-active </w:t>
      </w:r>
      <w:r>
        <w:br/>
      </w:r>
      <w:r w:rsidRPr="00A45E6D">
        <w:t>damping</w:t>
      </w:r>
    </w:p>
    <w:p w14:paraId="5719B5BF" w14:textId="77777777" w:rsidR="00016828" w:rsidRPr="00A45E6D" w:rsidRDefault="00016828" w:rsidP="00016828">
      <w:pPr>
        <w:pStyle w:val="ListBullet"/>
      </w:pPr>
      <w:r w:rsidRPr="00BE23DF">
        <w:rPr>
          <w:b/>
          <w:bCs w:val="0"/>
        </w:rPr>
        <w:t>More world-class craftsmanship –</w:t>
      </w:r>
      <w:r w:rsidRPr="00A45E6D">
        <w:t xml:space="preserve"> resulting in the most luxurious Grand Cherokee ever, including the Summit Reserve trim with Palermo leather interior and 950-watt, 19-speaker McIntosh audio system</w:t>
      </w:r>
    </w:p>
    <w:p w14:paraId="105E4877" w14:textId="77777777" w:rsidR="00016828" w:rsidRPr="00A45E6D" w:rsidRDefault="00016828" w:rsidP="00016828">
      <w:pPr>
        <w:pStyle w:val="SpaceAfterLastBodyBullet"/>
      </w:pPr>
      <w:r w:rsidRPr="00BE23DF">
        <w:rPr>
          <w:b/>
        </w:rPr>
        <w:t>More safety –</w:t>
      </w:r>
      <w:r w:rsidRPr="00A45E6D">
        <w:t xml:space="preserve"> with more than 110 advanced safety and security features, including Active </w:t>
      </w:r>
      <w:r w:rsidRPr="00BE23DF">
        <w:t>Driving Assist with hands-on automated driving, plus 360-degree surround view and night vision cameras</w:t>
      </w:r>
    </w:p>
    <w:p w14:paraId="0C0EBC2C" w14:textId="77777777" w:rsidR="00016828" w:rsidRPr="00A45E6D" w:rsidRDefault="00016828" w:rsidP="00016828">
      <w:pPr>
        <w:pStyle w:val="BodyCopy"/>
      </w:pPr>
      <w:r w:rsidRPr="00A45E6D">
        <w:t xml:space="preserve">The state-of-the-art Grand Cherokee is designed inside and out to deliver unmatched capability and composed driving dynamics. Its renowned </w:t>
      </w:r>
      <w:proofErr w:type="spellStart"/>
      <w:r w:rsidRPr="00A45E6D">
        <w:t>4x4</w:t>
      </w:r>
      <w:proofErr w:type="spellEnd"/>
      <w:r w:rsidRPr="00A45E6D">
        <w:t xml:space="preserve"> systems (Quadra-Trac I, Quadra-Trac II and Quadra-Drive II), Quadra-Lift air suspension and </w:t>
      </w:r>
      <w:proofErr w:type="spellStart"/>
      <w:r w:rsidRPr="00A45E6D">
        <w:t>Selec</w:t>
      </w:r>
      <w:proofErr w:type="spellEnd"/>
      <w:r w:rsidRPr="00A45E6D">
        <w:t xml:space="preserve">-Terrain traction management system instill Grand Cherokee with the Jeep brand’s legendary </w:t>
      </w:r>
      <w:proofErr w:type="spellStart"/>
      <w:r w:rsidRPr="00A45E6D">
        <w:t>4x4</w:t>
      </w:r>
      <w:proofErr w:type="spellEnd"/>
      <w:r w:rsidRPr="00A45E6D">
        <w:t xml:space="preserve"> capability.</w:t>
      </w:r>
    </w:p>
    <w:p w14:paraId="2C55ADA4" w14:textId="77777777" w:rsidR="00016828" w:rsidRPr="00A45E6D" w:rsidRDefault="00016828" w:rsidP="00016828">
      <w:pPr>
        <w:pStyle w:val="BodyCopy"/>
      </w:pPr>
      <w:r w:rsidRPr="00A45E6D">
        <w:t xml:space="preserve">The all-new architecture and sculpted aerodynamic body style combine to improve vehicle performance, </w:t>
      </w:r>
      <w:proofErr w:type="gramStart"/>
      <w:r w:rsidRPr="00A45E6D">
        <w:t>safety</w:t>
      </w:r>
      <w:proofErr w:type="gramEnd"/>
      <w:r w:rsidRPr="00A45E6D">
        <w:t xml:space="preserve"> and reliability, while significantly reducing vehicle weight, noise, vibration and harshness. Designed to maximize overall passenger safety, comfort and convenience, Grand Cherokee packs a powerful punch with </w:t>
      </w:r>
      <w:proofErr w:type="gramStart"/>
      <w:r w:rsidRPr="00A45E6D">
        <w:t>next-generation</w:t>
      </w:r>
      <w:proofErr w:type="gramEnd"/>
      <w:r w:rsidRPr="00A45E6D">
        <w:t xml:space="preserve"> features and technologies that make it a stand out in the full-size SUV segment.</w:t>
      </w:r>
    </w:p>
    <w:p w14:paraId="6DF33542" w14:textId="77777777" w:rsidR="00016828" w:rsidRPr="00BE23DF" w:rsidRDefault="00016828" w:rsidP="005711C4">
      <w:pPr>
        <w:pStyle w:val="Heading5"/>
        <w:keepNext/>
        <w:keepLines/>
      </w:pPr>
      <w:r w:rsidRPr="00BE23DF">
        <w:lastRenderedPageBreak/>
        <w:t xml:space="preserve">First-ever Grand Cherokee </w:t>
      </w:r>
      <w:proofErr w:type="spellStart"/>
      <w:r w:rsidRPr="00BE23DF">
        <w:t>4xe</w:t>
      </w:r>
      <w:proofErr w:type="spellEnd"/>
    </w:p>
    <w:p w14:paraId="264F0629" w14:textId="77777777" w:rsidR="00016828" w:rsidRPr="00A45E6D" w:rsidRDefault="00016828" w:rsidP="005711C4">
      <w:pPr>
        <w:pStyle w:val="BodyCopy"/>
        <w:keepNext/>
        <w:keepLines/>
      </w:pPr>
      <w:r w:rsidRPr="00A45E6D">
        <w:t xml:space="preserve">The all-new 2022 Grand Cherokee </w:t>
      </w:r>
      <w:proofErr w:type="spellStart"/>
      <w:r w:rsidRPr="00A45E6D">
        <w:t>4xe</w:t>
      </w:r>
      <w:proofErr w:type="spellEnd"/>
      <w:r w:rsidRPr="00A45E6D">
        <w:t xml:space="preserve"> is the first Grand Cherokee to offer a plug-in hybrid (PHEV) variant. Its introduction signals the continued growth of the Jeep brand’s electrified mission of “Zero Emission Freedom,” as the brand explores the future mobility during an anniversary year that celebrates 80 years of achievements, </w:t>
      </w:r>
      <w:proofErr w:type="gramStart"/>
      <w:r w:rsidRPr="00A45E6D">
        <w:t>insights</w:t>
      </w:r>
      <w:proofErr w:type="gramEnd"/>
      <w:r w:rsidRPr="00A45E6D">
        <w:t xml:space="preserve"> and innovations.</w:t>
      </w:r>
    </w:p>
    <w:p w14:paraId="40AC1D00" w14:textId="77777777" w:rsidR="00016828" w:rsidRPr="00A45E6D" w:rsidRDefault="00016828" w:rsidP="00016828">
      <w:pPr>
        <w:pStyle w:val="BodyCopy"/>
      </w:pPr>
      <w:r w:rsidRPr="00A45E6D">
        <w:t xml:space="preserve">The </w:t>
      </w:r>
      <w:proofErr w:type="spellStart"/>
      <w:r w:rsidRPr="00A45E6D">
        <w:t>4xe</w:t>
      </w:r>
      <w:proofErr w:type="spellEnd"/>
      <w:r w:rsidRPr="00A45E6D">
        <w:t xml:space="preserve"> plug-in hybrid electric vehicle technology enhances the fun, freedom, and adventure that the Jeep brand is known for, while providing unprecedented performance, fuel economy and environmental friendliness:</w:t>
      </w:r>
    </w:p>
    <w:p w14:paraId="25E15521" w14:textId="77777777" w:rsidR="00016828" w:rsidRPr="00BE23DF" w:rsidRDefault="00016828" w:rsidP="00016828">
      <w:pPr>
        <w:pStyle w:val="ListBullet"/>
      </w:pPr>
      <w:r w:rsidRPr="00BE23DF">
        <w:t xml:space="preserve">Targeting an estimated 25 miles (40 km) of all-electric range and 57 </w:t>
      </w:r>
      <w:proofErr w:type="spellStart"/>
      <w:r w:rsidRPr="00BE23DF">
        <w:t>MPGe</w:t>
      </w:r>
      <w:proofErr w:type="spellEnd"/>
    </w:p>
    <w:p w14:paraId="508B9B71" w14:textId="77777777" w:rsidR="00016828" w:rsidRPr="00BE23DF" w:rsidRDefault="00016828" w:rsidP="00016828">
      <w:pPr>
        <w:pStyle w:val="ListBullet"/>
      </w:pPr>
      <w:r w:rsidRPr="00BE23DF">
        <w:t>375 hp and 470 lb.-ft. of torque</w:t>
      </w:r>
    </w:p>
    <w:p w14:paraId="16D730B2" w14:textId="77777777" w:rsidR="00016828" w:rsidRPr="00BE23DF" w:rsidRDefault="00016828" w:rsidP="00016828">
      <w:pPr>
        <w:pStyle w:val="ListBullet"/>
      </w:pPr>
      <w:r w:rsidRPr="00BE23DF">
        <w:t xml:space="preserve">Quadra Trac II </w:t>
      </w:r>
      <w:proofErr w:type="spellStart"/>
      <w:r w:rsidRPr="00BE23DF">
        <w:t>4x4</w:t>
      </w:r>
      <w:proofErr w:type="spellEnd"/>
      <w:r w:rsidRPr="00BE23DF">
        <w:t xml:space="preserve"> system with two-speed transfer case and 2.72:1 low-range gear ratio</w:t>
      </w:r>
    </w:p>
    <w:p w14:paraId="5873CCB1" w14:textId="77777777" w:rsidR="00016828" w:rsidRPr="00BE23DF" w:rsidRDefault="00016828" w:rsidP="00016828">
      <w:pPr>
        <w:pStyle w:val="ListBullet"/>
      </w:pPr>
      <w:r w:rsidRPr="00BE23DF">
        <w:t>47.4:1 crawl ratio</w:t>
      </w:r>
    </w:p>
    <w:p w14:paraId="6D808CB2" w14:textId="77777777" w:rsidR="00016828" w:rsidRPr="00BE23DF" w:rsidRDefault="00016828" w:rsidP="005711C4">
      <w:pPr>
        <w:pStyle w:val="SpaceAfterLastBodyBullet"/>
      </w:pPr>
      <w:r w:rsidRPr="00BE23DF">
        <w:t>6,000-</w:t>
      </w:r>
      <w:proofErr w:type="spellStart"/>
      <w:r w:rsidRPr="00BE23DF">
        <w:t>lbs</w:t>
      </w:r>
      <w:proofErr w:type="spellEnd"/>
      <w:r w:rsidRPr="00BE23DF">
        <w:t xml:space="preserve"> (2,720 kg) </w:t>
      </w:r>
      <w:proofErr w:type="spellStart"/>
      <w:r w:rsidRPr="00BE23DF">
        <w:t>4xe</w:t>
      </w:r>
      <w:proofErr w:type="spellEnd"/>
      <w:r w:rsidRPr="00BE23DF">
        <w:t xml:space="preserve"> max towing capability</w:t>
      </w:r>
    </w:p>
    <w:p w14:paraId="77A2862A" w14:textId="77777777" w:rsidR="00016828" w:rsidRPr="00A45E6D" w:rsidRDefault="00016828" w:rsidP="00016828">
      <w:pPr>
        <w:pStyle w:val="BodyCopy"/>
      </w:pPr>
      <w:r w:rsidRPr="00A45E6D">
        <w:t xml:space="preserve">“The Jeep Grand Cherokee </w:t>
      </w:r>
      <w:proofErr w:type="spellStart"/>
      <w:r w:rsidRPr="00A45E6D">
        <w:t>4xe</w:t>
      </w:r>
      <w:proofErr w:type="spellEnd"/>
      <w:r w:rsidRPr="00A45E6D">
        <w:t xml:space="preserve"> driver can tailor its hybrid powertrain to suit each trip, from daily commuting in pure-electric mode to extended highway road trips with no range anxiety, allowing owners to explore nature off-road in near silence,” Meunier added. “This is another important step toward achieving our global vision of Zero Emission Freedom. By 2025, we plan to offer a fully electric Jeep vehicle in every SUV segment."</w:t>
      </w:r>
    </w:p>
    <w:p w14:paraId="3102030D" w14:textId="77777777" w:rsidR="00016828" w:rsidRPr="00A45E6D" w:rsidRDefault="00016828" w:rsidP="00016828">
      <w:pPr>
        <w:pStyle w:val="BodyCopy"/>
      </w:pPr>
      <w:r w:rsidRPr="00A45E6D">
        <w:t xml:space="preserve">Available in the Grand Cherokee Limited, </w:t>
      </w:r>
      <w:proofErr w:type="spellStart"/>
      <w:r w:rsidRPr="00A45E6D">
        <w:t>Trailhawk</w:t>
      </w:r>
      <w:proofErr w:type="spellEnd"/>
      <w:r w:rsidRPr="00A45E6D">
        <w:t xml:space="preserve">, Overland, Summit and Summit Reserve, the </w:t>
      </w:r>
      <w:proofErr w:type="spellStart"/>
      <w:r w:rsidRPr="00A45E6D">
        <w:t>4xe</w:t>
      </w:r>
      <w:proofErr w:type="spellEnd"/>
      <w:r w:rsidRPr="00A45E6D">
        <w:t xml:space="preserve"> propulsion system combines two electric motors, a 400-volt battery pack, 2.0-liter turbocharged, </w:t>
      </w:r>
      <w:r>
        <w:br/>
      </w:r>
      <w:r w:rsidRPr="00A45E6D">
        <w:t xml:space="preserve">four-cylinder engine and </w:t>
      </w:r>
      <w:proofErr w:type="spellStart"/>
      <w:r w:rsidRPr="00A45E6D">
        <w:t>TorqueFlite</w:t>
      </w:r>
      <w:proofErr w:type="spellEnd"/>
      <w:r w:rsidRPr="00A45E6D">
        <w:t xml:space="preserve"> eight-speed automatic transmission for maximum efficiency and capability.</w:t>
      </w:r>
    </w:p>
    <w:p w14:paraId="353BE510" w14:textId="77777777" w:rsidR="00016828" w:rsidRPr="00A45E6D" w:rsidRDefault="00016828" w:rsidP="00016828">
      <w:pPr>
        <w:pStyle w:val="BodyCopy"/>
      </w:pPr>
      <w:r w:rsidRPr="00A45E6D">
        <w:t xml:space="preserve">Overall, the </w:t>
      </w:r>
      <w:proofErr w:type="spellStart"/>
      <w:r w:rsidRPr="00A45E6D">
        <w:t>4xe</w:t>
      </w:r>
      <w:proofErr w:type="spellEnd"/>
      <w:r w:rsidRPr="00A45E6D">
        <w:t xml:space="preserve"> system delivers 375 horsepower (280 kW) and 470 lb.-ft. (637 Nm) of torque. The Grand Cherokee </w:t>
      </w:r>
      <w:proofErr w:type="spellStart"/>
      <w:r w:rsidRPr="00A45E6D">
        <w:t>4xe</w:t>
      </w:r>
      <w:proofErr w:type="spellEnd"/>
      <w:r w:rsidRPr="00A45E6D">
        <w:t xml:space="preserve">, targeting an estimated 25 miles (40 km) of all-electric range, returns an estimated 57 </w:t>
      </w:r>
      <w:proofErr w:type="spellStart"/>
      <w:r w:rsidRPr="00A45E6D">
        <w:t>MPGe</w:t>
      </w:r>
      <w:proofErr w:type="spellEnd"/>
      <w:r w:rsidRPr="00A45E6D">
        <w:t xml:space="preserve"> and has an estimated total range of more than 440 (708 km).</w:t>
      </w:r>
    </w:p>
    <w:p w14:paraId="55CF5A66" w14:textId="77777777" w:rsidR="00016828" w:rsidRPr="00A45E6D" w:rsidRDefault="00016828" w:rsidP="00016828">
      <w:pPr>
        <w:pStyle w:val="BodyCopy"/>
      </w:pPr>
      <w:r w:rsidRPr="00A45E6D">
        <w:t xml:space="preserve">The fuel-efficient 2.0-liter turbocharged I-4 engine is part of </w:t>
      </w:r>
      <w:proofErr w:type="spellStart"/>
      <w:r w:rsidRPr="00A45E6D">
        <w:t>Stellantis’s</w:t>
      </w:r>
      <w:proofErr w:type="spellEnd"/>
      <w:r w:rsidRPr="00A45E6D">
        <w:t xml:space="preserve"> Global Medium Engine family. The high-tech, direct-injection engine uses a twin-scroll, low-inertia turbocharger mounted directly to the cylinder head. Efficiency is enhanced via the use of electric power steering and an electrically driven air conditioning compressor, removing those loads from the engine.</w:t>
      </w:r>
    </w:p>
    <w:p w14:paraId="0ECBCEC1" w14:textId="77777777" w:rsidR="00016828" w:rsidRPr="00A45E6D" w:rsidRDefault="00016828" w:rsidP="00016828">
      <w:pPr>
        <w:pStyle w:val="BodyCopy"/>
      </w:pPr>
      <w:r w:rsidRPr="00A45E6D">
        <w:lastRenderedPageBreak/>
        <w:t>The conventional alternator is replaced with a high-voltage, liquid-cooled motor generator unit. Connected to the engine crankshaft pulley via a belt, the motor generator spins the engine for nearly seamless, fuel-saving, start-stop operation and generates electricity for the battery pack.</w:t>
      </w:r>
    </w:p>
    <w:p w14:paraId="3BC77178" w14:textId="77777777" w:rsidR="00016828" w:rsidRPr="00A45E6D" w:rsidRDefault="00016828" w:rsidP="00016828">
      <w:pPr>
        <w:pStyle w:val="BodyCopy"/>
      </w:pPr>
      <w:r w:rsidRPr="00A45E6D">
        <w:t>A larger high-voltage motor generator is mounted in the transmission, replacing the torque converter. Two clutches manage power and torque from the e-motor and engine.</w:t>
      </w:r>
    </w:p>
    <w:p w14:paraId="6D58DAA3" w14:textId="77777777" w:rsidR="00016828" w:rsidRPr="00A45E6D" w:rsidRDefault="00016828" w:rsidP="00016828">
      <w:pPr>
        <w:pStyle w:val="BodyCopy"/>
      </w:pPr>
      <w:r w:rsidRPr="00A45E6D">
        <w:t xml:space="preserve">A clutch is mounted between the engine and the motor. When the system operates in electric-only mode this clutch is open so there is no mechanical linkage between the engine and the e-motor. </w:t>
      </w:r>
      <w:r>
        <w:br/>
      </w:r>
      <w:r w:rsidRPr="00A45E6D">
        <w:t xml:space="preserve">When the clutch is closed, combined torque from the 2.0-liter engine and the e-motor flow through the automatic transmission. A variable clutch mounted behind the e-motor manages engagement with </w:t>
      </w:r>
      <w:r>
        <w:br/>
      </w:r>
      <w:r w:rsidRPr="00A45E6D">
        <w:t>the transmission to improve drivability and efficiency.</w:t>
      </w:r>
    </w:p>
    <w:p w14:paraId="04C89B73" w14:textId="77777777" w:rsidR="00016828" w:rsidRPr="00A45E6D" w:rsidRDefault="00016828" w:rsidP="00016828">
      <w:pPr>
        <w:pStyle w:val="BodyCopy"/>
      </w:pPr>
      <w:r w:rsidRPr="00A45E6D">
        <w:t xml:space="preserve">The Jeep Grand Cherokee </w:t>
      </w:r>
      <w:proofErr w:type="spellStart"/>
      <w:r w:rsidRPr="00A45E6D">
        <w:t>4xe</w:t>
      </w:r>
      <w:proofErr w:type="spellEnd"/>
      <w:r w:rsidRPr="00A45E6D">
        <w:t xml:space="preserve"> carries a 400-volt, 17-kWh EV battery. The battery units and controls mount underneath the vehicle, packaged under the </w:t>
      </w:r>
      <w:proofErr w:type="gramStart"/>
      <w:r w:rsidRPr="00A45E6D">
        <w:t>floor</w:t>
      </w:r>
      <w:proofErr w:type="gramEnd"/>
      <w:r w:rsidRPr="00A45E6D">
        <w:t xml:space="preserve"> and protected by a series of skid plates.</w:t>
      </w:r>
    </w:p>
    <w:p w14:paraId="1F00448D" w14:textId="77777777" w:rsidR="00016828" w:rsidRPr="00A45E6D" w:rsidRDefault="00016828" w:rsidP="00016828">
      <w:pPr>
        <w:pStyle w:val="BodyCopy"/>
      </w:pPr>
      <w:r w:rsidRPr="00A45E6D">
        <w:t>The battery pack system includes a dedicated heating and cooling circuit to keep the battery at its optimum temperature for best performance. The system includes a dedicated heater unit and a chiller that uses the Grand Cherokee’s air-conditioning refrigerant to reduce coolant temperature when needed.</w:t>
      </w:r>
    </w:p>
    <w:p w14:paraId="68528A6B" w14:textId="77777777" w:rsidR="00016828" w:rsidRPr="00A45E6D" w:rsidRDefault="00016828" w:rsidP="00016828">
      <w:pPr>
        <w:pStyle w:val="BodyCopy"/>
      </w:pPr>
      <w:r w:rsidRPr="00A45E6D">
        <w:t xml:space="preserve">The Grand Cherokee’s </w:t>
      </w:r>
      <w:proofErr w:type="spellStart"/>
      <w:r w:rsidRPr="00A45E6D">
        <w:t>4xe</w:t>
      </w:r>
      <w:proofErr w:type="spellEnd"/>
      <w:r w:rsidRPr="00A45E6D">
        <w:t xml:space="preserve"> system also includes an Integrated Dual Charging Module (</w:t>
      </w:r>
      <w:proofErr w:type="spellStart"/>
      <w:r w:rsidRPr="00A45E6D">
        <w:t>ICDM</w:t>
      </w:r>
      <w:proofErr w:type="spellEnd"/>
      <w:r w:rsidRPr="00A45E6D">
        <w:t>) that combines a battery charger and a DC/DC converter in a single, compact unit and a Power Inverter Module (PIM) that is reduced in size. These are mounted under the body and protected with steel shields.</w:t>
      </w:r>
    </w:p>
    <w:p w14:paraId="419529BA" w14:textId="77777777" w:rsidR="00016828" w:rsidRPr="00A45E6D" w:rsidRDefault="00016828" w:rsidP="00016828">
      <w:pPr>
        <w:pStyle w:val="BodyCopy"/>
      </w:pPr>
      <w:r w:rsidRPr="00A45E6D">
        <w:t xml:space="preserve">All high-voltage electronics are sealed and waterproof. The Trail Rated Jeep Grand Cherokee </w:t>
      </w:r>
      <w:proofErr w:type="spellStart"/>
      <w:r w:rsidRPr="00A45E6D">
        <w:t>4xe</w:t>
      </w:r>
      <w:proofErr w:type="spellEnd"/>
      <w:r w:rsidRPr="00A45E6D">
        <w:t xml:space="preserve"> is capable of water fording up to 24 inches (61 cm).</w:t>
      </w:r>
    </w:p>
    <w:p w14:paraId="126E8BE8" w14:textId="77777777" w:rsidR="00016828" w:rsidRPr="00A45E6D" w:rsidRDefault="00016828" w:rsidP="00016828">
      <w:pPr>
        <w:pStyle w:val="BodyCopy"/>
      </w:pPr>
      <w:r w:rsidRPr="00A45E6D">
        <w:t>The charge port is beneath a push-open/push-close cover on the left front fender for convenient nose-in parking at charging locations. The charge port includes LED indicators of charging status. An LED battery level monitor sits on top of the instrument panel, making it easy to check battery state of charge at-a-glance during charging.</w:t>
      </w:r>
    </w:p>
    <w:p w14:paraId="35F9F3C3" w14:textId="77777777" w:rsidR="00016828" w:rsidRDefault="00016828" w:rsidP="005711C4">
      <w:pPr>
        <w:pStyle w:val="Heading5"/>
        <w:keepNext/>
        <w:keepLines/>
      </w:pPr>
      <w:proofErr w:type="spellStart"/>
      <w:r w:rsidRPr="00A45E6D">
        <w:lastRenderedPageBreak/>
        <w:t>4xe</w:t>
      </w:r>
      <w:proofErr w:type="spellEnd"/>
      <w:r w:rsidRPr="00A45E6D">
        <w:t xml:space="preserve"> E </w:t>
      </w:r>
      <w:proofErr w:type="spellStart"/>
      <w:r w:rsidRPr="00A45E6D">
        <w:t>Selec</w:t>
      </w:r>
      <w:proofErr w:type="spellEnd"/>
      <w:r w:rsidRPr="00A45E6D">
        <w:t xml:space="preserve"> Modes</w:t>
      </w:r>
    </w:p>
    <w:p w14:paraId="51094752" w14:textId="77777777" w:rsidR="00016828" w:rsidRPr="00A45E6D" w:rsidRDefault="00016828" w:rsidP="005711C4">
      <w:pPr>
        <w:pStyle w:val="BodyCopy"/>
        <w:keepNext/>
        <w:keepLines/>
      </w:pPr>
      <w:r w:rsidRPr="00A45E6D">
        <w:t xml:space="preserve">With E </w:t>
      </w:r>
      <w:proofErr w:type="spellStart"/>
      <w:r w:rsidRPr="00A45E6D">
        <w:t>Selec</w:t>
      </w:r>
      <w:proofErr w:type="spellEnd"/>
      <w:r w:rsidRPr="00A45E6D">
        <w:t xml:space="preserve"> modes, the Jeep Grand Cherokee </w:t>
      </w:r>
      <w:proofErr w:type="spellStart"/>
      <w:r w:rsidRPr="00A45E6D">
        <w:t>4xe</w:t>
      </w:r>
      <w:proofErr w:type="spellEnd"/>
      <w:r w:rsidRPr="00A45E6D">
        <w:t xml:space="preserve"> driver can tailor the hybrid powertrain to best suit each trip, whether it be commuting, off-roading or long-distance travel.</w:t>
      </w:r>
    </w:p>
    <w:p w14:paraId="6C01F991" w14:textId="77777777" w:rsidR="00016828" w:rsidRPr="00A45E6D" w:rsidRDefault="00016828" w:rsidP="005711C4">
      <w:pPr>
        <w:pStyle w:val="BodyCopy"/>
        <w:keepNext/>
        <w:keepLines/>
      </w:pPr>
      <w:r w:rsidRPr="00A45E6D">
        <w:t>The driver selects the desired powertrain mode via buttons mounted on the instrument panel, to the left of the steering wheel:</w:t>
      </w:r>
    </w:p>
    <w:p w14:paraId="22D01548" w14:textId="77777777" w:rsidR="00016828" w:rsidRPr="00A83071" w:rsidRDefault="00016828" w:rsidP="00016828">
      <w:pPr>
        <w:pStyle w:val="ListBullet"/>
      </w:pPr>
      <w:r w:rsidRPr="00A83071">
        <w:rPr>
          <w:b/>
          <w:bCs w:val="0"/>
        </w:rPr>
        <w:t>Hybrid:</w:t>
      </w:r>
      <w:r w:rsidRPr="00A83071">
        <w:t xml:space="preserve"> Blends torque from the electric motor and gas engine. The powertrain will optimize battery and engine power to deliver the best combination of fuel efficiency and performance</w:t>
      </w:r>
    </w:p>
    <w:p w14:paraId="23CD2A53" w14:textId="77777777" w:rsidR="00016828" w:rsidRPr="00A83071" w:rsidRDefault="00016828" w:rsidP="00016828">
      <w:pPr>
        <w:pStyle w:val="ListBullet"/>
      </w:pPr>
      <w:r w:rsidRPr="00A83071">
        <w:rPr>
          <w:b/>
          <w:bCs w:val="0"/>
        </w:rPr>
        <w:t>Electric:</w:t>
      </w:r>
      <w:r w:rsidRPr="00A83071">
        <w:t xml:space="preserve"> Operates on zero-emission electric power only until the battery reaches the minimum charge or the driver requests more torque (such as wide-open throttle), which engages the engine</w:t>
      </w:r>
    </w:p>
    <w:p w14:paraId="10DD6A5A" w14:textId="77777777" w:rsidR="00016828" w:rsidRPr="00A83071" w:rsidRDefault="00016828" w:rsidP="005711C4">
      <w:pPr>
        <w:pStyle w:val="SpaceAfterLastBodyBullet"/>
      </w:pPr>
      <w:proofErr w:type="spellStart"/>
      <w:r w:rsidRPr="00A83071">
        <w:rPr>
          <w:b/>
        </w:rPr>
        <w:t>eSave</w:t>
      </w:r>
      <w:proofErr w:type="spellEnd"/>
      <w:r w:rsidRPr="00A83071">
        <w:rPr>
          <w:b/>
        </w:rPr>
        <w:t>:</w:t>
      </w:r>
      <w:r w:rsidRPr="00A83071">
        <w:t xml:space="preserve"> Prioritizes the engine, saving the battery charge for later use. The driver can also choose between Battery Save and Battery Charge during </w:t>
      </w:r>
      <w:proofErr w:type="spellStart"/>
      <w:r w:rsidRPr="00A83071">
        <w:t>eSave</w:t>
      </w:r>
      <w:proofErr w:type="spellEnd"/>
      <w:r w:rsidRPr="00A83071">
        <w:t xml:space="preserve"> via the Hybrid Electric Pages in the Uconnect 5 monitor</w:t>
      </w:r>
    </w:p>
    <w:p w14:paraId="1945BB04" w14:textId="77777777" w:rsidR="00016828" w:rsidRPr="00A45E6D" w:rsidRDefault="00016828" w:rsidP="00016828">
      <w:pPr>
        <w:pStyle w:val="BodyCopy"/>
      </w:pPr>
      <w:r w:rsidRPr="00A45E6D">
        <w:t xml:space="preserve">Regardless of the mode selected, the Grand Cherokee </w:t>
      </w:r>
      <w:proofErr w:type="spellStart"/>
      <w:r w:rsidRPr="00A45E6D">
        <w:t>4xe</w:t>
      </w:r>
      <w:proofErr w:type="spellEnd"/>
      <w:r w:rsidRPr="00A45E6D">
        <w:t xml:space="preserve"> operates as a hybrid once the battery nears its minimum state of charge.</w:t>
      </w:r>
    </w:p>
    <w:p w14:paraId="23244466" w14:textId="0FEEC61A" w:rsidR="00016828" w:rsidRPr="00A45E6D" w:rsidRDefault="00F32619" w:rsidP="00016828">
      <w:pPr>
        <w:pStyle w:val="BodyCopy"/>
      </w:pPr>
      <w:r w:rsidRPr="00F32619">
        <w:t>The driver information display and main touchscreen include Eco Coaching Pages. The Eco Coaching Pages let owners monitor power flow and see the impact of regenerative braking as well as view their driving history with a detail of electric and gasoline usage.</w:t>
      </w:r>
    </w:p>
    <w:p w14:paraId="4160BC85" w14:textId="77777777" w:rsidR="00016828" w:rsidRPr="00A45E6D" w:rsidRDefault="00016828" w:rsidP="00016828">
      <w:pPr>
        <w:pStyle w:val="BodyCopy"/>
      </w:pPr>
      <w:r w:rsidRPr="00A45E6D">
        <w:t xml:space="preserve">Regenerative braking is part of the </w:t>
      </w:r>
      <w:proofErr w:type="spellStart"/>
      <w:r w:rsidRPr="00A45E6D">
        <w:t>4xe</w:t>
      </w:r>
      <w:proofErr w:type="spellEnd"/>
      <w:r w:rsidRPr="00A45E6D">
        <w:t xml:space="preserve"> system. When the driver steps on the brake pedal, the powertrain control engages the maximum available regenerative braking, up to 0.25 g, from the electric motors to slow the vehicle, augmented with the Grand Cherokee’s traditional friction brakes.</w:t>
      </w:r>
    </w:p>
    <w:p w14:paraId="372D0E63" w14:textId="77777777" w:rsidR="00016828" w:rsidRPr="00A45E6D" w:rsidRDefault="00016828" w:rsidP="00016828">
      <w:pPr>
        <w:pStyle w:val="BodyCopy"/>
      </w:pPr>
      <w:r w:rsidRPr="00A45E6D">
        <w:t xml:space="preserve">With </w:t>
      </w:r>
      <w:proofErr w:type="spellStart"/>
      <w:r w:rsidRPr="00A45E6D">
        <w:t>4x4</w:t>
      </w:r>
      <w:proofErr w:type="spellEnd"/>
      <w:r w:rsidRPr="00A45E6D">
        <w:t xml:space="preserve"> engaged, all four wheels feed torque for regenerative braking, maximizing the energy recovery. Electricity from regenerative braking is fed to the battery pack to maintain or increase the state of charge.</w:t>
      </w:r>
    </w:p>
    <w:p w14:paraId="568DBE29" w14:textId="77777777" w:rsidR="00016828" w:rsidRPr="00A45E6D" w:rsidRDefault="00016828" w:rsidP="00016828">
      <w:pPr>
        <w:pStyle w:val="BodyCopy"/>
      </w:pPr>
      <w:r w:rsidRPr="00A45E6D">
        <w:t xml:space="preserve">A driver-selectable Max Regen feature deploys a more assertive regenerative braking calibration when the vehicle sees zero throttle input from the driver (coasting). Max Regen can slow the Grand Cherokee </w:t>
      </w:r>
      <w:proofErr w:type="spellStart"/>
      <w:r w:rsidRPr="00A45E6D">
        <w:t>4xe</w:t>
      </w:r>
      <w:proofErr w:type="spellEnd"/>
      <w:r w:rsidRPr="00A45E6D">
        <w:t xml:space="preserve"> faster than standard regenerative braking and generate more electricity for the battery pack.</w:t>
      </w:r>
    </w:p>
    <w:p w14:paraId="16C50EB4" w14:textId="77777777" w:rsidR="00016828" w:rsidRPr="00A83071" w:rsidRDefault="00016828" w:rsidP="00F32619">
      <w:pPr>
        <w:pStyle w:val="Heading5"/>
        <w:keepNext/>
        <w:keepLines/>
      </w:pPr>
      <w:r w:rsidRPr="00A83071">
        <w:lastRenderedPageBreak/>
        <w:t xml:space="preserve">Legendary Jeep </w:t>
      </w:r>
      <w:proofErr w:type="spellStart"/>
      <w:r w:rsidRPr="00A83071">
        <w:t>4x4</w:t>
      </w:r>
      <w:proofErr w:type="spellEnd"/>
      <w:r w:rsidRPr="00A83071">
        <w:t xml:space="preserve"> Capability</w:t>
      </w:r>
    </w:p>
    <w:p w14:paraId="20D1C0C5" w14:textId="77777777" w:rsidR="00016828" w:rsidRPr="005711C4" w:rsidRDefault="00016828" w:rsidP="00F32619">
      <w:pPr>
        <w:pStyle w:val="BodyCopy"/>
        <w:keepNext/>
        <w:keepLines/>
      </w:pPr>
      <w:r w:rsidRPr="005711C4">
        <w:t xml:space="preserve">The Jeep Grand Cherokee delivers unrivaled capability along with composed on-road driving dynamics. That legendary off-road capability begins courtesy of three </w:t>
      </w:r>
      <w:proofErr w:type="spellStart"/>
      <w:r w:rsidRPr="005711C4">
        <w:t>4x4</w:t>
      </w:r>
      <w:proofErr w:type="spellEnd"/>
      <w:r w:rsidRPr="005711C4">
        <w:t xml:space="preserve"> systems – Quadra-Trac I, Quadra-Trac II and Quadra-Drive II with rear electronic limited slip-differential (</w:t>
      </w:r>
      <w:proofErr w:type="spellStart"/>
      <w:r w:rsidRPr="005711C4">
        <w:t>eLSD</w:t>
      </w:r>
      <w:proofErr w:type="spellEnd"/>
      <w:r w:rsidRPr="005711C4">
        <w:t>). All three systems are equipped with an active transfer case to improve traction by moving torque to work with the wheel with the most grip.</w:t>
      </w:r>
    </w:p>
    <w:p w14:paraId="29DD13F1" w14:textId="77777777" w:rsidR="00016828" w:rsidRPr="00A45E6D" w:rsidRDefault="00016828" w:rsidP="00016828">
      <w:pPr>
        <w:pStyle w:val="BodyCopy"/>
      </w:pPr>
      <w:r w:rsidRPr="00A45E6D">
        <w:t xml:space="preserve">The class-exclusive Jeep Quadra-Lift™ air suspension, now with electronic semi-active damping, delivers up to class-leading 11.3 inches (28.7 cm) of ground clearance and 24 inches (61 cm) of water fording. The system automatically adjusts the shock tuning to changing road conditions for enhanced comfort, </w:t>
      </w:r>
      <w:proofErr w:type="gramStart"/>
      <w:r w:rsidRPr="00A45E6D">
        <w:t>stability</w:t>
      </w:r>
      <w:proofErr w:type="gramEnd"/>
      <w:r w:rsidRPr="00A45E6D">
        <w:t xml:space="preserve"> and control, or may be controlled manually with console controls, and features five height settings for optimum ride performance.</w:t>
      </w:r>
    </w:p>
    <w:p w14:paraId="2152DE3E" w14:textId="77777777" w:rsidR="00016828" w:rsidRPr="00A45E6D" w:rsidRDefault="00016828" w:rsidP="00016828">
      <w:pPr>
        <w:pStyle w:val="BodyCopy"/>
      </w:pPr>
      <w:r w:rsidRPr="00A45E6D">
        <w:t xml:space="preserve">The class-leading </w:t>
      </w:r>
      <w:proofErr w:type="spellStart"/>
      <w:r w:rsidRPr="00A45E6D">
        <w:t>Selec</w:t>
      </w:r>
      <w:proofErr w:type="spellEnd"/>
      <w:r w:rsidRPr="00A45E6D">
        <w:t xml:space="preserve">-Terrain™ traction management system lets customers choose the on- or off-road setting for optimum </w:t>
      </w:r>
      <w:proofErr w:type="spellStart"/>
      <w:r w:rsidRPr="00A45E6D">
        <w:t>4x4</w:t>
      </w:r>
      <w:proofErr w:type="spellEnd"/>
      <w:r w:rsidRPr="00A45E6D">
        <w:t xml:space="preserve"> performance. This feature electronically coordinates </w:t>
      </w:r>
      <w:proofErr w:type="spellStart"/>
      <w:r w:rsidRPr="00A45E6D">
        <w:t>4x4</w:t>
      </w:r>
      <w:proofErr w:type="spellEnd"/>
      <w:r w:rsidRPr="00A45E6D">
        <w:t xml:space="preserve"> torque split, braking and handling, steering and suspension systems, throttle control, transmission shift, transfer case, traction control, stability control, anti-lock braking system (ABS) and steering feel.</w:t>
      </w:r>
    </w:p>
    <w:p w14:paraId="0324B443" w14:textId="77777777" w:rsidR="00016828" w:rsidRPr="00A45E6D" w:rsidRDefault="00016828" w:rsidP="00016828">
      <w:pPr>
        <w:pStyle w:val="BodyCopy"/>
      </w:pPr>
      <w:r w:rsidRPr="00A45E6D">
        <w:t xml:space="preserve">The </w:t>
      </w:r>
      <w:proofErr w:type="spellStart"/>
      <w:r w:rsidRPr="00A45E6D">
        <w:t>Selec</w:t>
      </w:r>
      <w:proofErr w:type="spellEnd"/>
      <w:r w:rsidRPr="00A45E6D">
        <w:t>-Terrain system offers five available terrain modes (Auto, Sport, Rock, Snow, Mud/Sand) to provide optimized calibrations for any given driving scenario.</w:t>
      </w:r>
    </w:p>
    <w:p w14:paraId="3224299C" w14:textId="77777777" w:rsidR="00016828" w:rsidRPr="00A45E6D" w:rsidRDefault="00016828" w:rsidP="00016828">
      <w:pPr>
        <w:pStyle w:val="BodyCopy"/>
      </w:pPr>
      <w:r w:rsidRPr="00A45E6D">
        <w:t xml:space="preserve">New for the 2022 model year Jeep Grand Cherokee </w:t>
      </w:r>
      <w:proofErr w:type="spellStart"/>
      <w:r w:rsidRPr="00A45E6D">
        <w:t>4x4</w:t>
      </w:r>
      <w:proofErr w:type="spellEnd"/>
      <w:r w:rsidRPr="00A45E6D">
        <w:t xml:space="preserve"> is front axle disconnect. If the vehicle senses that road conditions do not require all-wheel drive, the front-axle disconnect automatically places the Grand Cherokee in two-wheel drive, reducing drag on the driveline and improving fuel economy. Four-wheel drive automatically re-engages when the vehicle senses it is needed.</w:t>
      </w:r>
    </w:p>
    <w:p w14:paraId="305D1327" w14:textId="77777777" w:rsidR="00016828" w:rsidRPr="00A45E6D" w:rsidRDefault="00016828" w:rsidP="00016828">
      <w:pPr>
        <w:pStyle w:val="BodyCopy"/>
      </w:pPr>
      <w:r w:rsidRPr="00A45E6D">
        <w:t>Grand Cherokee boasts class-leading 7,200-</w:t>
      </w:r>
      <w:proofErr w:type="spellStart"/>
      <w:r w:rsidRPr="00A45E6D">
        <w:t>lbs</w:t>
      </w:r>
      <w:proofErr w:type="spellEnd"/>
      <w:r w:rsidRPr="00A45E6D">
        <w:t xml:space="preserve"> (3265 kg) max towing with the available 5.7-liter V-8.</w:t>
      </w:r>
    </w:p>
    <w:p w14:paraId="7DB4829A" w14:textId="77777777" w:rsidR="00016828" w:rsidRPr="00A83071" w:rsidRDefault="00016828" w:rsidP="005711C4">
      <w:pPr>
        <w:pStyle w:val="Heading5"/>
      </w:pPr>
      <w:proofErr w:type="spellStart"/>
      <w:r w:rsidRPr="00A83071">
        <w:t>Trailhawk</w:t>
      </w:r>
      <w:proofErr w:type="spellEnd"/>
      <w:r w:rsidRPr="00A83071">
        <w:t xml:space="preserve"> – the most capable Grand Cherokee</w:t>
      </w:r>
    </w:p>
    <w:p w14:paraId="11033A12" w14:textId="77777777" w:rsidR="00016828" w:rsidRPr="00A45E6D" w:rsidRDefault="00016828" w:rsidP="00016828">
      <w:pPr>
        <w:pStyle w:val="BodyCopy"/>
      </w:pPr>
      <w:r w:rsidRPr="00A45E6D">
        <w:t>The</w:t>
      </w:r>
      <w:sdt>
        <w:sdtPr>
          <w:tag w:val="goog_rdk_4"/>
          <w:id w:val="-1492168636"/>
        </w:sdtPr>
        <w:sdtEndPr/>
        <w:sdtContent>
          <w:r w:rsidRPr="00A45E6D">
            <w:t xml:space="preserve"> all-new 2022 Jeep</w:t>
          </w:r>
        </w:sdtContent>
      </w:sdt>
      <w:r w:rsidRPr="00A45E6D">
        <w:t xml:space="preserve"> Grand Cherokee </w:t>
      </w:r>
      <w:proofErr w:type="spellStart"/>
      <w:r w:rsidRPr="00A45E6D">
        <w:t>Trailhawk</w:t>
      </w:r>
      <w:proofErr w:type="spellEnd"/>
      <w:r w:rsidRPr="00A45E6D">
        <w:t xml:space="preserve"> elevates Grand Cherokee’s </w:t>
      </w:r>
      <w:proofErr w:type="spellStart"/>
      <w:r w:rsidRPr="00A45E6D">
        <w:t>4x4</w:t>
      </w:r>
      <w:proofErr w:type="spellEnd"/>
      <w:r w:rsidRPr="00A45E6D">
        <w:t xml:space="preserve"> capability even further.</w:t>
      </w:r>
    </w:p>
    <w:p w14:paraId="43D77C36" w14:textId="77777777" w:rsidR="00016828" w:rsidRPr="00A45E6D" w:rsidRDefault="00016828" w:rsidP="00016828">
      <w:pPr>
        <w:pStyle w:val="BodyCopy"/>
      </w:pPr>
      <w:r w:rsidRPr="00A45E6D">
        <w:t xml:space="preserve">The new </w:t>
      </w:r>
      <w:proofErr w:type="spellStart"/>
      <w:r w:rsidRPr="00A45E6D">
        <w:t>Trailhawk</w:t>
      </w:r>
      <w:proofErr w:type="spellEnd"/>
      <w:r w:rsidRPr="00A45E6D">
        <w:t xml:space="preserve"> features standard all-terrain tires, integrated off-road camera, Quadra-Lift air suspension with up to 11.3 inches (</w:t>
      </w:r>
      <w:proofErr w:type="spellStart"/>
      <w:r w:rsidRPr="00A45E6D">
        <w:t>28.7cm</w:t>
      </w:r>
      <w:proofErr w:type="spellEnd"/>
      <w:r w:rsidRPr="00A45E6D">
        <w:t xml:space="preserve">) of ground clearance, improved approach, departure and breakover angles and the Quadra-Drive II active transfer case with rear </w:t>
      </w:r>
      <w:proofErr w:type="spellStart"/>
      <w:r w:rsidRPr="00A45E6D">
        <w:t>eLSD</w:t>
      </w:r>
      <w:proofErr w:type="spellEnd"/>
      <w:r w:rsidRPr="00A45E6D">
        <w:t xml:space="preserve"> and </w:t>
      </w:r>
      <w:proofErr w:type="spellStart"/>
      <w:r w:rsidRPr="00A45E6D">
        <w:t>Selec</w:t>
      </w:r>
      <w:proofErr w:type="spellEnd"/>
      <w:r w:rsidRPr="00A45E6D">
        <w:t>-Terrain.</w:t>
      </w:r>
    </w:p>
    <w:p w14:paraId="3CC4FBE2" w14:textId="77777777" w:rsidR="00016828" w:rsidRPr="00A45E6D" w:rsidRDefault="00016828" w:rsidP="005711C4">
      <w:pPr>
        <w:pStyle w:val="BodyCopy"/>
        <w:keepNext/>
        <w:keepLines/>
        <w:spacing w:after="120"/>
      </w:pPr>
      <w:r w:rsidRPr="00A45E6D">
        <w:lastRenderedPageBreak/>
        <w:t xml:space="preserve">The most capable model in the new Grand Cherokee line-up also features: </w:t>
      </w:r>
    </w:p>
    <w:p w14:paraId="6BFFE5E4" w14:textId="77777777" w:rsidR="00016828" w:rsidRPr="00A45E6D" w:rsidRDefault="00016828" w:rsidP="005711C4">
      <w:pPr>
        <w:pStyle w:val="ListBullet"/>
        <w:keepNext/>
        <w:keepLines/>
        <w:spacing w:after="80"/>
      </w:pPr>
      <w:r w:rsidRPr="00A45E6D">
        <w:t>Class-exclusive sway bar disconnect to allow for improved articulation and traction over rocks and rough terrain</w:t>
      </w:r>
    </w:p>
    <w:p w14:paraId="53233F08" w14:textId="77777777" w:rsidR="00016828" w:rsidRPr="00A45E6D" w:rsidRDefault="00016828" w:rsidP="005711C4">
      <w:pPr>
        <w:pStyle w:val="ListBullet"/>
        <w:spacing w:after="80"/>
      </w:pPr>
      <w:proofErr w:type="spellStart"/>
      <w:r w:rsidRPr="00A45E6D">
        <w:t>Selec</w:t>
      </w:r>
      <w:proofErr w:type="spellEnd"/>
      <w:r w:rsidRPr="00A45E6D">
        <w:t>-Speed</w:t>
      </w:r>
      <w:r w:rsidRPr="00A83071">
        <w:rPr>
          <w:vertAlign w:val="superscript"/>
        </w:rPr>
        <w:t>®</w:t>
      </w:r>
      <w:r w:rsidRPr="00A45E6D">
        <w:t xml:space="preserve"> Control for managing vehicle speed in </w:t>
      </w:r>
      <w:proofErr w:type="spellStart"/>
      <w:r w:rsidRPr="00A45E6D">
        <w:t>4LO</w:t>
      </w:r>
      <w:proofErr w:type="spellEnd"/>
      <w:r w:rsidRPr="00A45E6D">
        <w:t xml:space="preserve"> while traversing off-road terrain. </w:t>
      </w:r>
      <w:r>
        <w:br/>
      </w:r>
      <w:r w:rsidRPr="00A45E6D">
        <w:t xml:space="preserve">On steep inclines/declines or when traversing obstacles, </w:t>
      </w:r>
      <w:proofErr w:type="spellStart"/>
      <w:r w:rsidRPr="00A45E6D">
        <w:t>Selec</w:t>
      </w:r>
      <w:proofErr w:type="spellEnd"/>
      <w:r w:rsidRPr="00A45E6D">
        <w:t>-Speed Control automatically applies engine torque and/or brake pressure to maintain a consistent and safe off-roading speed without requiring the driver to control the throttle or the brake</w:t>
      </w:r>
    </w:p>
    <w:p w14:paraId="0A3602A1" w14:textId="77777777" w:rsidR="00016828" w:rsidRPr="00A45E6D" w:rsidRDefault="00016828" w:rsidP="005711C4">
      <w:pPr>
        <w:pStyle w:val="ListBullet"/>
        <w:spacing w:after="80"/>
      </w:pPr>
      <w:r w:rsidRPr="00A45E6D">
        <w:t>High-strength steel skid plates</w:t>
      </w:r>
    </w:p>
    <w:p w14:paraId="550FA378" w14:textId="77777777" w:rsidR="00016828" w:rsidRPr="00A45E6D" w:rsidRDefault="00016828" w:rsidP="005711C4">
      <w:pPr>
        <w:pStyle w:val="ListBullet"/>
        <w:spacing w:after="80"/>
      </w:pPr>
      <w:r w:rsidRPr="00A45E6D">
        <w:t>Red tow hooks</w:t>
      </w:r>
    </w:p>
    <w:p w14:paraId="53FF0949" w14:textId="77777777" w:rsidR="00016828" w:rsidRPr="00A45E6D" w:rsidRDefault="00016828" w:rsidP="005711C4">
      <w:pPr>
        <w:pStyle w:val="ListBullet"/>
        <w:spacing w:after="80"/>
      </w:pPr>
      <w:r w:rsidRPr="00A45E6D">
        <w:t xml:space="preserve">18-inch wheels with all-terrain tires </w:t>
      </w:r>
    </w:p>
    <w:p w14:paraId="7A14156D" w14:textId="77777777" w:rsidR="00016828" w:rsidRPr="00A45E6D" w:rsidRDefault="00016828" w:rsidP="005711C4">
      <w:pPr>
        <w:pStyle w:val="ListBullet"/>
        <w:spacing w:after="80"/>
      </w:pPr>
      <w:r w:rsidRPr="00A45E6D">
        <w:t xml:space="preserve">Class-leading traction, ground clearance, maneuverability, </w:t>
      </w:r>
      <w:proofErr w:type="gramStart"/>
      <w:r w:rsidRPr="00A45E6D">
        <w:t>articulation</w:t>
      </w:r>
      <w:proofErr w:type="gramEnd"/>
      <w:r w:rsidRPr="00A45E6D">
        <w:t xml:space="preserve"> and increased water fording capability of up to 24 inches (61 cm)</w:t>
      </w:r>
    </w:p>
    <w:p w14:paraId="6F86E39E" w14:textId="77777777" w:rsidR="00016828" w:rsidRPr="00A45E6D" w:rsidRDefault="00016828" w:rsidP="005711C4">
      <w:pPr>
        <w:pStyle w:val="SpaceAfterLastBodyBullet"/>
      </w:pPr>
      <w:r w:rsidRPr="00A45E6D">
        <w:t>Glare-proof black-and-red matte “</w:t>
      </w:r>
      <w:proofErr w:type="spellStart"/>
      <w:r w:rsidRPr="00A45E6D">
        <w:t>Trailhawk</w:t>
      </w:r>
      <w:proofErr w:type="spellEnd"/>
      <w:r w:rsidRPr="00A45E6D">
        <w:t>” hood decal</w:t>
      </w:r>
    </w:p>
    <w:p w14:paraId="24D70954" w14:textId="77777777" w:rsidR="00016828" w:rsidRPr="00A83071" w:rsidRDefault="00016828" w:rsidP="005711C4">
      <w:pPr>
        <w:pStyle w:val="Heading5"/>
      </w:pPr>
      <w:proofErr w:type="spellStart"/>
      <w:r w:rsidRPr="00A83071">
        <w:t>Trailhawk</w:t>
      </w:r>
      <w:proofErr w:type="spellEnd"/>
      <w:r w:rsidRPr="00A83071">
        <w:t xml:space="preserve"> </w:t>
      </w:r>
      <w:proofErr w:type="spellStart"/>
      <w:r w:rsidRPr="00A83071">
        <w:t>4xe</w:t>
      </w:r>
      <w:proofErr w:type="spellEnd"/>
      <w:r w:rsidRPr="00A83071">
        <w:t xml:space="preserve"> – Trail Rated, nature approved</w:t>
      </w:r>
    </w:p>
    <w:p w14:paraId="688DA8C4" w14:textId="77777777" w:rsidR="00016828" w:rsidRPr="00B8511B" w:rsidRDefault="00016828" w:rsidP="00016828">
      <w:pPr>
        <w:pStyle w:val="BodyCopy"/>
      </w:pPr>
      <w:r w:rsidRPr="00B8511B">
        <w:t xml:space="preserve">For the first time ever, the fifth-generation Grand Cherokee will offer the electrified </w:t>
      </w:r>
      <w:proofErr w:type="spellStart"/>
      <w:r w:rsidRPr="00B8511B">
        <w:t>Trailhawk</w:t>
      </w:r>
      <w:proofErr w:type="spellEnd"/>
      <w:r w:rsidRPr="00B8511B">
        <w:t xml:space="preserve"> </w:t>
      </w:r>
      <w:proofErr w:type="spellStart"/>
      <w:r w:rsidRPr="00B8511B">
        <w:t>4xe</w:t>
      </w:r>
      <w:proofErr w:type="spellEnd"/>
      <w:r w:rsidRPr="00B8511B">
        <w:t xml:space="preserve">, which combines 25 miles (40 km) of all-electric “Zero Emission Freedom” and 57 </w:t>
      </w:r>
      <w:proofErr w:type="spellStart"/>
      <w:r w:rsidRPr="00B8511B">
        <w:t>MPGe</w:t>
      </w:r>
      <w:proofErr w:type="spellEnd"/>
      <w:r w:rsidRPr="00B8511B">
        <w:t xml:space="preserve"> with Grand Cherokee </w:t>
      </w:r>
      <w:proofErr w:type="spellStart"/>
      <w:r w:rsidRPr="00B8511B">
        <w:t>Trailhawk’s</w:t>
      </w:r>
      <w:proofErr w:type="spellEnd"/>
      <w:r w:rsidRPr="00B8511B">
        <w:t xml:space="preserve"> legendary </w:t>
      </w:r>
      <w:proofErr w:type="spellStart"/>
      <w:r w:rsidRPr="00B8511B">
        <w:t>4x4</w:t>
      </w:r>
      <w:proofErr w:type="spellEnd"/>
      <w:r w:rsidRPr="00B8511B">
        <w:t xml:space="preserve"> capability. In fact, the all-new Grand Cherokee </w:t>
      </w:r>
      <w:proofErr w:type="spellStart"/>
      <w:r w:rsidRPr="00B8511B">
        <w:t>Trailhawk</w:t>
      </w:r>
      <w:proofErr w:type="spellEnd"/>
      <w:r w:rsidRPr="00B8511B">
        <w:t xml:space="preserve"> </w:t>
      </w:r>
      <w:proofErr w:type="spellStart"/>
      <w:r w:rsidRPr="00B8511B">
        <w:t>4xe</w:t>
      </w:r>
      <w:proofErr w:type="spellEnd"/>
      <w:r w:rsidRPr="00B8511B">
        <w:t xml:space="preserve"> conquered the formidable Rubicon Trail and did so under all-electric power using Electric mode.</w:t>
      </w:r>
    </w:p>
    <w:p w14:paraId="1D904B76" w14:textId="77777777" w:rsidR="00016828" w:rsidRPr="00A83071" w:rsidRDefault="00016828" w:rsidP="00016828">
      <w:pPr>
        <w:pStyle w:val="ListBullet"/>
        <w:numPr>
          <w:ilvl w:val="0"/>
          <w:numId w:val="0"/>
        </w:numPr>
      </w:pPr>
      <w:r w:rsidRPr="00A83071">
        <w:t xml:space="preserve">Highlights for the Grand Cherokee </w:t>
      </w:r>
      <w:proofErr w:type="spellStart"/>
      <w:r w:rsidRPr="00A83071">
        <w:t>Trailhawk</w:t>
      </w:r>
      <w:proofErr w:type="spellEnd"/>
      <w:r w:rsidRPr="00A83071">
        <w:t xml:space="preserve"> </w:t>
      </w:r>
      <w:proofErr w:type="spellStart"/>
      <w:r w:rsidRPr="00A83071">
        <w:t>4xe</w:t>
      </w:r>
      <w:proofErr w:type="spellEnd"/>
      <w:r w:rsidRPr="00A83071">
        <w:t xml:space="preserve"> include:</w:t>
      </w:r>
    </w:p>
    <w:p w14:paraId="43ABA2B1" w14:textId="77777777" w:rsidR="00016828" w:rsidRPr="00A83071" w:rsidRDefault="00016828" w:rsidP="005711C4">
      <w:pPr>
        <w:pStyle w:val="ListBullet"/>
        <w:spacing w:after="80"/>
      </w:pPr>
      <w:r w:rsidRPr="00A83071">
        <w:t xml:space="preserve">Quadra-Drive II </w:t>
      </w:r>
      <w:proofErr w:type="spellStart"/>
      <w:r w:rsidRPr="00A83071">
        <w:t>4x4</w:t>
      </w:r>
      <w:proofErr w:type="spellEnd"/>
      <w:r w:rsidRPr="00A83071">
        <w:t xml:space="preserve"> system with 2-speed transfer case and 2.72:1 low-range gear ratio</w:t>
      </w:r>
    </w:p>
    <w:p w14:paraId="2A8D3C50" w14:textId="77777777" w:rsidR="00016828" w:rsidRPr="00A83071" w:rsidRDefault="00016828" w:rsidP="005711C4">
      <w:pPr>
        <w:pStyle w:val="ListBullet"/>
        <w:spacing w:after="80"/>
      </w:pPr>
      <w:r w:rsidRPr="00A83071">
        <w:t>Rear electronic limited-slip differential (</w:t>
      </w:r>
      <w:proofErr w:type="spellStart"/>
      <w:r w:rsidRPr="00A83071">
        <w:t>eLSD</w:t>
      </w:r>
      <w:proofErr w:type="spellEnd"/>
      <w:r w:rsidRPr="00A83071">
        <w:t>)</w:t>
      </w:r>
    </w:p>
    <w:p w14:paraId="074FA501" w14:textId="77777777" w:rsidR="00016828" w:rsidRPr="00A83071" w:rsidRDefault="00016828" w:rsidP="005711C4">
      <w:pPr>
        <w:pStyle w:val="ListBullet"/>
        <w:spacing w:after="80"/>
      </w:pPr>
      <w:proofErr w:type="spellStart"/>
      <w:r w:rsidRPr="00A83071">
        <w:t>Selec</w:t>
      </w:r>
      <w:proofErr w:type="spellEnd"/>
      <w:r w:rsidRPr="00A83071">
        <w:t>-Terrain traction management system</w:t>
      </w:r>
    </w:p>
    <w:p w14:paraId="1579C5F9" w14:textId="77777777" w:rsidR="00016828" w:rsidRPr="00A83071" w:rsidRDefault="00016828" w:rsidP="005711C4">
      <w:pPr>
        <w:pStyle w:val="ListBullet"/>
        <w:spacing w:after="80"/>
      </w:pPr>
      <w:proofErr w:type="spellStart"/>
      <w:r w:rsidRPr="00A83071">
        <w:t>Selec</w:t>
      </w:r>
      <w:proofErr w:type="spellEnd"/>
      <w:r w:rsidRPr="00A83071">
        <w:t>-Speed Control</w:t>
      </w:r>
    </w:p>
    <w:p w14:paraId="7BAC942E" w14:textId="77777777" w:rsidR="00016828" w:rsidRPr="00A83071" w:rsidRDefault="00016828" w:rsidP="005711C4">
      <w:pPr>
        <w:pStyle w:val="ListBullet"/>
        <w:spacing w:after="80"/>
      </w:pPr>
      <w:r w:rsidRPr="00A83071">
        <w:t>10.9 inches (27.8 cm) of ground clearance</w:t>
      </w:r>
    </w:p>
    <w:p w14:paraId="26BDA7CB" w14:textId="77777777" w:rsidR="00016828" w:rsidRPr="00A83071" w:rsidRDefault="00016828" w:rsidP="005711C4">
      <w:pPr>
        <w:pStyle w:val="ListBullet"/>
        <w:spacing w:after="80"/>
      </w:pPr>
      <w:r w:rsidRPr="00A83071">
        <w:t>24 inches (61 cm) of water fording capability</w:t>
      </w:r>
    </w:p>
    <w:p w14:paraId="54DACC9E" w14:textId="77777777" w:rsidR="00016828" w:rsidRPr="00A83071" w:rsidRDefault="00016828" w:rsidP="005711C4">
      <w:pPr>
        <w:pStyle w:val="ListBullet"/>
        <w:spacing w:after="80"/>
      </w:pPr>
      <w:r w:rsidRPr="00A83071">
        <w:t xml:space="preserve">47.4:1 crawl ratio  </w:t>
      </w:r>
    </w:p>
    <w:p w14:paraId="68E8BA3D" w14:textId="77777777" w:rsidR="00016828" w:rsidRPr="00A83071" w:rsidRDefault="00016828" w:rsidP="005711C4">
      <w:pPr>
        <w:pStyle w:val="ListBullet"/>
        <w:spacing w:after="80"/>
      </w:pPr>
      <w:r w:rsidRPr="00A83071">
        <w:t xml:space="preserve">Targeting an estimated 25 miles (40 km) of all-electric range and 57 </w:t>
      </w:r>
      <w:proofErr w:type="spellStart"/>
      <w:r w:rsidRPr="00A83071">
        <w:t>MPGe</w:t>
      </w:r>
      <w:proofErr w:type="spellEnd"/>
    </w:p>
    <w:p w14:paraId="433DA521" w14:textId="77777777" w:rsidR="00016828" w:rsidRPr="00A83071" w:rsidRDefault="00016828" w:rsidP="005711C4">
      <w:pPr>
        <w:pStyle w:val="ListBullet"/>
        <w:spacing w:after="80"/>
      </w:pPr>
      <w:r w:rsidRPr="00A83071">
        <w:t>Blue tow hooks</w:t>
      </w:r>
    </w:p>
    <w:p w14:paraId="2EF4BD34" w14:textId="77777777" w:rsidR="00016828" w:rsidRPr="00A83071" w:rsidRDefault="00016828" w:rsidP="00016828">
      <w:pPr>
        <w:pStyle w:val="ListBullet"/>
      </w:pPr>
      <w:r w:rsidRPr="00A83071">
        <w:t>Blue-accented 18-inch wheels with all-terrain tires</w:t>
      </w:r>
    </w:p>
    <w:p w14:paraId="7E0B420A" w14:textId="77777777" w:rsidR="00016828" w:rsidRPr="00A45E6D" w:rsidRDefault="00016828" w:rsidP="00016828">
      <w:pPr>
        <w:pStyle w:val="ListBullet2"/>
      </w:pPr>
      <w:r w:rsidRPr="00A83071">
        <w:t>Glare-proof black-and-blue matte “</w:t>
      </w:r>
      <w:proofErr w:type="spellStart"/>
      <w:r w:rsidRPr="00A83071">
        <w:t>Trailhawk</w:t>
      </w:r>
      <w:proofErr w:type="spellEnd"/>
      <w:r w:rsidRPr="00A83071">
        <w:t>” hood decal</w:t>
      </w:r>
    </w:p>
    <w:p w14:paraId="10F164C9" w14:textId="77777777" w:rsidR="00016828" w:rsidRPr="00A45E6D" w:rsidRDefault="00016828" w:rsidP="005711C4">
      <w:pPr>
        <w:pStyle w:val="Heading5"/>
      </w:pPr>
      <w:r w:rsidRPr="00A45E6D">
        <w:lastRenderedPageBreak/>
        <w:t>Award-winning powertrains</w:t>
      </w:r>
    </w:p>
    <w:p w14:paraId="17B41CE8" w14:textId="77777777" w:rsidR="00016828" w:rsidRPr="00A45E6D" w:rsidRDefault="00016828" w:rsidP="00016828">
      <w:pPr>
        <w:pStyle w:val="BodyCopy"/>
      </w:pPr>
      <w:r w:rsidRPr="00A45E6D">
        <w:t xml:space="preserve">In addition to the technologically advanced plug-in hybrid electric powertrain of the all-new Jeep Grand Cherokee </w:t>
      </w:r>
      <w:proofErr w:type="spellStart"/>
      <w:r w:rsidRPr="00A45E6D">
        <w:t>4xe</w:t>
      </w:r>
      <w:proofErr w:type="spellEnd"/>
      <w:r w:rsidRPr="00A45E6D">
        <w:t xml:space="preserve">, the 2022 Grand Cherokee line-up offers buyers a choice of two powerful, </w:t>
      </w:r>
      <w:proofErr w:type="gramStart"/>
      <w:r w:rsidRPr="00A45E6D">
        <w:t>fuel-efficient</w:t>
      </w:r>
      <w:proofErr w:type="gramEnd"/>
      <w:r w:rsidRPr="00A45E6D">
        <w:t xml:space="preserve"> and refined engines with proven performance for any driving situation.</w:t>
      </w:r>
    </w:p>
    <w:p w14:paraId="73C5B85C" w14:textId="77777777" w:rsidR="00016828" w:rsidRPr="00A45E6D" w:rsidRDefault="00016828" w:rsidP="00016828">
      <w:pPr>
        <w:pStyle w:val="BodyCopy"/>
      </w:pPr>
      <w:r w:rsidRPr="00A45E6D">
        <w:t>Standard is the</w:t>
      </w:r>
      <w:r>
        <w:t xml:space="preserve"> </w:t>
      </w:r>
      <w:r w:rsidRPr="00A45E6D">
        <w:t xml:space="preserve">all-aluminum 3.6-liter </w:t>
      </w:r>
      <w:proofErr w:type="spellStart"/>
      <w:r w:rsidRPr="00A45E6D">
        <w:t>Pentastar</w:t>
      </w:r>
      <w:proofErr w:type="spellEnd"/>
      <w:r w:rsidRPr="00A45E6D">
        <w:t xml:space="preserve"> V-6 engine, rated at 293 horsepower and 260 lb.-ft. </w:t>
      </w:r>
      <w:r w:rsidRPr="00A45E6D">
        <w:br/>
        <w:t>of torque. Lauded for its</w:t>
      </w:r>
      <w:r>
        <w:t xml:space="preserve"> </w:t>
      </w:r>
      <w:r w:rsidRPr="00A45E6D">
        <w:t>power</w:t>
      </w:r>
      <w:r>
        <w:t xml:space="preserve"> </w:t>
      </w:r>
      <w:r w:rsidRPr="00A45E6D">
        <w:t xml:space="preserve">and refinement, the 60-degree angle between the </w:t>
      </w:r>
      <w:proofErr w:type="spellStart"/>
      <w:r w:rsidRPr="00A45E6D">
        <w:t>Pentastar</w:t>
      </w:r>
      <w:proofErr w:type="spellEnd"/>
      <w:r w:rsidRPr="00A45E6D">
        <w:t xml:space="preserve"> V-6’s cylinder banks make it inherently smooth running, augmented by accessories that bolt directly to the engine block. A seven-time winner of the Wards 10 Best Engines and Propulsion Systems award, the </w:t>
      </w:r>
      <w:proofErr w:type="spellStart"/>
      <w:r w:rsidRPr="00A45E6D">
        <w:t>Pentastar</w:t>
      </w:r>
      <w:proofErr w:type="spellEnd"/>
      <w:r w:rsidRPr="00A45E6D">
        <w:t xml:space="preserve"> V-6 engine is compact, with features such as exhaust manifolds integrated into the cylinder heads.</w:t>
      </w:r>
    </w:p>
    <w:p w14:paraId="033E9796" w14:textId="77777777" w:rsidR="00016828" w:rsidRPr="00A45E6D" w:rsidRDefault="00016828" w:rsidP="00016828">
      <w:pPr>
        <w:pStyle w:val="BodyCopy"/>
      </w:pPr>
      <w:r w:rsidRPr="00A45E6D">
        <w:t>Chain-driven dual overhead camshafts include two-step variable valve lift and variable-valve timing (</w:t>
      </w:r>
      <w:proofErr w:type="spellStart"/>
      <w:r w:rsidRPr="00A45E6D">
        <w:t>VVT</w:t>
      </w:r>
      <w:proofErr w:type="spellEnd"/>
      <w:r w:rsidRPr="00A45E6D">
        <w:t>). This combination quickly tailors the engine output</w:t>
      </w:r>
      <w:r>
        <w:t xml:space="preserve"> </w:t>
      </w:r>
      <w:r w:rsidRPr="00A45E6D">
        <w:t>to the demands of the driver for the best balance of performance and fuel economy.</w:t>
      </w:r>
    </w:p>
    <w:p w14:paraId="134A1A34" w14:textId="77777777" w:rsidR="00016828" w:rsidRPr="00A45E6D" w:rsidRDefault="00016828" w:rsidP="00016828">
      <w:pPr>
        <w:pStyle w:val="BodyCopy"/>
      </w:pPr>
      <w:r w:rsidRPr="00A45E6D">
        <w:t>Fuel-saving</w:t>
      </w:r>
      <w:r>
        <w:t xml:space="preserve"> </w:t>
      </w:r>
      <w:r w:rsidRPr="00A45E6D">
        <w:t>engine</w:t>
      </w:r>
      <w:r>
        <w:t xml:space="preserve"> </w:t>
      </w:r>
      <w:r w:rsidRPr="00A45E6D">
        <w:t>start-stop (</w:t>
      </w:r>
      <w:proofErr w:type="spellStart"/>
      <w:r w:rsidRPr="00A45E6D">
        <w:t>ESS</w:t>
      </w:r>
      <w:proofErr w:type="spellEnd"/>
      <w:r w:rsidRPr="00A45E6D">
        <w:t xml:space="preserve">) technology is standard on the </w:t>
      </w:r>
      <w:proofErr w:type="spellStart"/>
      <w:r w:rsidRPr="00A45E6D">
        <w:t>Pentastar</w:t>
      </w:r>
      <w:proofErr w:type="spellEnd"/>
      <w:r w:rsidRPr="00A45E6D">
        <w:t xml:space="preserve"> V-6. The </w:t>
      </w:r>
      <w:proofErr w:type="spellStart"/>
      <w:r w:rsidRPr="00A45E6D">
        <w:t>ESS</w:t>
      </w:r>
      <w:proofErr w:type="spellEnd"/>
      <w:r w:rsidRPr="00A45E6D">
        <w:t xml:space="preserve"> system has been upgraded and refined for the Grand Cherokee. Changes include a pressure reserve element in the eight-speed transmission, which provides dedicated transmission fluid to the shift elements at engine restart for a quick launch. Refined powertrain controls and new starter technology minimize early engine restarts from minor movements of the driver’s foot on the brake pedal. Restart noise, vibration and harshness have been reduced via revised controls and switchable engine mounts.</w:t>
      </w:r>
    </w:p>
    <w:p w14:paraId="1CDC0607" w14:textId="77777777" w:rsidR="00016828" w:rsidRPr="00A45E6D" w:rsidRDefault="00016828" w:rsidP="00016828">
      <w:pPr>
        <w:pStyle w:val="BodyCopy"/>
      </w:pPr>
      <w:r w:rsidRPr="00A45E6D">
        <w:t xml:space="preserve">The 3.6-liter </w:t>
      </w:r>
      <w:proofErr w:type="spellStart"/>
      <w:r w:rsidRPr="00A45E6D">
        <w:t>Pentastar</w:t>
      </w:r>
      <w:proofErr w:type="spellEnd"/>
      <w:r w:rsidRPr="00A45E6D">
        <w:t xml:space="preserve"> V-6 engine is rated for a towing capacity of up to 6,200 pounds (2,812 kg) and an estimated class-leading driving range of more than 500 miles.</w:t>
      </w:r>
    </w:p>
    <w:p w14:paraId="3FDFE973" w14:textId="77777777" w:rsidR="00016828" w:rsidRPr="00A45E6D" w:rsidRDefault="00016828" w:rsidP="00016828">
      <w:pPr>
        <w:pStyle w:val="BodyCopy"/>
      </w:pPr>
      <w:proofErr w:type="spellStart"/>
      <w:r w:rsidRPr="00A45E6D">
        <w:t>VVT</w:t>
      </w:r>
      <w:proofErr w:type="spellEnd"/>
      <w:r w:rsidRPr="00A45E6D">
        <w:t xml:space="preserve"> with dual-independent cam phasing enables better fuel efficiency across a wide torque band in the </w:t>
      </w:r>
      <w:proofErr w:type="spellStart"/>
      <w:r w:rsidRPr="00A45E6D">
        <w:t>Pentastar</w:t>
      </w:r>
      <w:proofErr w:type="spellEnd"/>
      <w:r w:rsidRPr="00A45E6D">
        <w:t xml:space="preserve"> V-6 engine. Nearly 90 percent of the engine’s peak torque is available from 1,800 to 6,400 rpm – an important consideration when towing or hauling.</w:t>
      </w:r>
    </w:p>
    <w:p w14:paraId="0C0BAF61" w14:textId="77777777" w:rsidR="00016828" w:rsidRPr="00A45E6D" w:rsidRDefault="00016828" w:rsidP="00016828">
      <w:pPr>
        <w:pStyle w:val="BodyCopy"/>
      </w:pPr>
      <w:r w:rsidRPr="00A45E6D">
        <w:t>Buyers who want more power can opt for the award-winning 5.7-liter V-8, rated at 357 horsepower and 390 lb.-ft. of</w:t>
      </w:r>
      <w:r>
        <w:t xml:space="preserve"> t</w:t>
      </w:r>
      <w:r w:rsidRPr="00A45E6D">
        <w:t>orque</w:t>
      </w:r>
      <w:r>
        <w:t xml:space="preserve"> </w:t>
      </w:r>
      <w:r w:rsidRPr="00A45E6D">
        <w:t>delivered over a broad power band.</w:t>
      </w:r>
    </w:p>
    <w:p w14:paraId="3753E478" w14:textId="77777777" w:rsidR="00016828" w:rsidRPr="00A45E6D" w:rsidRDefault="00016828" w:rsidP="00016828">
      <w:pPr>
        <w:pStyle w:val="BodyCopy"/>
      </w:pPr>
      <w:r w:rsidRPr="00A45E6D">
        <w:t>The V-8 delivers performance and efficiency with</w:t>
      </w:r>
      <w:r>
        <w:t xml:space="preserve"> </w:t>
      </w:r>
      <w:proofErr w:type="spellStart"/>
      <w:r w:rsidRPr="00A45E6D">
        <w:t>VVT</w:t>
      </w:r>
      <w:proofErr w:type="spellEnd"/>
      <w:r w:rsidRPr="00A45E6D">
        <w:t xml:space="preserve"> and Fuel Saver Technology (cylinder</w:t>
      </w:r>
      <w:r>
        <w:t xml:space="preserve"> </w:t>
      </w:r>
      <w:r w:rsidRPr="00A45E6D">
        <w:t>deactivation). With Fuel Saver Technology, the engine control computer turns off fuel and spark and closes the valves to four of the engine’s cylinders</w:t>
      </w:r>
      <w:r>
        <w:t xml:space="preserve"> </w:t>
      </w:r>
      <w:r w:rsidRPr="00A45E6D">
        <w:t>during</w:t>
      </w:r>
      <w:r>
        <w:t xml:space="preserve"> </w:t>
      </w:r>
      <w:r w:rsidRPr="00A45E6D">
        <w:t>light-load operation, such as highway cruising, when full power is not needed. The system immediately re-engages the deactivated cylinders when the driver presses on the accelerator pedal.</w:t>
      </w:r>
    </w:p>
    <w:p w14:paraId="2870AD55" w14:textId="77777777" w:rsidR="00016828" w:rsidRPr="00A45E6D" w:rsidRDefault="00016828" w:rsidP="00016828">
      <w:pPr>
        <w:pStyle w:val="BodyCopy"/>
      </w:pPr>
      <w:r w:rsidRPr="00A45E6D">
        <w:t>The 5.7-liter V-8 has a class-leading towing capacity of up to 7,200 pounds (3,265 kg).</w:t>
      </w:r>
    </w:p>
    <w:p w14:paraId="05B65246" w14:textId="77777777" w:rsidR="00016828" w:rsidRPr="00A45E6D" w:rsidRDefault="00016828" w:rsidP="00016828">
      <w:pPr>
        <w:pStyle w:val="BodyCopy"/>
      </w:pPr>
      <w:r w:rsidRPr="00A45E6D">
        <w:lastRenderedPageBreak/>
        <w:t>The Grand Cherokee’s V-8 engine uses cylinder shut-off technology that deactivates four cylinders during light acceleration or cruising situations on the highway. The system is active in an expanded region with respect to the previous generations and is unnoticeable to the driver. It provides V-8 power for acceleration and heavy loads and four-cylinder operation when the torque requirement is less than the maximum available from four cylinders. Depending on the driving scenario, cylinder shutoff can increase fuel economy from 5 to 20 percent.</w:t>
      </w:r>
    </w:p>
    <w:p w14:paraId="3E7F0A57" w14:textId="77777777" w:rsidR="00016828" w:rsidRPr="00A45E6D" w:rsidRDefault="00016828" w:rsidP="00016828">
      <w:pPr>
        <w:pStyle w:val="BodyCopy"/>
      </w:pPr>
      <w:r w:rsidRPr="00A45E6D">
        <w:t xml:space="preserve">Fuel economy is further enhanced with </w:t>
      </w:r>
      <w:proofErr w:type="spellStart"/>
      <w:r w:rsidRPr="00A45E6D">
        <w:t>VVT</w:t>
      </w:r>
      <w:proofErr w:type="spellEnd"/>
      <w:r w:rsidRPr="00A45E6D">
        <w:t xml:space="preserve"> technology that reduces the engine’s pumping work by closing the intake valve later and by increasing the expansion process of the combustion event. This allows more energy to be transferred to the wheels instead of being lost out of the exhaust as heat. </w:t>
      </w:r>
      <w:proofErr w:type="spellStart"/>
      <w:r w:rsidRPr="00A45E6D">
        <w:t>VVT</w:t>
      </w:r>
      <w:proofErr w:type="spellEnd"/>
      <w:r w:rsidRPr="00A45E6D">
        <w:t xml:space="preserve"> also improves engine breathing, which improves engine efficiency and power.</w:t>
      </w:r>
    </w:p>
    <w:p w14:paraId="2ABC8D50" w14:textId="77777777" w:rsidR="00016828" w:rsidRPr="00A45E6D" w:rsidRDefault="00016828" w:rsidP="00016828">
      <w:pPr>
        <w:pStyle w:val="BodyCopy"/>
      </w:pPr>
      <w:r w:rsidRPr="00A45E6D">
        <w:t xml:space="preserve">Each engine mates to the durable, robust </w:t>
      </w:r>
      <w:proofErr w:type="spellStart"/>
      <w:r w:rsidRPr="00A45E6D">
        <w:t>TorqueFlite</w:t>
      </w:r>
      <w:proofErr w:type="spellEnd"/>
      <w:r w:rsidRPr="00A45E6D">
        <w:t xml:space="preserve"> eight-speed automatic transmission, which enhances fuel economy and delivers crisp and smooth gear changes. The widespread of gear ratios helps keep the engine rpm in the ideal range for the task – whether it’s cruising on the highway or exploring off-road trails. On-the-fly shift-map changing enables the transmission to quickly adjust its shift strategy to match the driver’s demands based on inputs, such as engine torque changes, hill detection, </w:t>
      </w:r>
      <w:proofErr w:type="gramStart"/>
      <w:r w:rsidRPr="00A45E6D">
        <w:t>temperature</w:t>
      </w:r>
      <w:proofErr w:type="gramEnd"/>
      <w:r w:rsidRPr="00A45E6D">
        <w:t xml:space="preserve"> and longitudinal and lateral acceleration.</w:t>
      </w:r>
    </w:p>
    <w:p w14:paraId="1E860A82" w14:textId="77777777" w:rsidR="00016828" w:rsidRPr="00A45E6D" w:rsidRDefault="00016828" w:rsidP="00016828">
      <w:pPr>
        <w:pStyle w:val="BodyCopy"/>
      </w:pPr>
      <w:r w:rsidRPr="00A45E6D">
        <w:t xml:space="preserve">New for the 2022 Grand Cherokee </w:t>
      </w:r>
      <w:proofErr w:type="spellStart"/>
      <w:r w:rsidRPr="00A45E6D">
        <w:t>4x4</w:t>
      </w:r>
      <w:proofErr w:type="spellEnd"/>
      <w:r w:rsidRPr="00A45E6D">
        <w:t xml:space="preserve"> is </w:t>
      </w:r>
      <w:proofErr w:type="gramStart"/>
      <w:r w:rsidRPr="00A45E6D">
        <w:t>front-axle</w:t>
      </w:r>
      <w:proofErr w:type="gramEnd"/>
      <w:r w:rsidRPr="00A45E6D">
        <w:t xml:space="preserve"> disconnect. If the vehicle senses that road conditions do not require all-wheel drive, the front-axle disconnect automatically places the Grand Cherokee in two-wheel drive, reducing drag on the driveline and improving fuel economy. Four-wheel drive automatically re-engages when the vehicle senses it is needed.</w:t>
      </w:r>
    </w:p>
    <w:p w14:paraId="174DEBE7" w14:textId="77777777" w:rsidR="00016828" w:rsidRPr="00A45E6D" w:rsidRDefault="00016828" w:rsidP="00016828">
      <w:pPr>
        <w:pStyle w:val="BodyCopy"/>
      </w:pPr>
      <w:r w:rsidRPr="00A45E6D">
        <w:t xml:space="preserve">All-new flexible architecture delivers world-class </w:t>
      </w:r>
      <w:proofErr w:type="spellStart"/>
      <w:r w:rsidRPr="00A45E6D">
        <w:t>4x4</w:t>
      </w:r>
      <w:proofErr w:type="spellEnd"/>
      <w:r w:rsidRPr="00A45E6D">
        <w:t xml:space="preserve"> capability, driving dynamics and durability, and first-ever electrified </w:t>
      </w:r>
      <w:proofErr w:type="spellStart"/>
      <w:r w:rsidRPr="00A45E6D">
        <w:t>4xe</w:t>
      </w:r>
      <w:proofErr w:type="spellEnd"/>
      <w:r>
        <w:t>.</w:t>
      </w:r>
    </w:p>
    <w:p w14:paraId="235FCC1F" w14:textId="77777777" w:rsidR="00016828" w:rsidRPr="00A45E6D" w:rsidRDefault="00016828" w:rsidP="00016828">
      <w:pPr>
        <w:pStyle w:val="BodyCopy"/>
      </w:pPr>
      <w:r w:rsidRPr="00A45E6D">
        <w:t xml:space="preserve">The all-new 2022 Jeep Grand Cherokee is built on an all-new architecture that was mission specific for the fifth-generation Grand Cherokee. It’s a purpose-built, flexible architecture engineered for both three- and two-rows, as well as electrified </w:t>
      </w:r>
      <w:proofErr w:type="spellStart"/>
      <w:r w:rsidRPr="00A45E6D">
        <w:t>4xe</w:t>
      </w:r>
      <w:proofErr w:type="spellEnd"/>
      <w:r w:rsidRPr="00A45E6D">
        <w:t xml:space="preserve"> capability.</w:t>
      </w:r>
    </w:p>
    <w:p w14:paraId="2D267484" w14:textId="77777777" w:rsidR="00016828" w:rsidRPr="00A45E6D" w:rsidRDefault="00016828" w:rsidP="00016828">
      <w:pPr>
        <w:pStyle w:val="BodyCopy"/>
      </w:pPr>
      <w:r w:rsidRPr="00A45E6D">
        <w:t xml:space="preserve">The Grand Cherokee's new unibody construction and chassis facilitate electrification, while three available best-in-class Jeep </w:t>
      </w:r>
      <w:proofErr w:type="spellStart"/>
      <w:r w:rsidRPr="00A45E6D">
        <w:t>4x4</w:t>
      </w:r>
      <w:proofErr w:type="spellEnd"/>
      <w:r w:rsidRPr="00A45E6D">
        <w:t xml:space="preserve"> systems (Quadra-Trac I, Quadra-Trac II and Quadra-Drive II), Quadra-Lift air suspension and </w:t>
      </w:r>
      <w:proofErr w:type="spellStart"/>
      <w:r w:rsidRPr="00A45E6D">
        <w:t>Selec</w:t>
      </w:r>
      <w:proofErr w:type="spellEnd"/>
      <w:r w:rsidRPr="00A45E6D">
        <w:t>-Terrain traction management system instill the entire Grand Cherokee line-up with legendary Jeep capability.</w:t>
      </w:r>
    </w:p>
    <w:p w14:paraId="3750A8B9" w14:textId="77777777" w:rsidR="00016828" w:rsidRPr="00A45E6D" w:rsidRDefault="00016828" w:rsidP="00016828">
      <w:pPr>
        <w:pStyle w:val="BodyCopy"/>
      </w:pPr>
      <w:r w:rsidRPr="00A45E6D">
        <w:t>The flexibility of the new architecture allows for two different wheelbases and</w:t>
      </w:r>
      <w:r>
        <w:t xml:space="preserve"> </w:t>
      </w:r>
      <w:r w:rsidRPr="00A45E6D">
        <w:t>lengths, as well as electrification. While the two-row Grand Cherokee and three-row Grand Cherokee L share the same overall width of 84.6 inches</w:t>
      </w:r>
      <w:r>
        <w:t xml:space="preserve"> </w:t>
      </w:r>
      <w:r w:rsidRPr="00A45E6D">
        <w:t>(215 cm), the two-row Grand Cherokee has a 116.7-inch (296.4 cm)</w:t>
      </w:r>
      <w:r>
        <w:t xml:space="preserve"> </w:t>
      </w:r>
      <w:r w:rsidRPr="00A45E6D">
        <w:t>wheelbase compared with the Grand Cherokee L’s 121.7-inch</w:t>
      </w:r>
      <w:r>
        <w:t xml:space="preserve"> </w:t>
      </w:r>
      <w:r w:rsidRPr="00A45E6D">
        <w:t>(309 cm)</w:t>
      </w:r>
      <w:r>
        <w:t xml:space="preserve"> </w:t>
      </w:r>
      <w:r w:rsidRPr="00A45E6D">
        <w:t xml:space="preserve">wheelbase, 5.0 inches </w:t>
      </w:r>
      <w:r>
        <w:br/>
      </w:r>
      <w:r w:rsidRPr="00A45E6D">
        <w:lastRenderedPageBreak/>
        <w:t>(12.7 cm) shorter.</w:t>
      </w:r>
      <w:r>
        <w:t xml:space="preserve"> </w:t>
      </w:r>
      <w:r w:rsidRPr="00A45E6D">
        <w:t>In overall</w:t>
      </w:r>
      <w:r>
        <w:t xml:space="preserve"> </w:t>
      </w:r>
      <w:r w:rsidRPr="00A45E6D">
        <w:t>length the two-row is</w:t>
      </w:r>
      <w:r>
        <w:t xml:space="preserve"> </w:t>
      </w:r>
      <w:r w:rsidRPr="00A45E6D">
        <w:t>193.5 inches</w:t>
      </w:r>
      <w:r>
        <w:t xml:space="preserve"> </w:t>
      </w:r>
      <w:r w:rsidRPr="00A45E6D">
        <w:t>(491 cm) compared to</w:t>
      </w:r>
      <w:r>
        <w:t xml:space="preserve"> </w:t>
      </w:r>
      <w:r w:rsidRPr="00A45E6D">
        <w:t>the Grand Cherokee</w:t>
      </w:r>
      <w:r>
        <w:t xml:space="preserve"> </w:t>
      </w:r>
      <w:r w:rsidRPr="00A45E6D">
        <w:t>L’s 204.9 inches</w:t>
      </w:r>
      <w:r>
        <w:t xml:space="preserve"> </w:t>
      </w:r>
      <w:r w:rsidRPr="00A45E6D">
        <w:t xml:space="preserve">(520.4 cm), an 11.4-inch (28.9 cm) reduction. Without a third row, the </w:t>
      </w:r>
      <w:r>
        <w:br/>
      </w:r>
      <w:r w:rsidRPr="00A45E6D">
        <w:t xml:space="preserve">fifth-generation two-row package size was optimized to support Jeep capability and </w:t>
      </w:r>
      <w:proofErr w:type="spellStart"/>
      <w:r w:rsidRPr="00A45E6D">
        <w:t>4xe</w:t>
      </w:r>
      <w:proofErr w:type="spellEnd"/>
      <w:r w:rsidRPr="00A45E6D">
        <w:t xml:space="preserve"> electrification without any customer compromise.</w:t>
      </w:r>
    </w:p>
    <w:p w14:paraId="2C658099" w14:textId="77777777" w:rsidR="00016828" w:rsidRPr="00A45E6D" w:rsidRDefault="00016828" w:rsidP="00016828">
      <w:pPr>
        <w:pStyle w:val="BodyCopy"/>
      </w:pPr>
      <w:r w:rsidRPr="00A45E6D">
        <w:t xml:space="preserve">The two-row Grand Cherokee – the most </w:t>
      </w:r>
      <w:proofErr w:type="spellStart"/>
      <w:r w:rsidRPr="00A45E6D">
        <w:t>4x4</w:t>
      </w:r>
      <w:proofErr w:type="spellEnd"/>
      <w:r w:rsidRPr="00A45E6D">
        <w:t xml:space="preserve">-capable Grand Cherokee yet – is the second vehicle in this family of capable Jeep SUVs to be built on the new architecture, following the first-ever three-row Grand Cherokee L launched earlier this year. Early in 2022, the third and final phase will begin when the first-ever electrified Grand Cherokee </w:t>
      </w:r>
      <w:proofErr w:type="spellStart"/>
      <w:r w:rsidRPr="00A45E6D">
        <w:t>4xe</w:t>
      </w:r>
      <w:proofErr w:type="spellEnd"/>
      <w:r w:rsidRPr="00A45E6D">
        <w:t xml:space="preserve"> launches in North America, followed later in the year in global markets.</w:t>
      </w:r>
    </w:p>
    <w:p w14:paraId="4D033AAF" w14:textId="77777777" w:rsidR="00016828" w:rsidRPr="00A83071" w:rsidRDefault="00016828" w:rsidP="005711C4">
      <w:pPr>
        <w:pStyle w:val="Heading5"/>
      </w:pPr>
      <w:r w:rsidRPr="00A83071">
        <w:t>Dynamic and capable model line-up</w:t>
      </w:r>
    </w:p>
    <w:p w14:paraId="0FEF21E5" w14:textId="77777777" w:rsidR="00016828" w:rsidRPr="00A45E6D" w:rsidRDefault="00016828" w:rsidP="00016828">
      <w:pPr>
        <w:pStyle w:val="BodyCopy"/>
      </w:pPr>
      <w:r w:rsidRPr="00A45E6D">
        <w:t xml:space="preserve">The new Grand Cherokee line-up consists of Laredo, Altitude, Limited, Overland, </w:t>
      </w:r>
      <w:proofErr w:type="spellStart"/>
      <w:r w:rsidRPr="00A45E6D">
        <w:t>Trailhawk</w:t>
      </w:r>
      <w:proofErr w:type="spellEnd"/>
      <w:r w:rsidRPr="00A45E6D">
        <w:t>, Summit and Summit Reserve trims.</w:t>
      </w:r>
    </w:p>
    <w:p w14:paraId="63F40B42" w14:textId="77777777" w:rsidR="00016828" w:rsidRPr="00A45E6D" w:rsidRDefault="00016828" w:rsidP="00016828">
      <w:pPr>
        <w:pStyle w:val="BodyCopy"/>
      </w:pPr>
      <w:r w:rsidRPr="00A45E6D">
        <w:t>Standard on all models is the</w:t>
      </w:r>
      <w:r>
        <w:t xml:space="preserve"> </w:t>
      </w:r>
      <w:r w:rsidRPr="00A45E6D">
        <w:t xml:space="preserve">all-aluminum 3.6-liter </w:t>
      </w:r>
      <w:proofErr w:type="spellStart"/>
      <w:r w:rsidRPr="00A45E6D">
        <w:t>Pentastar</w:t>
      </w:r>
      <w:proofErr w:type="spellEnd"/>
      <w:r w:rsidRPr="00A45E6D">
        <w:t xml:space="preserve"> V-6 engine. The award-winning 5.7-liter V-8 engine is available on Overland, </w:t>
      </w:r>
      <w:proofErr w:type="spellStart"/>
      <w:r w:rsidRPr="00A45E6D">
        <w:t>Trailhawk</w:t>
      </w:r>
      <w:proofErr w:type="spellEnd"/>
      <w:r w:rsidRPr="00A45E6D">
        <w:t>, Summit and Summit Reserve.</w:t>
      </w:r>
    </w:p>
    <w:p w14:paraId="2460BE3E" w14:textId="77777777" w:rsidR="00016828" w:rsidRPr="00A45E6D" w:rsidRDefault="00016828" w:rsidP="00016828">
      <w:pPr>
        <w:pStyle w:val="BodyCopy"/>
      </w:pPr>
      <w:r w:rsidRPr="00A45E6D">
        <w:t xml:space="preserve">The all-new </w:t>
      </w:r>
      <w:proofErr w:type="spellStart"/>
      <w:r w:rsidRPr="00A45E6D">
        <w:t>4xe</w:t>
      </w:r>
      <w:proofErr w:type="spellEnd"/>
      <w:r w:rsidRPr="00A45E6D">
        <w:t xml:space="preserve"> powertrain, with 2.0-liter turbocharged I-4, two electric motors and eight-speed automatic, is available on Limited, </w:t>
      </w:r>
      <w:proofErr w:type="spellStart"/>
      <w:r w:rsidRPr="00A45E6D">
        <w:t>Trailhawk</w:t>
      </w:r>
      <w:proofErr w:type="spellEnd"/>
      <w:r w:rsidRPr="00A45E6D">
        <w:t>, Overland, Summit and Summit Reserve.</w:t>
      </w:r>
    </w:p>
    <w:p w14:paraId="2E6F0D24" w14:textId="77777777" w:rsidR="00016828" w:rsidRPr="00A83071" w:rsidRDefault="00016828" w:rsidP="005711C4">
      <w:pPr>
        <w:pStyle w:val="Heading5"/>
      </w:pPr>
      <w:r w:rsidRPr="00A83071">
        <w:t>New exterior design</w:t>
      </w:r>
    </w:p>
    <w:p w14:paraId="7557F5E4" w14:textId="77777777" w:rsidR="00016828" w:rsidRPr="00A45E6D" w:rsidRDefault="00016828" w:rsidP="00016828">
      <w:pPr>
        <w:pStyle w:val="BodyCopy"/>
      </w:pPr>
      <w:r w:rsidRPr="00A45E6D">
        <w:rPr>
          <w:highlight w:val="white"/>
        </w:rPr>
        <w:t>The all-new Grand Cherokee’s slim, sculpted exterior delivers more modern and updated premium appearance</w:t>
      </w:r>
      <w:r w:rsidRPr="00A45E6D">
        <w:t xml:space="preserve"> to the most luxurious Grand Cherokee ever.</w:t>
      </w:r>
    </w:p>
    <w:p w14:paraId="4A812789" w14:textId="77777777" w:rsidR="00016828" w:rsidRPr="00A45E6D" w:rsidRDefault="00016828" w:rsidP="00016828">
      <w:pPr>
        <w:pStyle w:val="BodyCopy"/>
      </w:pPr>
      <w:r w:rsidRPr="00A45E6D">
        <w:t>A lowered, tapered roof improves the vehicle’s aerodynamic performance and efficiency without sacrificing cargo spaciousness and utility, while the lowered beltline and expansive glass allow more light into the cabin and increase outward visibility.</w:t>
      </w:r>
    </w:p>
    <w:p w14:paraId="57D68869" w14:textId="77777777" w:rsidR="00016828" w:rsidRPr="00A45E6D" w:rsidRDefault="00016828" w:rsidP="00016828">
      <w:pPr>
        <w:pStyle w:val="BodyCopy"/>
      </w:pPr>
      <w:r w:rsidRPr="00A45E6D">
        <w:t>A wider and larger iconic</w:t>
      </w:r>
      <w:r>
        <w:t xml:space="preserve"> </w:t>
      </w:r>
      <w:r w:rsidRPr="00A45E6D">
        <w:t>seven-slot grille</w:t>
      </w:r>
      <w:r>
        <w:t xml:space="preserve"> </w:t>
      </w:r>
      <w:r w:rsidRPr="00A45E6D">
        <w:t xml:space="preserve">and new </w:t>
      </w:r>
      <w:r w:rsidRPr="00A45E6D">
        <w:rPr>
          <w:highlight w:val="white"/>
        </w:rPr>
        <w:t xml:space="preserve">front fascia </w:t>
      </w:r>
      <w:r w:rsidRPr="00A45E6D">
        <w:t xml:space="preserve">conceals a long-range radar and other advanced technology features. </w:t>
      </w:r>
      <w:r w:rsidRPr="00A45E6D">
        <w:rPr>
          <w:highlight w:val="white"/>
        </w:rPr>
        <w:t>An elongated, level-set hood and bold headfirst stance deliver visual strength </w:t>
      </w:r>
      <w:r w:rsidRPr="00A45E6D">
        <w:t>and the aerodynamic body style allows for design flexibility, improved fit and finish.</w:t>
      </w:r>
    </w:p>
    <w:p w14:paraId="5C3C1596" w14:textId="77777777" w:rsidR="00016828" w:rsidRPr="00A45E6D" w:rsidRDefault="00016828" w:rsidP="00016828">
      <w:pPr>
        <w:pStyle w:val="BodyCopy"/>
      </w:pPr>
      <w:r w:rsidRPr="00A45E6D">
        <w:rPr>
          <w:highlight w:val="white"/>
        </w:rPr>
        <w:t xml:space="preserve">New active grille shutters, front wheel spats, air curtains, hood aero flick, lowered roof line </w:t>
      </w:r>
      <w:r>
        <w:rPr>
          <w:highlight w:val="white"/>
        </w:rPr>
        <w:br/>
      </w:r>
      <w:r w:rsidRPr="00A45E6D">
        <w:rPr>
          <w:highlight w:val="white"/>
        </w:rPr>
        <w:t xml:space="preserve">(10 mm decrease) and rear </w:t>
      </w:r>
      <w:r w:rsidRPr="00A45E6D">
        <w:t>vertical-pillar spoilers</w:t>
      </w:r>
      <w:r w:rsidRPr="00A45E6D">
        <w:rPr>
          <w:highlight w:val="white"/>
        </w:rPr>
        <w:t xml:space="preserve"> </w:t>
      </w:r>
      <w:r w:rsidRPr="00A45E6D">
        <w:t>improve on-road performance and fuel efficiency.</w:t>
      </w:r>
    </w:p>
    <w:p w14:paraId="0814F57C" w14:textId="77777777" w:rsidR="00016828" w:rsidRPr="00A45E6D" w:rsidRDefault="00016828" w:rsidP="00016828">
      <w:pPr>
        <w:pStyle w:val="BodyCopy"/>
      </w:pPr>
      <w:r w:rsidRPr="00A45E6D">
        <w:t xml:space="preserve">A gloss black roof is available for </w:t>
      </w:r>
      <w:r w:rsidRPr="00A45E6D">
        <w:rPr>
          <w:highlight w:val="white"/>
        </w:rPr>
        <w:t>the first time</w:t>
      </w:r>
      <w:r w:rsidRPr="00A45E6D">
        <w:t xml:space="preserve"> on the Overland models and comes standard on </w:t>
      </w:r>
      <w:proofErr w:type="spellStart"/>
      <w:r w:rsidRPr="00A45E6D">
        <w:t>Trailhawk</w:t>
      </w:r>
      <w:proofErr w:type="spellEnd"/>
      <w:r w:rsidRPr="00A45E6D">
        <w:t>, Summit and Summit Reserve.</w:t>
      </w:r>
    </w:p>
    <w:p w14:paraId="271A4F4B" w14:textId="77777777" w:rsidR="00016828" w:rsidRPr="00A45E6D" w:rsidRDefault="00016828" w:rsidP="00016828">
      <w:pPr>
        <w:pStyle w:val="BodyCopy"/>
      </w:pPr>
      <w:r w:rsidRPr="00A45E6D">
        <w:lastRenderedPageBreak/>
        <w:t>A widened track (</w:t>
      </w:r>
      <w:proofErr w:type="spellStart"/>
      <w:r w:rsidRPr="00A45E6D">
        <w:t>36mm</w:t>
      </w:r>
      <w:proofErr w:type="spellEnd"/>
      <w:r w:rsidRPr="00A45E6D">
        <w:t xml:space="preserve"> / 1.4-inch increase) provides superior handling and nimble maneuverability and there are eight-wheel options with signature Jeep geometry and up to 21-inch diameter wheels offered for the first time.</w:t>
      </w:r>
    </w:p>
    <w:p w14:paraId="3760C165" w14:textId="77777777" w:rsidR="00016828" w:rsidRPr="00A83071" w:rsidRDefault="00016828" w:rsidP="005711C4">
      <w:pPr>
        <w:pStyle w:val="Heading5"/>
      </w:pPr>
      <w:r w:rsidRPr="00A83071">
        <w:t>All-new interior</w:t>
      </w:r>
    </w:p>
    <w:p w14:paraId="15E80EAB" w14:textId="77777777" w:rsidR="00016828" w:rsidRPr="00A45E6D" w:rsidRDefault="00016828" w:rsidP="00016828">
      <w:pPr>
        <w:pStyle w:val="BodyCopy"/>
      </w:pPr>
      <w:r w:rsidRPr="00A45E6D">
        <w:t>The Jeep Grand Cherokee’s luxurious, next-generation interior has evolved to feature handcrafted materials and modern amenities.</w:t>
      </w:r>
    </w:p>
    <w:p w14:paraId="02877AD6" w14:textId="77777777" w:rsidR="00016828" w:rsidRPr="00C342C8" w:rsidRDefault="00016828" w:rsidP="00016828">
      <w:pPr>
        <w:pStyle w:val="BodyCopy"/>
      </w:pPr>
      <w:r w:rsidRPr="00C342C8">
        <w:t>The front panel features new slim HVAC vents, a re-aligned center stack for greater driver accessibility and 10.1-inch (25.6 cm) digital screens (digital cluster and touchscreen radio), as well as segment-first available 10.25-inch (26 cm) front passenger interactive display and a new high-definition rear-seat entertainment system with Fire TV built in.</w:t>
      </w:r>
    </w:p>
    <w:p w14:paraId="22800683" w14:textId="77777777" w:rsidR="00016828" w:rsidRPr="00A45E6D" w:rsidRDefault="00016828" w:rsidP="00016828">
      <w:pPr>
        <w:pStyle w:val="BodyCopy"/>
      </w:pPr>
      <w:r w:rsidRPr="00A45E6D">
        <w:t>The all-new Jeep seating architecture features a length adjustable cushion for the front row passengers. The new 16-way adjustable front seats have power lumbar and memory and higher specification versions offer new front driver and passenger seat back massage. Heated/vented seats are available in first two rows, with three-level configurable controls.</w:t>
      </w:r>
    </w:p>
    <w:p w14:paraId="24868DDC" w14:textId="77777777" w:rsidR="00016828" w:rsidRPr="00A45E6D" w:rsidRDefault="00016828" w:rsidP="00016828">
      <w:pPr>
        <w:pStyle w:val="BodyCopy"/>
      </w:pPr>
      <w:r w:rsidRPr="00A45E6D">
        <w:t>The center console layout now has updated switches, more storage space in the front bin that can hold two wireless devices and a wireless charger.</w:t>
      </w:r>
    </w:p>
    <w:p w14:paraId="58FCF93A" w14:textId="77777777" w:rsidR="00016828" w:rsidRPr="00A45E6D" w:rsidRDefault="00016828" w:rsidP="00016828">
      <w:pPr>
        <w:pStyle w:val="BodyCopy"/>
      </w:pPr>
      <w:r w:rsidRPr="00A45E6D">
        <w:t>An all-new premium, full-suite of customizable LED lighting with daytime/night-time settings is standard on all trim levels for the first time on Grand Cherokee, and true ambient lighting with a five-color selection is available on Overland, Summit and Summit Reserve models.</w:t>
      </w:r>
    </w:p>
    <w:p w14:paraId="7BF20AC5" w14:textId="77777777" w:rsidR="00016828" w:rsidRPr="00A45E6D" w:rsidRDefault="00016828" w:rsidP="005711C4">
      <w:pPr>
        <w:pStyle w:val="Heading5"/>
      </w:pPr>
      <w:r w:rsidRPr="00A45E6D">
        <w:t>Advanced, high-tech safety and security features</w:t>
      </w:r>
    </w:p>
    <w:p w14:paraId="0F942C91" w14:textId="77777777" w:rsidR="00016828" w:rsidRPr="00A45E6D" w:rsidRDefault="00016828" w:rsidP="00016828">
      <w:pPr>
        <w:pStyle w:val="BodyCopy"/>
      </w:pPr>
      <w:r w:rsidRPr="00A45E6D">
        <w:t xml:space="preserve">The state-of-the-art Jeep Grand Cherokee ushers in an array of more than 110 advanced safety and security features, including innovative applications of technologies that refine the connection between driver, </w:t>
      </w:r>
      <w:proofErr w:type="gramStart"/>
      <w:r w:rsidRPr="00A45E6D">
        <w:t>vehicle</w:t>
      </w:r>
      <w:proofErr w:type="gramEnd"/>
      <w:r w:rsidRPr="00A45E6D">
        <w:t xml:space="preserve"> and the road.</w:t>
      </w:r>
    </w:p>
    <w:p w14:paraId="427E7A09" w14:textId="77777777" w:rsidR="00016828" w:rsidRPr="00A45E6D" w:rsidRDefault="00016828" w:rsidP="005711C4">
      <w:pPr>
        <w:pStyle w:val="BodyCopy"/>
        <w:spacing w:after="120"/>
      </w:pPr>
      <w:r w:rsidRPr="00A45E6D">
        <w:t>Standard safety features across the line-up include:</w:t>
      </w:r>
    </w:p>
    <w:p w14:paraId="091C906D" w14:textId="77777777" w:rsidR="00016828" w:rsidRPr="00A45E6D" w:rsidRDefault="00016828" w:rsidP="00016828">
      <w:pPr>
        <w:pStyle w:val="ListBullet"/>
      </w:pPr>
      <w:r w:rsidRPr="00A45E6D">
        <w:t>Full-Speed Collision Warning with Active Braking and Pedestrian/Cyclist Detection</w:t>
      </w:r>
    </w:p>
    <w:p w14:paraId="27DD6151" w14:textId="77777777" w:rsidR="00016828" w:rsidRPr="00A45E6D" w:rsidRDefault="00016828" w:rsidP="00016828">
      <w:pPr>
        <w:pStyle w:val="ListBullet"/>
      </w:pPr>
      <w:r w:rsidRPr="00A45E6D">
        <w:t>Rear Cross Path detection</w:t>
      </w:r>
    </w:p>
    <w:p w14:paraId="72EB3158" w14:textId="77777777" w:rsidR="00016828" w:rsidRPr="00A45E6D" w:rsidRDefault="00016828" w:rsidP="00016828">
      <w:pPr>
        <w:pStyle w:val="ListBullet"/>
      </w:pPr>
      <w:r w:rsidRPr="00A45E6D">
        <w:t>Adaptive Cruise Control with Stop and Go</w:t>
      </w:r>
    </w:p>
    <w:p w14:paraId="43D103C4" w14:textId="77777777" w:rsidR="00016828" w:rsidRPr="00A45E6D" w:rsidRDefault="00016828" w:rsidP="00016828">
      <w:pPr>
        <w:pStyle w:val="ListBullet"/>
      </w:pPr>
      <w:r w:rsidRPr="00A45E6D">
        <w:t>Active Lane Management</w:t>
      </w:r>
    </w:p>
    <w:p w14:paraId="448A475A" w14:textId="77777777" w:rsidR="00016828" w:rsidRPr="00A45E6D" w:rsidRDefault="00016828" w:rsidP="00016828">
      <w:pPr>
        <w:pStyle w:val="ListBullet"/>
      </w:pPr>
      <w:proofErr w:type="spellStart"/>
      <w:r w:rsidRPr="00A45E6D">
        <w:t>LaneSense</w:t>
      </w:r>
      <w:proofErr w:type="spellEnd"/>
      <w:r w:rsidRPr="00A45E6D">
        <w:t xml:space="preserve"> Lane Departure Warning with Lane Keep Assist</w:t>
      </w:r>
    </w:p>
    <w:p w14:paraId="07E016AC" w14:textId="77777777" w:rsidR="00016828" w:rsidRPr="00A45E6D" w:rsidRDefault="00016828" w:rsidP="00016828">
      <w:pPr>
        <w:pStyle w:val="ListBullet"/>
      </w:pPr>
      <w:r w:rsidRPr="00A45E6D">
        <w:lastRenderedPageBreak/>
        <w:t>Advanced Brake Assist</w:t>
      </w:r>
    </w:p>
    <w:p w14:paraId="3AD28932" w14:textId="77777777" w:rsidR="00016828" w:rsidRPr="00A45E6D" w:rsidRDefault="00016828" w:rsidP="00016828">
      <w:pPr>
        <w:pStyle w:val="ListBullet"/>
      </w:pPr>
      <w:r w:rsidRPr="00A45E6D">
        <w:t>Blind-spot Monitoring</w:t>
      </w:r>
    </w:p>
    <w:p w14:paraId="39E60C4B" w14:textId="77777777" w:rsidR="00016828" w:rsidRPr="00A45E6D" w:rsidRDefault="00016828" w:rsidP="00016828">
      <w:pPr>
        <w:pStyle w:val="ListBullet"/>
      </w:pPr>
      <w:proofErr w:type="spellStart"/>
      <w:r w:rsidRPr="00A45E6D">
        <w:t>ParkView</w:t>
      </w:r>
      <w:proofErr w:type="spellEnd"/>
      <w:r w:rsidRPr="00A45E6D">
        <w:t xml:space="preserve"> rear back-up camera</w:t>
      </w:r>
    </w:p>
    <w:p w14:paraId="49727DE0" w14:textId="77777777" w:rsidR="00016828" w:rsidRPr="00A45E6D" w:rsidRDefault="00016828" w:rsidP="00016828">
      <w:pPr>
        <w:pStyle w:val="ListBullet"/>
      </w:pPr>
      <w:proofErr w:type="spellStart"/>
      <w:r w:rsidRPr="00A45E6D">
        <w:t>ParkSense</w:t>
      </w:r>
      <w:proofErr w:type="spellEnd"/>
      <w:r w:rsidRPr="00A45E6D">
        <w:t xml:space="preserve"> rear park assist sensors with stop</w:t>
      </w:r>
    </w:p>
    <w:p w14:paraId="4853D20A" w14:textId="77777777" w:rsidR="00016828" w:rsidRPr="00A45E6D" w:rsidRDefault="00016828" w:rsidP="00016828">
      <w:pPr>
        <w:pStyle w:val="ListBullet"/>
      </w:pPr>
      <w:r w:rsidRPr="00A45E6D">
        <w:t>Switch-activated electric park brake</w:t>
      </w:r>
    </w:p>
    <w:p w14:paraId="52ADB767" w14:textId="77777777" w:rsidR="00016828" w:rsidRPr="00A45E6D" w:rsidRDefault="00016828" w:rsidP="005711C4">
      <w:pPr>
        <w:pStyle w:val="SpaceAfterLastBodyBullet"/>
      </w:pPr>
      <w:r w:rsidRPr="00A45E6D">
        <w:t xml:space="preserve">Tire-pressure </w:t>
      </w:r>
      <w:r w:rsidRPr="005C29E5">
        <w:t>monitor</w:t>
      </w:r>
      <w:r w:rsidRPr="00A45E6D">
        <w:t>ing</w:t>
      </w:r>
    </w:p>
    <w:p w14:paraId="6D61C83A" w14:textId="77777777" w:rsidR="00016828" w:rsidRPr="00A45E6D" w:rsidRDefault="00016828" w:rsidP="005711C4">
      <w:pPr>
        <w:pStyle w:val="BodyCopy"/>
        <w:spacing w:after="120"/>
      </w:pPr>
      <w:r w:rsidRPr="00A45E6D">
        <w:t>Additional available safety features include:</w:t>
      </w:r>
    </w:p>
    <w:p w14:paraId="5B4B42CB" w14:textId="77777777" w:rsidR="00016828" w:rsidRPr="00861C09" w:rsidRDefault="00016828" w:rsidP="00016828">
      <w:pPr>
        <w:pStyle w:val="ListBullet"/>
      </w:pPr>
      <w:r w:rsidRPr="00861C09">
        <w:t>New Night Vision Camera with pedestrian and animal detection</w:t>
      </w:r>
    </w:p>
    <w:p w14:paraId="714E4AF9" w14:textId="77777777" w:rsidR="00016828" w:rsidRPr="00861C09" w:rsidRDefault="00016828" w:rsidP="00016828">
      <w:pPr>
        <w:pStyle w:val="ListBullet"/>
      </w:pPr>
      <w:r w:rsidRPr="00861C09">
        <w:t>New Intersection Collision Assist</w:t>
      </w:r>
    </w:p>
    <w:p w14:paraId="639F1B81" w14:textId="77777777" w:rsidR="00016828" w:rsidRPr="00861C09" w:rsidRDefault="00016828" w:rsidP="00016828">
      <w:pPr>
        <w:pStyle w:val="ListBullet"/>
      </w:pPr>
      <w:r w:rsidRPr="00861C09">
        <w:t>New Drowsy Driver Detection system</w:t>
      </w:r>
    </w:p>
    <w:p w14:paraId="69EF172D" w14:textId="77777777" w:rsidR="00016828" w:rsidRPr="00861C09" w:rsidRDefault="00016828" w:rsidP="00016828">
      <w:pPr>
        <w:pStyle w:val="ListBullet"/>
      </w:pPr>
      <w:r w:rsidRPr="00861C09">
        <w:t>Parallel and Perpendicular Park Assist and new Traffic Sign Recognition</w:t>
      </w:r>
    </w:p>
    <w:p w14:paraId="14590818" w14:textId="77777777" w:rsidR="00016828" w:rsidRPr="00861C09" w:rsidRDefault="00016828" w:rsidP="00016828">
      <w:pPr>
        <w:pStyle w:val="SpaceAfterLastBodyBullet"/>
      </w:pPr>
      <w:r w:rsidRPr="00861C09">
        <w:t xml:space="preserve">New 360-degree surround view camera system with front </w:t>
      </w:r>
      <w:r w:rsidRPr="005C29E5">
        <w:t>and rear washers</w:t>
      </w:r>
    </w:p>
    <w:p w14:paraId="36984607" w14:textId="77777777" w:rsidR="00016828" w:rsidRPr="00A45E6D" w:rsidRDefault="00016828" w:rsidP="00016828">
      <w:pPr>
        <w:pStyle w:val="BodyCopy"/>
      </w:pPr>
      <w:r w:rsidRPr="00A45E6D">
        <w:t>New Active Driving Assist (</w:t>
      </w:r>
      <w:proofErr w:type="spellStart"/>
      <w:r w:rsidRPr="00A45E6D">
        <w:t>L2</w:t>
      </w:r>
      <w:proofErr w:type="spellEnd"/>
      <w:r w:rsidRPr="00A45E6D">
        <w:t>) hands-on-wheel and eyes-on-road automated driving is also available.</w:t>
      </w:r>
    </w:p>
    <w:p w14:paraId="0AC3550F" w14:textId="77777777" w:rsidR="00016828" w:rsidRPr="00A45E6D" w:rsidRDefault="00016828" w:rsidP="005711C4">
      <w:pPr>
        <w:pStyle w:val="Heading5"/>
      </w:pPr>
      <w:r w:rsidRPr="00A45E6D">
        <w:t>Most technologically advanced Grand Cherokee ever</w:t>
      </w:r>
    </w:p>
    <w:p w14:paraId="02A2E41D" w14:textId="77777777" w:rsidR="00016828" w:rsidRPr="00A45E6D" w:rsidRDefault="00016828" w:rsidP="00016828">
      <w:pPr>
        <w:pStyle w:val="BodyCopy"/>
      </w:pPr>
      <w:r w:rsidRPr="00A45E6D">
        <w:t xml:space="preserve">The new fifth-generation Grand Cherokee has the most available technology features in its history. </w:t>
      </w:r>
      <w:r>
        <w:br/>
      </w:r>
      <w:r w:rsidRPr="00A45E6D">
        <w:t>The suite of features available includes:</w:t>
      </w:r>
    </w:p>
    <w:p w14:paraId="3E15E0D6" w14:textId="77777777" w:rsidR="00016828" w:rsidRPr="00A45E6D" w:rsidRDefault="00016828" w:rsidP="00016828">
      <w:pPr>
        <w:pStyle w:val="ListBullet"/>
      </w:pPr>
      <w:r w:rsidRPr="00A45E6D">
        <w:t>Uconnect 5 – the most advanced Uconnect system ever offers up to three 10.1-inch (25.6 cm) and two 10.25-inch (26 cm) digital displays in the cabin and an intuitive user experience</w:t>
      </w:r>
    </w:p>
    <w:p w14:paraId="685F4357" w14:textId="77777777" w:rsidR="00016828" w:rsidRPr="00A45E6D" w:rsidRDefault="00016828" w:rsidP="00016828">
      <w:pPr>
        <w:pStyle w:val="ListBullet"/>
      </w:pPr>
      <w:r w:rsidRPr="00A45E6D">
        <w:t>A segment-exclusive front passenger screen offers co-pilot assistance with navigation, camera viewing and visual entertainment</w:t>
      </w:r>
    </w:p>
    <w:p w14:paraId="29A74A08" w14:textId="77777777" w:rsidR="00016828" w:rsidRPr="00861C09" w:rsidRDefault="00016828" w:rsidP="00016828">
      <w:pPr>
        <w:pStyle w:val="ListBullet"/>
      </w:pPr>
      <w:r w:rsidRPr="00861C09">
        <w:t>Wireless Apple CarPlay and Android Auto</w:t>
      </w:r>
    </w:p>
    <w:p w14:paraId="11CFDE30" w14:textId="77777777" w:rsidR="00016828" w:rsidRPr="00861C09" w:rsidRDefault="00016828" w:rsidP="00016828">
      <w:pPr>
        <w:pStyle w:val="ListBullet"/>
      </w:pPr>
      <w:r w:rsidRPr="00861C09">
        <w:t>New digital rearview mirror</w:t>
      </w:r>
    </w:p>
    <w:p w14:paraId="6E8BA3A3" w14:textId="77777777" w:rsidR="00016828" w:rsidRPr="00861C09" w:rsidRDefault="00016828" w:rsidP="00016828">
      <w:pPr>
        <w:pStyle w:val="ListBullet"/>
      </w:pPr>
      <w:r w:rsidRPr="00861C09">
        <w:t>New full-color, 10-inch (25.4 cm) windshield head-up display (HUD)</w:t>
      </w:r>
    </w:p>
    <w:p w14:paraId="7E119A00" w14:textId="77777777" w:rsidR="00016828" w:rsidRPr="00861C09" w:rsidRDefault="00016828" w:rsidP="00016828">
      <w:pPr>
        <w:pStyle w:val="ListBullet"/>
      </w:pPr>
      <w:r w:rsidRPr="00861C09">
        <w:t>New wireless charging pad in front center console</w:t>
      </w:r>
    </w:p>
    <w:p w14:paraId="044DE086" w14:textId="77777777" w:rsidR="00016828" w:rsidRPr="00861C09" w:rsidRDefault="00016828" w:rsidP="00016828">
      <w:pPr>
        <w:pStyle w:val="ListBullet"/>
      </w:pPr>
      <w:r w:rsidRPr="00861C09">
        <w:t>Greater connectivity with two Bluetooth-enabled phones paired simultaneously</w:t>
      </w:r>
    </w:p>
    <w:p w14:paraId="3AAB2529" w14:textId="77777777" w:rsidR="00016828" w:rsidRPr="00861C09" w:rsidRDefault="00016828" w:rsidP="00016828">
      <w:pPr>
        <w:pStyle w:val="ListBullet"/>
      </w:pPr>
      <w:r w:rsidRPr="00861C09">
        <w:t>Enhanced Amazon Alexa virtual assistant functionality</w:t>
      </w:r>
    </w:p>
    <w:p w14:paraId="52BD5D60" w14:textId="77777777" w:rsidR="00016828" w:rsidRPr="00861C09" w:rsidRDefault="00016828" w:rsidP="00016828">
      <w:pPr>
        <w:pStyle w:val="ListBullet"/>
      </w:pPr>
      <w:r w:rsidRPr="00861C09">
        <w:t>All-new Uconnect mobile app</w:t>
      </w:r>
    </w:p>
    <w:p w14:paraId="45B410A7" w14:textId="77777777" w:rsidR="00016828" w:rsidRPr="00861C09" w:rsidRDefault="00016828" w:rsidP="00016828">
      <w:pPr>
        <w:pStyle w:val="ListBullet"/>
      </w:pPr>
      <w:r w:rsidRPr="00861C09">
        <w:lastRenderedPageBreak/>
        <w:t xml:space="preserve">SiriusXM </w:t>
      </w:r>
      <w:proofErr w:type="spellStart"/>
      <w:r w:rsidRPr="00861C09">
        <w:t>360L</w:t>
      </w:r>
      <w:proofErr w:type="spellEnd"/>
      <w:r w:rsidRPr="00861C09">
        <w:t xml:space="preserve"> platform with personalized stations powered by Pandora</w:t>
      </w:r>
    </w:p>
    <w:p w14:paraId="27EFBC46" w14:textId="77777777" w:rsidR="00016828" w:rsidRPr="00861C09" w:rsidRDefault="00016828" w:rsidP="00016828">
      <w:pPr>
        <w:pStyle w:val="ListBullet"/>
      </w:pPr>
      <w:r w:rsidRPr="00861C09">
        <w:t xml:space="preserve">Tom-Tom navigation with predictive search, natural </w:t>
      </w:r>
      <w:proofErr w:type="gramStart"/>
      <w:r w:rsidRPr="00861C09">
        <w:t>speech</w:t>
      </w:r>
      <w:proofErr w:type="gramEnd"/>
      <w:r w:rsidRPr="00861C09">
        <w:t xml:space="preserve"> and live traffic updates</w:t>
      </w:r>
    </w:p>
    <w:p w14:paraId="33168898" w14:textId="77777777" w:rsidR="00016828" w:rsidRPr="00861C09" w:rsidRDefault="00016828" w:rsidP="00016828">
      <w:pPr>
        <w:pStyle w:val="ListBullet"/>
      </w:pPr>
      <w:r w:rsidRPr="00861C09">
        <w:t>Maps over-the-air updates</w:t>
      </w:r>
    </w:p>
    <w:p w14:paraId="02830DC8" w14:textId="77777777" w:rsidR="00016828" w:rsidRPr="00861C09" w:rsidRDefault="00016828" w:rsidP="005711C4">
      <w:pPr>
        <w:pStyle w:val="SpaceAfterLastBodyBullet"/>
      </w:pPr>
      <w:proofErr w:type="spellStart"/>
      <w:r w:rsidRPr="00861C09">
        <w:t>4G</w:t>
      </w:r>
      <w:proofErr w:type="spellEnd"/>
      <w:r w:rsidRPr="00861C09">
        <w:t xml:space="preserve"> LTE Wi-Fi </w:t>
      </w:r>
      <w:r w:rsidRPr="005711C4">
        <w:t>hotspot</w:t>
      </w:r>
      <w:r w:rsidRPr="00861C09">
        <w:t xml:space="preserve"> to </w:t>
      </w:r>
      <w:proofErr w:type="gramStart"/>
      <w:r w:rsidRPr="00861C09">
        <w:t>connect up</w:t>
      </w:r>
      <w:proofErr w:type="gramEnd"/>
      <w:r w:rsidRPr="00861C09">
        <w:t xml:space="preserve"> to eight devices</w:t>
      </w:r>
    </w:p>
    <w:p w14:paraId="78B46DF8" w14:textId="77777777" w:rsidR="00016828" w:rsidRPr="00C342C8" w:rsidRDefault="00016828" w:rsidP="00016828">
      <w:pPr>
        <w:pStyle w:val="BodyCopy"/>
      </w:pPr>
      <w:r w:rsidRPr="00C342C8">
        <w:t>Fire TV is available for the 2022 Jeep Grand Cherokee, allowing passengers to stream videos, play games, listen to music, get information, and watch downloaded content – all while on the road.</w:t>
      </w:r>
    </w:p>
    <w:p w14:paraId="3CEBCBC4" w14:textId="77777777" w:rsidR="00016828" w:rsidRPr="009353B5" w:rsidRDefault="00016828" w:rsidP="00016828">
      <w:pPr>
        <w:pStyle w:val="ListBullet"/>
      </w:pPr>
      <w:r w:rsidRPr="009353B5">
        <w:t xml:space="preserve">Connect Fire TV through in-vehicle </w:t>
      </w:r>
      <w:proofErr w:type="spellStart"/>
      <w:r w:rsidRPr="009353B5">
        <w:t>4G</w:t>
      </w:r>
      <w:proofErr w:type="spellEnd"/>
      <w:r w:rsidRPr="009353B5">
        <w:t xml:space="preserve"> Wi-Fi hotspot or mobile device hotspot</w:t>
      </w:r>
    </w:p>
    <w:p w14:paraId="3CF4F4BF" w14:textId="77777777" w:rsidR="00016828" w:rsidRPr="009353B5" w:rsidRDefault="00016828" w:rsidP="00016828">
      <w:pPr>
        <w:pStyle w:val="ListBullet"/>
      </w:pPr>
      <w:r w:rsidRPr="009353B5">
        <w:t>Watch downloaded Prime Video content without connectivity while on the road with 16 GB of included built-in storage for each rear display (9 GB of user available storage per rear display)</w:t>
      </w:r>
    </w:p>
    <w:p w14:paraId="1C5E155C" w14:textId="77777777" w:rsidR="00016828" w:rsidRPr="009353B5" w:rsidRDefault="00016828" w:rsidP="00016828">
      <w:pPr>
        <w:pStyle w:val="ListBullet"/>
      </w:pPr>
      <w:r w:rsidRPr="009353B5">
        <w:t>Watch content individually on each rear display or mirror across both displays to watch together</w:t>
      </w:r>
    </w:p>
    <w:p w14:paraId="60663952" w14:textId="77777777" w:rsidR="00016828" w:rsidRPr="009353B5" w:rsidRDefault="00016828" w:rsidP="00016828">
      <w:pPr>
        <w:pStyle w:val="ListBullet"/>
      </w:pPr>
      <w:r w:rsidRPr="009353B5">
        <w:t>Fire TV connects to Uconnect 5 so rear seat passengers can adjust individual climate settings and see destination ETA</w:t>
      </w:r>
    </w:p>
    <w:p w14:paraId="4CB1E2E5" w14:textId="77777777" w:rsidR="00016828" w:rsidRPr="009353B5" w:rsidRDefault="00016828" w:rsidP="00016828">
      <w:pPr>
        <w:pStyle w:val="ListBullet"/>
      </w:pPr>
      <w:r w:rsidRPr="009353B5">
        <w:t>Front seat controls: Monitor content or apps being used in the rear seats, select favorites to quickly start a movie on the rear displays, or you can pause or stop the content for family chats</w:t>
      </w:r>
    </w:p>
    <w:p w14:paraId="5F5A3871" w14:textId="77777777" w:rsidR="00016828" w:rsidRPr="009353B5" w:rsidRDefault="00016828" w:rsidP="005711C4">
      <w:pPr>
        <w:pStyle w:val="SpaceAfterLastBodyBullet"/>
      </w:pPr>
      <w:r w:rsidRPr="009353B5">
        <w:t>Includes two Voice Remotes with Alexa. Just press and ask Alexa to easily find, launch, and control content. Check sports scores, play music, or see your live camera feeds (compatible smart home device required and sold separately)</w:t>
      </w:r>
    </w:p>
    <w:p w14:paraId="23342B4F" w14:textId="77777777" w:rsidR="00016828" w:rsidRPr="00A45E6D" w:rsidRDefault="00016828" w:rsidP="00016828">
      <w:pPr>
        <w:pStyle w:val="BodyCopy"/>
      </w:pPr>
      <w:r w:rsidRPr="00A45E6D">
        <w:t>A new, state-of-the-art McIntosh audio system is available and features 19 custom-designed speakers (including a 10-inch/</w:t>
      </w:r>
      <w:proofErr w:type="spellStart"/>
      <w:r w:rsidRPr="00A45E6D">
        <w:t>25.4cm</w:t>
      </w:r>
      <w:proofErr w:type="spellEnd"/>
      <w:r w:rsidRPr="00A45E6D">
        <w:t xml:space="preserve"> subwoofer), 950-watts of power and a 17-channel amplifier. The Jeep brand is currently the only automotive manufacturer in the world to carry a McIntosh sound system.</w:t>
      </w:r>
    </w:p>
    <w:p w14:paraId="236E2A87" w14:textId="77777777" w:rsidR="00016828" w:rsidRPr="00A45E6D" w:rsidRDefault="00016828" w:rsidP="00016828">
      <w:pPr>
        <w:pStyle w:val="BodyCopy"/>
      </w:pPr>
      <w:r w:rsidRPr="00A45E6D">
        <w:t>With an unsurpassed blend of refined sophistication, dynamic performance, cutting-edge technologies and unsurpassed levels of elegance, the new Grand Cherokee carries an attractive presence and capability that is uncommon in its class, unquestionably Jeep brand, and unmistakably world class.</w:t>
      </w:r>
    </w:p>
    <w:p w14:paraId="546232B1" w14:textId="77777777" w:rsidR="00016828" w:rsidRPr="00A45E6D" w:rsidRDefault="00016828" w:rsidP="00016828">
      <w:pPr>
        <w:pStyle w:val="BodyCopy"/>
      </w:pPr>
      <w:r w:rsidRPr="00A45E6D">
        <w:t>The all-new Jeep Grand Cherokee is built at</w:t>
      </w:r>
      <w:r>
        <w:t xml:space="preserve"> </w:t>
      </w:r>
      <w:r w:rsidRPr="00A45E6D">
        <w:t>the</w:t>
      </w:r>
      <w:r>
        <w:t xml:space="preserve"> </w:t>
      </w:r>
      <w:r w:rsidRPr="00A45E6D">
        <w:t>new Detroit Assembly Complex – Mack Plant,</w:t>
      </w:r>
      <w:r>
        <w:t xml:space="preserve"> </w:t>
      </w:r>
      <w:r w:rsidRPr="00A45E6D">
        <w:t>the city’s first new manufacturing facility in nearly three decades.</w:t>
      </w:r>
    </w:p>
    <w:p w14:paraId="563F8C3D" w14:textId="77777777" w:rsidR="00016828" w:rsidRPr="00402FDB" w:rsidRDefault="00016828" w:rsidP="00016828">
      <w:pPr>
        <w:pStyle w:val="BodyCopy"/>
      </w:pPr>
      <w:r w:rsidRPr="00A45E6D">
        <w:t>The all-new</w:t>
      </w:r>
      <w:r>
        <w:t xml:space="preserve"> </w:t>
      </w:r>
      <w:r w:rsidRPr="00A45E6D">
        <w:t>Jeep Grand Cherokee</w:t>
      </w:r>
      <w:r>
        <w:t xml:space="preserve"> </w:t>
      </w:r>
      <w:r w:rsidRPr="00A45E6D">
        <w:t>will</w:t>
      </w:r>
      <w:r>
        <w:t xml:space="preserve"> </w:t>
      </w:r>
      <w:r w:rsidRPr="00A45E6D">
        <w:t>arrive in Jeep</w:t>
      </w:r>
      <w:r>
        <w:t xml:space="preserve"> </w:t>
      </w:r>
      <w:r w:rsidRPr="00A45E6D">
        <w:t>brand</w:t>
      </w:r>
      <w:r>
        <w:t xml:space="preserve"> </w:t>
      </w:r>
      <w:r w:rsidRPr="00A45E6D">
        <w:t xml:space="preserve">dealerships in North America in the fourth quarter of 2021. The Jeep Grand Cherokee </w:t>
      </w:r>
      <w:proofErr w:type="spellStart"/>
      <w:r w:rsidRPr="00A45E6D">
        <w:t>4xe</w:t>
      </w:r>
      <w:proofErr w:type="spellEnd"/>
      <w:r w:rsidRPr="00A45E6D">
        <w:t xml:space="preserve"> is scheduled to arrive in North America early in 2022 and in global markets later that year.</w:t>
      </w:r>
    </w:p>
    <w:p w14:paraId="3AD14672" w14:textId="77777777" w:rsidR="0045101F" w:rsidRPr="005711C4" w:rsidRDefault="0031362B" w:rsidP="005711C4">
      <w:pPr>
        <w:pStyle w:val="EndofDocument"/>
      </w:pPr>
      <w:r w:rsidRPr="005711C4">
        <w:t>###</w:t>
      </w:r>
    </w:p>
    <w:sectPr w:rsidR="0045101F" w:rsidRPr="005711C4" w:rsidSect="00800532">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72B1" w14:textId="77777777" w:rsidR="004D36ED" w:rsidRDefault="004D36ED" w:rsidP="00B728F6">
      <w:r>
        <w:separator/>
      </w:r>
    </w:p>
    <w:p w14:paraId="6BA4D8E6" w14:textId="77777777" w:rsidR="004D36ED" w:rsidRDefault="004D36ED"/>
  </w:endnote>
  <w:endnote w:type="continuationSeparator" w:id="0">
    <w:p w14:paraId="647F53AC" w14:textId="77777777" w:rsidR="004D36ED" w:rsidRDefault="004D36ED" w:rsidP="00B728F6">
      <w:r>
        <w:continuationSeparator/>
      </w:r>
    </w:p>
    <w:p w14:paraId="03B9E61F" w14:textId="77777777" w:rsidR="004D36ED" w:rsidRDefault="004D36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42F7AA4-EC26-EE40-BBDF-13A88071DD0B}"/>
  </w:font>
  <w:font w:name="Times New Roman">
    <w:panose1 w:val="02020603050405020304"/>
    <w:charset w:val="00"/>
    <w:family w:val="roman"/>
    <w:pitch w:val="variable"/>
    <w:sig w:usb0="E0002EFF" w:usb1="C000785B" w:usb2="00000009" w:usb3="00000000" w:csb0="000001FF" w:csb1="00000000"/>
    <w:embedRegular r:id="rId2" w:fontKey="{10C2C34B-6C7F-C644-A91E-75723ED59BF7}"/>
    <w:embedBold r:id="rId3" w:fontKey="{E21D0C25-9FE9-4C46-A201-ECB7B54826FC}"/>
  </w:font>
  <w:font w:name="Courier New">
    <w:panose1 w:val="02070309020205020404"/>
    <w:charset w:val="00"/>
    <w:family w:val="modern"/>
    <w:pitch w:val="fixed"/>
    <w:sig w:usb0="E0002EFF" w:usb1="C0007843" w:usb2="00000009" w:usb3="00000000" w:csb0="000001FF" w:csb1="00000000"/>
    <w:embedRegular r:id="rId4" w:fontKey="{20EF7FE8-D726-7A48-BE1C-BBE1032A8737}"/>
  </w:font>
  <w:font w:name="Wingdings">
    <w:panose1 w:val="05000000000000000000"/>
    <w:charset w:val="4D"/>
    <w:family w:val="decorative"/>
    <w:pitch w:val="variable"/>
    <w:sig w:usb0="00000003" w:usb1="00000000" w:usb2="00000000" w:usb3="00000000" w:csb0="80000001" w:csb1="00000000"/>
    <w:embedRegular r:id="rId5" w:fontKey="{CAAA3FA7-3EC8-BA48-A008-58F87E45B55A}"/>
  </w:font>
  <w:font w:name="Arial">
    <w:panose1 w:val="020B0604020202020204"/>
    <w:charset w:val="00"/>
    <w:family w:val="swiss"/>
    <w:pitch w:val="variable"/>
    <w:sig w:usb0="E0002EFF" w:usb1="C000785B" w:usb2="00000009" w:usb3="00000000" w:csb0="000001FF" w:csb1="00000000"/>
    <w:embedRegular r:id="rId6" w:fontKey="{DF6C5DFF-BA5E-6D4F-8CD0-02353D9C0770}"/>
    <w:embedBold r:id="rId7" w:fontKey="{B23A797C-D65E-5F4C-B95C-A5C4685EC4F6}"/>
    <w:embedItalic r:id="rId8" w:fontKey="{56612A02-D350-BC47-A7AB-4D3CBF90E7C9}"/>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E6D9235-E275-7646-9E14-A779EB3FD8D5}"/>
    <w:embedBold r:id="rId11" w:fontKey="{44D276E0-366B-4A4C-87D1-6CCA2329FE21}"/>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CAB01E90-B27E-9B40-8728-91DE7458A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52C5FBC1" w:rsidR="00D275B8" w:rsidRPr="00734E18" w:rsidRDefault="00E3003F" w:rsidP="00734E18">
    <w:pPr>
      <w:pStyle w:val="Footer"/>
    </w:pPr>
    <w:r w:rsidRPr="00734E18">
      <w:t>202</w:t>
    </w:r>
    <w:r w:rsidR="009E07B3" w:rsidRPr="00734E18">
      <w:t>2</w:t>
    </w:r>
    <w:r w:rsidRPr="00734E18">
      <w:t xml:space="preserve"> </w:t>
    </w:r>
    <w:r w:rsidR="00172945">
      <w:t>JEEP</w:t>
    </w:r>
    <w:proofErr w:type="gramStart"/>
    <w:r w:rsidR="00172945" w:rsidRPr="00172945">
      <w:rPr>
        <w:vertAlign w:val="subscript"/>
      </w:rPr>
      <w:t>®</w:t>
    </w:r>
    <w:r w:rsidRPr="00734E18">
      <w:t xml:space="preserve">  |</w:t>
    </w:r>
    <w:proofErr w:type="gramEnd"/>
    <w:r w:rsidRPr="00734E18">
      <w:t xml:space="preserve">  </w:t>
    </w:r>
    <w:r w:rsidR="00CC7BC8">
      <w:t>Grand Cherokee</w:t>
    </w:r>
    <w:r w:rsidRPr="00734E18">
      <w:t xml:space="preserve">  |  </w:t>
    </w:r>
    <w:r w:rsidR="001137D1">
      <w:t>OVERVIEW</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6D26" w14:textId="77777777" w:rsidR="008C0912" w:rsidRDefault="008C0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B059F" w14:textId="77777777" w:rsidR="004D36ED" w:rsidRDefault="004D36ED" w:rsidP="00B728F6">
      <w:r>
        <w:separator/>
      </w:r>
    </w:p>
    <w:p w14:paraId="5FD3881D" w14:textId="77777777" w:rsidR="004D36ED" w:rsidRDefault="004D36ED"/>
  </w:footnote>
  <w:footnote w:type="continuationSeparator" w:id="0">
    <w:p w14:paraId="632F2DE6" w14:textId="77777777" w:rsidR="004D36ED" w:rsidRDefault="004D36ED" w:rsidP="00B728F6">
      <w:r>
        <w:continuationSeparator/>
      </w:r>
    </w:p>
    <w:p w14:paraId="2400CE5C" w14:textId="77777777" w:rsidR="004D36ED" w:rsidRDefault="004D36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8811" w14:textId="77777777" w:rsidR="008C0912" w:rsidRDefault="008C09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AC304CD"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6572" w14:textId="77777777" w:rsidR="008C0912" w:rsidRDefault="008C09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828"/>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7D1"/>
    <w:rsid w:val="0011399C"/>
    <w:rsid w:val="00123045"/>
    <w:rsid w:val="001324B0"/>
    <w:rsid w:val="00147D6E"/>
    <w:rsid w:val="00153955"/>
    <w:rsid w:val="0016137C"/>
    <w:rsid w:val="00172945"/>
    <w:rsid w:val="00172FDA"/>
    <w:rsid w:val="001907F0"/>
    <w:rsid w:val="00191733"/>
    <w:rsid w:val="001A35B9"/>
    <w:rsid w:val="001A52C2"/>
    <w:rsid w:val="001B1774"/>
    <w:rsid w:val="001E1EF1"/>
    <w:rsid w:val="001E31AA"/>
    <w:rsid w:val="001F6B13"/>
    <w:rsid w:val="00210F38"/>
    <w:rsid w:val="002117B6"/>
    <w:rsid w:val="00216628"/>
    <w:rsid w:val="00235DB5"/>
    <w:rsid w:val="00237A0D"/>
    <w:rsid w:val="00256716"/>
    <w:rsid w:val="00277B0C"/>
    <w:rsid w:val="0028566B"/>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020BA"/>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6E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711C4"/>
    <w:rsid w:val="005A0F44"/>
    <w:rsid w:val="005A0F87"/>
    <w:rsid w:val="005B6724"/>
    <w:rsid w:val="005B78D9"/>
    <w:rsid w:val="005C1B4E"/>
    <w:rsid w:val="005D12C3"/>
    <w:rsid w:val="005D491B"/>
    <w:rsid w:val="005E3150"/>
    <w:rsid w:val="006046E8"/>
    <w:rsid w:val="00605852"/>
    <w:rsid w:val="006107ED"/>
    <w:rsid w:val="00640A30"/>
    <w:rsid w:val="00642254"/>
    <w:rsid w:val="0065118A"/>
    <w:rsid w:val="00657E46"/>
    <w:rsid w:val="00663C79"/>
    <w:rsid w:val="00666DF9"/>
    <w:rsid w:val="006736C6"/>
    <w:rsid w:val="0067661B"/>
    <w:rsid w:val="00687C31"/>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A352A"/>
    <w:rsid w:val="007A424E"/>
    <w:rsid w:val="007B043A"/>
    <w:rsid w:val="007C1ABF"/>
    <w:rsid w:val="007C26A4"/>
    <w:rsid w:val="007D2EE2"/>
    <w:rsid w:val="007D6912"/>
    <w:rsid w:val="007E0DFE"/>
    <w:rsid w:val="007E193F"/>
    <w:rsid w:val="007E23D5"/>
    <w:rsid w:val="007E35EC"/>
    <w:rsid w:val="00800532"/>
    <w:rsid w:val="00801CDD"/>
    <w:rsid w:val="00802624"/>
    <w:rsid w:val="0080528F"/>
    <w:rsid w:val="008154AC"/>
    <w:rsid w:val="00833D23"/>
    <w:rsid w:val="00841486"/>
    <w:rsid w:val="00867081"/>
    <w:rsid w:val="00871556"/>
    <w:rsid w:val="00877698"/>
    <w:rsid w:val="008B2178"/>
    <w:rsid w:val="008C0912"/>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C7BC8"/>
    <w:rsid w:val="00CD6FBA"/>
    <w:rsid w:val="00CE6983"/>
    <w:rsid w:val="00CF36A9"/>
    <w:rsid w:val="00D151E6"/>
    <w:rsid w:val="00D2074F"/>
    <w:rsid w:val="00D24992"/>
    <w:rsid w:val="00D2537D"/>
    <w:rsid w:val="00D2582D"/>
    <w:rsid w:val="00D26717"/>
    <w:rsid w:val="00D275B8"/>
    <w:rsid w:val="00D31DE2"/>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F207E"/>
    <w:rsid w:val="00F11853"/>
    <w:rsid w:val="00F1194A"/>
    <w:rsid w:val="00F1414A"/>
    <w:rsid w:val="00F25D13"/>
    <w:rsid w:val="00F26FDE"/>
    <w:rsid w:val="00F32619"/>
    <w:rsid w:val="00F366DD"/>
    <w:rsid w:val="00F45F92"/>
    <w:rsid w:val="00F47F59"/>
    <w:rsid w:val="00F570A7"/>
    <w:rsid w:val="00F63D1B"/>
    <w:rsid w:val="00F7166A"/>
    <w:rsid w:val="00F74AD2"/>
    <w:rsid w:val="00F83CCB"/>
    <w:rsid w:val="00F92E6D"/>
    <w:rsid w:val="00FA2AC5"/>
    <w:rsid w:val="00FA4554"/>
    <w:rsid w:val="00FA6485"/>
    <w:rsid w:val="00FA7DFF"/>
    <w:rsid w:val="00FB690B"/>
    <w:rsid w:val="00FC0077"/>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619"/>
    <w:rPr>
      <w:rFonts w:ascii="Times" w:hAnsi="Times"/>
      <w:sz w:val="24"/>
      <w:lang w:eastAsia="en-US"/>
    </w:rPr>
  </w:style>
  <w:style w:type="paragraph" w:styleId="Heading1">
    <w:name w:val="heading 1"/>
    <w:basedOn w:val="Normal"/>
    <w:next w:val="Normal"/>
    <w:link w:val="Heading1Char"/>
    <w:uiPriority w:val="9"/>
    <w:qFormat/>
    <w:rsid w:val="00F32619"/>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32619"/>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32619"/>
    <w:pPr>
      <w:snapToGrid w:val="0"/>
      <w:spacing w:before="520" w:after="120" w:line="240" w:lineRule="atLeast"/>
      <w:outlineLvl w:val="2"/>
    </w:pPr>
    <w:rPr>
      <w:rFonts w:ascii="Arial" w:hAnsi="Arial" w:cs="Arial"/>
      <w:b/>
      <w:sz w:val="22"/>
      <w:szCs w:val="22"/>
    </w:rPr>
  </w:style>
  <w:style w:type="paragraph" w:styleId="Heading4">
    <w:name w:val="heading 4"/>
    <w:basedOn w:val="Heading1"/>
    <w:next w:val="Normal"/>
    <w:link w:val="Heading4Char"/>
    <w:uiPriority w:val="9"/>
    <w:unhideWhenUsed/>
    <w:qFormat/>
    <w:rsid w:val="00016828"/>
    <w:pPr>
      <w:spacing w:after="240"/>
      <w:jc w:val="center"/>
      <w:outlineLvl w:val="3"/>
    </w:pPr>
    <w:rPr>
      <w:b/>
      <w:bCs/>
      <w:sz w:val="24"/>
      <w:szCs w:val="24"/>
    </w:rPr>
  </w:style>
  <w:style w:type="paragraph" w:styleId="Heading5">
    <w:name w:val="heading 5"/>
    <w:basedOn w:val="Normal"/>
    <w:next w:val="Normal"/>
    <w:link w:val="Heading5Char"/>
    <w:uiPriority w:val="9"/>
    <w:unhideWhenUsed/>
    <w:qFormat/>
    <w:rsid w:val="00016828"/>
    <w:pPr>
      <w:spacing w:before="520" w:after="120"/>
      <w:outlineLvl w:val="4"/>
    </w:pPr>
    <w:rPr>
      <w:rFonts w:ascii="Arial" w:hAnsi="Arial" w:cs="Arial"/>
      <w:b/>
      <w:bCs/>
      <w:sz w:val="22"/>
      <w:szCs w:val="22"/>
    </w:rPr>
  </w:style>
  <w:style w:type="character" w:default="1" w:styleId="DefaultParagraphFont">
    <w:name w:val="Default Paragraph Font"/>
    <w:uiPriority w:val="1"/>
    <w:semiHidden/>
    <w:unhideWhenUsed/>
    <w:rsid w:val="00F3261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2619"/>
  </w:style>
  <w:style w:type="paragraph" w:styleId="Header">
    <w:name w:val="header"/>
    <w:basedOn w:val="Normal"/>
    <w:link w:val="HeaderChar"/>
    <w:uiPriority w:val="99"/>
    <w:unhideWhenUsed/>
    <w:qFormat/>
    <w:rsid w:val="00F32619"/>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32619"/>
    <w:rPr>
      <w:rFonts w:ascii="Arial" w:hAnsi="Arial"/>
      <w:b/>
      <w:sz w:val="28"/>
      <w:lang w:val="x-none" w:eastAsia="en-US"/>
    </w:rPr>
  </w:style>
  <w:style w:type="paragraph" w:styleId="Footer">
    <w:name w:val="footer"/>
    <w:basedOn w:val="Normal"/>
    <w:link w:val="FooterChar"/>
    <w:uiPriority w:val="99"/>
    <w:unhideWhenUsed/>
    <w:qFormat/>
    <w:rsid w:val="00F32619"/>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32619"/>
    <w:rPr>
      <w:rFonts w:ascii="Arial" w:hAnsi="Arial"/>
      <w:b/>
      <w:caps/>
      <w:spacing w:val="20"/>
      <w:sz w:val="16"/>
      <w:lang w:eastAsia="en-US"/>
    </w:rPr>
  </w:style>
  <w:style w:type="paragraph" w:styleId="BalloonText">
    <w:name w:val="Balloon Text"/>
    <w:basedOn w:val="Normal"/>
    <w:link w:val="BalloonTextChar"/>
    <w:uiPriority w:val="99"/>
    <w:semiHidden/>
    <w:unhideWhenUsed/>
    <w:rsid w:val="00F326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32619"/>
    <w:rPr>
      <w:rFonts w:ascii="Lucida Grande" w:hAnsi="Lucida Grande" w:cs="Lucida Grande"/>
      <w:sz w:val="18"/>
      <w:szCs w:val="18"/>
      <w:lang w:eastAsia="en-US"/>
    </w:rPr>
  </w:style>
  <w:style w:type="character" w:styleId="Hyperlink">
    <w:name w:val="Hyperlink"/>
    <w:basedOn w:val="DefaultParagraphFont"/>
    <w:uiPriority w:val="99"/>
    <w:unhideWhenUsed/>
    <w:rsid w:val="00F32619"/>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32619"/>
    <w:rPr>
      <w:rFonts w:cs="Times New Roman"/>
    </w:rPr>
  </w:style>
  <w:style w:type="character" w:styleId="FollowedHyperlink">
    <w:name w:val="FollowedHyperlink"/>
    <w:basedOn w:val="DefaultParagraphFont"/>
    <w:uiPriority w:val="99"/>
    <w:semiHidden/>
    <w:unhideWhenUsed/>
    <w:rsid w:val="00F32619"/>
    <w:rPr>
      <w:rFonts w:ascii="Arial" w:hAnsi="Arial" w:cs="Times New Roman"/>
      <w:color w:val="800080" w:themeColor="followedHyperlink"/>
      <w:sz w:val="22"/>
      <w:u w:val="none"/>
    </w:rPr>
  </w:style>
  <w:style w:type="paragraph" w:customStyle="1" w:styleId="BodyCopy">
    <w:name w:val="Body Copy"/>
    <w:basedOn w:val="Normal"/>
    <w:qFormat/>
    <w:rsid w:val="00F32619"/>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32619"/>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32619"/>
    <w:rPr>
      <w:sz w:val="16"/>
      <w:szCs w:val="16"/>
    </w:rPr>
  </w:style>
  <w:style w:type="paragraph" w:styleId="CommentText">
    <w:name w:val="annotation text"/>
    <w:basedOn w:val="Normal"/>
    <w:link w:val="CommentTextChar"/>
    <w:uiPriority w:val="99"/>
    <w:semiHidden/>
    <w:unhideWhenUsed/>
    <w:rsid w:val="00F32619"/>
    <w:rPr>
      <w:sz w:val="20"/>
    </w:rPr>
  </w:style>
  <w:style w:type="character" w:customStyle="1" w:styleId="CommentTextChar">
    <w:name w:val="Comment Text Char"/>
    <w:basedOn w:val="DefaultParagraphFont"/>
    <w:link w:val="CommentText"/>
    <w:uiPriority w:val="99"/>
    <w:semiHidden/>
    <w:rsid w:val="00F3261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32619"/>
    <w:rPr>
      <w:b/>
      <w:bCs/>
    </w:rPr>
  </w:style>
  <w:style w:type="character" w:customStyle="1" w:styleId="CommentSubjectChar">
    <w:name w:val="Comment Subject Char"/>
    <w:basedOn w:val="CommentTextChar"/>
    <w:link w:val="CommentSubject"/>
    <w:uiPriority w:val="99"/>
    <w:semiHidden/>
    <w:rsid w:val="00F32619"/>
    <w:rPr>
      <w:rFonts w:ascii="Times" w:hAnsi="Times"/>
      <w:b/>
      <w:bCs/>
      <w:lang w:eastAsia="en-US"/>
    </w:rPr>
  </w:style>
  <w:style w:type="paragraph" w:styleId="Revision">
    <w:name w:val="Revision"/>
    <w:hidden/>
    <w:uiPriority w:val="99"/>
    <w:semiHidden/>
    <w:rsid w:val="00F32619"/>
    <w:rPr>
      <w:rFonts w:ascii="Times" w:hAnsi="Times"/>
      <w:sz w:val="24"/>
      <w:lang w:eastAsia="en-US"/>
    </w:rPr>
  </w:style>
  <w:style w:type="table" w:styleId="TableGrid">
    <w:name w:val="Table Grid"/>
    <w:basedOn w:val="TableNormal"/>
    <w:uiPriority w:val="59"/>
    <w:rsid w:val="00F32619"/>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32619"/>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32619"/>
    <w:rPr>
      <w:color w:val="605E5C"/>
      <w:shd w:val="clear" w:color="auto" w:fill="E1DFDD"/>
    </w:rPr>
  </w:style>
  <w:style w:type="character" w:customStyle="1" w:styleId="Heading1Char">
    <w:name w:val="Heading 1 Char"/>
    <w:basedOn w:val="DefaultParagraphFont"/>
    <w:link w:val="Heading1"/>
    <w:uiPriority w:val="9"/>
    <w:rsid w:val="00F32619"/>
    <w:rPr>
      <w:rFonts w:ascii="Arial" w:hAnsi="Arial" w:cs="Arial"/>
      <w:sz w:val="28"/>
      <w:szCs w:val="28"/>
      <w:lang w:eastAsia="en-US"/>
    </w:rPr>
  </w:style>
  <w:style w:type="character" w:customStyle="1" w:styleId="Heading2Char">
    <w:name w:val="Heading 2 Char"/>
    <w:basedOn w:val="DefaultParagraphFont"/>
    <w:link w:val="Heading2"/>
    <w:uiPriority w:val="9"/>
    <w:rsid w:val="00F32619"/>
    <w:rPr>
      <w:rFonts w:ascii="Arial" w:hAnsi="Arial" w:cs="Arial"/>
      <w:b/>
      <w:bCs/>
      <w:caps/>
      <w:sz w:val="28"/>
      <w:lang w:eastAsia="en-US"/>
    </w:rPr>
  </w:style>
  <w:style w:type="character" w:customStyle="1" w:styleId="Heading3Char">
    <w:name w:val="Heading 3 Char"/>
    <w:basedOn w:val="DefaultParagraphFont"/>
    <w:link w:val="Heading3"/>
    <w:uiPriority w:val="9"/>
    <w:rsid w:val="00F32619"/>
    <w:rPr>
      <w:rFonts w:ascii="Arial" w:hAnsi="Arial" w:cs="Arial"/>
      <w:b/>
      <w:sz w:val="22"/>
      <w:szCs w:val="22"/>
      <w:lang w:eastAsia="en-US"/>
    </w:rPr>
  </w:style>
  <w:style w:type="paragraph" w:customStyle="1" w:styleId="Signoff">
    <w:name w:val="Signoff"/>
    <w:basedOn w:val="Normal"/>
    <w:qFormat/>
    <w:rsid w:val="00F32619"/>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32619"/>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32619"/>
    <w:rPr>
      <w:rFonts w:ascii="Arial" w:hAnsi="Arial"/>
      <w:sz w:val="18"/>
    </w:rPr>
    <w:tblPr/>
  </w:style>
  <w:style w:type="paragraph" w:styleId="ListBullet">
    <w:name w:val="List Bullet"/>
    <w:basedOn w:val="BodyCopy"/>
    <w:uiPriority w:val="99"/>
    <w:unhideWhenUsed/>
    <w:qFormat/>
    <w:rsid w:val="00F32619"/>
    <w:pPr>
      <w:numPr>
        <w:numId w:val="24"/>
      </w:numPr>
      <w:spacing w:after="120"/>
    </w:pPr>
  </w:style>
  <w:style w:type="paragraph" w:styleId="ListBullet2">
    <w:name w:val="List Bullet 2"/>
    <w:basedOn w:val="BodyCopy"/>
    <w:uiPriority w:val="99"/>
    <w:unhideWhenUsed/>
    <w:qFormat/>
    <w:rsid w:val="00F32619"/>
    <w:pPr>
      <w:numPr>
        <w:numId w:val="25"/>
      </w:numPr>
      <w:spacing w:after="120"/>
    </w:pPr>
  </w:style>
  <w:style w:type="paragraph" w:styleId="ListBullet3">
    <w:name w:val="List Bullet 3"/>
    <w:basedOn w:val="BodyCopy"/>
    <w:uiPriority w:val="99"/>
    <w:unhideWhenUsed/>
    <w:qFormat/>
    <w:rsid w:val="00F32619"/>
    <w:pPr>
      <w:numPr>
        <w:numId w:val="28"/>
      </w:numPr>
      <w:spacing w:after="120"/>
    </w:pPr>
  </w:style>
  <w:style w:type="paragraph" w:styleId="ListBullet4">
    <w:name w:val="List Bullet 4"/>
    <w:basedOn w:val="BodyCopy"/>
    <w:uiPriority w:val="99"/>
    <w:unhideWhenUsed/>
    <w:qFormat/>
    <w:rsid w:val="00F32619"/>
    <w:pPr>
      <w:numPr>
        <w:numId w:val="30"/>
      </w:numPr>
      <w:spacing w:after="120"/>
    </w:pPr>
  </w:style>
  <w:style w:type="paragraph" w:customStyle="1" w:styleId="EmbargoLine">
    <w:name w:val="Embargo Line"/>
    <w:basedOn w:val="Normal"/>
    <w:autoRedefine/>
    <w:qFormat/>
    <w:rsid w:val="00F32619"/>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32619"/>
    <w:pPr>
      <w:spacing w:after="480"/>
    </w:pPr>
  </w:style>
  <w:style w:type="paragraph" w:styleId="Title">
    <w:name w:val="Title"/>
    <w:basedOn w:val="Normal"/>
    <w:next w:val="Normal"/>
    <w:link w:val="TitleChar"/>
    <w:autoRedefine/>
    <w:uiPriority w:val="10"/>
    <w:qFormat/>
    <w:rsid w:val="00F3261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3261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32619"/>
    <w:pPr>
      <w:spacing w:after="240"/>
    </w:pPr>
  </w:style>
  <w:style w:type="character" w:customStyle="1" w:styleId="Heading4Char">
    <w:name w:val="Heading 4 Char"/>
    <w:basedOn w:val="DefaultParagraphFont"/>
    <w:link w:val="Heading4"/>
    <w:uiPriority w:val="9"/>
    <w:rsid w:val="00016828"/>
    <w:rPr>
      <w:rFonts w:ascii="Arial" w:hAnsi="Arial" w:cs="Arial"/>
      <w:b/>
      <w:bCs/>
      <w:sz w:val="24"/>
      <w:szCs w:val="24"/>
      <w:lang w:eastAsia="en-US"/>
    </w:rPr>
  </w:style>
  <w:style w:type="character" w:customStyle="1" w:styleId="Heading5Char">
    <w:name w:val="Heading 5 Char"/>
    <w:basedOn w:val="DefaultParagraphFont"/>
    <w:link w:val="Heading5"/>
    <w:uiPriority w:val="9"/>
    <w:rsid w:val="00016828"/>
    <w:rPr>
      <w:rFonts w:ascii="Arial" w:hAnsi="Arial" w:cs="Arial"/>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14</Pages>
  <Words>4675</Words>
  <Characters>26649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31262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2021-11-09T15:19:00Z</dcterms:created>
  <dcterms:modified xsi:type="dcterms:W3CDTF">2021-11-09T15:19:00Z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