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6CB58" w14:textId="5C59D5DF" w:rsidR="00C13890" w:rsidRPr="00B1372B" w:rsidRDefault="00C13890" w:rsidP="008F53E6">
      <w:pPr>
        <w:pStyle w:val="Heading1"/>
        <w:spacing w:line="240" w:lineRule="auto"/>
      </w:pPr>
      <w:r w:rsidRPr="00B1372B">
        <w:t>20</w:t>
      </w:r>
      <w:r w:rsidR="00A85C21" w:rsidRPr="00B1372B">
        <w:t>2</w:t>
      </w:r>
      <w:r w:rsidR="00E3312E" w:rsidRPr="00B1372B">
        <w:t>2</w:t>
      </w:r>
      <w:r w:rsidR="00712251" w:rsidRPr="00B1372B">
        <w:t xml:space="preserve"> </w:t>
      </w:r>
      <w:r w:rsidR="006741BA" w:rsidRPr="00B1372B">
        <w:t>Jeep</w:t>
      </w:r>
      <w:r w:rsidR="006741BA" w:rsidRPr="00B1372B">
        <w:rPr>
          <w:vertAlign w:val="subscript"/>
        </w:rPr>
        <w:t>®</w:t>
      </w:r>
      <w:r w:rsidR="001C385B" w:rsidRPr="00B1372B">
        <w:t xml:space="preserve"> </w:t>
      </w:r>
      <w:r w:rsidR="004B2F90" w:rsidRPr="00B1372B">
        <w:t>Gladiator</w:t>
      </w:r>
    </w:p>
    <w:p w14:paraId="6883B579" w14:textId="77777777" w:rsidR="00216628" w:rsidRPr="00B1372B" w:rsidRDefault="00216628" w:rsidP="008F53E6">
      <w:pPr>
        <w:pStyle w:val="Heading2"/>
        <w:spacing w:line="240" w:lineRule="auto"/>
      </w:pPr>
      <w:r w:rsidRPr="00B1372B">
        <w:t>SPECIFICATIONS</w:t>
      </w:r>
    </w:p>
    <w:p w14:paraId="1FD5E03D" w14:textId="2BB2E483" w:rsidR="00216628" w:rsidRDefault="00216628" w:rsidP="00611EEC">
      <w:pPr>
        <w:pStyle w:val="BodyNotes"/>
      </w:pPr>
      <w:r w:rsidRPr="00B1372B">
        <w:t>Specifications are based on the latest product information available at the time of publication.</w:t>
      </w:r>
      <w:r w:rsidR="00731FC5" w:rsidRPr="00B1372B">
        <w:br/>
      </w:r>
      <w:r w:rsidRPr="00B1372B">
        <w:t>All dimensions are in inches (millimeters) unless otherwise noted.</w:t>
      </w:r>
      <w:r w:rsidR="00731FC5" w:rsidRPr="00B1372B">
        <w:br/>
      </w:r>
      <w:r w:rsidRPr="00B1372B">
        <w:t>All dimensions measured at curb weight with standard tires and wheels.</w:t>
      </w:r>
    </w:p>
    <w:p w14:paraId="42ECE38D" w14:textId="4E451A08" w:rsidR="00B1372B" w:rsidRPr="00B1372B" w:rsidRDefault="00B1372B" w:rsidP="00B1372B">
      <w:pPr>
        <w:pStyle w:val="Heading3"/>
      </w:pPr>
      <w:r w:rsidRPr="00B1372B">
        <w:t>General Information</w:t>
      </w:r>
    </w:p>
    <w:p w14:paraId="14E271C4" w14:textId="77777777" w:rsidR="00B1372B" w:rsidRPr="00B1372B" w:rsidRDefault="00B1372B" w:rsidP="0057237D">
      <w:pPr>
        <w:pStyle w:val="BodyCopy"/>
      </w:pPr>
      <w:r w:rsidRPr="00B1372B">
        <w:t>Vehicle Type</w:t>
      </w:r>
      <w:r w:rsidRPr="00B1372B">
        <w:tab/>
        <w:t>Midsize truck</w:t>
      </w:r>
    </w:p>
    <w:p w14:paraId="4E332200" w14:textId="77777777" w:rsidR="00B1372B" w:rsidRPr="00B1372B" w:rsidRDefault="00B1372B" w:rsidP="0057237D">
      <w:pPr>
        <w:pStyle w:val="BodyCopy"/>
      </w:pPr>
      <w:r w:rsidRPr="00B1372B">
        <w:t>Assembly Plant</w:t>
      </w:r>
      <w:r w:rsidRPr="00B1372B">
        <w:tab/>
        <w:t>Toledo Supplier Park, Toledo, Ohio</w:t>
      </w:r>
    </w:p>
    <w:p w14:paraId="1AAC43E0" w14:textId="77777777" w:rsidR="00B1372B" w:rsidRPr="00B1372B" w:rsidRDefault="00B1372B" w:rsidP="0057237D">
      <w:pPr>
        <w:pStyle w:val="BodyCopy"/>
      </w:pPr>
      <w:r w:rsidRPr="00B1372B">
        <w:t>EPA Vehicle Class</w:t>
      </w:r>
      <w:r w:rsidRPr="00B1372B">
        <w:tab/>
        <w:t>Midsize truck</w:t>
      </w:r>
    </w:p>
    <w:p w14:paraId="5DB4B51A" w14:textId="77777777" w:rsidR="00B1372B" w:rsidRPr="00B1372B" w:rsidRDefault="00B1372B" w:rsidP="0057237D">
      <w:pPr>
        <w:pStyle w:val="BodyCopy"/>
      </w:pPr>
      <w:r w:rsidRPr="00B1372B">
        <w:t>Introduction Date</w:t>
      </w:r>
      <w:r w:rsidRPr="00B1372B">
        <w:tab/>
        <w:t xml:space="preserve">2019 </w:t>
      </w:r>
    </w:p>
    <w:p w14:paraId="78948048" w14:textId="4C047142" w:rsidR="00B1372B" w:rsidRPr="00B1372B" w:rsidRDefault="00B1372B" w:rsidP="00B1372B">
      <w:pPr>
        <w:pStyle w:val="Heading3"/>
      </w:pPr>
      <w:r w:rsidRPr="00B1372B">
        <w:t>BODY AND CHASSIS</w:t>
      </w:r>
    </w:p>
    <w:p w14:paraId="740A4230" w14:textId="77777777" w:rsidR="00B1372B" w:rsidRPr="00B1372B" w:rsidRDefault="00B1372B" w:rsidP="0057237D">
      <w:pPr>
        <w:pStyle w:val="BodyCopy"/>
      </w:pPr>
      <w:r w:rsidRPr="00B1372B">
        <w:t>Layout</w:t>
      </w:r>
      <w:r w:rsidRPr="00B1372B">
        <w:tab/>
        <w:t>Longitudinal front engine, four-wheel drive</w:t>
      </w:r>
    </w:p>
    <w:p w14:paraId="489A2B57" w14:textId="77777777" w:rsidR="00B1372B" w:rsidRPr="00B1372B" w:rsidRDefault="00B1372B" w:rsidP="0057237D">
      <w:pPr>
        <w:pStyle w:val="BodyCopy"/>
      </w:pPr>
      <w:r w:rsidRPr="00B1372B">
        <w:t>Construction</w:t>
      </w:r>
      <w:r w:rsidRPr="00B1372B">
        <w:tab/>
        <w:t xml:space="preserve">Ladder-type frame, open </w:t>
      </w:r>
      <w:proofErr w:type="gramStart"/>
      <w:r w:rsidRPr="00B1372B">
        <w:t>steel</w:t>
      </w:r>
      <w:proofErr w:type="gramEnd"/>
      <w:r w:rsidRPr="00B1372B">
        <w:t xml:space="preserve"> and aluminum body</w:t>
      </w:r>
    </w:p>
    <w:p w14:paraId="5D7D84D7" w14:textId="77777777" w:rsidR="00B1372B" w:rsidRPr="00B1372B" w:rsidRDefault="00B1372B" w:rsidP="00B1372B">
      <w:pPr>
        <w:pStyle w:val="Heading3"/>
      </w:pPr>
      <w:r w:rsidRPr="00B1372B">
        <w:t xml:space="preserve">Engine: 3.6-LITER </w:t>
      </w:r>
      <w:proofErr w:type="spellStart"/>
      <w:r w:rsidRPr="00B1372B">
        <w:t>PENTASTAR</w:t>
      </w:r>
      <w:proofErr w:type="spellEnd"/>
      <w:r w:rsidRPr="00B1372B">
        <w:t xml:space="preserve"> V-6</w:t>
      </w:r>
    </w:p>
    <w:p w14:paraId="335E1CF3" w14:textId="77777777" w:rsidR="00B1372B" w:rsidRPr="00B1372B" w:rsidRDefault="00B1372B" w:rsidP="0057237D">
      <w:pPr>
        <w:pStyle w:val="BodyCopy"/>
      </w:pPr>
      <w:r w:rsidRPr="00B1372B">
        <w:t>Availability</w:t>
      </w:r>
      <w:r w:rsidRPr="00B1372B">
        <w:tab/>
        <w:t>Standard — all models</w:t>
      </w:r>
    </w:p>
    <w:p w14:paraId="3C895EE2" w14:textId="77777777" w:rsidR="00B1372B" w:rsidRPr="00B1372B" w:rsidRDefault="00B1372B" w:rsidP="0057237D">
      <w:pPr>
        <w:pStyle w:val="BodyCopy"/>
      </w:pPr>
      <w:r w:rsidRPr="00B1372B">
        <w:t>Type and Description</w:t>
      </w:r>
      <w:r w:rsidRPr="00B1372B">
        <w:tab/>
        <w:t>60-degree, V-type, liquid-cooled</w:t>
      </w:r>
    </w:p>
    <w:p w14:paraId="7D09DE50" w14:textId="77777777" w:rsidR="00B1372B" w:rsidRPr="00B1372B" w:rsidRDefault="00B1372B" w:rsidP="0057237D">
      <w:pPr>
        <w:pStyle w:val="BodyCopy"/>
      </w:pPr>
      <w:r w:rsidRPr="00B1372B">
        <w:t>Displacement (cu. in. / cc)</w:t>
      </w:r>
      <w:r w:rsidRPr="00B1372B">
        <w:tab/>
        <w:t>220 cu. in. (3,604 cu. cm)</w:t>
      </w:r>
    </w:p>
    <w:p w14:paraId="7EA29793" w14:textId="77777777" w:rsidR="00B1372B" w:rsidRPr="00B1372B" w:rsidRDefault="00B1372B" w:rsidP="0057237D">
      <w:pPr>
        <w:pStyle w:val="BodyCopy"/>
      </w:pPr>
      <w:r w:rsidRPr="00B1372B">
        <w:t xml:space="preserve">Bore x Stroke </w:t>
      </w:r>
      <w:r w:rsidRPr="00B1372B">
        <w:tab/>
        <w:t>3.78 x 3.27 (96 x 83)</w:t>
      </w:r>
    </w:p>
    <w:p w14:paraId="3E9DCDA0" w14:textId="77777777" w:rsidR="00B1372B" w:rsidRPr="00B1372B" w:rsidRDefault="00B1372B" w:rsidP="0057237D">
      <w:pPr>
        <w:pStyle w:val="BodyCopy"/>
      </w:pPr>
      <w:r w:rsidRPr="00B1372B">
        <w:t>Valve System</w:t>
      </w:r>
      <w:r w:rsidRPr="00B1372B">
        <w:tab/>
        <w:t>Chain-driven DOHC, 24 valves and hydraulic end-pivot roller rockers</w:t>
      </w:r>
    </w:p>
    <w:p w14:paraId="46E64A44" w14:textId="77777777" w:rsidR="00B1372B" w:rsidRPr="00B1372B" w:rsidRDefault="00B1372B" w:rsidP="0057237D">
      <w:pPr>
        <w:pStyle w:val="BodyCopy"/>
      </w:pPr>
      <w:r w:rsidRPr="00B1372B">
        <w:t>Fuel Injection</w:t>
      </w:r>
      <w:r w:rsidRPr="00B1372B">
        <w:tab/>
        <w:t xml:space="preserve">Sequential, multiport, electronic, </w:t>
      </w:r>
      <w:proofErr w:type="spellStart"/>
      <w:r w:rsidRPr="00B1372B">
        <w:t>returnless</w:t>
      </w:r>
      <w:proofErr w:type="spellEnd"/>
    </w:p>
    <w:p w14:paraId="0BBBF610" w14:textId="77777777" w:rsidR="00B1372B" w:rsidRPr="00B1372B" w:rsidRDefault="00B1372B" w:rsidP="0057237D">
      <w:pPr>
        <w:pStyle w:val="BodyCopy"/>
      </w:pPr>
      <w:r w:rsidRPr="00B1372B">
        <w:t>Construction</w:t>
      </w:r>
      <w:r w:rsidRPr="00B1372B">
        <w:tab/>
        <w:t>Aluminum deep-skirt block, aluminum alloy heads</w:t>
      </w:r>
      <w:r w:rsidRPr="00B1372B" w:rsidDel="0086640C">
        <w:t xml:space="preserve"> </w:t>
      </w:r>
    </w:p>
    <w:p w14:paraId="44DB71BE" w14:textId="77777777" w:rsidR="00B1372B" w:rsidRPr="00B1372B" w:rsidRDefault="00B1372B" w:rsidP="0057237D">
      <w:pPr>
        <w:pStyle w:val="BodyCopy"/>
      </w:pPr>
      <w:r w:rsidRPr="00B1372B">
        <w:t>Compression Ratio</w:t>
      </w:r>
      <w:r w:rsidRPr="00B1372B">
        <w:tab/>
        <w:t>11.3:1</w:t>
      </w:r>
    </w:p>
    <w:p w14:paraId="31A76D20" w14:textId="77777777" w:rsidR="00B1372B" w:rsidRPr="00B1372B" w:rsidRDefault="00B1372B" w:rsidP="0057237D">
      <w:pPr>
        <w:pStyle w:val="BodyCopy"/>
      </w:pPr>
      <w:r w:rsidRPr="00B1372B">
        <w:t xml:space="preserve">Power (SAE net) (hp / </w:t>
      </w:r>
      <w:proofErr w:type="spellStart"/>
      <w:r w:rsidRPr="00B1372B">
        <w:t>kW@rpm</w:t>
      </w:r>
      <w:proofErr w:type="spellEnd"/>
      <w:r w:rsidRPr="00B1372B">
        <w:t>)</w:t>
      </w:r>
      <w:r w:rsidRPr="00B1372B">
        <w:tab/>
        <w:t>285 hp (209 kW) at 6,400 rpm</w:t>
      </w:r>
    </w:p>
    <w:p w14:paraId="7F123C10" w14:textId="77777777" w:rsidR="00B1372B" w:rsidRPr="00B1372B" w:rsidRDefault="00B1372B" w:rsidP="0057237D">
      <w:pPr>
        <w:pStyle w:val="BodyCopy"/>
      </w:pPr>
      <w:r w:rsidRPr="00B1372B">
        <w:t xml:space="preserve">Torque (SAE net) (lb.-ft. / </w:t>
      </w:r>
      <w:proofErr w:type="spellStart"/>
      <w:r w:rsidRPr="00B1372B">
        <w:t>N•m</w:t>
      </w:r>
      <w:proofErr w:type="spellEnd"/>
      <w:r w:rsidRPr="00B1372B">
        <w:t>)</w:t>
      </w:r>
      <w:r w:rsidRPr="00B1372B">
        <w:tab/>
        <w:t xml:space="preserve">260 lb.-ft. (353 </w:t>
      </w:r>
      <w:proofErr w:type="spellStart"/>
      <w:r w:rsidRPr="00B1372B">
        <w:t>N•m</w:t>
      </w:r>
      <w:proofErr w:type="spellEnd"/>
      <w:r w:rsidRPr="00B1372B">
        <w:t>) at 4,400 rpm</w:t>
      </w:r>
    </w:p>
    <w:p w14:paraId="7997310A" w14:textId="77777777" w:rsidR="00B1372B" w:rsidRPr="00B1372B" w:rsidRDefault="00B1372B" w:rsidP="0057237D">
      <w:pPr>
        <w:pStyle w:val="BodyCopy"/>
      </w:pPr>
      <w:r w:rsidRPr="00B1372B">
        <w:t>Max. Engine Speed (rpm)</w:t>
      </w:r>
      <w:r w:rsidRPr="00B1372B">
        <w:tab/>
        <w:t>6,600 rpm (electronically limited)</w:t>
      </w:r>
    </w:p>
    <w:p w14:paraId="384136F5" w14:textId="77777777" w:rsidR="00B1372B" w:rsidRPr="00B1372B" w:rsidRDefault="00B1372B" w:rsidP="0057237D">
      <w:pPr>
        <w:pStyle w:val="BodyCopy"/>
      </w:pPr>
      <w:r w:rsidRPr="00B1372B">
        <w:t>Fuel Requirement</w:t>
      </w:r>
      <w:r w:rsidRPr="00B1372B">
        <w:tab/>
        <w:t xml:space="preserve">Unleaded regular, 87 </w:t>
      </w:r>
      <w:proofErr w:type="gramStart"/>
      <w:r w:rsidRPr="00B1372B">
        <w:t>octane</w:t>
      </w:r>
      <w:proofErr w:type="gramEnd"/>
      <w:r w:rsidRPr="00B1372B">
        <w:t xml:space="preserve"> (R + M)/2</w:t>
      </w:r>
    </w:p>
    <w:p w14:paraId="38E62541" w14:textId="77777777" w:rsidR="00B1372B" w:rsidRPr="00B1372B" w:rsidRDefault="00B1372B" w:rsidP="0057237D">
      <w:pPr>
        <w:pStyle w:val="BodyCopy"/>
      </w:pPr>
      <w:r w:rsidRPr="00B1372B">
        <w:t>Fuel Tank Capacity (gallons)</w:t>
      </w:r>
      <w:r w:rsidRPr="00B1372B">
        <w:tab/>
        <w:t xml:space="preserve">22 </w:t>
      </w:r>
    </w:p>
    <w:p w14:paraId="702FF6B1" w14:textId="77777777" w:rsidR="00B1372B" w:rsidRPr="00B1372B" w:rsidRDefault="00B1372B" w:rsidP="0057237D">
      <w:pPr>
        <w:pStyle w:val="BodyCopy"/>
      </w:pPr>
      <w:r w:rsidRPr="00B1372B">
        <w:t xml:space="preserve">Oil Capacity </w:t>
      </w:r>
      <w:r w:rsidRPr="00B1372B">
        <w:tab/>
        <w:t>5.7 quarts (5.4 liters)</w:t>
      </w:r>
    </w:p>
    <w:p w14:paraId="7B17DA76" w14:textId="19979426" w:rsidR="00B1372B" w:rsidRPr="00B1372B" w:rsidRDefault="00B1372B" w:rsidP="0057237D">
      <w:pPr>
        <w:pStyle w:val="BodyCopy"/>
      </w:pPr>
      <w:r w:rsidRPr="00B1372B">
        <w:t>Coolant Capacity</w:t>
      </w:r>
      <w:r w:rsidRPr="00B1372B">
        <w:tab/>
        <w:t>10 quarts (10.1 liters)</w:t>
      </w:r>
    </w:p>
    <w:p w14:paraId="5D24CBF0" w14:textId="671B3C63" w:rsidR="00B1372B" w:rsidRPr="00B1372B" w:rsidRDefault="00B1372B" w:rsidP="0057237D">
      <w:pPr>
        <w:pStyle w:val="BodyCopy"/>
      </w:pPr>
      <w:r w:rsidRPr="00B1372B">
        <w:t>Emission Controls</w:t>
      </w:r>
      <w:r w:rsidRPr="00B1372B">
        <w:tab/>
        <w:t>Dual three-way catalytic converters, heated oxygen sensors and internal engine features(a)</w:t>
      </w:r>
    </w:p>
    <w:p w14:paraId="67B0A5C1" w14:textId="77777777" w:rsidR="00B1372B" w:rsidRPr="00B1372B" w:rsidRDefault="00B1372B" w:rsidP="0057237D">
      <w:pPr>
        <w:pStyle w:val="BodyCopy"/>
      </w:pPr>
      <w:r w:rsidRPr="00B1372B">
        <w:t>Max. Gross Trailer Weight</w:t>
      </w:r>
      <w:r w:rsidRPr="00B1372B">
        <w:tab/>
        <w:t xml:space="preserve">7,650 lbs. </w:t>
      </w:r>
    </w:p>
    <w:p w14:paraId="63445B68" w14:textId="58F74E2A" w:rsidR="00A00DD5" w:rsidRPr="00B1372B" w:rsidRDefault="00A00DD5" w:rsidP="00A00DD5">
      <w:pPr>
        <w:pStyle w:val="Heading3"/>
      </w:pPr>
      <w:r w:rsidRPr="00B1372B">
        <w:lastRenderedPageBreak/>
        <w:t xml:space="preserve">Engine: 3.6-LITER </w:t>
      </w:r>
      <w:proofErr w:type="spellStart"/>
      <w:r w:rsidRPr="00B1372B">
        <w:t>PENTASTAR</w:t>
      </w:r>
      <w:proofErr w:type="spellEnd"/>
      <w:r w:rsidRPr="00B1372B">
        <w:t xml:space="preserve"> V-6</w:t>
      </w:r>
      <w:r>
        <w:t xml:space="preserve"> (CONTINUED)</w:t>
      </w:r>
    </w:p>
    <w:p w14:paraId="7ED3C8B5" w14:textId="77777777" w:rsidR="00B1372B" w:rsidRPr="00B1372B" w:rsidRDefault="00B1372B" w:rsidP="00A00DD5">
      <w:pPr>
        <w:pStyle w:val="BodyCopyNoLines"/>
      </w:pPr>
      <w:r w:rsidRPr="00B1372B">
        <w:t>EPA Fuel Economy mpg (city/</w:t>
      </w:r>
      <w:proofErr w:type="spellStart"/>
      <w:r w:rsidRPr="00B1372B">
        <w:t>hwy</w:t>
      </w:r>
      <w:proofErr w:type="spellEnd"/>
      <w:r w:rsidRPr="00B1372B">
        <w:t>/combined)</w:t>
      </w:r>
      <w:r w:rsidRPr="00B1372B">
        <w:tab/>
        <w:t>17/22/19 — automatic</w:t>
      </w:r>
    </w:p>
    <w:p w14:paraId="1DC7C1AA" w14:textId="227E776D" w:rsidR="00B1372B" w:rsidRPr="00B1372B" w:rsidRDefault="00A00DD5" w:rsidP="0057237D">
      <w:pPr>
        <w:pStyle w:val="BodyCopy"/>
      </w:pPr>
      <w:r>
        <w:tab/>
      </w:r>
      <w:r w:rsidR="00B1372B" w:rsidRPr="00B1372B">
        <w:tab/>
        <w:t>16/23/19 — manual</w:t>
      </w:r>
    </w:p>
    <w:p w14:paraId="135D5E9E" w14:textId="389EB1CE" w:rsidR="00B1372B" w:rsidRPr="00B1372B" w:rsidRDefault="00B1372B" w:rsidP="0057237D">
      <w:pPr>
        <w:pStyle w:val="BodyCopy"/>
      </w:pPr>
      <w:r w:rsidRPr="00B1372B">
        <w:t>Assembly Plant</w:t>
      </w:r>
      <w:r w:rsidRPr="00B1372B">
        <w:tab/>
        <w:t>Saltillo South Engine Plant, Saltillo, Coahuila, Mexico</w:t>
      </w:r>
    </w:p>
    <w:p w14:paraId="00038E4C" w14:textId="77777777" w:rsidR="00B1372B" w:rsidRPr="00B1372B" w:rsidRDefault="00B1372B" w:rsidP="00A00DD5">
      <w:pPr>
        <w:pStyle w:val="Heading3"/>
      </w:pPr>
      <w:r w:rsidRPr="00B1372B">
        <w:t>ENGINE: 3.0-LITER ECODIESEL V-6</w:t>
      </w:r>
      <w:r w:rsidRPr="00B1372B">
        <w:tab/>
      </w:r>
    </w:p>
    <w:p w14:paraId="2376A43F" w14:textId="77777777" w:rsidR="00B1372B" w:rsidRPr="00B1372B" w:rsidRDefault="00B1372B" w:rsidP="0057237D">
      <w:pPr>
        <w:pStyle w:val="BodyCopy"/>
      </w:pPr>
      <w:r w:rsidRPr="00B1372B">
        <w:t>Availability</w:t>
      </w:r>
      <w:r w:rsidRPr="00B1372B">
        <w:tab/>
        <w:t>Available – Sport, Rubicon, Overland</w:t>
      </w:r>
    </w:p>
    <w:p w14:paraId="1987C5EE" w14:textId="77777777" w:rsidR="00B1372B" w:rsidRPr="00B1372B" w:rsidRDefault="00B1372B" w:rsidP="0057237D">
      <w:pPr>
        <w:pStyle w:val="BodyCopy"/>
      </w:pPr>
      <w:r w:rsidRPr="00B1372B">
        <w:t>Type and Description</w:t>
      </w:r>
      <w:r w:rsidRPr="00B1372B">
        <w:tab/>
        <w:t>60-degree diesel V-6</w:t>
      </w:r>
    </w:p>
    <w:p w14:paraId="08C0EFE1" w14:textId="77777777" w:rsidR="00B1372B" w:rsidRPr="00B1372B" w:rsidRDefault="00B1372B" w:rsidP="0057237D">
      <w:pPr>
        <w:pStyle w:val="BodyCopy"/>
      </w:pPr>
      <w:r w:rsidRPr="00B1372B">
        <w:t>Displacement</w:t>
      </w:r>
      <w:r w:rsidRPr="00B1372B">
        <w:tab/>
        <w:t>182 cu. in. (2,987 cu. cm)</w:t>
      </w:r>
    </w:p>
    <w:p w14:paraId="6CBF2D3E" w14:textId="77777777" w:rsidR="00B1372B" w:rsidRPr="00B1372B" w:rsidRDefault="00B1372B" w:rsidP="0057237D">
      <w:pPr>
        <w:pStyle w:val="BodyCopy"/>
      </w:pPr>
      <w:r w:rsidRPr="00B1372B">
        <w:t>Bore x Stroke</w:t>
      </w:r>
      <w:r w:rsidRPr="00B1372B">
        <w:tab/>
        <w:t>3.27 x 3.60 (83 x 92)</w:t>
      </w:r>
    </w:p>
    <w:p w14:paraId="7D3782F1" w14:textId="77777777" w:rsidR="00B1372B" w:rsidRPr="00B1372B" w:rsidRDefault="00B1372B" w:rsidP="0057237D">
      <w:pPr>
        <w:pStyle w:val="BodyCopy"/>
      </w:pPr>
      <w:r w:rsidRPr="00B1372B">
        <w:t>Valve System</w:t>
      </w:r>
      <w:r w:rsidRPr="00B1372B">
        <w:tab/>
        <w:t xml:space="preserve">Chain driven DOHC, 24 valves, hydraulic lash adjusters </w:t>
      </w:r>
      <w:r w:rsidRPr="00B1372B">
        <w:br/>
        <w:t>with roller fingers follower</w:t>
      </w:r>
    </w:p>
    <w:p w14:paraId="55A750DC" w14:textId="77777777" w:rsidR="00B1372B" w:rsidRPr="00B1372B" w:rsidRDefault="00B1372B" w:rsidP="0057237D">
      <w:pPr>
        <w:pStyle w:val="BodyCopy"/>
      </w:pPr>
      <w:r w:rsidRPr="00B1372B">
        <w:t>Fuel Injection</w:t>
      </w:r>
      <w:r w:rsidRPr="00B1372B">
        <w:tab/>
        <w:t>Common rail, 29,000 psi (2000 bar), solenoid injectors</w:t>
      </w:r>
    </w:p>
    <w:p w14:paraId="0ED5E4C3" w14:textId="77777777" w:rsidR="00B1372B" w:rsidRPr="00B1372B" w:rsidRDefault="00B1372B" w:rsidP="0057237D">
      <w:pPr>
        <w:pStyle w:val="BodyCopy"/>
      </w:pPr>
      <w:r w:rsidRPr="00B1372B">
        <w:t>Construction</w:t>
      </w:r>
      <w:r w:rsidRPr="00B1372B">
        <w:tab/>
        <w:t>Compacted graphite iron cylinder block, aluminum alloy heads</w:t>
      </w:r>
    </w:p>
    <w:p w14:paraId="3EB5C257" w14:textId="77777777" w:rsidR="00B1372B" w:rsidRPr="00B1372B" w:rsidRDefault="00B1372B" w:rsidP="0057237D">
      <w:pPr>
        <w:pStyle w:val="BodyCopy"/>
      </w:pPr>
      <w:r w:rsidRPr="00B1372B">
        <w:t>Compression Ratio</w:t>
      </w:r>
      <w:r w:rsidRPr="00B1372B">
        <w:tab/>
        <w:t>16.0:1</w:t>
      </w:r>
    </w:p>
    <w:p w14:paraId="5DED519B" w14:textId="3B17F7AA" w:rsidR="00B1372B" w:rsidRPr="00B1372B" w:rsidRDefault="00B1372B" w:rsidP="0057237D">
      <w:pPr>
        <w:pStyle w:val="BodyCopy"/>
      </w:pPr>
      <w:r w:rsidRPr="00B1372B">
        <w:t>Power</w:t>
      </w:r>
      <w:r w:rsidRPr="00B1372B">
        <w:tab/>
        <w:t>260 hp (194 kW) @ 3,600 rpm</w:t>
      </w:r>
    </w:p>
    <w:p w14:paraId="74608484" w14:textId="218507B5" w:rsidR="00B1372B" w:rsidRPr="00B1372B" w:rsidRDefault="00B1372B" w:rsidP="0057237D">
      <w:pPr>
        <w:pStyle w:val="BodyCopy"/>
      </w:pPr>
      <w:r w:rsidRPr="00B1372B">
        <w:t>Torque</w:t>
      </w:r>
      <w:r w:rsidRPr="00B1372B">
        <w:tab/>
        <w:t xml:space="preserve">442 lb.-ft. (600 </w:t>
      </w:r>
      <w:proofErr w:type="spellStart"/>
      <w:r w:rsidRPr="00B1372B">
        <w:t>N•m</w:t>
      </w:r>
      <w:proofErr w:type="spellEnd"/>
      <w:r w:rsidRPr="00B1372B">
        <w:t>) @ 1,400-2,800 rpm</w:t>
      </w:r>
    </w:p>
    <w:p w14:paraId="35C8BAA8" w14:textId="77777777" w:rsidR="00B1372B" w:rsidRPr="00B1372B" w:rsidRDefault="00B1372B" w:rsidP="0057237D">
      <w:pPr>
        <w:pStyle w:val="BodyCopy"/>
      </w:pPr>
      <w:r w:rsidRPr="00B1372B">
        <w:t>Max. Engine Speed</w:t>
      </w:r>
      <w:r w:rsidRPr="00B1372B">
        <w:tab/>
        <w:t>4,600 rpm</w:t>
      </w:r>
    </w:p>
    <w:p w14:paraId="70AD9EDD" w14:textId="77777777" w:rsidR="00B1372B" w:rsidRPr="00B1372B" w:rsidRDefault="00B1372B" w:rsidP="0057237D">
      <w:pPr>
        <w:pStyle w:val="BodyCopy"/>
      </w:pPr>
      <w:r w:rsidRPr="00B1372B">
        <w:t>Fuel Requirement</w:t>
      </w:r>
      <w:r w:rsidRPr="00B1372B">
        <w:tab/>
        <w:t>Ultra-low sulfur diesel</w:t>
      </w:r>
    </w:p>
    <w:p w14:paraId="4FB46A56" w14:textId="77777777" w:rsidR="00B1372B" w:rsidRPr="00B1372B" w:rsidRDefault="00B1372B" w:rsidP="0057237D">
      <w:pPr>
        <w:pStyle w:val="BodyCopy"/>
      </w:pPr>
      <w:r w:rsidRPr="00B1372B">
        <w:t>Fuel Tank Capacity (gallons)</w:t>
      </w:r>
      <w:r w:rsidRPr="00B1372B">
        <w:tab/>
        <w:t>18.3 (4-door)</w:t>
      </w:r>
    </w:p>
    <w:p w14:paraId="57604E5E" w14:textId="77777777" w:rsidR="00B1372B" w:rsidRPr="00B1372B" w:rsidRDefault="00B1372B" w:rsidP="0057237D">
      <w:pPr>
        <w:pStyle w:val="BodyCopy"/>
      </w:pPr>
      <w:r w:rsidRPr="00B1372B">
        <w:t>Oil Capacity</w:t>
      </w:r>
      <w:r w:rsidRPr="00B1372B">
        <w:tab/>
        <w:t>9.0 quarts (8.5 liters)</w:t>
      </w:r>
    </w:p>
    <w:p w14:paraId="24AB3FEC" w14:textId="77777777" w:rsidR="00B1372B" w:rsidRPr="00B1372B" w:rsidRDefault="00B1372B" w:rsidP="0057237D">
      <w:pPr>
        <w:pStyle w:val="BodyCopy"/>
      </w:pPr>
      <w:r w:rsidRPr="00B1372B">
        <w:t>Coolant Capacity</w:t>
      </w:r>
      <w:r w:rsidRPr="00B1372B">
        <w:tab/>
        <w:t>12.3 quarts (11.6 liters)</w:t>
      </w:r>
    </w:p>
    <w:p w14:paraId="58BFF70E" w14:textId="77777777" w:rsidR="00B1372B" w:rsidRPr="00B1372B" w:rsidRDefault="00B1372B" w:rsidP="0057237D">
      <w:pPr>
        <w:pStyle w:val="BodyCopy"/>
      </w:pPr>
      <w:r w:rsidRPr="00B1372B">
        <w:t>Emission Controls</w:t>
      </w:r>
      <w:r w:rsidRPr="00B1372B">
        <w:tab/>
        <w:t xml:space="preserve">High-pressure </w:t>
      </w:r>
      <w:proofErr w:type="spellStart"/>
      <w:r w:rsidRPr="00B1372B">
        <w:t>EGR</w:t>
      </w:r>
      <w:proofErr w:type="spellEnd"/>
      <w:r w:rsidRPr="00B1372B">
        <w:t xml:space="preserve">, low-pressure </w:t>
      </w:r>
      <w:proofErr w:type="spellStart"/>
      <w:r w:rsidRPr="00B1372B">
        <w:t>EGR</w:t>
      </w:r>
      <w:proofErr w:type="spellEnd"/>
      <w:r w:rsidRPr="00B1372B">
        <w:t xml:space="preserve">, oxidation catalyst, </w:t>
      </w:r>
      <w:r w:rsidRPr="00B1372B">
        <w:br/>
        <w:t>diesel particulate filter, SCR with urea injection</w:t>
      </w:r>
    </w:p>
    <w:p w14:paraId="5775C860" w14:textId="77777777" w:rsidR="00B1372B" w:rsidRPr="00B1372B" w:rsidRDefault="00B1372B" w:rsidP="0057237D">
      <w:pPr>
        <w:pStyle w:val="BodyCopy"/>
      </w:pPr>
      <w:r w:rsidRPr="00B1372B">
        <w:t>Max. Gross Trailer Weight</w:t>
      </w:r>
      <w:r w:rsidRPr="00B1372B">
        <w:tab/>
        <w:t>6,500 lbs.</w:t>
      </w:r>
    </w:p>
    <w:p w14:paraId="5C94E11E" w14:textId="77777777" w:rsidR="00B1372B" w:rsidRPr="00B1372B" w:rsidRDefault="00B1372B" w:rsidP="00A00DD5">
      <w:pPr>
        <w:pStyle w:val="BodyCopyNoLines"/>
      </w:pPr>
      <w:r w:rsidRPr="00B1372B">
        <w:t>EPA Fuel Economy mpg (city/</w:t>
      </w:r>
      <w:proofErr w:type="spellStart"/>
      <w:r w:rsidRPr="00B1372B">
        <w:t>hwy</w:t>
      </w:r>
      <w:proofErr w:type="spellEnd"/>
      <w:r w:rsidRPr="00B1372B">
        <w:t>)</w:t>
      </w:r>
      <w:r w:rsidRPr="00B1372B">
        <w:tab/>
        <w:t>22/28/24 — Sport and Overland</w:t>
      </w:r>
    </w:p>
    <w:p w14:paraId="568D185C" w14:textId="053163DD" w:rsidR="00B1372B" w:rsidRPr="00B1372B" w:rsidRDefault="00A00DD5" w:rsidP="0057237D">
      <w:pPr>
        <w:pStyle w:val="BodyCopy"/>
      </w:pPr>
      <w:r>
        <w:tab/>
      </w:r>
      <w:r>
        <w:tab/>
      </w:r>
      <w:r w:rsidR="00B1372B" w:rsidRPr="00B1372B">
        <w:t>20/25/22 — Rubicon</w:t>
      </w:r>
    </w:p>
    <w:p w14:paraId="7DEC60CD" w14:textId="77777777" w:rsidR="00B1372B" w:rsidRPr="00B1372B" w:rsidRDefault="00B1372B" w:rsidP="0057237D">
      <w:pPr>
        <w:pStyle w:val="BodyCopy"/>
      </w:pPr>
      <w:r w:rsidRPr="00B1372B">
        <w:t>Assembly Plant</w:t>
      </w:r>
      <w:r w:rsidRPr="00B1372B">
        <w:tab/>
        <w:t>Cento, Italy</w:t>
      </w:r>
    </w:p>
    <w:p w14:paraId="704AA170" w14:textId="77777777" w:rsidR="00B1372B" w:rsidRPr="00B1372B" w:rsidRDefault="00B1372B" w:rsidP="004058E9">
      <w:pPr>
        <w:pStyle w:val="Heading3"/>
        <w:keepNext/>
        <w:keepLines/>
      </w:pPr>
      <w:r w:rsidRPr="00B1372B">
        <w:lastRenderedPageBreak/>
        <w:t xml:space="preserve">Transmission: </w:t>
      </w:r>
      <w:proofErr w:type="spellStart"/>
      <w:r w:rsidRPr="00B1372B">
        <w:t>850RE</w:t>
      </w:r>
      <w:proofErr w:type="spellEnd"/>
      <w:r w:rsidRPr="00B1372B">
        <w:t xml:space="preserve"> automatic, Eight-speed overdrive</w:t>
      </w:r>
    </w:p>
    <w:p w14:paraId="7A204763" w14:textId="77777777" w:rsidR="00B1372B" w:rsidRPr="00B1372B" w:rsidRDefault="00B1372B" w:rsidP="004058E9">
      <w:pPr>
        <w:pStyle w:val="BodyCopy"/>
        <w:keepNext/>
        <w:keepLines/>
        <w:spacing w:line="240" w:lineRule="auto"/>
      </w:pPr>
      <w:r w:rsidRPr="00B1372B">
        <w:t>Availability</w:t>
      </w:r>
      <w:r w:rsidRPr="00B1372B">
        <w:tab/>
        <w:t xml:space="preserve">Optional — 3.6-liter V-6 </w:t>
      </w:r>
    </w:p>
    <w:p w14:paraId="435F8AFD" w14:textId="77777777" w:rsidR="00B1372B" w:rsidRPr="00B1372B" w:rsidRDefault="00B1372B" w:rsidP="004058E9">
      <w:pPr>
        <w:pStyle w:val="BodyCopy"/>
        <w:keepNext/>
        <w:keepLines/>
        <w:spacing w:line="240" w:lineRule="auto"/>
      </w:pPr>
      <w:r w:rsidRPr="00B1372B">
        <w:t>Description</w:t>
      </w:r>
      <w:r w:rsidRPr="00B1372B">
        <w:tab/>
        <w:t>Adaptive electronic control or Electronic Range Select (ERS) driver-interactive manual control and electronically modulated torque converter clutch</w:t>
      </w:r>
    </w:p>
    <w:p w14:paraId="4363E6A6" w14:textId="07856128" w:rsidR="00B1372B" w:rsidRPr="00B1372B" w:rsidRDefault="00B1372B" w:rsidP="004058E9">
      <w:pPr>
        <w:pStyle w:val="BodyCopy"/>
        <w:keepNext/>
        <w:keepLines/>
        <w:spacing w:line="240" w:lineRule="auto"/>
      </w:pPr>
      <w:r w:rsidRPr="00B1372B">
        <w:t>Gear Ratios</w:t>
      </w:r>
      <w:r w:rsidRPr="00B1372B">
        <w:tab/>
      </w:r>
    </w:p>
    <w:p w14:paraId="6A9446DE" w14:textId="52D0D127" w:rsidR="00B1372B" w:rsidRPr="00B1372B" w:rsidRDefault="00A00DD5" w:rsidP="004058E9">
      <w:pPr>
        <w:pStyle w:val="BodyCopy"/>
        <w:keepNext/>
        <w:keepLines/>
        <w:spacing w:line="240" w:lineRule="auto"/>
      </w:pPr>
      <w:r>
        <w:tab/>
      </w:r>
      <w:r w:rsidR="00B1372B" w:rsidRPr="00B1372B">
        <w:t>1st</w:t>
      </w:r>
      <w:r w:rsidR="00B1372B" w:rsidRPr="00B1372B">
        <w:tab/>
        <w:t>4.71</w:t>
      </w:r>
    </w:p>
    <w:p w14:paraId="556FA750" w14:textId="2FF4A407" w:rsidR="00B1372B" w:rsidRPr="00B1372B" w:rsidRDefault="00A00DD5" w:rsidP="004058E9">
      <w:pPr>
        <w:pStyle w:val="BodyCopy"/>
        <w:keepNext/>
        <w:keepLines/>
        <w:spacing w:line="240" w:lineRule="auto"/>
      </w:pPr>
      <w:r>
        <w:tab/>
      </w:r>
      <w:r w:rsidR="00B1372B" w:rsidRPr="00B1372B">
        <w:t>2nd</w:t>
      </w:r>
      <w:r w:rsidR="00B1372B" w:rsidRPr="00B1372B">
        <w:tab/>
        <w:t>3.13</w:t>
      </w:r>
    </w:p>
    <w:p w14:paraId="37727AC9" w14:textId="574578BC" w:rsidR="00B1372B" w:rsidRPr="00B1372B" w:rsidRDefault="00A00DD5" w:rsidP="004058E9">
      <w:pPr>
        <w:pStyle w:val="BodyCopy"/>
        <w:keepNext/>
        <w:keepLines/>
        <w:spacing w:line="240" w:lineRule="auto"/>
      </w:pPr>
      <w:r>
        <w:tab/>
      </w:r>
      <w:r w:rsidR="00B1372B" w:rsidRPr="00B1372B">
        <w:t>3rd</w:t>
      </w:r>
      <w:r w:rsidR="00B1372B" w:rsidRPr="00B1372B">
        <w:tab/>
        <w:t>2.10</w:t>
      </w:r>
    </w:p>
    <w:p w14:paraId="3DDD38E0" w14:textId="1F35961F" w:rsidR="00B1372B" w:rsidRPr="00B1372B" w:rsidRDefault="00A00DD5" w:rsidP="004058E9">
      <w:pPr>
        <w:pStyle w:val="BodyCopy"/>
        <w:keepNext/>
        <w:keepLines/>
        <w:spacing w:line="240" w:lineRule="auto"/>
      </w:pPr>
      <w:r>
        <w:tab/>
      </w:r>
      <w:r w:rsidR="00B1372B" w:rsidRPr="00B1372B">
        <w:t>4th</w:t>
      </w:r>
      <w:r w:rsidR="00B1372B" w:rsidRPr="00B1372B">
        <w:tab/>
        <w:t>1.67</w:t>
      </w:r>
    </w:p>
    <w:p w14:paraId="6ADBCAA1" w14:textId="65CCE439" w:rsidR="00B1372B" w:rsidRPr="00B1372B" w:rsidRDefault="00A00DD5" w:rsidP="0057237D">
      <w:pPr>
        <w:pStyle w:val="BodyCopy"/>
      </w:pPr>
      <w:r>
        <w:tab/>
      </w:r>
      <w:r w:rsidR="00B1372B" w:rsidRPr="00B1372B">
        <w:t>5th</w:t>
      </w:r>
      <w:r w:rsidR="00B1372B" w:rsidRPr="00B1372B">
        <w:tab/>
        <w:t>1.28</w:t>
      </w:r>
    </w:p>
    <w:p w14:paraId="0CF979DA" w14:textId="005C4B0F" w:rsidR="00B1372B" w:rsidRPr="00B1372B" w:rsidRDefault="00A00DD5" w:rsidP="0057237D">
      <w:pPr>
        <w:pStyle w:val="BodyCopy"/>
      </w:pPr>
      <w:r>
        <w:tab/>
      </w:r>
      <w:r w:rsidR="00B1372B" w:rsidRPr="00B1372B">
        <w:t>6th</w:t>
      </w:r>
      <w:r w:rsidR="00B1372B" w:rsidRPr="00B1372B">
        <w:tab/>
        <w:t>1.00</w:t>
      </w:r>
    </w:p>
    <w:p w14:paraId="59C4614F" w14:textId="6FB82496" w:rsidR="00B1372B" w:rsidRPr="00B1372B" w:rsidRDefault="00A00DD5" w:rsidP="0057237D">
      <w:pPr>
        <w:pStyle w:val="BodyCopy"/>
      </w:pPr>
      <w:r>
        <w:tab/>
      </w:r>
      <w:r w:rsidR="00B1372B" w:rsidRPr="00B1372B">
        <w:t>7th</w:t>
      </w:r>
      <w:r w:rsidR="00B1372B" w:rsidRPr="00B1372B">
        <w:tab/>
        <w:t>0.84</w:t>
      </w:r>
    </w:p>
    <w:p w14:paraId="5DD5E79E" w14:textId="066079CB" w:rsidR="00B1372B" w:rsidRPr="00B1372B" w:rsidRDefault="00A00DD5" w:rsidP="0057237D">
      <w:pPr>
        <w:pStyle w:val="BodyCopy"/>
      </w:pPr>
      <w:r>
        <w:tab/>
      </w:r>
      <w:r w:rsidR="00B1372B" w:rsidRPr="00B1372B">
        <w:t>8th</w:t>
      </w:r>
      <w:r w:rsidR="00B1372B" w:rsidRPr="00B1372B">
        <w:tab/>
        <w:t>0.67</w:t>
      </w:r>
    </w:p>
    <w:p w14:paraId="72238305" w14:textId="3E2D26CE" w:rsidR="00B1372B" w:rsidRPr="00B1372B" w:rsidRDefault="00A00DD5" w:rsidP="0057237D">
      <w:pPr>
        <w:pStyle w:val="BodyCopy"/>
      </w:pPr>
      <w:r>
        <w:tab/>
      </w:r>
      <w:r w:rsidR="00B1372B" w:rsidRPr="00B1372B">
        <w:t>Reverse</w:t>
      </w:r>
      <w:r w:rsidR="00B1372B" w:rsidRPr="00B1372B">
        <w:tab/>
        <w:t>3.30</w:t>
      </w:r>
    </w:p>
    <w:p w14:paraId="576642DD" w14:textId="77777777" w:rsidR="00B1372B" w:rsidRPr="00B1372B" w:rsidRDefault="00B1372B" w:rsidP="00A00DD5">
      <w:pPr>
        <w:pStyle w:val="Heading3"/>
      </w:pPr>
      <w:r w:rsidRPr="00B1372B">
        <w:t xml:space="preserve">TRANSMISSION: </w:t>
      </w:r>
      <w:proofErr w:type="spellStart"/>
      <w:r w:rsidRPr="00B1372B">
        <w:t>D478</w:t>
      </w:r>
      <w:proofErr w:type="spellEnd"/>
      <w:r w:rsidRPr="00B1372B">
        <w:t xml:space="preserve"> MANUAL, SIX-SPEED WITH OVERDRIVE</w:t>
      </w:r>
    </w:p>
    <w:p w14:paraId="091FEF6E" w14:textId="22ECEA10" w:rsidR="00B1372B" w:rsidRPr="00B1372B" w:rsidRDefault="00B1372B" w:rsidP="0057237D">
      <w:pPr>
        <w:pStyle w:val="BodyCopy"/>
      </w:pPr>
      <w:r w:rsidRPr="00B1372B">
        <w:t>Availability</w:t>
      </w:r>
      <w:r w:rsidRPr="00B1372B">
        <w:tab/>
        <w:t>Standard — 3.6-liter V-6</w:t>
      </w:r>
    </w:p>
    <w:p w14:paraId="29310BF4" w14:textId="77777777" w:rsidR="00B1372B" w:rsidRPr="00B1372B" w:rsidRDefault="00B1372B" w:rsidP="0057237D">
      <w:pPr>
        <w:pStyle w:val="BodyCopy"/>
      </w:pPr>
      <w:r w:rsidRPr="00B1372B">
        <w:t>Description</w:t>
      </w:r>
      <w:r w:rsidRPr="00B1372B">
        <w:tab/>
        <w:t xml:space="preserve">Synchronized in all forward gears and reverse; multi-rail shift system </w:t>
      </w:r>
      <w:r w:rsidRPr="00B1372B">
        <w:br/>
        <w:t>with top-mounted shift lever</w:t>
      </w:r>
    </w:p>
    <w:p w14:paraId="59A463EF" w14:textId="77777777" w:rsidR="00B1372B" w:rsidRPr="00B1372B" w:rsidRDefault="00B1372B" w:rsidP="0057237D">
      <w:pPr>
        <w:pStyle w:val="BodyCopy"/>
      </w:pPr>
      <w:r w:rsidRPr="00B1372B">
        <w:t>Gear Ratios</w:t>
      </w:r>
      <w:r w:rsidRPr="00B1372B">
        <w:tab/>
      </w:r>
    </w:p>
    <w:p w14:paraId="129AAEEE" w14:textId="6536804E" w:rsidR="00B1372B" w:rsidRPr="00B1372B" w:rsidRDefault="00A00DD5" w:rsidP="0057237D">
      <w:pPr>
        <w:pStyle w:val="BodyCopy"/>
      </w:pPr>
      <w:r>
        <w:tab/>
      </w:r>
      <w:r w:rsidR="00B1372B" w:rsidRPr="00B1372B">
        <w:t>1st</w:t>
      </w:r>
      <w:r w:rsidR="00B1372B" w:rsidRPr="00B1372B">
        <w:tab/>
        <w:t>5.13</w:t>
      </w:r>
    </w:p>
    <w:p w14:paraId="5335918A" w14:textId="76E51782" w:rsidR="00B1372B" w:rsidRPr="00B1372B" w:rsidRDefault="00A00DD5" w:rsidP="0057237D">
      <w:pPr>
        <w:pStyle w:val="BodyCopy"/>
      </w:pPr>
      <w:r>
        <w:tab/>
      </w:r>
      <w:r w:rsidR="00B1372B" w:rsidRPr="00B1372B">
        <w:t>2nd</w:t>
      </w:r>
      <w:r w:rsidR="00B1372B" w:rsidRPr="00B1372B">
        <w:tab/>
        <w:t>2.63</w:t>
      </w:r>
    </w:p>
    <w:p w14:paraId="491D33FF" w14:textId="4DC3DB00" w:rsidR="00B1372B" w:rsidRPr="00B1372B" w:rsidRDefault="00A00DD5" w:rsidP="0057237D">
      <w:pPr>
        <w:pStyle w:val="BodyCopy"/>
      </w:pPr>
      <w:r>
        <w:tab/>
      </w:r>
      <w:r w:rsidR="00B1372B" w:rsidRPr="00B1372B">
        <w:t>3rd</w:t>
      </w:r>
      <w:r w:rsidR="00B1372B" w:rsidRPr="00B1372B">
        <w:tab/>
        <w:t>1.53</w:t>
      </w:r>
    </w:p>
    <w:p w14:paraId="0060A7D0" w14:textId="6DB563BE" w:rsidR="00B1372B" w:rsidRPr="00B1372B" w:rsidRDefault="00A00DD5" w:rsidP="0057237D">
      <w:pPr>
        <w:pStyle w:val="BodyCopy"/>
      </w:pPr>
      <w:r>
        <w:tab/>
      </w:r>
      <w:r w:rsidR="00B1372B" w:rsidRPr="00B1372B">
        <w:t>4th</w:t>
      </w:r>
      <w:r w:rsidR="00B1372B" w:rsidRPr="00B1372B">
        <w:tab/>
        <w:t>1.00</w:t>
      </w:r>
    </w:p>
    <w:p w14:paraId="171298CD" w14:textId="62C05A92" w:rsidR="00B1372B" w:rsidRPr="00B1372B" w:rsidRDefault="00A00DD5" w:rsidP="0057237D">
      <w:pPr>
        <w:pStyle w:val="BodyCopy"/>
      </w:pPr>
      <w:r>
        <w:tab/>
      </w:r>
      <w:r w:rsidR="00B1372B" w:rsidRPr="00B1372B">
        <w:t>5th</w:t>
      </w:r>
      <w:r w:rsidR="00B1372B" w:rsidRPr="00B1372B">
        <w:tab/>
        <w:t>0.81</w:t>
      </w:r>
    </w:p>
    <w:p w14:paraId="3F7CB9D4" w14:textId="085F7845" w:rsidR="00B1372B" w:rsidRPr="00B1372B" w:rsidRDefault="00A00DD5" w:rsidP="0057237D">
      <w:pPr>
        <w:pStyle w:val="BodyCopy"/>
      </w:pPr>
      <w:r>
        <w:tab/>
      </w:r>
      <w:r w:rsidR="00B1372B" w:rsidRPr="00B1372B">
        <w:t>6th</w:t>
      </w:r>
      <w:r w:rsidR="00B1372B" w:rsidRPr="00B1372B">
        <w:tab/>
        <w:t>0.72</w:t>
      </w:r>
    </w:p>
    <w:p w14:paraId="2EF1DB8E" w14:textId="5195B1C0" w:rsidR="00B1372B" w:rsidRPr="00B1372B" w:rsidRDefault="00A00DD5" w:rsidP="0057237D">
      <w:pPr>
        <w:pStyle w:val="BodyCopy"/>
      </w:pPr>
      <w:r>
        <w:tab/>
      </w:r>
      <w:r w:rsidR="00B1372B" w:rsidRPr="00B1372B">
        <w:t>Reverse</w:t>
      </w:r>
      <w:r w:rsidR="00B1372B" w:rsidRPr="00B1372B">
        <w:tab/>
        <w:t>4.49</w:t>
      </w:r>
    </w:p>
    <w:p w14:paraId="0F80A4F7" w14:textId="76D105E9" w:rsidR="00B1372B" w:rsidRPr="00B1372B" w:rsidRDefault="00A00DD5" w:rsidP="0057237D">
      <w:pPr>
        <w:pStyle w:val="BodyCopy"/>
      </w:pPr>
      <w:r>
        <w:tab/>
      </w:r>
      <w:r w:rsidR="00B1372B" w:rsidRPr="00B1372B">
        <w:t>Final Drive Ratio</w:t>
      </w:r>
      <w:r w:rsidR="00B1372B" w:rsidRPr="00B1372B">
        <w:tab/>
        <w:t>3.73 (Sport, Overland), 4.10 (Rubicon, Mojave, Sport Max. Tow)</w:t>
      </w:r>
    </w:p>
    <w:p w14:paraId="55454B0E" w14:textId="77777777" w:rsidR="00B1372B" w:rsidRPr="00B1372B" w:rsidRDefault="00B1372B" w:rsidP="004058E9">
      <w:pPr>
        <w:pStyle w:val="Heading3"/>
        <w:keepNext/>
        <w:keepLines/>
      </w:pPr>
      <w:r w:rsidRPr="00B1372B">
        <w:lastRenderedPageBreak/>
        <w:t xml:space="preserve">TRANSMISSION: </w:t>
      </w:r>
      <w:proofErr w:type="spellStart"/>
      <w:r w:rsidRPr="00B1372B">
        <w:t>8HP75</w:t>
      </w:r>
      <w:proofErr w:type="spellEnd"/>
      <w:r w:rsidRPr="00B1372B">
        <w:t xml:space="preserve"> AUTOMATIC, EIGHT-SPEED OVERDRIVE</w:t>
      </w:r>
    </w:p>
    <w:p w14:paraId="5E5D422F" w14:textId="77777777" w:rsidR="00B1372B" w:rsidRPr="00B1372B" w:rsidRDefault="00B1372B" w:rsidP="004058E9">
      <w:pPr>
        <w:pStyle w:val="BodyCopy"/>
        <w:keepNext/>
        <w:keepLines/>
        <w:spacing w:line="240" w:lineRule="auto"/>
      </w:pPr>
      <w:r w:rsidRPr="00B1372B">
        <w:t>Availability</w:t>
      </w:r>
      <w:r w:rsidRPr="00B1372B">
        <w:tab/>
        <w:t>Standard – 3.0-liter EcoDiesel V-6</w:t>
      </w:r>
    </w:p>
    <w:p w14:paraId="3AC0E6B5" w14:textId="77777777" w:rsidR="00B1372B" w:rsidRPr="00B1372B" w:rsidRDefault="00B1372B" w:rsidP="004058E9">
      <w:pPr>
        <w:pStyle w:val="BodyCopy"/>
        <w:keepNext/>
        <w:keepLines/>
        <w:spacing w:line="240" w:lineRule="auto"/>
      </w:pPr>
      <w:r w:rsidRPr="00B1372B">
        <w:t>Description</w:t>
      </w:r>
      <w:r w:rsidRPr="00B1372B">
        <w:tab/>
        <w:t>Adaptive electronic control or Electronic Range Select (ERS) driver-interactive manual control and electronically modulated torque converter clutch</w:t>
      </w:r>
    </w:p>
    <w:p w14:paraId="155F7B3C" w14:textId="75DC39EE" w:rsidR="00B1372B" w:rsidRPr="00B1372B" w:rsidRDefault="00B1372B" w:rsidP="004058E9">
      <w:pPr>
        <w:pStyle w:val="BodyCopy"/>
        <w:keepNext/>
        <w:keepLines/>
        <w:spacing w:line="240" w:lineRule="auto"/>
      </w:pPr>
      <w:r w:rsidRPr="00B1372B">
        <w:t>Gear Ratios</w:t>
      </w:r>
      <w:r w:rsidRPr="00B1372B">
        <w:tab/>
      </w:r>
    </w:p>
    <w:p w14:paraId="0B07593C" w14:textId="41DD93F3" w:rsidR="00B1372B" w:rsidRPr="00B1372B" w:rsidRDefault="00A00DD5" w:rsidP="004058E9">
      <w:pPr>
        <w:pStyle w:val="BodyCopy"/>
        <w:keepNext/>
        <w:keepLines/>
        <w:spacing w:line="240" w:lineRule="auto"/>
      </w:pPr>
      <w:r>
        <w:tab/>
      </w:r>
      <w:r w:rsidR="00B1372B" w:rsidRPr="00B1372B">
        <w:t>1st</w:t>
      </w:r>
      <w:r w:rsidR="00B1372B" w:rsidRPr="00B1372B">
        <w:tab/>
        <w:t>4.71</w:t>
      </w:r>
    </w:p>
    <w:p w14:paraId="33F6FB42" w14:textId="6C81AE56" w:rsidR="00B1372B" w:rsidRPr="00B1372B" w:rsidRDefault="00A00DD5" w:rsidP="004058E9">
      <w:pPr>
        <w:pStyle w:val="BodyCopy"/>
        <w:keepNext/>
        <w:keepLines/>
        <w:spacing w:line="240" w:lineRule="auto"/>
      </w:pPr>
      <w:r>
        <w:tab/>
      </w:r>
      <w:r w:rsidR="00B1372B" w:rsidRPr="00B1372B">
        <w:t>2nd</w:t>
      </w:r>
      <w:r w:rsidR="00B1372B" w:rsidRPr="00B1372B">
        <w:tab/>
        <w:t>3.13</w:t>
      </w:r>
    </w:p>
    <w:p w14:paraId="2511F01D" w14:textId="460A0A02" w:rsidR="00B1372B" w:rsidRPr="00B1372B" w:rsidRDefault="00A00DD5" w:rsidP="004058E9">
      <w:pPr>
        <w:pStyle w:val="BodyCopy"/>
        <w:keepNext/>
        <w:keepLines/>
        <w:spacing w:line="240" w:lineRule="auto"/>
      </w:pPr>
      <w:r>
        <w:tab/>
      </w:r>
      <w:r w:rsidR="00B1372B" w:rsidRPr="00B1372B">
        <w:t>3rd</w:t>
      </w:r>
      <w:r w:rsidR="00B1372B" w:rsidRPr="00B1372B">
        <w:tab/>
        <w:t>2.10</w:t>
      </w:r>
    </w:p>
    <w:p w14:paraId="3C3559E8" w14:textId="0A2ED6CE" w:rsidR="00B1372B" w:rsidRPr="00B1372B" w:rsidRDefault="00A00DD5" w:rsidP="004058E9">
      <w:pPr>
        <w:pStyle w:val="BodyCopy"/>
        <w:keepNext/>
        <w:keepLines/>
        <w:spacing w:line="240" w:lineRule="auto"/>
      </w:pPr>
      <w:r>
        <w:tab/>
      </w:r>
      <w:r w:rsidR="00B1372B" w:rsidRPr="00B1372B">
        <w:t>4th</w:t>
      </w:r>
      <w:r w:rsidR="00B1372B" w:rsidRPr="00B1372B">
        <w:tab/>
        <w:t>1.67</w:t>
      </w:r>
    </w:p>
    <w:p w14:paraId="56CDB7B0" w14:textId="6D980DDB" w:rsidR="00A00DD5" w:rsidRPr="00B1372B" w:rsidRDefault="00A00DD5" w:rsidP="00A00DD5">
      <w:pPr>
        <w:pStyle w:val="Heading3"/>
      </w:pPr>
      <w:r w:rsidRPr="00B1372B">
        <w:t xml:space="preserve">TRANSMISSION: </w:t>
      </w:r>
      <w:proofErr w:type="spellStart"/>
      <w:r w:rsidRPr="00B1372B">
        <w:t>8HP75</w:t>
      </w:r>
      <w:proofErr w:type="spellEnd"/>
      <w:r w:rsidRPr="00B1372B">
        <w:t xml:space="preserve"> AUTOMATIC, EIGHT-SPEED OVERDRIVE</w:t>
      </w:r>
      <w:r>
        <w:t xml:space="preserve"> (CONTINUED)</w:t>
      </w:r>
    </w:p>
    <w:p w14:paraId="65C6FD29" w14:textId="41F35BC7" w:rsidR="00B1372B" w:rsidRPr="00B1372B" w:rsidRDefault="00A00DD5" w:rsidP="0057237D">
      <w:pPr>
        <w:pStyle w:val="BodyCopy"/>
      </w:pPr>
      <w:r>
        <w:tab/>
      </w:r>
      <w:r w:rsidR="00B1372B" w:rsidRPr="00B1372B">
        <w:t>5th</w:t>
      </w:r>
      <w:r w:rsidR="00B1372B" w:rsidRPr="00B1372B">
        <w:tab/>
        <w:t>1.28</w:t>
      </w:r>
    </w:p>
    <w:p w14:paraId="1DEAEC9B" w14:textId="3014AAF3" w:rsidR="00B1372B" w:rsidRPr="00B1372B" w:rsidRDefault="00A00DD5" w:rsidP="0057237D">
      <w:pPr>
        <w:pStyle w:val="BodyCopy"/>
      </w:pPr>
      <w:r>
        <w:tab/>
      </w:r>
      <w:r w:rsidR="00B1372B" w:rsidRPr="00B1372B">
        <w:t>6th</w:t>
      </w:r>
      <w:r w:rsidR="00B1372B" w:rsidRPr="00B1372B">
        <w:tab/>
        <w:t>1.00</w:t>
      </w:r>
    </w:p>
    <w:p w14:paraId="5883C090" w14:textId="23EEF4F6" w:rsidR="00B1372B" w:rsidRPr="00B1372B" w:rsidRDefault="00A00DD5" w:rsidP="0057237D">
      <w:pPr>
        <w:pStyle w:val="BodyCopy"/>
      </w:pPr>
      <w:r>
        <w:tab/>
      </w:r>
      <w:r w:rsidR="00B1372B" w:rsidRPr="00B1372B">
        <w:t>7th</w:t>
      </w:r>
      <w:r w:rsidR="00B1372B" w:rsidRPr="00B1372B">
        <w:tab/>
        <w:t>0,84</w:t>
      </w:r>
    </w:p>
    <w:p w14:paraId="517F2E60" w14:textId="21383C30" w:rsidR="00B1372B" w:rsidRPr="00B1372B" w:rsidRDefault="00A00DD5" w:rsidP="0057237D">
      <w:pPr>
        <w:pStyle w:val="BodyCopy"/>
      </w:pPr>
      <w:r>
        <w:tab/>
      </w:r>
      <w:r w:rsidR="00B1372B" w:rsidRPr="00B1372B">
        <w:t>8th</w:t>
      </w:r>
      <w:r w:rsidR="00B1372B" w:rsidRPr="00B1372B">
        <w:tab/>
        <w:t>0.67</w:t>
      </w:r>
    </w:p>
    <w:p w14:paraId="1722FF74" w14:textId="0569C778" w:rsidR="00B1372B" w:rsidRPr="00B1372B" w:rsidRDefault="00A00DD5" w:rsidP="0057237D">
      <w:pPr>
        <w:pStyle w:val="BodyCopy"/>
      </w:pPr>
      <w:r>
        <w:tab/>
      </w:r>
      <w:r w:rsidR="00B1372B" w:rsidRPr="00B1372B">
        <w:t>Reverse</w:t>
      </w:r>
      <w:r w:rsidR="00B1372B" w:rsidRPr="00B1372B">
        <w:tab/>
        <w:t>3.30</w:t>
      </w:r>
    </w:p>
    <w:p w14:paraId="34AED22B" w14:textId="77777777" w:rsidR="00B1372B" w:rsidRPr="00B1372B" w:rsidRDefault="00B1372B" w:rsidP="00A00DD5">
      <w:pPr>
        <w:pStyle w:val="Heading3"/>
      </w:pPr>
      <w:r w:rsidRPr="00B1372B">
        <w:t xml:space="preserve">TRANSFER CASE: </w:t>
      </w:r>
      <w:proofErr w:type="spellStart"/>
      <w:r w:rsidRPr="00B1372B">
        <w:t>NV241</w:t>
      </w:r>
      <w:proofErr w:type="spellEnd"/>
      <w:r w:rsidRPr="00B1372B">
        <w:t xml:space="preserve"> command-trac (</w:t>
      </w:r>
      <w:proofErr w:type="spellStart"/>
      <w:r w:rsidRPr="00B1372B">
        <w:t>MP1622</w:t>
      </w:r>
      <w:proofErr w:type="spellEnd"/>
      <w:r w:rsidRPr="00B1372B">
        <w:t>)</w:t>
      </w:r>
    </w:p>
    <w:p w14:paraId="31C18AF9" w14:textId="77777777" w:rsidR="00B1372B" w:rsidRPr="00B1372B" w:rsidRDefault="00B1372B" w:rsidP="0057237D">
      <w:pPr>
        <w:pStyle w:val="BodyCopy"/>
      </w:pPr>
      <w:r w:rsidRPr="00B1372B">
        <w:t>Available</w:t>
      </w:r>
      <w:r w:rsidRPr="00B1372B">
        <w:tab/>
        <w:t xml:space="preserve">Standard — Sport, Overland, Mojave </w:t>
      </w:r>
    </w:p>
    <w:p w14:paraId="68FD33A4" w14:textId="77777777" w:rsidR="00B1372B" w:rsidRPr="00B1372B" w:rsidRDefault="00B1372B" w:rsidP="0057237D">
      <w:pPr>
        <w:pStyle w:val="BodyCopy"/>
      </w:pPr>
      <w:r w:rsidRPr="00B1372B">
        <w:t>Type</w:t>
      </w:r>
      <w:r w:rsidRPr="00B1372B">
        <w:tab/>
        <w:t>Part-time</w:t>
      </w:r>
    </w:p>
    <w:p w14:paraId="54B31BD4" w14:textId="77777777" w:rsidR="00B1372B" w:rsidRPr="00B1372B" w:rsidRDefault="00B1372B" w:rsidP="0057237D">
      <w:pPr>
        <w:pStyle w:val="BodyCopy"/>
      </w:pPr>
      <w:r w:rsidRPr="00B1372B">
        <w:t>Operating Modes</w:t>
      </w:r>
      <w:r w:rsidRPr="00B1372B">
        <w:tab/>
      </w:r>
      <w:proofErr w:type="spellStart"/>
      <w:r w:rsidRPr="00B1372B">
        <w:t>2WD</w:t>
      </w:r>
      <w:proofErr w:type="spellEnd"/>
      <w:r w:rsidRPr="00B1372B">
        <w:t xml:space="preserve"> High; </w:t>
      </w:r>
      <w:proofErr w:type="spellStart"/>
      <w:r w:rsidRPr="00B1372B">
        <w:t>4WD</w:t>
      </w:r>
      <w:proofErr w:type="spellEnd"/>
      <w:r w:rsidRPr="00B1372B">
        <w:t xml:space="preserve"> High; Neutral; </w:t>
      </w:r>
      <w:proofErr w:type="spellStart"/>
      <w:r w:rsidRPr="00B1372B">
        <w:t>4WD</w:t>
      </w:r>
      <w:proofErr w:type="spellEnd"/>
      <w:r w:rsidRPr="00B1372B">
        <w:t xml:space="preserve"> Low</w:t>
      </w:r>
    </w:p>
    <w:p w14:paraId="763F7A84" w14:textId="77777777" w:rsidR="00B1372B" w:rsidRPr="00B1372B" w:rsidRDefault="00B1372B" w:rsidP="0057237D">
      <w:pPr>
        <w:pStyle w:val="BodyCopy"/>
      </w:pPr>
      <w:r w:rsidRPr="00B1372B">
        <w:t>Low Range Ratio</w:t>
      </w:r>
      <w:r w:rsidRPr="00B1372B">
        <w:tab/>
        <w:t>2.72:1</w:t>
      </w:r>
    </w:p>
    <w:p w14:paraId="7C4C065F" w14:textId="77777777" w:rsidR="00B1372B" w:rsidRPr="00B1372B" w:rsidRDefault="00B1372B" w:rsidP="0057237D">
      <w:pPr>
        <w:pStyle w:val="BodyCopy"/>
      </w:pPr>
      <w:r w:rsidRPr="00B1372B">
        <w:t>Axle Ratio</w:t>
      </w:r>
      <w:r w:rsidRPr="00B1372B">
        <w:tab/>
        <w:t>3.73 / 4.10 (Mojave, Sport Max. Tow)</w:t>
      </w:r>
    </w:p>
    <w:p w14:paraId="0B9D646C" w14:textId="77777777" w:rsidR="00B1372B" w:rsidRPr="00B1372B" w:rsidRDefault="00B1372B" w:rsidP="00A00DD5">
      <w:pPr>
        <w:pStyle w:val="Heading3"/>
      </w:pPr>
      <w:r w:rsidRPr="00B1372B">
        <w:t xml:space="preserve">TRANSFER CASE: </w:t>
      </w:r>
      <w:proofErr w:type="spellStart"/>
      <w:r w:rsidRPr="00B1372B">
        <w:t>MP3022</w:t>
      </w:r>
      <w:proofErr w:type="spellEnd"/>
      <w:r w:rsidRPr="00B1372B">
        <w:t xml:space="preserve"> </w:t>
      </w:r>
      <w:proofErr w:type="spellStart"/>
      <w:r w:rsidRPr="00B1372B">
        <w:t>Selec</w:t>
      </w:r>
      <w:proofErr w:type="spellEnd"/>
      <w:r w:rsidRPr="00B1372B">
        <w:t>-Trac</w:t>
      </w:r>
    </w:p>
    <w:p w14:paraId="30224B18" w14:textId="5C80C955" w:rsidR="00B1372B" w:rsidRPr="00B1372B" w:rsidRDefault="00B1372B" w:rsidP="0057237D">
      <w:pPr>
        <w:pStyle w:val="BodyCopy"/>
      </w:pPr>
      <w:r w:rsidRPr="00B1372B">
        <w:t>Available</w:t>
      </w:r>
      <w:r w:rsidRPr="00B1372B">
        <w:tab/>
        <w:t>Optional — Sport, Overland, Mojave</w:t>
      </w:r>
    </w:p>
    <w:p w14:paraId="2EA7929D" w14:textId="77777777" w:rsidR="00B1372B" w:rsidRPr="00B1372B" w:rsidRDefault="00B1372B" w:rsidP="0057237D">
      <w:pPr>
        <w:pStyle w:val="BodyCopy"/>
      </w:pPr>
      <w:r w:rsidRPr="00B1372B">
        <w:t>Type</w:t>
      </w:r>
      <w:r w:rsidRPr="00B1372B">
        <w:tab/>
        <w:t>Full-time</w:t>
      </w:r>
    </w:p>
    <w:p w14:paraId="6DB06208" w14:textId="77777777" w:rsidR="00B1372B" w:rsidRPr="00B1372B" w:rsidRDefault="00B1372B" w:rsidP="0057237D">
      <w:pPr>
        <w:pStyle w:val="BodyCopy"/>
      </w:pPr>
      <w:r w:rsidRPr="00B1372B">
        <w:t>Operating Modes</w:t>
      </w:r>
      <w:r w:rsidRPr="00B1372B">
        <w:tab/>
      </w:r>
      <w:proofErr w:type="spellStart"/>
      <w:r w:rsidRPr="00B1372B">
        <w:t>2WD</w:t>
      </w:r>
      <w:proofErr w:type="spellEnd"/>
      <w:r w:rsidRPr="00B1372B">
        <w:t xml:space="preserve"> High; Auto; </w:t>
      </w:r>
      <w:proofErr w:type="spellStart"/>
      <w:r w:rsidRPr="00B1372B">
        <w:t>4WD</w:t>
      </w:r>
      <w:proofErr w:type="spellEnd"/>
      <w:r w:rsidRPr="00B1372B">
        <w:t xml:space="preserve"> High; Neutral; </w:t>
      </w:r>
      <w:proofErr w:type="spellStart"/>
      <w:r w:rsidRPr="00B1372B">
        <w:t>4WD</w:t>
      </w:r>
      <w:proofErr w:type="spellEnd"/>
      <w:r w:rsidRPr="00B1372B">
        <w:t xml:space="preserve"> Low</w:t>
      </w:r>
    </w:p>
    <w:p w14:paraId="22ADB44F" w14:textId="77777777" w:rsidR="00B1372B" w:rsidRPr="00B1372B" w:rsidRDefault="00B1372B" w:rsidP="0057237D">
      <w:pPr>
        <w:pStyle w:val="BodyCopy"/>
      </w:pPr>
      <w:r w:rsidRPr="00B1372B">
        <w:t>Low Range Ratio</w:t>
      </w:r>
      <w:r w:rsidRPr="00B1372B">
        <w:tab/>
        <w:t>4.0:1</w:t>
      </w:r>
    </w:p>
    <w:p w14:paraId="7CEB07A6" w14:textId="1CA762AA" w:rsidR="00B1372B" w:rsidRPr="00B1372B" w:rsidRDefault="00B1372B" w:rsidP="00A00DD5">
      <w:pPr>
        <w:pStyle w:val="BodyCopyNoLines"/>
      </w:pPr>
      <w:r w:rsidRPr="00B1372B">
        <w:t>Axle Ratio</w:t>
      </w:r>
      <w:r w:rsidRPr="00B1372B">
        <w:tab/>
        <w:t>3.45 standard</w:t>
      </w:r>
    </w:p>
    <w:p w14:paraId="5F915A0C" w14:textId="7D586E6F" w:rsidR="00B1372B" w:rsidRPr="00B1372B" w:rsidRDefault="00A00DD5" w:rsidP="0057237D">
      <w:pPr>
        <w:pStyle w:val="BodyCopy"/>
      </w:pPr>
      <w:r>
        <w:tab/>
      </w:r>
      <w:r w:rsidR="00B1372B" w:rsidRPr="00B1372B">
        <w:tab/>
        <w:t>3.73 / 4.10 (Mojave, Sport Max. Tow)</w:t>
      </w:r>
    </w:p>
    <w:p w14:paraId="66386A2E" w14:textId="77777777" w:rsidR="00B1372B" w:rsidRPr="00B1372B" w:rsidRDefault="00B1372B" w:rsidP="004058E9">
      <w:pPr>
        <w:pStyle w:val="Heading3"/>
        <w:keepNext/>
        <w:keepLines/>
      </w:pPr>
      <w:r w:rsidRPr="00B1372B">
        <w:lastRenderedPageBreak/>
        <w:t xml:space="preserve">TRANSFER CASE: </w:t>
      </w:r>
      <w:proofErr w:type="spellStart"/>
      <w:r w:rsidRPr="00B1372B">
        <w:t>NV241OR</w:t>
      </w:r>
      <w:proofErr w:type="spellEnd"/>
      <w:r w:rsidRPr="00B1372B">
        <w:t xml:space="preserve"> Rock-trac (</w:t>
      </w:r>
      <w:proofErr w:type="spellStart"/>
      <w:r w:rsidRPr="00B1372B">
        <w:t>MP1622OR</w:t>
      </w:r>
      <w:proofErr w:type="spellEnd"/>
      <w:r w:rsidRPr="00B1372B">
        <w:t>)</w:t>
      </w:r>
    </w:p>
    <w:p w14:paraId="1D4E4F2A" w14:textId="77777777" w:rsidR="00B1372B" w:rsidRPr="00B1372B" w:rsidRDefault="00B1372B" w:rsidP="004058E9">
      <w:pPr>
        <w:pStyle w:val="BodyCopy"/>
        <w:keepNext/>
        <w:keepLines/>
        <w:spacing w:line="240" w:lineRule="auto"/>
      </w:pPr>
      <w:r w:rsidRPr="00B1372B">
        <w:t>Available</w:t>
      </w:r>
      <w:r w:rsidRPr="00B1372B">
        <w:tab/>
        <w:t>Standard — Rubicon</w:t>
      </w:r>
    </w:p>
    <w:p w14:paraId="603FB9AD" w14:textId="77777777" w:rsidR="00B1372B" w:rsidRPr="00B1372B" w:rsidRDefault="00B1372B" w:rsidP="004058E9">
      <w:pPr>
        <w:pStyle w:val="BodyCopy"/>
        <w:keepNext/>
        <w:keepLines/>
        <w:spacing w:line="240" w:lineRule="auto"/>
      </w:pPr>
      <w:r w:rsidRPr="00B1372B">
        <w:t>Type</w:t>
      </w:r>
      <w:r w:rsidRPr="00B1372B">
        <w:tab/>
        <w:t>Standard — Part-time</w:t>
      </w:r>
      <w:r w:rsidRPr="00B1372B">
        <w:br/>
        <w:t>Available — Full-time</w:t>
      </w:r>
    </w:p>
    <w:p w14:paraId="07C2FD44" w14:textId="77777777" w:rsidR="00B1372B" w:rsidRPr="00B1372B" w:rsidRDefault="00B1372B" w:rsidP="004058E9">
      <w:pPr>
        <w:pStyle w:val="BodyCopy"/>
        <w:keepNext/>
        <w:keepLines/>
        <w:spacing w:line="240" w:lineRule="auto"/>
      </w:pPr>
      <w:r w:rsidRPr="00B1372B">
        <w:t>Operating Modes</w:t>
      </w:r>
      <w:r w:rsidRPr="00B1372B">
        <w:tab/>
      </w:r>
      <w:proofErr w:type="spellStart"/>
      <w:r w:rsidRPr="00B1372B">
        <w:t>2WD</w:t>
      </w:r>
      <w:proofErr w:type="spellEnd"/>
      <w:r w:rsidRPr="00B1372B">
        <w:t xml:space="preserve"> High; </w:t>
      </w:r>
      <w:proofErr w:type="spellStart"/>
      <w:r w:rsidRPr="00B1372B">
        <w:t>4WD</w:t>
      </w:r>
      <w:proofErr w:type="spellEnd"/>
      <w:r w:rsidRPr="00B1372B">
        <w:t xml:space="preserve"> High; Neutral; </w:t>
      </w:r>
      <w:proofErr w:type="spellStart"/>
      <w:r w:rsidRPr="00B1372B">
        <w:t>4WD</w:t>
      </w:r>
      <w:proofErr w:type="spellEnd"/>
      <w:r w:rsidRPr="00B1372B">
        <w:t xml:space="preserve"> Low</w:t>
      </w:r>
    </w:p>
    <w:p w14:paraId="5E7ABDE4" w14:textId="77777777" w:rsidR="00B1372B" w:rsidRPr="00B1372B" w:rsidRDefault="00B1372B" w:rsidP="004058E9">
      <w:pPr>
        <w:pStyle w:val="BodyCopy"/>
        <w:keepNext/>
        <w:keepLines/>
        <w:spacing w:line="240" w:lineRule="auto"/>
      </w:pPr>
      <w:r w:rsidRPr="00B1372B">
        <w:t>Low Range Ratio</w:t>
      </w:r>
      <w:r w:rsidRPr="00B1372B">
        <w:tab/>
        <w:t>4.0:1</w:t>
      </w:r>
    </w:p>
    <w:p w14:paraId="25D3C9C4" w14:textId="53B896D9" w:rsidR="00B1372B" w:rsidRPr="00B1372B" w:rsidRDefault="00B1372B" w:rsidP="0057237D">
      <w:pPr>
        <w:pStyle w:val="BodyCopy"/>
      </w:pPr>
      <w:r w:rsidRPr="00B1372B">
        <w:t>Axle Ratio</w:t>
      </w:r>
      <w:r w:rsidRPr="00B1372B">
        <w:tab/>
        <w:t xml:space="preserve">4.10 </w:t>
      </w:r>
    </w:p>
    <w:p w14:paraId="48F03A4C" w14:textId="3F66C583" w:rsidR="00B1372B" w:rsidRPr="00B1372B" w:rsidRDefault="00B1372B" w:rsidP="00A00DD5">
      <w:pPr>
        <w:pStyle w:val="Heading3"/>
      </w:pPr>
      <w:r w:rsidRPr="00B1372B">
        <w:t>Axles</w:t>
      </w:r>
    </w:p>
    <w:p w14:paraId="42F94422" w14:textId="77777777" w:rsidR="00B1372B" w:rsidRPr="00B1372B" w:rsidRDefault="00B1372B" w:rsidP="0057237D">
      <w:pPr>
        <w:pStyle w:val="BodyCopy"/>
      </w:pPr>
      <w:r w:rsidRPr="00B1372B">
        <w:t>Front</w:t>
      </w:r>
      <w:r w:rsidRPr="00B1372B">
        <w:tab/>
        <w:t>3rd generation Dana heavy-duty axles</w:t>
      </w:r>
    </w:p>
    <w:p w14:paraId="6FB7B3FA" w14:textId="44919D79" w:rsidR="00B1372B" w:rsidRPr="00B1372B" w:rsidRDefault="00A00DD5" w:rsidP="0057237D">
      <w:pPr>
        <w:pStyle w:val="BodyCopy"/>
      </w:pPr>
      <w:r>
        <w:tab/>
      </w:r>
      <w:r w:rsidR="00B1372B" w:rsidRPr="00B1372B">
        <w:t>Differential type</w:t>
      </w:r>
      <w:r w:rsidR="00B1372B" w:rsidRPr="00B1372B">
        <w:tab/>
        <w:t xml:space="preserve">Open (Sport, Sport S, Overland, Mojave) or </w:t>
      </w:r>
      <w:proofErr w:type="spellStart"/>
      <w:r w:rsidR="00B1372B" w:rsidRPr="00B1372B">
        <w:t>Tru</w:t>
      </w:r>
      <w:proofErr w:type="spellEnd"/>
      <w:r w:rsidR="00B1372B" w:rsidRPr="00B1372B">
        <w:t>-Lok electronic locking (Rubicon)</w:t>
      </w:r>
    </w:p>
    <w:p w14:paraId="75805FAC" w14:textId="2152FC42" w:rsidR="00B1372B" w:rsidRPr="00B1372B" w:rsidRDefault="00A00DD5" w:rsidP="0057237D">
      <w:pPr>
        <w:pStyle w:val="BodyCopy"/>
      </w:pPr>
      <w:r>
        <w:tab/>
      </w:r>
      <w:r w:rsidR="00B1372B" w:rsidRPr="00B1372B">
        <w:t>Axle ratios</w:t>
      </w:r>
      <w:r w:rsidR="00B1372B" w:rsidRPr="00B1372B">
        <w:tab/>
        <w:t>3.73, 4.10</w:t>
      </w:r>
    </w:p>
    <w:p w14:paraId="58E35261" w14:textId="77777777" w:rsidR="00B1372B" w:rsidRPr="00B1372B" w:rsidRDefault="00B1372B" w:rsidP="0057237D">
      <w:pPr>
        <w:pStyle w:val="BodyCopy"/>
      </w:pPr>
      <w:r w:rsidRPr="00B1372B">
        <w:t>Rear</w:t>
      </w:r>
      <w:r w:rsidRPr="00B1372B">
        <w:tab/>
        <w:t>3rd generation Dana heavy-duty axles</w:t>
      </w:r>
    </w:p>
    <w:p w14:paraId="23DC27AF" w14:textId="4EB6BE8F" w:rsidR="00B1372B" w:rsidRPr="00B1372B" w:rsidRDefault="00A00DD5" w:rsidP="00A00DD5">
      <w:pPr>
        <w:pStyle w:val="BodyCopyNoLines"/>
      </w:pPr>
      <w:r>
        <w:tab/>
      </w:r>
      <w:r w:rsidR="00B1372B" w:rsidRPr="00B1372B">
        <w:t>Differential type</w:t>
      </w:r>
      <w:r w:rsidR="00B1372B" w:rsidRPr="00B1372B">
        <w:tab/>
        <w:t>Open (Sport, Overland) with available Trac-Lok anti-spin</w:t>
      </w:r>
    </w:p>
    <w:p w14:paraId="4FEB3340" w14:textId="53B94818" w:rsidR="00B1372B" w:rsidRPr="00B1372B" w:rsidRDefault="00A00DD5" w:rsidP="0057237D">
      <w:pPr>
        <w:pStyle w:val="BodyCopy"/>
      </w:pPr>
      <w:r>
        <w:tab/>
      </w:r>
      <w:r w:rsidR="00B1372B" w:rsidRPr="00B1372B">
        <w:tab/>
      </w:r>
      <w:proofErr w:type="spellStart"/>
      <w:r w:rsidR="00B1372B" w:rsidRPr="00B1372B">
        <w:t>Tru</w:t>
      </w:r>
      <w:proofErr w:type="spellEnd"/>
      <w:r w:rsidR="00B1372B" w:rsidRPr="00B1372B">
        <w:t>-Lok electronic locking (Mojave, Rubicon)</w:t>
      </w:r>
    </w:p>
    <w:p w14:paraId="0D19ED74" w14:textId="060F99E3" w:rsidR="00B1372B" w:rsidRPr="00B1372B" w:rsidRDefault="00A00DD5" w:rsidP="0057237D">
      <w:pPr>
        <w:pStyle w:val="BodyCopy"/>
      </w:pPr>
      <w:r>
        <w:tab/>
      </w:r>
      <w:r w:rsidR="00B1372B" w:rsidRPr="00B1372B">
        <w:t>Axle ratios</w:t>
      </w:r>
      <w:r w:rsidR="00B1372B" w:rsidRPr="00B1372B">
        <w:tab/>
        <w:t>3.73, 4.10 (standard on Sport Max. Tow, Mojave, Rubicon)</w:t>
      </w:r>
    </w:p>
    <w:p w14:paraId="36B72E64" w14:textId="1F8F52CA" w:rsidR="00B1372B" w:rsidRPr="00B1372B" w:rsidRDefault="00B1372B" w:rsidP="00A00DD5">
      <w:pPr>
        <w:pStyle w:val="Heading3"/>
      </w:pPr>
      <w:r w:rsidRPr="00B1372B">
        <w:t>Electrical System</w:t>
      </w:r>
    </w:p>
    <w:p w14:paraId="2C7B9576" w14:textId="77777777" w:rsidR="00B1372B" w:rsidRPr="00B1372B" w:rsidRDefault="00B1372B" w:rsidP="0057237D">
      <w:pPr>
        <w:pStyle w:val="BodyCopy"/>
      </w:pPr>
      <w:r w:rsidRPr="00B1372B">
        <w:t>Alternator (standard)</w:t>
      </w:r>
      <w:r w:rsidRPr="00B1372B">
        <w:tab/>
        <w:t>180 amp (standard Sport), 220 amp (standard all models except Sport) or 240 amp (Trailer Tow, Aux Switches, Max Tow, Cargo Management)</w:t>
      </w:r>
    </w:p>
    <w:p w14:paraId="1C218F42" w14:textId="77777777" w:rsidR="00B1372B" w:rsidRPr="00B1372B" w:rsidRDefault="00B1372B" w:rsidP="0057237D">
      <w:pPr>
        <w:pStyle w:val="BodyCopy"/>
      </w:pPr>
      <w:r w:rsidRPr="00B1372B">
        <w:t>Battery</w:t>
      </w:r>
      <w:r w:rsidRPr="00B1372B">
        <w:tab/>
      </w:r>
      <w:proofErr w:type="spellStart"/>
      <w:r w:rsidRPr="00B1372B">
        <w:t>H6</w:t>
      </w:r>
      <w:proofErr w:type="spellEnd"/>
      <w:r w:rsidRPr="00B1372B">
        <w:t xml:space="preserve"> 650 </w:t>
      </w:r>
      <w:proofErr w:type="spellStart"/>
      <w:r w:rsidRPr="00B1372B">
        <w:t>CCA</w:t>
      </w:r>
      <w:proofErr w:type="spellEnd"/>
      <w:r w:rsidRPr="00B1372B">
        <w:t xml:space="preserve"> (standard) or </w:t>
      </w:r>
      <w:proofErr w:type="spellStart"/>
      <w:r w:rsidRPr="00B1372B">
        <w:t>H7</w:t>
      </w:r>
      <w:proofErr w:type="spellEnd"/>
      <w:r w:rsidRPr="00B1372B">
        <w:t xml:space="preserve"> 700 </w:t>
      </w:r>
      <w:proofErr w:type="spellStart"/>
      <w:r w:rsidRPr="00B1372B">
        <w:t>CCA</w:t>
      </w:r>
      <w:proofErr w:type="spellEnd"/>
      <w:r w:rsidRPr="00B1372B">
        <w:t xml:space="preserve"> (Aux Switches)</w:t>
      </w:r>
    </w:p>
    <w:p w14:paraId="4E81A414" w14:textId="5867C122" w:rsidR="00B1372B" w:rsidRPr="00B1372B" w:rsidRDefault="00B1372B" w:rsidP="00A00DD5">
      <w:pPr>
        <w:pStyle w:val="Heading3"/>
      </w:pPr>
      <w:r w:rsidRPr="00B1372B">
        <w:t>Suspension</w:t>
      </w:r>
    </w:p>
    <w:p w14:paraId="5E806995" w14:textId="77777777" w:rsidR="00B1372B" w:rsidRPr="00B1372B" w:rsidRDefault="00B1372B" w:rsidP="0057237D">
      <w:pPr>
        <w:pStyle w:val="BodyCopy"/>
      </w:pPr>
      <w:r w:rsidRPr="00B1372B">
        <w:t>Front</w:t>
      </w:r>
      <w:r w:rsidRPr="00B1372B">
        <w:tab/>
        <w:t>Solid axle, link coil, leading arms, track bar, coil springs, stabilizer bar, FOX hydraulic jounce bumper (Mojave exclusive)</w:t>
      </w:r>
    </w:p>
    <w:p w14:paraId="7F5F5C8E" w14:textId="1F692692" w:rsidR="00B1372B" w:rsidRPr="00B1372B" w:rsidRDefault="00A00DD5" w:rsidP="0057237D">
      <w:pPr>
        <w:pStyle w:val="BodyCopy"/>
      </w:pPr>
      <w:r>
        <w:tab/>
      </w:r>
      <w:r w:rsidR="00B1372B" w:rsidRPr="00B1372B">
        <w:t>Stabilizer bar</w:t>
      </w:r>
      <w:r w:rsidR="00B1372B" w:rsidRPr="00B1372B">
        <w:tab/>
        <w:t>Electronic Sway-bar Disconnect System — standard, Rubicon</w:t>
      </w:r>
    </w:p>
    <w:p w14:paraId="086EB537" w14:textId="1FF97420" w:rsidR="00B1372B" w:rsidRPr="00B1372B" w:rsidRDefault="00A00DD5" w:rsidP="00A00DD5">
      <w:pPr>
        <w:pStyle w:val="BodyCopyNoLines"/>
      </w:pPr>
      <w:r>
        <w:tab/>
      </w:r>
      <w:r w:rsidR="00B1372B" w:rsidRPr="00B1372B">
        <w:t>Shock type</w:t>
      </w:r>
      <w:r w:rsidR="00B1372B" w:rsidRPr="00B1372B">
        <w:tab/>
        <w:t>Sport and Overland: Gas-charged monotube shock absorbers with Multi-tuned Valve (MTV) technology</w:t>
      </w:r>
    </w:p>
    <w:p w14:paraId="1A2ABBC0" w14:textId="3FE8B53C" w:rsidR="00B1372B" w:rsidRPr="00B1372B" w:rsidRDefault="00A00DD5" w:rsidP="00A00DD5">
      <w:pPr>
        <w:pStyle w:val="BodyCopyNoLines"/>
      </w:pPr>
      <w:r>
        <w:tab/>
      </w:r>
      <w:r w:rsidR="00B1372B" w:rsidRPr="00B1372B">
        <w:tab/>
        <w:t>Mojave: FOX 2.5-in. diameter aluminum internal bypass shock absorbers with external reservoirs</w:t>
      </w:r>
    </w:p>
    <w:p w14:paraId="74717423" w14:textId="5D7D8ED2" w:rsidR="00B1372B" w:rsidRPr="00B1372B" w:rsidRDefault="00A00DD5" w:rsidP="0057237D">
      <w:pPr>
        <w:pStyle w:val="BodyCopy"/>
      </w:pPr>
      <w:r>
        <w:tab/>
      </w:r>
      <w:r w:rsidR="00B1372B" w:rsidRPr="00B1372B">
        <w:tab/>
        <w:t>Rubicon: High-pressure gas-charged FOX 2.0-in. diameter aluminum monotube shock absorbers with hydraulic rebound stop</w:t>
      </w:r>
    </w:p>
    <w:p w14:paraId="1F1513B3" w14:textId="08887D9D" w:rsidR="004058E9" w:rsidRPr="00B1372B" w:rsidRDefault="004058E9" w:rsidP="004058E9">
      <w:pPr>
        <w:pStyle w:val="Heading3"/>
        <w:keepNext/>
        <w:keepLines/>
      </w:pPr>
      <w:r w:rsidRPr="00B1372B">
        <w:lastRenderedPageBreak/>
        <w:t>Suspension</w:t>
      </w:r>
      <w:r>
        <w:t xml:space="preserve"> (CONTINUED)</w:t>
      </w:r>
    </w:p>
    <w:p w14:paraId="3F81562E" w14:textId="77777777" w:rsidR="00B1372B" w:rsidRPr="00B1372B" w:rsidRDefault="00B1372B" w:rsidP="004058E9">
      <w:pPr>
        <w:pStyle w:val="BodyCopy"/>
        <w:keepNext/>
        <w:keepLines/>
        <w:spacing w:line="240" w:lineRule="auto"/>
      </w:pPr>
      <w:r w:rsidRPr="00B1372B">
        <w:t>Rear</w:t>
      </w:r>
      <w:r w:rsidRPr="00B1372B">
        <w:tab/>
        <w:t>Solid axle, link coil, trailing arms, track bar, coil springs, stabilizer bar</w:t>
      </w:r>
    </w:p>
    <w:p w14:paraId="5FD3F91A" w14:textId="34DCE7D4" w:rsidR="00B1372B" w:rsidRPr="00B1372B" w:rsidRDefault="00A00DD5" w:rsidP="004058E9">
      <w:pPr>
        <w:pStyle w:val="BodyCopyNoLines"/>
        <w:keepNext/>
        <w:keepLines/>
        <w:spacing w:line="240" w:lineRule="auto"/>
      </w:pPr>
      <w:r>
        <w:tab/>
      </w:r>
      <w:r w:rsidR="00B1372B" w:rsidRPr="00B1372B">
        <w:t>Shock type</w:t>
      </w:r>
      <w:r w:rsidR="00B1372B" w:rsidRPr="00B1372B">
        <w:tab/>
        <w:t>Sport and Overland: Gas-charged monotube shock absorbers with Multi-tuned Valve (MTV) technology</w:t>
      </w:r>
    </w:p>
    <w:p w14:paraId="620844D7" w14:textId="19B68C2E" w:rsidR="00B1372B" w:rsidRPr="00B1372B" w:rsidRDefault="00A00DD5" w:rsidP="004058E9">
      <w:pPr>
        <w:pStyle w:val="BodyCopyNoLines"/>
        <w:keepNext/>
        <w:keepLines/>
        <w:spacing w:line="240" w:lineRule="auto"/>
      </w:pPr>
      <w:r>
        <w:tab/>
      </w:r>
      <w:r w:rsidR="00B1372B" w:rsidRPr="00B1372B">
        <w:tab/>
        <w:t>Mojave: FOX 2.5-</w:t>
      </w:r>
      <w:proofErr w:type="spellStart"/>
      <w:proofErr w:type="gramStart"/>
      <w:r w:rsidR="00B1372B" w:rsidRPr="00B1372B">
        <w:t>in.diameter</w:t>
      </w:r>
      <w:proofErr w:type="spellEnd"/>
      <w:proofErr w:type="gramEnd"/>
      <w:r w:rsidR="00B1372B" w:rsidRPr="00B1372B">
        <w:t xml:space="preserve"> aluminum internal bypass shock absorbers with External Reservoirs</w:t>
      </w:r>
    </w:p>
    <w:p w14:paraId="7245E99C" w14:textId="0B2C843A" w:rsidR="00B1372B" w:rsidRPr="00B1372B" w:rsidRDefault="00A00DD5" w:rsidP="0057237D">
      <w:pPr>
        <w:pStyle w:val="BodyCopy"/>
      </w:pPr>
      <w:r>
        <w:tab/>
      </w:r>
      <w:r w:rsidR="00B1372B" w:rsidRPr="00B1372B">
        <w:tab/>
        <w:t>Rubicon: High-pressure, gas-charged FOX 2.0-in. diameter aluminum monotube shock absorbers with hydraulic rebound stop</w:t>
      </w:r>
    </w:p>
    <w:p w14:paraId="7F1FE906" w14:textId="3A51B693" w:rsidR="00B1372B" w:rsidRPr="00B1372B" w:rsidRDefault="00B1372B" w:rsidP="00A00DD5">
      <w:pPr>
        <w:pStyle w:val="Heading3"/>
      </w:pPr>
      <w:r w:rsidRPr="00B1372B">
        <w:t>STEERING</w:t>
      </w:r>
    </w:p>
    <w:p w14:paraId="063B85FE" w14:textId="77777777" w:rsidR="00B1372B" w:rsidRPr="00B1372B" w:rsidRDefault="00B1372B" w:rsidP="0057237D">
      <w:pPr>
        <w:pStyle w:val="BodyCopy"/>
      </w:pPr>
      <w:r w:rsidRPr="00B1372B">
        <w:t>Type</w:t>
      </w:r>
      <w:r w:rsidRPr="00B1372B">
        <w:tab/>
        <w:t>Electro-hydraulic power</w:t>
      </w:r>
    </w:p>
    <w:p w14:paraId="349009A9" w14:textId="2568C302" w:rsidR="00B1372B" w:rsidRPr="00B1372B" w:rsidRDefault="00A00DD5" w:rsidP="0057237D">
      <w:pPr>
        <w:pStyle w:val="BodyCopy"/>
      </w:pPr>
      <w:r>
        <w:tab/>
      </w:r>
      <w:r w:rsidR="00B1372B" w:rsidRPr="00B1372B">
        <w:t>Overall ratio</w:t>
      </w:r>
      <w:r w:rsidR="00B1372B" w:rsidRPr="00B1372B">
        <w:tab/>
        <w:t xml:space="preserve">13.3:1 </w:t>
      </w:r>
    </w:p>
    <w:p w14:paraId="14CF6E91" w14:textId="3F0DF2B4" w:rsidR="00B1372B" w:rsidRPr="00B1372B" w:rsidRDefault="00A00DD5" w:rsidP="0057237D">
      <w:pPr>
        <w:pStyle w:val="BodyCopy"/>
      </w:pPr>
      <w:r>
        <w:tab/>
      </w:r>
      <w:r w:rsidR="00B1372B" w:rsidRPr="00B1372B">
        <w:t>Turning diameter (curb-to-curb) (ft./m)</w:t>
      </w:r>
      <w:r w:rsidR="00B1372B" w:rsidRPr="00B1372B">
        <w:tab/>
        <w:t>44.5 – Sport, Overland, 44.8 – Rubicon, 45.0 - Mojave</w:t>
      </w:r>
    </w:p>
    <w:p w14:paraId="74D15FCE" w14:textId="1524A81A" w:rsidR="00B1372B" w:rsidRPr="00B1372B" w:rsidRDefault="00A00DD5" w:rsidP="0057237D">
      <w:pPr>
        <w:pStyle w:val="BodyCopy"/>
      </w:pPr>
      <w:r>
        <w:tab/>
      </w:r>
      <w:r w:rsidR="00B1372B" w:rsidRPr="00B1372B">
        <w:t>Steering turns (lock-to-lock)</w:t>
      </w:r>
      <w:r w:rsidR="00B1372B" w:rsidRPr="00B1372B">
        <w:tab/>
        <w:t>3.24</w:t>
      </w:r>
    </w:p>
    <w:p w14:paraId="1F554558" w14:textId="77777777" w:rsidR="00B1372B" w:rsidRPr="00B1372B" w:rsidRDefault="00B1372B" w:rsidP="0057237D">
      <w:pPr>
        <w:pStyle w:val="BodyCopy"/>
      </w:pPr>
      <w:r w:rsidRPr="00B1372B">
        <w:t>P/S pump</w:t>
      </w:r>
      <w:r w:rsidRPr="00B1372B">
        <w:tab/>
        <w:t>Electro-hydraulic</w:t>
      </w:r>
    </w:p>
    <w:p w14:paraId="2551FCD7" w14:textId="6BD60A07" w:rsidR="00B1372B" w:rsidRPr="00B1372B" w:rsidRDefault="00B1372B" w:rsidP="00A00DD5">
      <w:pPr>
        <w:pStyle w:val="Heading3"/>
        <w:keepNext/>
        <w:keepLines/>
      </w:pPr>
      <w:r w:rsidRPr="00B1372B">
        <w:t>BRAKES</w:t>
      </w:r>
    </w:p>
    <w:p w14:paraId="555D7C9A" w14:textId="77777777" w:rsidR="00B1372B" w:rsidRPr="00B1372B" w:rsidRDefault="00B1372B" w:rsidP="0057237D">
      <w:pPr>
        <w:pStyle w:val="BodyCopy"/>
      </w:pPr>
      <w:r w:rsidRPr="00B1372B">
        <w:t>Type</w:t>
      </w:r>
      <w:r w:rsidRPr="00B1372B">
        <w:tab/>
        <w:t xml:space="preserve">Power-assisted, anti-lock braking system </w:t>
      </w:r>
    </w:p>
    <w:p w14:paraId="7E81F822" w14:textId="77777777" w:rsidR="00B1372B" w:rsidRPr="00B1372B" w:rsidRDefault="00B1372B" w:rsidP="0057237D">
      <w:pPr>
        <w:pStyle w:val="BodyCopy"/>
      </w:pPr>
      <w:r w:rsidRPr="00B1372B">
        <w:t>Availability</w:t>
      </w:r>
      <w:r w:rsidRPr="00B1372B">
        <w:tab/>
        <w:t>Standard</w:t>
      </w:r>
    </w:p>
    <w:p w14:paraId="5B192889" w14:textId="77777777" w:rsidR="00B1372B" w:rsidRPr="00B1372B" w:rsidRDefault="00B1372B" w:rsidP="0057237D">
      <w:pPr>
        <w:pStyle w:val="BodyCopy"/>
      </w:pPr>
      <w:r w:rsidRPr="00B1372B">
        <w:t>Front</w:t>
      </w:r>
      <w:r w:rsidRPr="00B1372B">
        <w:tab/>
      </w:r>
    </w:p>
    <w:p w14:paraId="6F34F718" w14:textId="542D0C56" w:rsidR="00B1372B" w:rsidRPr="00B1372B" w:rsidRDefault="00A00DD5" w:rsidP="0057237D">
      <w:pPr>
        <w:pStyle w:val="BodyCopy"/>
      </w:pPr>
      <w:r>
        <w:tab/>
      </w:r>
      <w:r w:rsidR="00B1372B" w:rsidRPr="00B1372B">
        <w:t>Rotor size and type</w:t>
      </w:r>
      <w:r w:rsidR="00B1372B" w:rsidRPr="00B1372B">
        <w:tab/>
        <w:t xml:space="preserve">12.9 x 1.1 (330 x 28) vented rotor </w:t>
      </w:r>
    </w:p>
    <w:p w14:paraId="5DF84010" w14:textId="5F3F1A47" w:rsidR="00B1372B" w:rsidRPr="00B1372B" w:rsidRDefault="00A00DD5" w:rsidP="0057237D">
      <w:pPr>
        <w:pStyle w:val="BodyCopy"/>
      </w:pPr>
      <w:r>
        <w:tab/>
      </w:r>
      <w:r w:rsidR="00B1372B" w:rsidRPr="00B1372B">
        <w:t>Caliper size and type</w:t>
      </w:r>
      <w:r w:rsidR="00B1372B" w:rsidRPr="00B1372B">
        <w:tab/>
        <w:t xml:space="preserve">2 (51) twin-piston floating calipers </w:t>
      </w:r>
    </w:p>
    <w:p w14:paraId="17BE98D5" w14:textId="77777777" w:rsidR="00B1372B" w:rsidRPr="00B1372B" w:rsidRDefault="00B1372B" w:rsidP="0057237D">
      <w:pPr>
        <w:pStyle w:val="BodyCopy"/>
      </w:pPr>
      <w:r w:rsidRPr="00B1372B">
        <w:t>Rear</w:t>
      </w:r>
      <w:r w:rsidRPr="00B1372B">
        <w:tab/>
      </w:r>
    </w:p>
    <w:p w14:paraId="05F9CFE4" w14:textId="12E00A3C" w:rsidR="00B1372B" w:rsidRPr="00B1372B" w:rsidRDefault="00A00DD5" w:rsidP="0057237D">
      <w:pPr>
        <w:pStyle w:val="BodyCopy"/>
      </w:pPr>
      <w:r>
        <w:tab/>
      </w:r>
      <w:r w:rsidR="00B1372B" w:rsidRPr="00B1372B">
        <w:t>Rotor size and type</w:t>
      </w:r>
      <w:r w:rsidR="00B1372B" w:rsidRPr="00B1372B">
        <w:tab/>
        <w:t xml:space="preserve">13.6 x .86 (345 x 22) vented rotor </w:t>
      </w:r>
    </w:p>
    <w:p w14:paraId="5BA90D42" w14:textId="37F55D9D" w:rsidR="00B1372B" w:rsidRPr="00B1372B" w:rsidRDefault="00A00DD5" w:rsidP="0057237D">
      <w:pPr>
        <w:pStyle w:val="BodyCopy"/>
      </w:pPr>
      <w:r>
        <w:tab/>
      </w:r>
      <w:r w:rsidR="00B1372B" w:rsidRPr="00B1372B">
        <w:t>Caliper size and type</w:t>
      </w:r>
      <w:r w:rsidR="00B1372B" w:rsidRPr="00B1372B">
        <w:tab/>
        <w:t>2 (51) single-piston floating calipers</w:t>
      </w:r>
    </w:p>
    <w:p w14:paraId="7F6E75FD" w14:textId="5B152441" w:rsidR="00B1372B" w:rsidRPr="00B1372B" w:rsidRDefault="00B1372B" w:rsidP="00A00DD5">
      <w:pPr>
        <w:pStyle w:val="Heading3"/>
      </w:pPr>
      <w:r w:rsidRPr="00B1372B">
        <w:t>Dimensions and Capacities</w:t>
      </w:r>
    </w:p>
    <w:p w14:paraId="4BB16305" w14:textId="77777777" w:rsidR="00B1372B" w:rsidRPr="00B1372B" w:rsidRDefault="00B1372B" w:rsidP="0057237D">
      <w:pPr>
        <w:pStyle w:val="BodyCopy"/>
      </w:pPr>
      <w:r w:rsidRPr="00B1372B">
        <w:t>Wheelbase</w:t>
      </w:r>
      <w:r w:rsidRPr="00B1372B">
        <w:tab/>
        <w:t xml:space="preserve">137.3 (3,487) </w:t>
      </w:r>
    </w:p>
    <w:p w14:paraId="6F30973F" w14:textId="6B7FDBEB" w:rsidR="00B1372B" w:rsidRPr="00B1372B" w:rsidRDefault="00B1372B" w:rsidP="0057237D">
      <w:pPr>
        <w:pStyle w:val="BodyCopy"/>
      </w:pPr>
      <w:r w:rsidRPr="00B1372B">
        <w:t>Overhang — Front</w:t>
      </w:r>
      <w:r w:rsidRPr="00B1372B">
        <w:tab/>
        <w:t>29.7 (755)</w:t>
      </w:r>
    </w:p>
    <w:p w14:paraId="36274353" w14:textId="77777777" w:rsidR="00B1372B" w:rsidRPr="00B1372B" w:rsidRDefault="00B1372B" w:rsidP="0057237D">
      <w:pPr>
        <w:pStyle w:val="BodyCopy"/>
      </w:pPr>
      <w:r w:rsidRPr="00B1372B">
        <w:t>Overhang — Rear</w:t>
      </w:r>
      <w:r w:rsidRPr="00B1372B">
        <w:tab/>
        <w:t>51.0 (1,296)</w:t>
      </w:r>
    </w:p>
    <w:p w14:paraId="1B4E8F50" w14:textId="77777777" w:rsidR="00B1372B" w:rsidRPr="00B1372B" w:rsidRDefault="00B1372B" w:rsidP="0057237D">
      <w:pPr>
        <w:pStyle w:val="BodyCopy"/>
      </w:pPr>
      <w:r w:rsidRPr="00B1372B">
        <w:t>Track — Front</w:t>
      </w:r>
      <w:r w:rsidRPr="00B1372B">
        <w:tab/>
        <w:t xml:space="preserve">62.9 (1,598) Sport, Overland / 64.4 (1,636) Sport Max. Tow, </w:t>
      </w:r>
      <w:r w:rsidRPr="00B1372B">
        <w:br/>
        <w:t>Rubicon / 65 (1,650) Mojave</w:t>
      </w:r>
    </w:p>
    <w:p w14:paraId="2FDCA078" w14:textId="77777777" w:rsidR="00B1372B" w:rsidRPr="00B1372B" w:rsidRDefault="00B1372B" w:rsidP="0057237D">
      <w:pPr>
        <w:pStyle w:val="BodyCopy"/>
      </w:pPr>
      <w:r w:rsidRPr="00B1372B">
        <w:t>Track — Rear</w:t>
      </w:r>
      <w:r w:rsidRPr="00B1372B">
        <w:tab/>
        <w:t xml:space="preserve">62.9 (1,598) Sport, Overland / 64.4 (1,636) Sport Max. Tow, </w:t>
      </w:r>
      <w:r w:rsidRPr="00B1372B">
        <w:br/>
        <w:t>Rubicon / 65 (1,650) Mojave</w:t>
      </w:r>
    </w:p>
    <w:p w14:paraId="3E04DC1C" w14:textId="77777777" w:rsidR="00B1372B" w:rsidRPr="00B1372B" w:rsidRDefault="00B1372B" w:rsidP="0057237D">
      <w:pPr>
        <w:pStyle w:val="BodyCopy"/>
      </w:pPr>
      <w:r w:rsidRPr="00B1372B">
        <w:t>Overall Length</w:t>
      </w:r>
      <w:r w:rsidRPr="00B1372B">
        <w:tab/>
        <w:t xml:space="preserve">218.0 (5,539) </w:t>
      </w:r>
    </w:p>
    <w:p w14:paraId="5B7CE0B5" w14:textId="77777777" w:rsidR="00B1372B" w:rsidRPr="00B1372B" w:rsidRDefault="00B1372B" w:rsidP="0057237D">
      <w:pPr>
        <w:pStyle w:val="BodyCopy"/>
      </w:pPr>
      <w:r w:rsidRPr="00B1372B">
        <w:t>Overall Width</w:t>
      </w:r>
      <w:r w:rsidRPr="00B1372B">
        <w:tab/>
        <w:t>73.8 (1,875)</w:t>
      </w:r>
    </w:p>
    <w:p w14:paraId="0496AE4D" w14:textId="126FA9E1" w:rsidR="004058E9" w:rsidRPr="00B1372B" w:rsidRDefault="004058E9" w:rsidP="004058E9">
      <w:pPr>
        <w:pStyle w:val="Heading3"/>
      </w:pPr>
      <w:r w:rsidRPr="00B1372B">
        <w:lastRenderedPageBreak/>
        <w:t>Dimensions and Capacities</w:t>
      </w:r>
      <w:r>
        <w:t xml:space="preserve"> (CONTINUED)</w:t>
      </w:r>
    </w:p>
    <w:p w14:paraId="60C564FB" w14:textId="77777777" w:rsidR="00B1372B" w:rsidRPr="00B1372B" w:rsidRDefault="00B1372B" w:rsidP="0057237D">
      <w:pPr>
        <w:pStyle w:val="BodyCopy"/>
      </w:pPr>
      <w:r w:rsidRPr="00B1372B">
        <w:t>Overall Height – Soft Top</w:t>
      </w:r>
      <w:r w:rsidRPr="00B1372B">
        <w:tab/>
        <w:t xml:space="preserve">75.0 (1,907) / 76.1 (1,933) – Rubicon </w:t>
      </w:r>
    </w:p>
    <w:p w14:paraId="0FBFDA3D" w14:textId="77777777" w:rsidR="00B1372B" w:rsidRPr="00B1372B" w:rsidRDefault="00B1372B" w:rsidP="0057237D">
      <w:pPr>
        <w:pStyle w:val="BodyCopy"/>
      </w:pPr>
      <w:r w:rsidRPr="00B1372B">
        <w:t>Overall Height – Hardtop</w:t>
      </w:r>
      <w:r w:rsidRPr="00B1372B">
        <w:tab/>
        <w:t>73.1 (1,857) / 74.1 (1,882) – Rubicon</w:t>
      </w:r>
    </w:p>
    <w:p w14:paraId="4E23FC99" w14:textId="2324C574" w:rsidR="00B1372B" w:rsidRPr="00B1372B" w:rsidRDefault="00B1372B" w:rsidP="0057237D">
      <w:pPr>
        <w:pStyle w:val="BodyCopy"/>
      </w:pPr>
      <w:r w:rsidRPr="00B1372B">
        <w:t>Box Volume</w:t>
      </w:r>
      <w:r w:rsidRPr="00B1372B">
        <w:tab/>
        <w:t xml:space="preserve">35.5 cu. ft. (1.0 cu. m) </w:t>
      </w:r>
    </w:p>
    <w:p w14:paraId="559E5A63" w14:textId="54B7A903" w:rsidR="00B1372B" w:rsidRPr="00B1372B" w:rsidRDefault="00B1372B" w:rsidP="0057237D">
      <w:pPr>
        <w:pStyle w:val="BodyCopy"/>
      </w:pPr>
      <w:r w:rsidRPr="00B1372B">
        <w:t>Box Length, Tailgate Closed</w:t>
      </w:r>
      <w:r w:rsidRPr="00B1372B">
        <w:tab/>
        <w:t>60.3 (1,531)</w:t>
      </w:r>
    </w:p>
    <w:p w14:paraId="36FE7BE1" w14:textId="77777777" w:rsidR="00B1372B" w:rsidRPr="00B1372B" w:rsidRDefault="00B1372B" w:rsidP="0057237D">
      <w:pPr>
        <w:pStyle w:val="BodyCopy"/>
      </w:pPr>
      <w:r w:rsidRPr="00B1372B">
        <w:t>Box Length, Tailgate Opened</w:t>
      </w:r>
      <w:r w:rsidRPr="00B1372B">
        <w:tab/>
        <w:t>81.3 (2,067)</w:t>
      </w:r>
    </w:p>
    <w:p w14:paraId="5BE34080" w14:textId="24DBC8EF" w:rsidR="00B1372B" w:rsidRPr="00B1372B" w:rsidRDefault="00B1372B" w:rsidP="0057237D">
      <w:pPr>
        <w:pStyle w:val="BodyCopy"/>
      </w:pPr>
      <w:r w:rsidRPr="00B1372B">
        <w:t>Cargo Width – Lift Gate</w:t>
      </w:r>
      <w:r w:rsidRPr="00B1372B">
        <w:tab/>
        <w:t>56.8 (1,442)</w:t>
      </w:r>
    </w:p>
    <w:p w14:paraId="382E5F91" w14:textId="1EB8416F" w:rsidR="00B1372B" w:rsidRPr="00B1372B" w:rsidRDefault="00B1372B" w:rsidP="0057237D">
      <w:pPr>
        <w:pStyle w:val="BodyCopy"/>
      </w:pPr>
      <w:r w:rsidRPr="00B1372B">
        <w:t>Cargo Height – Lift Gate</w:t>
      </w:r>
      <w:r w:rsidRPr="00B1372B">
        <w:tab/>
        <w:t>33.9 (861)</w:t>
      </w:r>
    </w:p>
    <w:p w14:paraId="66151B2F" w14:textId="77777777" w:rsidR="00B1372B" w:rsidRPr="00B1372B" w:rsidRDefault="00B1372B" w:rsidP="0057237D">
      <w:pPr>
        <w:pStyle w:val="BodyCopy"/>
      </w:pPr>
      <w:proofErr w:type="spellStart"/>
      <w:r w:rsidRPr="00B1372B">
        <w:t>Liftover</w:t>
      </w:r>
      <w:proofErr w:type="spellEnd"/>
      <w:r w:rsidRPr="00B1372B">
        <w:t xml:space="preserve"> Height</w:t>
      </w:r>
      <w:r w:rsidRPr="00B1372B">
        <w:tab/>
        <w:t>29.7 (755)</w:t>
      </w:r>
    </w:p>
    <w:p w14:paraId="52C0CE4A" w14:textId="1DB2F32D" w:rsidR="00B1372B" w:rsidRPr="00B1372B" w:rsidRDefault="00B1372B" w:rsidP="0057237D">
      <w:pPr>
        <w:pStyle w:val="BodyCopy"/>
      </w:pPr>
      <w:r w:rsidRPr="00B1372B">
        <w:t>Load Floor Height – Axle</w:t>
      </w:r>
      <w:r w:rsidRPr="00B1372B">
        <w:tab/>
        <w:t xml:space="preserve">33.3 (845) </w:t>
      </w:r>
    </w:p>
    <w:p w14:paraId="49B6BC28" w14:textId="7527D37F" w:rsidR="00B1372B" w:rsidRPr="00B1372B" w:rsidRDefault="00B1372B" w:rsidP="0057237D">
      <w:pPr>
        <w:pStyle w:val="BodyCopy"/>
      </w:pPr>
      <w:r w:rsidRPr="00B1372B">
        <w:t>Distances Between Wheelhouses</w:t>
      </w:r>
      <w:r w:rsidRPr="00B1372B">
        <w:tab/>
        <w:t>44.8 (1,137)</w:t>
      </w:r>
    </w:p>
    <w:p w14:paraId="025D2B1E" w14:textId="77777777" w:rsidR="00B1372B" w:rsidRPr="00B1372B" w:rsidRDefault="00B1372B" w:rsidP="0057237D">
      <w:pPr>
        <w:pStyle w:val="BodyCopy"/>
      </w:pPr>
      <w:r w:rsidRPr="00B1372B">
        <w:t>Tailgate Opening Width</w:t>
      </w:r>
      <w:r w:rsidRPr="00B1372B">
        <w:tab/>
        <w:t>50 (1,270)</w:t>
      </w:r>
    </w:p>
    <w:p w14:paraId="4B4BD68B" w14:textId="13E99A4A" w:rsidR="00B1372B" w:rsidRPr="00B1372B" w:rsidRDefault="00B1372B" w:rsidP="0057237D">
      <w:pPr>
        <w:pStyle w:val="BodyCopy"/>
      </w:pPr>
      <w:r w:rsidRPr="00B1372B">
        <w:t>Open Tailgate to Ground</w:t>
      </w:r>
      <w:r w:rsidRPr="00B1372B">
        <w:tab/>
        <w:t xml:space="preserve">34.8 (885) </w:t>
      </w:r>
    </w:p>
    <w:p w14:paraId="377278A0" w14:textId="16AD9AB1" w:rsidR="00B1372B" w:rsidRDefault="00B1372B" w:rsidP="004058E9">
      <w:pPr>
        <w:pStyle w:val="Heading3"/>
        <w:widowControl/>
      </w:pPr>
      <w:r w:rsidRPr="00A00DD5">
        <w:t>CLEARANCES</w:t>
      </w:r>
    </w:p>
    <w:tbl>
      <w:tblPr>
        <w:tblStyle w:val="SPTABLESTYLE"/>
        <w:tblpPr w:leftFromText="180" w:rightFromText="180" w:vertAnchor="text" w:tblpY="1"/>
        <w:tblW w:w="5013" w:type="pct"/>
        <w:tblLayout w:type="fixed"/>
        <w:tblLook w:val="00A0" w:firstRow="1" w:lastRow="0" w:firstColumn="1" w:lastColumn="0" w:noHBand="0" w:noVBand="0"/>
      </w:tblPr>
      <w:tblGrid>
        <w:gridCol w:w="4320"/>
        <w:gridCol w:w="1446"/>
        <w:gridCol w:w="1448"/>
        <w:gridCol w:w="1445"/>
        <w:gridCol w:w="1447"/>
      </w:tblGrid>
      <w:tr w:rsidR="008E395D" w:rsidRPr="00A37350" w14:paraId="10F7EFDB" w14:textId="77777777" w:rsidTr="008E395D">
        <w:tc>
          <w:tcPr>
            <w:tcW w:w="2137" w:type="pct"/>
            <w:vAlign w:val="bottom"/>
          </w:tcPr>
          <w:p w14:paraId="28CC4F62" w14:textId="176C67FC" w:rsidR="008E395D" w:rsidRPr="008E395D" w:rsidRDefault="008E395D" w:rsidP="0057237D">
            <w:pPr>
              <w:pStyle w:val="ChartSubhead"/>
              <w:keepNext/>
              <w:keepLines/>
              <w:widowControl/>
            </w:pPr>
            <w:r w:rsidRPr="008E395D">
              <w:t>Clearances</w:t>
            </w:r>
          </w:p>
        </w:tc>
        <w:tc>
          <w:tcPr>
            <w:tcW w:w="715" w:type="pct"/>
            <w:vAlign w:val="bottom"/>
          </w:tcPr>
          <w:p w14:paraId="410E219E" w14:textId="77777777" w:rsidR="008E395D" w:rsidRPr="00A37350" w:rsidRDefault="008E395D" w:rsidP="0057237D">
            <w:pPr>
              <w:pStyle w:val="ChartSubhead"/>
              <w:keepNext/>
              <w:keepLines/>
              <w:widowControl/>
              <w:rPr>
                <w:highlight w:val="yellow"/>
              </w:rPr>
            </w:pPr>
            <w:r w:rsidRPr="00A37350">
              <w:t>245/</w:t>
            </w:r>
            <w:proofErr w:type="spellStart"/>
            <w:r w:rsidRPr="00A37350">
              <w:t>75R17</w:t>
            </w:r>
            <w:proofErr w:type="spellEnd"/>
            <w:r w:rsidRPr="00A37350">
              <w:rPr>
                <w:highlight w:val="yellow"/>
              </w:rPr>
              <w:br/>
            </w:r>
            <w:r w:rsidRPr="00A37350">
              <w:t>Standard on Sport</w:t>
            </w:r>
          </w:p>
        </w:tc>
        <w:tc>
          <w:tcPr>
            <w:tcW w:w="716" w:type="pct"/>
            <w:vAlign w:val="bottom"/>
          </w:tcPr>
          <w:p w14:paraId="562C7B05" w14:textId="77777777" w:rsidR="008E395D" w:rsidRPr="00A37350" w:rsidRDefault="008E395D" w:rsidP="0057237D">
            <w:pPr>
              <w:pStyle w:val="ChartSubhead"/>
              <w:keepNext/>
              <w:keepLines/>
              <w:widowControl/>
            </w:pPr>
            <w:r w:rsidRPr="00A37350">
              <w:t>255/</w:t>
            </w:r>
            <w:proofErr w:type="spellStart"/>
            <w:r w:rsidRPr="00A37350">
              <w:t>70R18</w:t>
            </w:r>
            <w:proofErr w:type="spellEnd"/>
            <w:r w:rsidRPr="00A37350">
              <w:t xml:space="preserve"> </w:t>
            </w:r>
            <w:r w:rsidRPr="00A37350">
              <w:br/>
              <w:t xml:space="preserve">Standard on </w:t>
            </w:r>
            <w:r w:rsidRPr="00A37350">
              <w:br/>
              <w:t>Overland</w:t>
            </w:r>
          </w:p>
        </w:tc>
        <w:tc>
          <w:tcPr>
            <w:tcW w:w="715" w:type="pct"/>
            <w:vAlign w:val="bottom"/>
          </w:tcPr>
          <w:p w14:paraId="037859BE" w14:textId="77777777" w:rsidR="008E395D" w:rsidRPr="00A37350" w:rsidRDefault="008E395D" w:rsidP="0057237D">
            <w:pPr>
              <w:pStyle w:val="ChartSubhead"/>
              <w:keepNext/>
              <w:keepLines/>
              <w:widowControl/>
            </w:pPr>
            <w:proofErr w:type="spellStart"/>
            <w:r w:rsidRPr="00A37350">
              <w:t>LT285</w:t>
            </w:r>
            <w:proofErr w:type="spellEnd"/>
            <w:r w:rsidRPr="00A37350">
              <w:t>/</w:t>
            </w:r>
            <w:proofErr w:type="spellStart"/>
            <w:r w:rsidRPr="00A37350">
              <w:t>70R17</w:t>
            </w:r>
            <w:proofErr w:type="spellEnd"/>
            <w:r w:rsidRPr="00A37350">
              <w:t xml:space="preserve"> Standard on Mojave</w:t>
            </w:r>
          </w:p>
        </w:tc>
        <w:tc>
          <w:tcPr>
            <w:tcW w:w="716" w:type="pct"/>
            <w:vAlign w:val="bottom"/>
          </w:tcPr>
          <w:p w14:paraId="3B178938" w14:textId="77777777" w:rsidR="008E395D" w:rsidRPr="00A37350" w:rsidRDefault="008E395D" w:rsidP="0057237D">
            <w:pPr>
              <w:pStyle w:val="ChartSubhead"/>
              <w:keepNext/>
              <w:keepLines/>
              <w:widowControl/>
            </w:pPr>
            <w:proofErr w:type="spellStart"/>
            <w:r w:rsidRPr="00A37350">
              <w:t>LT285</w:t>
            </w:r>
            <w:proofErr w:type="spellEnd"/>
            <w:r w:rsidRPr="00A37350">
              <w:t>/</w:t>
            </w:r>
            <w:proofErr w:type="spellStart"/>
            <w:r w:rsidRPr="00A37350">
              <w:t>70R17</w:t>
            </w:r>
            <w:proofErr w:type="spellEnd"/>
            <w:r w:rsidRPr="00A37350">
              <w:rPr>
                <w:highlight w:val="yellow"/>
              </w:rPr>
              <w:br/>
            </w:r>
            <w:r w:rsidRPr="00A37350">
              <w:t>Standard on</w:t>
            </w:r>
            <w:r w:rsidRPr="00A37350">
              <w:br/>
              <w:t>Rubicon</w:t>
            </w:r>
          </w:p>
        </w:tc>
      </w:tr>
      <w:tr w:rsidR="008E395D" w:rsidRPr="00A37350" w14:paraId="43B293B6" w14:textId="77777777" w:rsidTr="008E395D">
        <w:tc>
          <w:tcPr>
            <w:tcW w:w="2137" w:type="pct"/>
          </w:tcPr>
          <w:p w14:paraId="12B9551D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rPr>
                <w:rFonts w:ascii="Arial" w:hAnsi="Arial" w:cs="Arial"/>
                <w:sz w:val="18"/>
                <w:szCs w:val="18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Approach Angle (degrees)</w:t>
            </w:r>
          </w:p>
        </w:tc>
        <w:tc>
          <w:tcPr>
            <w:tcW w:w="715" w:type="pct"/>
          </w:tcPr>
          <w:p w14:paraId="6B0307FC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40.8</w:t>
            </w:r>
          </w:p>
        </w:tc>
        <w:tc>
          <w:tcPr>
            <w:tcW w:w="716" w:type="pct"/>
          </w:tcPr>
          <w:p w14:paraId="6E562F34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rPr>
                <w:rFonts w:ascii="Arial" w:hAnsi="Arial" w:cs="Arial"/>
                <w:sz w:val="18"/>
                <w:szCs w:val="18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40.8</w:t>
            </w:r>
          </w:p>
        </w:tc>
        <w:tc>
          <w:tcPr>
            <w:tcW w:w="715" w:type="pct"/>
          </w:tcPr>
          <w:p w14:paraId="7B5DC404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rPr>
                <w:rFonts w:ascii="Arial" w:hAnsi="Arial" w:cs="Arial"/>
                <w:sz w:val="18"/>
                <w:szCs w:val="18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44.7</w:t>
            </w:r>
          </w:p>
        </w:tc>
        <w:tc>
          <w:tcPr>
            <w:tcW w:w="716" w:type="pct"/>
          </w:tcPr>
          <w:p w14:paraId="5735BD78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ind w:left="72"/>
              <w:rPr>
                <w:rFonts w:ascii="Arial" w:hAnsi="Arial" w:cs="Arial"/>
                <w:sz w:val="18"/>
                <w:szCs w:val="18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43.4</w:t>
            </w:r>
          </w:p>
        </w:tc>
      </w:tr>
      <w:tr w:rsidR="008E395D" w:rsidRPr="00A37350" w14:paraId="7DABBD19" w14:textId="77777777" w:rsidTr="008E395D">
        <w:tc>
          <w:tcPr>
            <w:tcW w:w="2137" w:type="pct"/>
          </w:tcPr>
          <w:p w14:paraId="34D99545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rPr>
                <w:rFonts w:ascii="Arial" w:hAnsi="Arial" w:cs="Arial"/>
                <w:sz w:val="18"/>
                <w:szCs w:val="18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Breakover Angle (degrees)</w:t>
            </w:r>
          </w:p>
        </w:tc>
        <w:tc>
          <w:tcPr>
            <w:tcW w:w="715" w:type="pct"/>
          </w:tcPr>
          <w:p w14:paraId="1A403DFA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rPr>
                <w:rFonts w:ascii="Arial" w:hAnsi="Arial" w:cs="Arial"/>
                <w:sz w:val="18"/>
                <w:szCs w:val="18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18.4</w:t>
            </w:r>
          </w:p>
        </w:tc>
        <w:tc>
          <w:tcPr>
            <w:tcW w:w="716" w:type="pct"/>
          </w:tcPr>
          <w:p w14:paraId="2D96655B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rPr>
                <w:rFonts w:ascii="Arial" w:hAnsi="Arial" w:cs="Arial"/>
                <w:sz w:val="18"/>
                <w:szCs w:val="18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18.4</w:t>
            </w:r>
          </w:p>
        </w:tc>
        <w:tc>
          <w:tcPr>
            <w:tcW w:w="715" w:type="pct"/>
          </w:tcPr>
          <w:p w14:paraId="7DBB1D1C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rPr>
                <w:rFonts w:ascii="Arial" w:hAnsi="Arial" w:cs="Arial"/>
                <w:sz w:val="18"/>
                <w:szCs w:val="18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20.9</w:t>
            </w:r>
          </w:p>
        </w:tc>
        <w:tc>
          <w:tcPr>
            <w:tcW w:w="716" w:type="pct"/>
          </w:tcPr>
          <w:p w14:paraId="0E58BF33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ind w:left="72"/>
              <w:rPr>
                <w:rFonts w:ascii="Arial" w:hAnsi="Arial" w:cs="Arial"/>
                <w:sz w:val="18"/>
                <w:szCs w:val="18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20.3</w:t>
            </w:r>
          </w:p>
        </w:tc>
      </w:tr>
      <w:tr w:rsidR="008E395D" w:rsidRPr="00A37350" w14:paraId="7097AE46" w14:textId="77777777" w:rsidTr="008E395D">
        <w:tc>
          <w:tcPr>
            <w:tcW w:w="2137" w:type="pct"/>
          </w:tcPr>
          <w:p w14:paraId="4082636A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Departure Angle (degrees)</w:t>
            </w:r>
          </w:p>
        </w:tc>
        <w:tc>
          <w:tcPr>
            <w:tcW w:w="715" w:type="pct"/>
          </w:tcPr>
          <w:p w14:paraId="652CB2BF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rPr>
                <w:rFonts w:ascii="Arial" w:hAnsi="Arial" w:cs="Arial"/>
                <w:sz w:val="18"/>
                <w:szCs w:val="18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716" w:type="pct"/>
          </w:tcPr>
          <w:p w14:paraId="7ED23009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rPr>
                <w:rFonts w:ascii="Arial" w:hAnsi="Arial" w:cs="Arial"/>
                <w:sz w:val="18"/>
                <w:szCs w:val="18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715" w:type="pct"/>
          </w:tcPr>
          <w:p w14:paraId="6089C3A0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rPr>
                <w:rFonts w:ascii="Arial" w:hAnsi="Arial" w:cs="Arial"/>
                <w:sz w:val="18"/>
                <w:szCs w:val="18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25.5</w:t>
            </w:r>
          </w:p>
        </w:tc>
        <w:tc>
          <w:tcPr>
            <w:tcW w:w="716" w:type="pct"/>
          </w:tcPr>
          <w:p w14:paraId="2022C2CB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ind w:left="72"/>
              <w:rPr>
                <w:rFonts w:ascii="Arial" w:hAnsi="Arial" w:cs="Arial"/>
                <w:sz w:val="18"/>
                <w:szCs w:val="18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26</w:t>
            </w:r>
          </w:p>
        </w:tc>
      </w:tr>
      <w:tr w:rsidR="008E395D" w:rsidRPr="00A37350" w14:paraId="7E241194" w14:textId="77777777" w:rsidTr="008E395D">
        <w:tc>
          <w:tcPr>
            <w:tcW w:w="2137" w:type="pct"/>
          </w:tcPr>
          <w:p w14:paraId="0605AD0B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Ground Clearance (inches)</w:t>
            </w:r>
          </w:p>
        </w:tc>
        <w:tc>
          <w:tcPr>
            <w:tcW w:w="715" w:type="pct"/>
          </w:tcPr>
          <w:p w14:paraId="22CC2AFB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10 (253)</w:t>
            </w:r>
          </w:p>
        </w:tc>
        <w:tc>
          <w:tcPr>
            <w:tcW w:w="716" w:type="pct"/>
          </w:tcPr>
          <w:p w14:paraId="0D99AA91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rPr>
                <w:rFonts w:ascii="Arial" w:hAnsi="Arial" w:cs="Arial"/>
                <w:sz w:val="18"/>
                <w:szCs w:val="18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10 (253)</w:t>
            </w:r>
          </w:p>
        </w:tc>
        <w:tc>
          <w:tcPr>
            <w:tcW w:w="715" w:type="pct"/>
          </w:tcPr>
          <w:p w14:paraId="5B3125CF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rPr>
                <w:rFonts w:ascii="Arial" w:hAnsi="Arial" w:cs="Arial"/>
                <w:sz w:val="18"/>
                <w:szCs w:val="18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11.6</w:t>
            </w:r>
          </w:p>
        </w:tc>
        <w:tc>
          <w:tcPr>
            <w:tcW w:w="716" w:type="pct"/>
          </w:tcPr>
          <w:p w14:paraId="07846BB1" w14:textId="77777777" w:rsidR="008E395D" w:rsidRPr="00A37350" w:rsidRDefault="008E395D" w:rsidP="0057237D">
            <w:pPr>
              <w:keepNext/>
              <w:keepLines/>
              <w:snapToGrid w:val="0"/>
              <w:spacing w:before="56" w:after="56"/>
              <w:ind w:left="72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37350">
              <w:rPr>
                <w:rFonts w:ascii="Arial" w:hAnsi="Arial" w:cs="Arial"/>
                <w:sz w:val="18"/>
                <w:szCs w:val="18"/>
              </w:rPr>
              <w:t>11.1 (283)</w:t>
            </w:r>
          </w:p>
        </w:tc>
      </w:tr>
    </w:tbl>
    <w:p w14:paraId="3D8A72B5" w14:textId="60B47950" w:rsidR="00B1372B" w:rsidRDefault="00B1372B" w:rsidP="00A00DD5">
      <w:pPr>
        <w:pStyle w:val="Heading3"/>
      </w:pPr>
      <w:r w:rsidRPr="00B1372B">
        <w:t>CURB WEIGHT</w:t>
      </w:r>
    </w:p>
    <w:p w14:paraId="6CFC1AD1" w14:textId="0D1FF617" w:rsidR="008E395D" w:rsidRPr="008E395D" w:rsidRDefault="008E395D" w:rsidP="0057237D">
      <w:pPr>
        <w:pStyle w:val="BodyCopy"/>
      </w:pPr>
      <w:r w:rsidRPr="008E395D">
        <w:t>Model</w:t>
      </w:r>
      <w:r w:rsidRPr="008E395D">
        <w:tab/>
      </w:r>
      <w:r w:rsidRPr="008E395D">
        <w:tab/>
        <w:t xml:space="preserve">3.6-liter </w:t>
      </w:r>
      <w:proofErr w:type="spellStart"/>
      <w:r w:rsidRPr="008E395D">
        <w:t>Pentastar</w:t>
      </w:r>
      <w:proofErr w:type="spellEnd"/>
      <w:r w:rsidRPr="008E395D">
        <w:t xml:space="preserve"> V-6</w:t>
      </w:r>
    </w:p>
    <w:p w14:paraId="035F68C4" w14:textId="77777777" w:rsidR="00B1372B" w:rsidRPr="00B1372B" w:rsidRDefault="00B1372B" w:rsidP="0057237D">
      <w:pPr>
        <w:pStyle w:val="BodyCopy"/>
      </w:pPr>
      <w:r w:rsidRPr="00B1372B">
        <w:t>Jeep Gladiator Sport</w:t>
      </w:r>
      <w:r w:rsidRPr="00B1372B">
        <w:tab/>
      </w:r>
    </w:p>
    <w:p w14:paraId="7E42E6F7" w14:textId="571E7B71" w:rsidR="00B1372B" w:rsidRPr="00B1372B" w:rsidRDefault="008E395D" w:rsidP="0057237D">
      <w:pPr>
        <w:pStyle w:val="BodyCopy"/>
      </w:pPr>
      <w:r>
        <w:tab/>
      </w:r>
      <w:r w:rsidR="00B1372B" w:rsidRPr="00B1372B">
        <w:t>Automatic transmission (lbs./kg)</w:t>
      </w:r>
      <w:r w:rsidR="00B1372B" w:rsidRPr="00B1372B">
        <w:tab/>
        <w:t>4,672 (2,119)</w:t>
      </w:r>
    </w:p>
    <w:p w14:paraId="67A381AC" w14:textId="7B3EB90A" w:rsidR="00B1372B" w:rsidRPr="00B1372B" w:rsidRDefault="008E395D" w:rsidP="0057237D">
      <w:pPr>
        <w:pStyle w:val="BodyCopy"/>
      </w:pPr>
      <w:r>
        <w:tab/>
      </w:r>
      <w:r w:rsidR="00B1372B" w:rsidRPr="00B1372B">
        <w:t>Manual transmission (lbs./kg)</w:t>
      </w:r>
      <w:r w:rsidR="00B1372B" w:rsidRPr="00B1372B">
        <w:tab/>
        <w:t>4,650 (2,109)</w:t>
      </w:r>
    </w:p>
    <w:p w14:paraId="06B28BB7" w14:textId="77777777" w:rsidR="00B1372B" w:rsidRPr="00B1372B" w:rsidRDefault="00B1372B" w:rsidP="0057237D">
      <w:pPr>
        <w:pStyle w:val="BodyCopy"/>
      </w:pPr>
      <w:r w:rsidRPr="00B1372B">
        <w:t>Jeep Gladiator Sport S</w:t>
      </w:r>
      <w:r w:rsidRPr="00B1372B">
        <w:tab/>
      </w:r>
    </w:p>
    <w:p w14:paraId="0AA691FF" w14:textId="11D224F0" w:rsidR="00B1372B" w:rsidRPr="00B1372B" w:rsidRDefault="008E395D" w:rsidP="0057237D">
      <w:pPr>
        <w:pStyle w:val="BodyCopy"/>
      </w:pPr>
      <w:r>
        <w:tab/>
      </w:r>
      <w:r w:rsidR="00B1372B" w:rsidRPr="00B1372B">
        <w:t>Automatic transmission (lbs./kg)</w:t>
      </w:r>
      <w:r w:rsidR="00B1372B" w:rsidRPr="00B1372B">
        <w:tab/>
        <w:t>4,672 (2,119)</w:t>
      </w:r>
    </w:p>
    <w:p w14:paraId="333BA50D" w14:textId="45DFBE24" w:rsidR="00B1372B" w:rsidRPr="00B1372B" w:rsidRDefault="008E395D" w:rsidP="0057237D">
      <w:pPr>
        <w:pStyle w:val="BodyCopy"/>
      </w:pPr>
      <w:r>
        <w:tab/>
      </w:r>
      <w:r w:rsidR="00B1372B" w:rsidRPr="00B1372B">
        <w:t>Manual transmission (lbs./kg)</w:t>
      </w:r>
      <w:r w:rsidR="00B1372B" w:rsidRPr="00B1372B">
        <w:tab/>
        <w:t xml:space="preserve">4,650 (2,109)  </w:t>
      </w:r>
    </w:p>
    <w:p w14:paraId="1237AD28" w14:textId="77777777" w:rsidR="00B1372B" w:rsidRPr="00B1372B" w:rsidRDefault="00B1372B" w:rsidP="0057237D">
      <w:pPr>
        <w:pStyle w:val="BodyCopy"/>
      </w:pPr>
      <w:r w:rsidRPr="00B1372B">
        <w:t>Jeep Gladiator Overland</w:t>
      </w:r>
      <w:r w:rsidRPr="00B1372B">
        <w:tab/>
      </w:r>
    </w:p>
    <w:p w14:paraId="7CFA8B4E" w14:textId="338E3256" w:rsidR="00B1372B" w:rsidRPr="00B1372B" w:rsidRDefault="008E395D" w:rsidP="0057237D">
      <w:pPr>
        <w:pStyle w:val="BodyCopy"/>
      </w:pPr>
      <w:r>
        <w:tab/>
      </w:r>
      <w:r w:rsidR="00B1372B" w:rsidRPr="00B1372B">
        <w:t>Automatic transmission (lbs./kg)</w:t>
      </w:r>
      <w:r w:rsidR="00B1372B" w:rsidRPr="00B1372B">
        <w:tab/>
        <w:t>4,742 (2,137)</w:t>
      </w:r>
    </w:p>
    <w:p w14:paraId="32BF1CE2" w14:textId="712DDD1D" w:rsidR="00B1372B" w:rsidRPr="00B1372B" w:rsidRDefault="008E395D" w:rsidP="0057237D">
      <w:pPr>
        <w:pStyle w:val="BodyCopy"/>
      </w:pPr>
      <w:r>
        <w:tab/>
      </w:r>
      <w:r w:rsidR="00B1372B" w:rsidRPr="00B1372B">
        <w:t>Manual transmission (lbs./kg)</w:t>
      </w:r>
      <w:r w:rsidR="00B1372B" w:rsidRPr="00B1372B">
        <w:tab/>
        <w:t>4,720 (2,141)</w:t>
      </w:r>
    </w:p>
    <w:p w14:paraId="1F31C047" w14:textId="00DEFB54" w:rsidR="004058E9" w:rsidRDefault="004058E9" w:rsidP="004058E9">
      <w:pPr>
        <w:pStyle w:val="Heading3"/>
        <w:keepNext/>
        <w:keepLines/>
      </w:pPr>
      <w:r w:rsidRPr="00B1372B">
        <w:lastRenderedPageBreak/>
        <w:t>CURB WEIGHT</w:t>
      </w:r>
      <w:r>
        <w:t xml:space="preserve"> (CONTINUED)</w:t>
      </w:r>
    </w:p>
    <w:p w14:paraId="68C3D328" w14:textId="77777777" w:rsidR="00B1372B" w:rsidRPr="00B1372B" w:rsidRDefault="00B1372B" w:rsidP="004058E9">
      <w:pPr>
        <w:pStyle w:val="BodyCopy"/>
        <w:keepNext/>
        <w:keepLines/>
        <w:spacing w:line="240" w:lineRule="auto"/>
      </w:pPr>
      <w:r w:rsidRPr="00B1372B">
        <w:t>Jeep Gladiator Mojave</w:t>
      </w:r>
      <w:r w:rsidRPr="00B1372B">
        <w:tab/>
      </w:r>
    </w:p>
    <w:p w14:paraId="3B888331" w14:textId="07889381" w:rsidR="00B1372B" w:rsidRPr="00B1372B" w:rsidRDefault="008E395D" w:rsidP="0057237D">
      <w:pPr>
        <w:pStyle w:val="BodyCopy"/>
      </w:pPr>
      <w:r>
        <w:tab/>
      </w:r>
      <w:r w:rsidR="00B1372B" w:rsidRPr="00B1372B">
        <w:t>Automatic transmission (lbs./kg)</w:t>
      </w:r>
      <w:r w:rsidR="00B1372B" w:rsidRPr="00B1372B">
        <w:tab/>
        <w:t>4,974 (2,256)</w:t>
      </w:r>
    </w:p>
    <w:p w14:paraId="7F1DCA96" w14:textId="1D8F79FB" w:rsidR="00B1372B" w:rsidRPr="00B1372B" w:rsidRDefault="008E395D" w:rsidP="0057237D">
      <w:pPr>
        <w:pStyle w:val="BodyCopy"/>
      </w:pPr>
      <w:r>
        <w:tab/>
      </w:r>
      <w:r w:rsidR="00B1372B" w:rsidRPr="00B1372B">
        <w:t>Manual transmission (lbs./kg)</w:t>
      </w:r>
      <w:r w:rsidR="00B1372B" w:rsidRPr="00B1372B">
        <w:tab/>
        <w:t>4,952 (2,246)</w:t>
      </w:r>
    </w:p>
    <w:p w14:paraId="34F1C9E3" w14:textId="77777777" w:rsidR="00B1372B" w:rsidRPr="00B1372B" w:rsidRDefault="00B1372B" w:rsidP="0057237D">
      <w:pPr>
        <w:pStyle w:val="BodyCopy"/>
      </w:pPr>
      <w:r w:rsidRPr="00B1372B">
        <w:t>Jeep Gladiator Rubicon</w:t>
      </w:r>
      <w:r w:rsidRPr="00B1372B">
        <w:tab/>
      </w:r>
    </w:p>
    <w:p w14:paraId="3ADAEACC" w14:textId="609DEFA8" w:rsidR="00B1372B" w:rsidRPr="00B1372B" w:rsidRDefault="008E395D" w:rsidP="0057237D">
      <w:pPr>
        <w:pStyle w:val="BodyCopy"/>
      </w:pPr>
      <w:r>
        <w:tab/>
      </w:r>
      <w:r w:rsidR="00B1372B" w:rsidRPr="00B1372B">
        <w:t>Automatic transmission (lbs./kg)</w:t>
      </w:r>
      <w:r w:rsidR="00B1372B" w:rsidRPr="00B1372B">
        <w:tab/>
        <w:t>5,072 (2,301)</w:t>
      </w:r>
    </w:p>
    <w:p w14:paraId="7B6E6C12" w14:textId="24475BEA" w:rsidR="00B1372B" w:rsidRPr="00B1372B" w:rsidRDefault="008E395D" w:rsidP="0057237D">
      <w:pPr>
        <w:pStyle w:val="BodyCopy"/>
      </w:pPr>
      <w:r>
        <w:tab/>
      </w:r>
      <w:r w:rsidR="00B1372B" w:rsidRPr="00B1372B">
        <w:t>Manual transmission (lbs./kg)</w:t>
      </w:r>
      <w:r w:rsidR="00B1372B" w:rsidRPr="00B1372B">
        <w:tab/>
        <w:t>5,050 (2,291)</w:t>
      </w:r>
    </w:p>
    <w:p w14:paraId="5634F82E" w14:textId="25FFDD18" w:rsidR="00B1372B" w:rsidRPr="00B1372B" w:rsidRDefault="00B1372B" w:rsidP="008E395D">
      <w:pPr>
        <w:pStyle w:val="Footnote"/>
      </w:pPr>
      <w:r w:rsidRPr="00B1372B">
        <w:t>*</w:t>
      </w:r>
      <w:proofErr w:type="gramStart"/>
      <w:r w:rsidRPr="00B1372B">
        <w:t>weights</w:t>
      </w:r>
      <w:proofErr w:type="gramEnd"/>
      <w:r w:rsidRPr="00B1372B">
        <w:t xml:space="preserve"> differ by transmission called out</w:t>
      </w:r>
    </w:p>
    <w:p w14:paraId="4921F07A" w14:textId="55EB35FD" w:rsidR="00B1372B" w:rsidRPr="00B1372B" w:rsidRDefault="00B1372B" w:rsidP="00A00DD5">
      <w:pPr>
        <w:pStyle w:val="Heading3"/>
      </w:pPr>
      <w:r w:rsidRPr="00B1372B">
        <w:t>Accommodations</w:t>
      </w:r>
    </w:p>
    <w:p w14:paraId="36134426" w14:textId="03D0B2C6" w:rsidR="00B1372B" w:rsidRPr="00B1372B" w:rsidRDefault="00B1372B" w:rsidP="0057237D">
      <w:pPr>
        <w:pStyle w:val="BodyCopy"/>
      </w:pPr>
      <w:r w:rsidRPr="00B1372B">
        <w:t>Seating Capacity (front/rear)</w:t>
      </w:r>
      <w:r w:rsidRPr="00B1372B">
        <w:tab/>
        <w:t xml:space="preserve">2/3 </w:t>
      </w:r>
    </w:p>
    <w:p w14:paraId="1C2A38C1" w14:textId="495A141E" w:rsidR="00B1372B" w:rsidRPr="00B1372B" w:rsidRDefault="00B1372B" w:rsidP="0057237D">
      <w:pPr>
        <w:pStyle w:val="BodyCopy2lines"/>
      </w:pPr>
      <w:r w:rsidRPr="00B1372B">
        <w:t xml:space="preserve">SAE Total Interior Passenger Volume, </w:t>
      </w:r>
      <w:r w:rsidR="00A00DD5">
        <w:br/>
      </w:r>
      <w:r w:rsidRPr="00B1372B">
        <w:t>(cu. ft. / cu. m)</w:t>
      </w:r>
      <w:r w:rsidRPr="00B1372B">
        <w:tab/>
        <w:t>103 (2.91)</w:t>
      </w:r>
    </w:p>
    <w:p w14:paraId="1ACFFA84" w14:textId="1FC291F3" w:rsidR="00B1372B" w:rsidRPr="00B1372B" w:rsidRDefault="00A00DD5" w:rsidP="0057237D">
      <w:pPr>
        <w:pStyle w:val="BodyCopy"/>
      </w:pPr>
      <w:r>
        <w:tab/>
      </w:r>
      <w:r w:rsidR="00B1372B" w:rsidRPr="00B1372B">
        <w:t>Front</w:t>
      </w:r>
      <w:r w:rsidR="00B1372B" w:rsidRPr="00B1372B">
        <w:tab/>
      </w:r>
    </w:p>
    <w:p w14:paraId="37CA487C" w14:textId="0665E2F5" w:rsidR="00B1372B" w:rsidRPr="00B1372B" w:rsidRDefault="00A00DD5" w:rsidP="0057237D">
      <w:pPr>
        <w:pStyle w:val="BodyCopy"/>
      </w:pPr>
      <w:r>
        <w:tab/>
      </w:r>
      <w:r w:rsidR="00B1372B" w:rsidRPr="00B1372B">
        <w:t>Headroom</w:t>
      </w:r>
      <w:r w:rsidR="00B1372B" w:rsidRPr="00B1372B">
        <w:tab/>
        <w:t>42.8 (1,087) soft top / 40.8 (1036) hardtop</w:t>
      </w:r>
    </w:p>
    <w:p w14:paraId="664B8F2B" w14:textId="0DC09604" w:rsidR="00B1372B" w:rsidRPr="00B1372B" w:rsidRDefault="00A00DD5" w:rsidP="0057237D">
      <w:pPr>
        <w:pStyle w:val="BodyCopy"/>
      </w:pPr>
      <w:r>
        <w:tab/>
      </w:r>
      <w:r w:rsidR="00B1372B" w:rsidRPr="00B1372B">
        <w:t>Legroom</w:t>
      </w:r>
      <w:r w:rsidR="00B1372B" w:rsidRPr="00B1372B">
        <w:tab/>
        <w:t>41.2 (1,038)</w:t>
      </w:r>
    </w:p>
    <w:p w14:paraId="7BC04174" w14:textId="3047D618" w:rsidR="00B1372B" w:rsidRPr="00B1372B" w:rsidRDefault="00A00DD5" w:rsidP="0057237D">
      <w:pPr>
        <w:pStyle w:val="BodyCopy"/>
      </w:pPr>
      <w:r>
        <w:tab/>
      </w:r>
      <w:r w:rsidR="00B1372B" w:rsidRPr="00B1372B">
        <w:t>Shoulder room</w:t>
      </w:r>
      <w:r w:rsidR="00B1372B" w:rsidRPr="00B1372B">
        <w:tab/>
        <w:t>55.7 (1,417)</w:t>
      </w:r>
    </w:p>
    <w:p w14:paraId="199C015E" w14:textId="4EED2ADD" w:rsidR="00B1372B" w:rsidRPr="00B1372B" w:rsidRDefault="00A00DD5" w:rsidP="0057237D">
      <w:pPr>
        <w:pStyle w:val="BodyCopy"/>
      </w:pPr>
      <w:r>
        <w:tab/>
      </w:r>
      <w:r w:rsidR="00B1372B" w:rsidRPr="00B1372B">
        <w:t>Hip room</w:t>
      </w:r>
      <w:r w:rsidR="00B1372B" w:rsidRPr="00B1372B">
        <w:tab/>
        <w:t xml:space="preserve">53.9 (1,370) </w:t>
      </w:r>
    </w:p>
    <w:p w14:paraId="10ED414D" w14:textId="7B923972" w:rsidR="00B1372B" w:rsidRPr="00B1372B" w:rsidRDefault="00A00DD5" w:rsidP="0057237D">
      <w:pPr>
        <w:pStyle w:val="BodyCopy"/>
      </w:pPr>
      <w:r>
        <w:tab/>
      </w:r>
      <w:r w:rsidR="00B1372B" w:rsidRPr="00B1372B">
        <w:t>Seat travel</w:t>
      </w:r>
      <w:r w:rsidR="00B1372B" w:rsidRPr="00B1372B">
        <w:tab/>
        <w:t>9.4 (239.5)</w:t>
      </w:r>
    </w:p>
    <w:p w14:paraId="78EEEBC1" w14:textId="33B2D076" w:rsidR="00B1372B" w:rsidRPr="00B1372B" w:rsidRDefault="00A00DD5" w:rsidP="0057237D">
      <w:pPr>
        <w:pStyle w:val="BodyCopy"/>
      </w:pPr>
      <w:r>
        <w:tab/>
      </w:r>
      <w:r w:rsidR="00B1372B" w:rsidRPr="00B1372B">
        <w:t>EPA front volume index</w:t>
      </w:r>
      <w:r w:rsidR="00B1372B" w:rsidRPr="00B1372B">
        <w:tab/>
        <w:t xml:space="preserve">53.7 (1.52) </w:t>
      </w:r>
    </w:p>
    <w:p w14:paraId="00D74194" w14:textId="77777777" w:rsidR="00B1372B" w:rsidRPr="00B1372B" w:rsidRDefault="00B1372B" w:rsidP="0057237D">
      <w:pPr>
        <w:pStyle w:val="BodyCopy"/>
      </w:pPr>
      <w:r w:rsidRPr="00B1372B">
        <w:t>Rear</w:t>
      </w:r>
      <w:r w:rsidRPr="00B1372B">
        <w:tab/>
      </w:r>
    </w:p>
    <w:p w14:paraId="5CFB84FC" w14:textId="6DF4170E" w:rsidR="00B1372B" w:rsidRPr="00B1372B" w:rsidRDefault="00A00DD5" w:rsidP="0057237D">
      <w:pPr>
        <w:pStyle w:val="BodyCopy"/>
      </w:pPr>
      <w:r>
        <w:tab/>
      </w:r>
      <w:r w:rsidR="00B1372B" w:rsidRPr="00B1372B">
        <w:t>Headroom</w:t>
      </w:r>
      <w:r w:rsidR="00B1372B" w:rsidRPr="00B1372B">
        <w:tab/>
        <w:t>42.8 (1,087) soft top / 40.8 (1036) hardtop</w:t>
      </w:r>
    </w:p>
    <w:p w14:paraId="3829968F" w14:textId="48256C45" w:rsidR="00B1372B" w:rsidRPr="00B1372B" w:rsidRDefault="00A00DD5" w:rsidP="0057237D">
      <w:pPr>
        <w:pStyle w:val="BodyCopy"/>
      </w:pPr>
      <w:r>
        <w:tab/>
      </w:r>
      <w:r w:rsidR="00B1372B" w:rsidRPr="00B1372B">
        <w:t>Legroom</w:t>
      </w:r>
      <w:r w:rsidR="00B1372B" w:rsidRPr="00B1372B">
        <w:tab/>
        <w:t>38.3 (966)</w:t>
      </w:r>
    </w:p>
    <w:p w14:paraId="2E81B72E" w14:textId="5EB77A64" w:rsidR="00B1372B" w:rsidRPr="00B1372B" w:rsidRDefault="00A00DD5" w:rsidP="0057237D">
      <w:pPr>
        <w:pStyle w:val="BodyCopy"/>
      </w:pPr>
      <w:r>
        <w:tab/>
      </w:r>
      <w:r w:rsidR="00B1372B" w:rsidRPr="00B1372B">
        <w:t>Knee clearance</w:t>
      </w:r>
      <w:r w:rsidR="00B1372B" w:rsidRPr="00B1372B">
        <w:tab/>
        <w:t>2.7 (69)</w:t>
      </w:r>
    </w:p>
    <w:p w14:paraId="415D2146" w14:textId="3FDF3AAD" w:rsidR="00B1372B" w:rsidRPr="00B1372B" w:rsidRDefault="00A00DD5" w:rsidP="0057237D">
      <w:pPr>
        <w:pStyle w:val="BodyCopy"/>
      </w:pPr>
      <w:r>
        <w:tab/>
      </w:r>
      <w:r w:rsidR="00B1372B" w:rsidRPr="00B1372B">
        <w:t>Shoulder room</w:t>
      </w:r>
      <w:r w:rsidR="00B1372B" w:rsidRPr="00B1372B">
        <w:tab/>
        <w:t>55.7 (1,416)</w:t>
      </w:r>
    </w:p>
    <w:p w14:paraId="2CD251CC" w14:textId="71DACB59" w:rsidR="00B1372B" w:rsidRPr="00B1372B" w:rsidRDefault="00A00DD5" w:rsidP="0057237D">
      <w:pPr>
        <w:pStyle w:val="BodyCopy"/>
      </w:pPr>
      <w:r>
        <w:tab/>
      </w:r>
      <w:r w:rsidR="00B1372B" w:rsidRPr="00B1372B">
        <w:t>Hip room</w:t>
      </w:r>
      <w:r w:rsidR="00B1372B" w:rsidRPr="00B1372B">
        <w:tab/>
        <w:t xml:space="preserve">55.9 (1,421) </w:t>
      </w:r>
    </w:p>
    <w:p w14:paraId="1B98D102" w14:textId="71B800A0" w:rsidR="00B1372B" w:rsidRPr="00B1372B" w:rsidRDefault="00A00DD5" w:rsidP="0057237D">
      <w:pPr>
        <w:pStyle w:val="BodyCopy2linesIndent"/>
      </w:pPr>
      <w:r>
        <w:tab/>
      </w:r>
      <w:r w:rsidR="00B1372B" w:rsidRPr="00B1372B">
        <w:t xml:space="preserve">EPA rear seat volume </w:t>
      </w:r>
      <w:r w:rsidR="00B1372B" w:rsidRPr="00A00DD5">
        <w:t xml:space="preserve">index </w:t>
      </w:r>
      <w:r w:rsidR="00B1372B" w:rsidRPr="00A00DD5">
        <w:br/>
        <w:t>(cu. ft. / cu</w:t>
      </w:r>
      <w:r w:rsidR="00B1372B" w:rsidRPr="00B1372B">
        <w:t xml:space="preserve">. m) </w:t>
      </w:r>
      <w:r w:rsidR="00B1372B" w:rsidRPr="00B1372B">
        <w:tab/>
        <w:t>49.2 (1.39)</w:t>
      </w:r>
    </w:p>
    <w:p w14:paraId="509701A8" w14:textId="77777777" w:rsidR="00B1372B" w:rsidRPr="00B1372B" w:rsidRDefault="00B1372B" w:rsidP="0057237D">
      <w:pPr>
        <w:pStyle w:val="BodyCopy"/>
      </w:pPr>
      <w:proofErr w:type="spellStart"/>
      <w:r w:rsidRPr="00B1372B">
        <w:t>Liftover</w:t>
      </w:r>
      <w:proofErr w:type="spellEnd"/>
      <w:r w:rsidRPr="00B1372B">
        <w:t xml:space="preserve"> Height</w:t>
      </w:r>
      <w:r w:rsidRPr="00B1372B">
        <w:tab/>
        <w:t>29.7 (755)</w:t>
      </w:r>
    </w:p>
    <w:p w14:paraId="4C277242" w14:textId="4CA3F432" w:rsidR="00B1372B" w:rsidRPr="00A00DD5" w:rsidRDefault="00B1372B" w:rsidP="004058E9">
      <w:pPr>
        <w:pStyle w:val="Heading3"/>
        <w:keepNext/>
        <w:keepLines/>
      </w:pPr>
      <w:r w:rsidRPr="00A00DD5">
        <w:lastRenderedPageBreak/>
        <w:t>WHEELS</w:t>
      </w:r>
    </w:p>
    <w:p w14:paraId="20571ADB" w14:textId="77777777" w:rsidR="00B1372B" w:rsidRPr="00B1372B" w:rsidRDefault="00B1372B" w:rsidP="004058E9">
      <w:pPr>
        <w:pStyle w:val="BodyCopy"/>
        <w:keepNext/>
        <w:keepLines/>
        <w:spacing w:line="240" w:lineRule="auto"/>
      </w:pPr>
      <w:r w:rsidRPr="00B1372B">
        <w:t>Availability</w:t>
      </w:r>
      <w:r w:rsidRPr="00B1372B">
        <w:tab/>
        <w:t xml:space="preserve">Standard (Sport) </w:t>
      </w:r>
    </w:p>
    <w:p w14:paraId="48AE04F9" w14:textId="3AFCFE86" w:rsidR="00B1372B" w:rsidRPr="00B1372B" w:rsidRDefault="00A00DD5" w:rsidP="004058E9">
      <w:pPr>
        <w:pStyle w:val="BodyCopy"/>
        <w:keepNext/>
        <w:keepLines/>
        <w:spacing w:line="240" w:lineRule="auto"/>
      </w:pPr>
      <w:r>
        <w:tab/>
      </w:r>
      <w:r w:rsidR="00B1372B" w:rsidRPr="00B1372B">
        <w:t>Type and material</w:t>
      </w:r>
      <w:r w:rsidR="00B1372B" w:rsidRPr="00B1372B">
        <w:tab/>
        <w:t xml:space="preserve">Fully painted steel with Low Gloss Black </w:t>
      </w:r>
    </w:p>
    <w:p w14:paraId="57018DE3" w14:textId="16BD3306" w:rsidR="00B1372B" w:rsidRPr="00B1372B" w:rsidRDefault="00A00DD5" w:rsidP="004058E9">
      <w:pPr>
        <w:pStyle w:val="BodyCopy"/>
        <w:keepNext/>
        <w:keepLines/>
        <w:spacing w:line="240" w:lineRule="auto"/>
      </w:pPr>
      <w:r>
        <w:tab/>
      </w:r>
      <w:r w:rsidR="00B1372B" w:rsidRPr="00B1372B">
        <w:t>Size</w:t>
      </w:r>
      <w:r w:rsidR="00B1372B" w:rsidRPr="00B1372B">
        <w:tab/>
        <w:t xml:space="preserve">17 x 7.5 in.  </w:t>
      </w:r>
    </w:p>
    <w:p w14:paraId="71AD179A" w14:textId="77777777" w:rsidR="00B1372B" w:rsidRPr="00B1372B" w:rsidRDefault="00B1372B" w:rsidP="004058E9">
      <w:pPr>
        <w:pStyle w:val="BodyCopy"/>
        <w:keepNext/>
        <w:keepLines/>
        <w:spacing w:line="240" w:lineRule="auto"/>
      </w:pPr>
      <w:r w:rsidRPr="00B1372B">
        <w:t>Availability</w:t>
      </w:r>
      <w:r w:rsidRPr="00B1372B">
        <w:tab/>
        <w:t xml:space="preserve">Standard (Sport S) </w:t>
      </w:r>
    </w:p>
    <w:p w14:paraId="186F5C7E" w14:textId="735B2692" w:rsidR="00B1372B" w:rsidRPr="00B1372B" w:rsidRDefault="00A00DD5" w:rsidP="004058E9">
      <w:pPr>
        <w:pStyle w:val="BodyCopy"/>
        <w:keepNext/>
        <w:keepLines/>
        <w:spacing w:line="240" w:lineRule="auto"/>
      </w:pPr>
      <w:r>
        <w:tab/>
      </w:r>
      <w:r w:rsidR="00B1372B" w:rsidRPr="00B1372B">
        <w:t>Type and material</w:t>
      </w:r>
      <w:r w:rsidR="00B1372B" w:rsidRPr="00B1372B">
        <w:tab/>
        <w:t xml:space="preserve">Fully painted cast aluminum with High Gloss Tech Silver </w:t>
      </w:r>
    </w:p>
    <w:p w14:paraId="033C16D5" w14:textId="0AE3B47D" w:rsidR="00B1372B" w:rsidRPr="00B1372B" w:rsidRDefault="00A00DD5" w:rsidP="004058E9">
      <w:pPr>
        <w:pStyle w:val="BodyCopy"/>
        <w:keepNext/>
        <w:keepLines/>
        <w:spacing w:line="240" w:lineRule="auto"/>
      </w:pPr>
      <w:r>
        <w:tab/>
      </w:r>
      <w:r w:rsidR="00B1372B" w:rsidRPr="00B1372B">
        <w:t>Size</w:t>
      </w:r>
      <w:r w:rsidR="00B1372B" w:rsidRPr="00B1372B">
        <w:tab/>
        <w:t xml:space="preserve">17 x 7.5 in.  </w:t>
      </w:r>
    </w:p>
    <w:p w14:paraId="3344A0AD" w14:textId="77777777" w:rsidR="00B1372B" w:rsidRPr="00B1372B" w:rsidRDefault="00B1372B" w:rsidP="004058E9">
      <w:pPr>
        <w:pStyle w:val="BodyCopy"/>
        <w:keepNext/>
        <w:keepLines/>
        <w:spacing w:line="240" w:lineRule="auto"/>
      </w:pPr>
      <w:r w:rsidRPr="00B1372B">
        <w:t>Availability</w:t>
      </w:r>
      <w:r w:rsidRPr="00B1372B">
        <w:tab/>
        <w:t xml:space="preserve">Optional (Sport S) </w:t>
      </w:r>
    </w:p>
    <w:p w14:paraId="6AD4E8A3" w14:textId="5C8FE637" w:rsidR="00B1372B" w:rsidRPr="00B1372B" w:rsidRDefault="00A00DD5" w:rsidP="0057237D">
      <w:pPr>
        <w:pStyle w:val="BodyCopy"/>
      </w:pPr>
      <w:r>
        <w:tab/>
      </w:r>
      <w:r w:rsidR="00B1372B" w:rsidRPr="00B1372B">
        <w:t>Type and material</w:t>
      </w:r>
      <w:r w:rsidR="00B1372B" w:rsidRPr="00B1372B">
        <w:tab/>
        <w:t xml:space="preserve">Fully painted cast aluminum with High Gloss Black </w:t>
      </w:r>
    </w:p>
    <w:p w14:paraId="04ED9341" w14:textId="177FBEC6" w:rsidR="00B1372B" w:rsidRPr="00B1372B" w:rsidRDefault="00A00DD5" w:rsidP="0057237D">
      <w:pPr>
        <w:pStyle w:val="BodyCopy"/>
      </w:pPr>
      <w:r>
        <w:tab/>
      </w:r>
      <w:r w:rsidR="00B1372B" w:rsidRPr="00B1372B">
        <w:t>Size</w:t>
      </w:r>
      <w:r w:rsidR="00B1372B" w:rsidRPr="00B1372B">
        <w:tab/>
        <w:t xml:space="preserve">17 x 7.5 in.  </w:t>
      </w:r>
    </w:p>
    <w:p w14:paraId="2936D698" w14:textId="77777777" w:rsidR="00B1372B" w:rsidRPr="00B1372B" w:rsidRDefault="00B1372B" w:rsidP="0057237D">
      <w:pPr>
        <w:pStyle w:val="BodyCopy"/>
      </w:pPr>
      <w:r w:rsidRPr="00B1372B">
        <w:t xml:space="preserve">Availability </w:t>
      </w:r>
      <w:r w:rsidRPr="00B1372B">
        <w:tab/>
        <w:t>Standard (Overland)</w:t>
      </w:r>
    </w:p>
    <w:p w14:paraId="37D33E9D" w14:textId="1AC66FE6" w:rsidR="00B1372B" w:rsidRPr="00B1372B" w:rsidRDefault="00A00DD5" w:rsidP="0057237D">
      <w:pPr>
        <w:pStyle w:val="BodyCopy"/>
      </w:pPr>
      <w:r>
        <w:tab/>
      </w:r>
      <w:r w:rsidR="00B1372B" w:rsidRPr="00B1372B">
        <w:t>Type and material</w:t>
      </w:r>
      <w:r w:rsidR="00B1372B" w:rsidRPr="00B1372B">
        <w:tab/>
        <w:t xml:space="preserve">Fully painted cast aluminum with High Gloss Granite Crystal </w:t>
      </w:r>
    </w:p>
    <w:p w14:paraId="3E15EC1F" w14:textId="49BF8659" w:rsidR="00B1372B" w:rsidRPr="00B1372B" w:rsidRDefault="00A00DD5" w:rsidP="0057237D">
      <w:pPr>
        <w:pStyle w:val="BodyCopy"/>
      </w:pPr>
      <w:r>
        <w:tab/>
      </w:r>
      <w:r w:rsidR="00B1372B" w:rsidRPr="00B1372B">
        <w:t>Size</w:t>
      </w:r>
      <w:r w:rsidR="00B1372B" w:rsidRPr="00B1372B">
        <w:tab/>
        <w:t>18 x 7.5 in.</w:t>
      </w:r>
    </w:p>
    <w:p w14:paraId="6A1027FE" w14:textId="77777777" w:rsidR="00B1372B" w:rsidRPr="00B1372B" w:rsidRDefault="00B1372B" w:rsidP="0057237D">
      <w:pPr>
        <w:pStyle w:val="BodyCopy"/>
      </w:pPr>
      <w:r w:rsidRPr="00B1372B">
        <w:t>Availability</w:t>
      </w:r>
      <w:r w:rsidRPr="00B1372B">
        <w:tab/>
        <w:t>Standard (Mojave)</w:t>
      </w:r>
    </w:p>
    <w:p w14:paraId="08DB2719" w14:textId="5391DC39" w:rsidR="00B1372B" w:rsidRPr="00B1372B" w:rsidRDefault="00A00DD5" w:rsidP="0057237D">
      <w:pPr>
        <w:pStyle w:val="BodyCopy"/>
      </w:pPr>
      <w:r>
        <w:tab/>
      </w:r>
      <w:r w:rsidR="00B1372B" w:rsidRPr="00B1372B">
        <w:t>Type and material</w:t>
      </w:r>
      <w:r w:rsidR="00B1372B" w:rsidRPr="00B1372B">
        <w:tab/>
        <w:t xml:space="preserve">Fully painted cast aluminum with Low Gloss Global Black </w:t>
      </w:r>
    </w:p>
    <w:p w14:paraId="5A77AC2B" w14:textId="1DBA5305" w:rsidR="00B1372B" w:rsidRPr="00B1372B" w:rsidRDefault="00A00DD5" w:rsidP="0057237D">
      <w:pPr>
        <w:pStyle w:val="BodyCopy"/>
      </w:pPr>
      <w:r>
        <w:tab/>
      </w:r>
      <w:r w:rsidR="00B1372B" w:rsidRPr="00B1372B">
        <w:t>Size</w:t>
      </w:r>
      <w:r w:rsidR="00B1372B" w:rsidRPr="00B1372B">
        <w:tab/>
        <w:t>17 x 7.5 in.</w:t>
      </w:r>
    </w:p>
    <w:p w14:paraId="3C14CF67" w14:textId="77777777" w:rsidR="00B1372B" w:rsidRPr="00B1372B" w:rsidRDefault="00B1372B" w:rsidP="0057237D">
      <w:pPr>
        <w:pStyle w:val="BodyCopy"/>
      </w:pPr>
      <w:r w:rsidRPr="00B1372B">
        <w:t>Availability</w:t>
      </w:r>
      <w:r w:rsidRPr="00B1372B">
        <w:tab/>
        <w:t xml:space="preserve">Optional (Mojave) </w:t>
      </w:r>
    </w:p>
    <w:p w14:paraId="05657DD6" w14:textId="100FB844" w:rsidR="00B1372B" w:rsidRPr="00B1372B" w:rsidRDefault="00A00DD5" w:rsidP="0057237D">
      <w:pPr>
        <w:pStyle w:val="BodyCopy"/>
      </w:pPr>
      <w:r>
        <w:tab/>
      </w:r>
      <w:r w:rsidR="00B1372B" w:rsidRPr="00B1372B">
        <w:t>Type and material</w:t>
      </w:r>
      <w:r w:rsidR="00B1372B" w:rsidRPr="00B1372B">
        <w:tab/>
        <w:t xml:space="preserve">Fully painted cast aluminum with polish / painted textured Low Gloss Black </w:t>
      </w:r>
    </w:p>
    <w:p w14:paraId="21991EEF" w14:textId="461CCD30" w:rsidR="00B1372B" w:rsidRPr="00B1372B" w:rsidRDefault="00A00DD5" w:rsidP="0057237D">
      <w:pPr>
        <w:pStyle w:val="BodyCopy"/>
      </w:pPr>
      <w:r>
        <w:tab/>
      </w:r>
      <w:r w:rsidR="00B1372B" w:rsidRPr="00B1372B">
        <w:t>Size</w:t>
      </w:r>
      <w:r w:rsidR="00B1372B" w:rsidRPr="00B1372B">
        <w:tab/>
        <w:t>17 x 7.5 in.</w:t>
      </w:r>
    </w:p>
    <w:p w14:paraId="0A448667" w14:textId="77777777" w:rsidR="00B1372B" w:rsidRPr="00B1372B" w:rsidRDefault="00B1372B" w:rsidP="0057237D">
      <w:pPr>
        <w:pStyle w:val="BodyCopy"/>
      </w:pPr>
      <w:r w:rsidRPr="00B1372B">
        <w:t>Availability</w:t>
      </w:r>
      <w:r w:rsidRPr="00B1372B">
        <w:tab/>
        <w:t xml:space="preserve">Standard (Rubicon) </w:t>
      </w:r>
    </w:p>
    <w:p w14:paraId="01E4CD27" w14:textId="59F88506" w:rsidR="00B1372B" w:rsidRPr="00B1372B" w:rsidRDefault="00A00DD5" w:rsidP="0057237D">
      <w:pPr>
        <w:pStyle w:val="BodyCopy"/>
      </w:pPr>
      <w:r>
        <w:tab/>
      </w:r>
      <w:r w:rsidR="00B1372B" w:rsidRPr="00B1372B">
        <w:t>Type and material</w:t>
      </w:r>
      <w:r w:rsidR="00B1372B" w:rsidRPr="00B1372B">
        <w:tab/>
        <w:t>Fully painted cast aluminum with Granite Crystal</w:t>
      </w:r>
    </w:p>
    <w:p w14:paraId="419EF954" w14:textId="2E14282C" w:rsidR="00B1372B" w:rsidRPr="00B1372B" w:rsidRDefault="00A00DD5" w:rsidP="0057237D">
      <w:pPr>
        <w:pStyle w:val="BodyCopy"/>
      </w:pPr>
      <w:r>
        <w:tab/>
      </w:r>
      <w:r w:rsidR="00B1372B" w:rsidRPr="00B1372B">
        <w:t>Size</w:t>
      </w:r>
      <w:r w:rsidR="00B1372B" w:rsidRPr="00B1372B">
        <w:tab/>
        <w:t>17 x 7.5 in.</w:t>
      </w:r>
    </w:p>
    <w:p w14:paraId="0ACFF326" w14:textId="77777777" w:rsidR="00B1372B" w:rsidRPr="00B1372B" w:rsidRDefault="00B1372B" w:rsidP="0057237D">
      <w:pPr>
        <w:pStyle w:val="BodyCopy"/>
      </w:pPr>
      <w:r w:rsidRPr="00B1372B">
        <w:t>Availability</w:t>
      </w:r>
      <w:r w:rsidRPr="00B1372B">
        <w:tab/>
        <w:t xml:space="preserve">Optional (Rubicon) </w:t>
      </w:r>
    </w:p>
    <w:p w14:paraId="66AFA4EF" w14:textId="5655F687" w:rsidR="00B1372B" w:rsidRPr="00B1372B" w:rsidRDefault="00A00DD5" w:rsidP="0057237D">
      <w:pPr>
        <w:pStyle w:val="BodyCopy"/>
      </w:pPr>
      <w:r>
        <w:tab/>
      </w:r>
      <w:r w:rsidR="00B1372B" w:rsidRPr="00B1372B">
        <w:t>Type and material</w:t>
      </w:r>
      <w:r w:rsidR="00B1372B" w:rsidRPr="00B1372B">
        <w:tab/>
        <w:t xml:space="preserve">Painted pocket with Mid Gloss paint and polished cast aluminum </w:t>
      </w:r>
    </w:p>
    <w:p w14:paraId="7B576480" w14:textId="3ADF6B04" w:rsidR="00B1372B" w:rsidRPr="00B1372B" w:rsidRDefault="00A00DD5" w:rsidP="0057237D">
      <w:pPr>
        <w:pStyle w:val="BodyCopy"/>
      </w:pPr>
      <w:r>
        <w:tab/>
      </w:r>
      <w:r w:rsidR="00B1372B" w:rsidRPr="00B1372B">
        <w:t>Size</w:t>
      </w:r>
      <w:r w:rsidR="00B1372B" w:rsidRPr="00B1372B">
        <w:tab/>
        <w:t>17 x 7.5 in.</w:t>
      </w:r>
    </w:p>
    <w:p w14:paraId="62B7701E" w14:textId="1156E2AE" w:rsidR="00B1372B" w:rsidRPr="00A00DD5" w:rsidRDefault="00B1372B" w:rsidP="00A00DD5">
      <w:pPr>
        <w:pStyle w:val="Heading3"/>
      </w:pPr>
      <w:r w:rsidRPr="00A00DD5">
        <w:t>TIRES</w:t>
      </w:r>
    </w:p>
    <w:p w14:paraId="32552536" w14:textId="77777777" w:rsidR="00B1372B" w:rsidRPr="00B1372B" w:rsidRDefault="00B1372B" w:rsidP="0057237D">
      <w:pPr>
        <w:pStyle w:val="BodyCopy"/>
      </w:pPr>
      <w:r w:rsidRPr="00B1372B">
        <w:t>Availability</w:t>
      </w:r>
      <w:r w:rsidRPr="00B1372B">
        <w:tab/>
        <w:t>Standard (Sport)</w:t>
      </w:r>
    </w:p>
    <w:p w14:paraId="07815B31" w14:textId="3C44B700" w:rsidR="00B1372B" w:rsidRPr="00B1372B" w:rsidRDefault="00A00DD5" w:rsidP="0057237D">
      <w:pPr>
        <w:pStyle w:val="BodyCopy"/>
      </w:pPr>
      <w:r>
        <w:tab/>
      </w:r>
      <w:r w:rsidR="00B1372B" w:rsidRPr="00B1372B">
        <w:t>Size and type</w:t>
      </w:r>
      <w:r w:rsidR="00B1372B" w:rsidRPr="00B1372B">
        <w:tab/>
        <w:t>245/</w:t>
      </w:r>
      <w:proofErr w:type="spellStart"/>
      <w:r w:rsidR="00B1372B" w:rsidRPr="00B1372B">
        <w:t>75R17</w:t>
      </w:r>
      <w:proofErr w:type="spellEnd"/>
      <w:r w:rsidR="00B1372B" w:rsidRPr="00B1372B">
        <w:t>, on/off-road, black sidewall</w:t>
      </w:r>
    </w:p>
    <w:p w14:paraId="089420B9" w14:textId="6CD32BCC" w:rsidR="00B1372B" w:rsidRPr="00B1372B" w:rsidRDefault="00A00DD5" w:rsidP="0057237D">
      <w:pPr>
        <w:pStyle w:val="BodyCopy"/>
      </w:pPr>
      <w:r>
        <w:tab/>
      </w:r>
      <w:r w:rsidR="00B1372B" w:rsidRPr="00B1372B">
        <w:t>Mfr. and model</w:t>
      </w:r>
      <w:r w:rsidR="00B1372B" w:rsidRPr="00B1372B">
        <w:tab/>
        <w:t>Bridgestone Dueler H/T 685, Bridgestone Dueler A/T RH-S</w:t>
      </w:r>
    </w:p>
    <w:p w14:paraId="35B81C58" w14:textId="7C4424B8" w:rsidR="00B1372B" w:rsidRPr="00B1372B" w:rsidRDefault="00A00DD5" w:rsidP="0057237D">
      <w:pPr>
        <w:pStyle w:val="BodyCopy"/>
      </w:pPr>
      <w:r>
        <w:tab/>
      </w:r>
      <w:r w:rsidR="00B1372B" w:rsidRPr="00B1372B">
        <w:t>Revs per mile (km)</w:t>
      </w:r>
      <w:r w:rsidR="00B1372B" w:rsidRPr="00B1372B">
        <w:tab/>
        <w:t>661 (411) Bridgestone Dueler H/T 685 and A/T RH-S</w:t>
      </w:r>
    </w:p>
    <w:p w14:paraId="73242C37" w14:textId="332D59DC" w:rsidR="00B1372B" w:rsidRPr="00B1372B" w:rsidRDefault="00B1372B" w:rsidP="0057237D">
      <w:pPr>
        <w:pStyle w:val="BodyCopy"/>
      </w:pPr>
      <w:r w:rsidRPr="00B1372B">
        <w:t>Availability</w:t>
      </w:r>
      <w:r w:rsidRPr="00B1372B">
        <w:tab/>
        <w:t xml:space="preserve">Standard (Sport S) </w:t>
      </w:r>
    </w:p>
    <w:p w14:paraId="4DC1286D" w14:textId="1E504B98" w:rsidR="00B1372B" w:rsidRPr="00B1372B" w:rsidRDefault="00A00DD5" w:rsidP="0057237D">
      <w:pPr>
        <w:pStyle w:val="BodyCopy"/>
      </w:pPr>
      <w:r>
        <w:tab/>
      </w:r>
      <w:r w:rsidR="00B1372B" w:rsidRPr="00B1372B">
        <w:t>Size and type</w:t>
      </w:r>
      <w:r w:rsidR="00B1372B" w:rsidRPr="00B1372B">
        <w:tab/>
        <w:t>245/</w:t>
      </w:r>
      <w:proofErr w:type="spellStart"/>
      <w:r w:rsidR="00B1372B" w:rsidRPr="00B1372B">
        <w:t>75R17</w:t>
      </w:r>
      <w:proofErr w:type="spellEnd"/>
      <w:r w:rsidR="00B1372B" w:rsidRPr="00B1372B">
        <w:t>, on/off-road, black sidewall</w:t>
      </w:r>
    </w:p>
    <w:p w14:paraId="0638AD8D" w14:textId="7866F7A5" w:rsidR="00B1372B" w:rsidRPr="00B1372B" w:rsidRDefault="00A00DD5" w:rsidP="0057237D">
      <w:pPr>
        <w:pStyle w:val="BodyCopy"/>
      </w:pPr>
      <w:r>
        <w:tab/>
      </w:r>
      <w:r w:rsidR="00B1372B" w:rsidRPr="00B1372B">
        <w:t>Mfr. and model</w:t>
      </w:r>
      <w:r w:rsidR="00B1372B" w:rsidRPr="00B1372B">
        <w:tab/>
        <w:t>Bridgestone Dueler H/T 685, Bridgestone Dueler A/T RH-S</w:t>
      </w:r>
    </w:p>
    <w:p w14:paraId="4766A66E" w14:textId="0970BDE5" w:rsidR="00B1372B" w:rsidRPr="00B1372B" w:rsidRDefault="00A00DD5" w:rsidP="0057237D">
      <w:pPr>
        <w:pStyle w:val="BodyCopy"/>
      </w:pPr>
      <w:r>
        <w:tab/>
      </w:r>
      <w:r w:rsidR="00B1372B" w:rsidRPr="00B1372B">
        <w:t>Revs per mile (km)</w:t>
      </w:r>
      <w:r w:rsidR="00B1372B" w:rsidRPr="00B1372B">
        <w:tab/>
        <w:t>661 (411)</w:t>
      </w:r>
    </w:p>
    <w:p w14:paraId="7CD2FAAA" w14:textId="774262C1" w:rsidR="004058E9" w:rsidRPr="00A00DD5" w:rsidRDefault="004058E9" w:rsidP="004058E9">
      <w:pPr>
        <w:pStyle w:val="Heading3"/>
      </w:pPr>
      <w:r w:rsidRPr="00A00DD5">
        <w:lastRenderedPageBreak/>
        <w:t>TIRES</w:t>
      </w:r>
      <w:r>
        <w:t xml:space="preserve"> (CONTINUED)</w:t>
      </w:r>
    </w:p>
    <w:p w14:paraId="480BAA3E" w14:textId="1E85D963" w:rsidR="00B1372B" w:rsidRPr="00B1372B" w:rsidRDefault="00B1372B" w:rsidP="0057237D">
      <w:pPr>
        <w:pStyle w:val="BodyCopy"/>
      </w:pPr>
      <w:r w:rsidRPr="00B1372B">
        <w:t>Availability</w:t>
      </w:r>
      <w:r w:rsidRPr="00B1372B">
        <w:tab/>
        <w:t>Standard (Overland)</w:t>
      </w:r>
    </w:p>
    <w:p w14:paraId="028EF607" w14:textId="7EB3E1DF" w:rsidR="00B1372B" w:rsidRPr="00B1372B" w:rsidRDefault="00A00DD5" w:rsidP="0057237D">
      <w:pPr>
        <w:pStyle w:val="BodyCopy"/>
      </w:pPr>
      <w:r>
        <w:tab/>
      </w:r>
      <w:r w:rsidR="00B1372B" w:rsidRPr="00B1372B">
        <w:t>Size and type</w:t>
      </w:r>
      <w:r w:rsidR="00B1372B" w:rsidRPr="00B1372B">
        <w:tab/>
        <w:t>255/</w:t>
      </w:r>
      <w:proofErr w:type="spellStart"/>
      <w:r w:rsidR="00B1372B" w:rsidRPr="00B1372B">
        <w:t>70R18</w:t>
      </w:r>
      <w:proofErr w:type="spellEnd"/>
    </w:p>
    <w:p w14:paraId="4181146E" w14:textId="55ED139C" w:rsidR="00B1372B" w:rsidRPr="00B1372B" w:rsidRDefault="00A00DD5" w:rsidP="0057237D">
      <w:pPr>
        <w:pStyle w:val="BodyCopy"/>
      </w:pPr>
      <w:r>
        <w:tab/>
      </w:r>
      <w:r w:rsidR="00B1372B" w:rsidRPr="00B1372B">
        <w:t>Mfr. and model</w:t>
      </w:r>
      <w:r w:rsidR="00B1372B" w:rsidRPr="00B1372B">
        <w:tab/>
        <w:t>Bridgestone Dueler H/T 685</w:t>
      </w:r>
    </w:p>
    <w:p w14:paraId="0FF9880C" w14:textId="03161B39" w:rsidR="00B1372B" w:rsidRPr="00B1372B" w:rsidRDefault="00A00DD5" w:rsidP="0057237D">
      <w:pPr>
        <w:pStyle w:val="BodyCopy"/>
      </w:pPr>
      <w:r>
        <w:tab/>
      </w:r>
      <w:r w:rsidR="00B1372B" w:rsidRPr="00B1372B">
        <w:t>Revs per mile (km)</w:t>
      </w:r>
      <w:r w:rsidR="00B1372B" w:rsidRPr="00B1372B">
        <w:tab/>
        <w:t>404 (650)</w:t>
      </w:r>
    </w:p>
    <w:p w14:paraId="72E4F4CC" w14:textId="4531AC18" w:rsidR="00B1372B" w:rsidRPr="00B1372B" w:rsidRDefault="00B1372B" w:rsidP="0057237D">
      <w:pPr>
        <w:pStyle w:val="BodyCopy"/>
      </w:pPr>
      <w:r w:rsidRPr="00B1372B">
        <w:t>Availability</w:t>
      </w:r>
      <w:r w:rsidRPr="00B1372B">
        <w:tab/>
        <w:t>Optional (Overland)</w:t>
      </w:r>
    </w:p>
    <w:p w14:paraId="5490180A" w14:textId="021EFB21" w:rsidR="00B1372B" w:rsidRPr="00B1372B" w:rsidRDefault="00A00DD5" w:rsidP="0057237D">
      <w:pPr>
        <w:pStyle w:val="BodyCopy"/>
      </w:pPr>
      <w:r>
        <w:tab/>
      </w:r>
      <w:r w:rsidR="00B1372B" w:rsidRPr="00B1372B">
        <w:t>Size and type</w:t>
      </w:r>
      <w:r w:rsidR="00B1372B" w:rsidRPr="00B1372B">
        <w:tab/>
        <w:t>255/</w:t>
      </w:r>
      <w:proofErr w:type="spellStart"/>
      <w:r w:rsidR="00B1372B" w:rsidRPr="00B1372B">
        <w:t>70R18</w:t>
      </w:r>
      <w:proofErr w:type="spellEnd"/>
    </w:p>
    <w:p w14:paraId="36F7210F" w14:textId="7994D4EA" w:rsidR="00B1372B" w:rsidRPr="00B1372B" w:rsidRDefault="00A00DD5" w:rsidP="0057237D">
      <w:pPr>
        <w:pStyle w:val="BodyCopy"/>
      </w:pPr>
      <w:r>
        <w:tab/>
      </w:r>
      <w:r w:rsidR="00B1372B" w:rsidRPr="00B1372B">
        <w:t>Mfr. and model</w:t>
      </w:r>
      <w:r w:rsidR="00B1372B" w:rsidRPr="00B1372B">
        <w:tab/>
        <w:t>Bridgestone Dueler A/T RH-S</w:t>
      </w:r>
    </w:p>
    <w:p w14:paraId="41BC05BB" w14:textId="5DB90120" w:rsidR="00B1372B" w:rsidRPr="00B1372B" w:rsidRDefault="00A00DD5" w:rsidP="0057237D">
      <w:pPr>
        <w:pStyle w:val="BodyCopy"/>
      </w:pPr>
      <w:r>
        <w:tab/>
      </w:r>
      <w:r w:rsidR="00B1372B" w:rsidRPr="00B1372B">
        <w:t>Revs per mile (km)</w:t>
      </w:r>
      <w:r w:rsidR="00B1372B" w:rsidRPr="00B1372B">
        <w:tab/>
        <w:t>404 (650)</w:t>
      </w:r>
    </w:p>
    <w:p w14:paraId="6534A322" w14:textId="77777777" w:rsidR="00B1372B" w:rsidRPr="00B1372B" w:rsidRDefault="00B1372B" w:rsidP="0057237D">
      <w:pPr>
        <w:pStyle w:val="BodyCopy"/>
      </w:pPr>
      <w:r w:rsidRPr="00B1372B">
        <w:t>Availability</w:t>
      </w:r>
      <w:r w:rsidRPr="00B1372B">
        <w:tab/>
        <w:t>Standard (Mojave)</w:t>
      </w:r>
    </w:p>
    <w:p w14:paraId="2F634524" w14:textId="1D6CFF05" w:rsidR="00B1372B" w:rsidRPr="00B1372B" w:rsidRDefault="00A00DD5" w:rsidP="0057237D">
      <w:pPr>
        <w:pStyle w:val="BodyCopy"/>
      </w:pPr>
      <w:r>
        <w:tab/>
      </w:r>
      <w:r w:rsidR="00B1372B" w:rsidRPr="00B1372B">
        <w:t>Size and type</w:t>
      </w:r>
      <w:r w:rsidR="00B1372B" w:rsidRPr="00B1372B">
        <w:tab/>
      </w:r>
      <w:proofErr w:type="spellStart"/>
      <w:r w:rsidR="00B1372B" w:rsidRPr="00B1372B">
        <w:t>LT285</w:t>
      </w:r>
      <w:proofErr w:type="spellEnd"/>
      <w:r w:rsidR="00B1372B" w:rsidRPr="00B1372B">
        <w:t>/</w:t>
      </w:r>
      <w:proofErr w:type="spellStart"/>
      <w:r w:rsidR="00B1372B" w:rsidRPr="00B1372B">
        <w:t>70R17C</w:t>
      </w:r>
      <w:proofErr w:type="spellEnd"/>
    </w:p>
    <w:p w14:paraId="0E603E3D" w14:textId="798026D9" w:rsidR="00B1372B" w:rsidRPr="00B1372B" w:rsidRDefault="00A00DD5" w:rsidP="0057237D">
      <w:pPr>
        <w:pStyle w:val="BodyCopy"/>
      </w:pPr>
      <w:r>
        <w:tab/>
      </w:r>
      <w:r w:rsidR="00B1372B" w:rsidRPr="00B1372B">
        <w:t>Mfr. and model</w:t>
      </w:r>
      <w:r w:rsidR="00B1372B" w:rsidRPr="00B1372B">
        <w:tab/>
      </w:r>
      <w:proofErr w:type="spellStart"/>
      <w:r w:rsidR="00B1372B" w:rsidRPr="00B1372B">
        <w:t>Falken</w:t>
      </w:r>
      <w:proofErr w:type="spellEnd"/>
      <w:r w:rsidR="00B1372B" w:rsidRPr="00B1372B">
        <w:t xml:space="preserve"> </w:t>
      </w:r>
      <w:proofErr w:type="spellStart"/>
      <w:r w:rsidR="00B1372B" w:rsidRPr="00B1372B">
        <w:t>Wildpeak</w:t>
      </w:r>
      <w:proofErr w:type="spellEnd"/>
      <w:r w:rsidR="00B1372B" w:rsidRPr="00B1372B">
        <w:t xml:space="preserve"> A/T</w:t>
      </w:r>
    </w:p>
    <w:p w14:paraId="1D405A91" w14:textId="445F5056" w:rsidR="00B1372B" w:rsidRPr="00B1372B" w:rsidRDefault="00A00DD5" w:rsidP="0057237D">
      <w:pPr>
        <w:pStyle w:val="BodyCopy"/>
      </w:pPr>
      <w:r>
        <w:tab/>
      </w:r>
      <w:r w:rsidR="00B1372B" w:rsidRPr="00B1372B">
        <w:t>Revs per mile (km)</w:t>
      </w:r>
      <w:r w:rsidR="00B1372B" w:rsidRPr="00B1372B">
        <w:tab/>
        <w:t>617 (383)</w:t>
      </w:r>
    </w:p>
    <w:p w14:paraId="48DF2D30" w14:textId="77777777" w:rsidR="00B1372B" w:rsidRPr="00B1372B" w:rsidRDefault="00B1372B" w:rsidP="0057237D">
      <w:pPr>
        <w:pStyle w:val="BodyCopy"/>
      </w:pPr>
      <w:r w:rsidRPr="00B1372B">
        <w:t>Availability</w:t>
      </w:r>
      <w:r w:rsidRPr="00B1372B">
        <w:tab/>
        <w:t>Optional (Mojave)</w:t>
      </w:r>
    </w:p>
    <w:p w14:paraId="34D57357" w14:textId="1799D6AD" w:rsidR="00B1372B" w:rsidRPr="00B1372B" w:rsidRDefault="00A00DD5" w:rsidP="0057237D">
      <w:pPr>
        <w:pStyle w:val="BodyCopy"/>
      </w:pPr>
      <w:r>
        <w:tab/>
      </w:r>
      <w:r w:rsidR="00B1372B" w:rsidRPr="00B1372B">
        <w:t>Size and type</w:t>
      </w:r>
      <w:r w:rsidR="00B1372B" w:rsidRPr="00B1372B">
        <w:tab/>
      </w:r>
      <w:proofErr w:type="spellStart"/>
      <w:r w:rsidR="00B1372B" w:rsidRPr="00B1372B">
        <w:t>LT285</w:t>
      </w:r>
      <w:proofErr w:type="spellEnd"/>
      <w:r w:rsidR="00B1372B" w:rsidRPr="00B1372B">
        <w:t>/</w:t>
      </w:r>
      <w:proofErr w:type="spellStart"/>
      <w:r w:rsidR="00B1372B" w:rsidRPr="00B1372B">
        <w:t>70R17C</w:t>
      </w:r>
      <w:proofErr w:type="spellEnd"/>
    </w:p>
    <w:p w14:paraId="7BB68F78" w14:textId="03CD5FC0" w:rsidR="00B1372B" w:rsidRPr="00B1372B" w:rsidRDefault="00A00DD5" w:rsidP="0057237D">
      <w:pPr>
        <w:pStyle w:val="BodyCopy"/>
      </w:pPr>
      <w:r>
        <w:tab/>
      </w:r>
      <w:r w:rsidR="00B1372B" w:rsidRPr="00B1372B">
        <w:t>Mfr. and model</w:t>
      </w:r>
      <w:r w:rsidR="00B1372B" w:rsidRPr="00B1372B">
        <w:tab/>
      </w:r>
      <w:proofErr w:type="spellStart"/>
      <w:r w:rsidR="00B1372B" w:rsidRPr="00B1372B">
        <w:t>Falken</w:t>
      </w:r>
      <w:proofErr w:type="spellEnd"/>
      <w:r w:rsidR="00B1372B" w:rsidRPr="00B1372B">
        <w:t xml:space="preserve"> </w:t>
      </w:r>
      <w:proofErr w:type="spellStart"/>
      <w:r w:rsidR="00B1372B" w:rsidRPr="00B1372B">
        <w:t>Wildpeak</w:t>
      </w:r>
      <w:proofErr w:type="spellEnd"/>
      <w:r w:rsidR="00B1372B" w:rsidRPr="00B1372B">
        <w:t xml:space="preserve"> M/T</w:t>
      </w:r>
    </w:p>
    <w:p w14:paraId="25AAD7A5" w14:textId="78DF055D" w:rsidR="00B1372B" w:rsidRPr="00B1372B" w:rsidRDefault="00A00DD5" w:rsidP="0057237D">
      <w:pPr>
        <w:pStyle w:val="BodyCopy"/>
      </w:pPr>
      <w:r>
        <w:tab/>
      </w:r>
      <w:r w:rsidR="00B1372B" w:rsidRPr="00B1372B">
        <w:t>Revs per mile (km)</w:t>
      </w:r>
      <w:r w:rsidR="00B1372B" w:rsidRPr="00B1372B">
        <w:tab/>
        <w:t>617 (383)</w:t>
      </w:r>
    </w:p>
    <w:p w14:paraId="261FA1E5" w14:textId="35FAB60E" w:rsidR="00B1372B" w:rsidRPr="00B1372B" w:rsidRDefault="00B1372B" w:rsidP="004058E9">
      <w:pPr>
        <w:pStyle w:val="BodyCopy"/>
        <w:spacing w:line="240" w:lineRule="auto"/>
      </w:pPr>
      <w:r w:rsidRPr="00B1372B">
        <w:t>Availability</w:t>
      </w:r>
      <w:r w:rsidRPr="00B1372B">
        <w:tab/>
        <w:t xml:space="preserve">Standard (Rubicon) </w:t>
      </w:r>
    </w:p>
    <w:p w14:paraId="26929693" w14:textId="1EDDBEF7" w:rsidR="00B1372B" w:rsidRPr="00B1372B" w:rsidRDefault="00A00DD5" w:rsidP="004058E9">
      <w:pPr>
        <w:pStyle w:val="BodyCopy"/>
        <w:spacing w:line="240" w:lineRule="auto"/>
      </w:pPr>
      <w:r>
        <w:tab/>
      </w:r>
      <w:r w:rsidR="00B1372B" w:rsidRPr="00B1372B">
        <w:t>Size and type</w:t>
      </w:r>
      <w:r w:rsidR="00B1372B" w:rsidRPr="00B1372B">
        <w:tab/>
      </w:r>
      <w:proofErr w:type="spellStart"/>
      <w:r w:rsidR="00B1372B" w:rsidRPr="00B1372B">
        <w:t>LT285</w:t>
      </w:r>
      <w:proofErr w:type="spellEnd"/>
      <w:r w:rsidR="00B1372B" w:rsidRPr="00B1372B">
        <w:t>/</w:t>
      </w:r>
      <w:proofErr w:type="spellStart"/>
      <w:r w:rsidR="00B1372B" w:rsidRPr="00B1372B">
        <w:t>70R17C</w:t>
      </w:r>
      <w:proofErr w:type="spellEnd"/>
    </w:p>
    <w:p w14:paraId="60A74AB6" w14:textId="3BF3DF13" w:rsidR="00B1372B" w:rsidRPr="00B1372B" w:rsidRDefault="00A00DD5" w:rsidP="004058E9">
      <w:pPr>
        <w:pStyle w:val="BodyCopy"/>
        <w:spacing w:line="240" w:lineRule="auto"/>
      </w:pPr>
      <w:r>
        <w:tab/>
      </w:r>
      <w:r w:rsidR="00B1372B" w:rsidRPr="00B1372B">
        <w:t>Mfr. and model</w:t>
      </w:r>
      <w:r w:rsidR="00B1372B" w:rsidRPr="00B1372B">
        <w:tab/>
      </w:r>
      <w:proofErr w:type="spellStart"/>
      <w:r w:rsidR="00B1372B" w:rsidRPr="00B1372B">
        <w:t>Falken</w:t>
      </w:r>
      <w:proofErr w:type="spellEnd"/>
      <w:r w:rsidR="00B1372B" w:rsidRPr="00B1372B">
        <w:t xml:space="preserve"> </w:t>
      </w:r>
      <w:proofErr w:type="spellStart"/>
      <w:r w:rsidR="00B1372B" w:rsidRPr="00B1372B">
        <w:t>Wildpeak</w:t>
      </w:r>
      <w:proofErr w:type="spellEnd"/>
      <w:r w:rsidR="00B1372B" w:rsidRPr="00B1372B">
        <w:t xml:space="preserve"> A/T</w:t>
      </w:r>
    </w:p>
    <w:p w14:paraId="0CEA02A2" w14:textId="15C1B179" w:rsidR="00B1372B" w:rsidRPr="00B1372B" w:rsidRDefault="00A00DD5" w:rsidP="0057237D">
      <w:pPr>
        <w:pStyle w:val="BodyCopy"/>
      </w:pPr>
      <w:r>
        <w:tab/>
      </w:r>
      <w:r w:rsidR="00B1372B" w:rsidRPr="00B1372B">
        <w:t>Revs per mile (km)</w:t>
      </w:r>
      <w:r w:rsidR="00B1372B" w:rsidRPr="00B1372B">
        <w:tab/>
        <w:t>617 (383)</w:t>
      </w:r>
    </w:p>
    <w:p w14:paraId="0873C484" w14:textId="1EF9911E" w:rsidR="00B1372B" w:rsidRPr="00B1372B" w:rsidRDefault="00B1372B" w:rsidP="0057237D">
      <w:pPr>
        <w:pStyle w:val="BodyCopy"/>
      </w:pPr>
      <w:r w:rsidRPr="00B1372B">
        <w:t>Availability</w:t>
      </w:r>
      <w:r w:rsidRPr="00B1372B">
        <w:tab/>
        <w:t>Optional (Rubicon)</w:t>
      </w:r>
    </w:p>
    <w:p w14:paraId="5C46B040" w14:textId="42C23311" w:rsidR="00B1372B" w:rsidRPr="00B1372B" w:rsidRDefault="00A00DD5" w:rsidP="0057237D">
      <w:pPr>
        <w:pStyle w:val="BodyCopy"/>
      </w:pPr>
      <w:r>
        <w:tab/>
      </w:r>
      <w:r w:rsidR="00B1372B" w:rsidRPr="00B1372B">
        <w:t>Size and type</w:t>
      </w:r>
      <w:r w:rsidR="00B1372B" w:rsidRPr="00B1372B">
        <w:tab/>
      </w:r>
      <w:proofErr w:type="spellStart"/>
      <w:r w:rsidR="00B1372B" w:rsidRPr="00B1372B">
        <w:t>LT285</w:t>
      </w:r>
      <w:proofErr w:type="spellEnd"/>
      <w:r w:rsidR="00B1372B" w:rsidRPr="00B1372B">
        <w:t>/</w:t>
      </w:r>
      <w:proofErr w:type="spellStart"/>
      <w:r w:rsidR="00B1372B" w:rsidRPr="00B1372B">
        <w:t>70R17C</w:t>
      </w:r>
      <w:proofErr w:type="spellEnd"/>
    </w:p>
    <w:p w14:paraId="1EE47F36" w14:textId="2F2DF149" w:rsidR="00B1372B" w:rsidRPr="00B1372B" w:rsidRDefault="00A00DD5" w:rsidP="0057237D">
      <w:pPr>
        <w:pStyle w:val="BodyCopy"/>
      </w:pPr>
      <w:r>
        <w:tab/>
      </w:r>
      <w:r w:rsidR="00B1372B" w:rsidRPr="00B1372B">
        <w:t>Mfr. and model</w:t>
      </w:r>
      <w:r w:rsidR="00B1372B" w:rsidRPr="00B1372B">
        <w:tab/>
      </w:r>
      <w:proofErr w:type="spellStart"/>
      <w:r w:rsidR="00B1372B" w:rsidRPr="00B1372B">
        <w:t>Falken</w:t>
      </w:r>
      <w:proofErr w:type="spellEnd"/>
      <w:r w:rsidR="00B1372B" w:rsidRPr="00B1372B">
        <w:t xml:space="preserve"> </w:t>
      </w:r>
      <w:proofErr w:type="spellStart"/>
      <w:r w:rsidR="00B1372B" w:rsidRPr="00B1372B">
        <w:t>Wildpeak</w:t>
      </w:r>
      <w:proofErr w:type="spellEnd"/>
      <w:r w:rsidR="00B1372B" w:rsidRPr="00B1372B">
        <w:t xml:space="preserve"> M/T</w:t>
      </w:r>
    </w:p>
    <w:p w14:paraId="48AB7C19" w14:textId="108E5CC2" w:rsidR="00B1372B" w:rsidRPr="00B1372B" w:rsidRDefault="00A00DD5" w:rsidP="0057237D">
      <w:pPr>
        <w:pStyle w:val="BodyCopy"/>
      </w:pPr>
      <w:r>
        <w:tab/>
      </w:r>
      <w:r w:rsidR="00B1372B" w:rsidRPr="00B1372B">
        <w:t>Revs per mile (km)</w:t>
      </w:r>
      <w:r w:rsidR="00B1372B" w:rsidRPr="00B1372B">
        <w:tab/>
        <w:t>617 (383)</w:t>
      </w:r>
    </w:p>
    <w:p w14:paraId="75C4969B" w14:textId="77777777" w:rsidR="00B1372B" w:rsidRPr="00B1372B" w:rsidRDefault="00B1372B" w:rsidP="0057237D">
      <w:pPr>
        <w:pStyle w:val="BodyCopy"/>
      </w:pPr>
      <w:r w:rsidRPr="00B1372B">
        <w:t>Four–wheel Anti-lock Brakes</w:t>
      </w:r>
      <w:r w:rsidRPr="00B1372B">
        <w:tab/>
        <w:t>Standard</w:t>
      </w:r>
    </w:p>
    <w:p w14:paraId="11D2BC1C" w14:textId="77777777" w:rsidR="00B1372B" w:rsidRPr="00B1372B" w:rsidRDefault="00B1372B" w:rsidP="0057237D">
      <w:pPr>
        <w:pStyle w:val="BodyCopy"/>
      </w:pPr>
      <w:r w:rsidRPr="00B1372B">
        <w:t>Electronic Stability Control</w:t>
      </w:r>
      <w:r w:rsidRPr="00B1372B">
        <w:tab/>
        <w:t>Standard</w:t>
      </w:r>
    </w:p>
    <w:p w14:paraId="5C874521" w14:textId="77777777" w:rsidR="00B1372B" w:rsidRPr="00B1372B" w:rsidRDefault="00B1372B" w:rsidP="0057237D">
      <w:pPr>
        <w:pStyle w:val="BodyCopy"/>
      </w:pPr>
      <w:r w:rsidRPr="00B1372B">
        <w:t>All-speed Traction Control</w:t>
      </w:r>
      <w:r w:rsidRPr="00B1372B">
        <w:tab/>
        <w:t>Standard</w:t>
      </w:r>
    </w:p>
    <w:p w14:paraId="4C73DD5A" w14:textId="77777777" w:rsidR="00B1372B" w:rsidRPr="00B1372B" w:rsidRDefault="00B1372B" w:rsidP="004058E9">
      <w:pPr>
        <w:pStyle w:val="Heading3"/>
        <w:pageBreakBefore/>
      </w:pPr>
      <w:r w:rsidRPr="00B1372B">
        <w:lastRenderedPageBreak/>
        <w:t xml:space="preserve">Towing </w:t>
      </w:r>
      <w:proofErr w:type="gramStart"/>
      <w:r w:rsidRPr="00B1372B">
        <w:t>Capacities</w:t>
      </w:r>
      <w:r w:rsidRPr="00A00DD5">
        <w:rPr>
          <w:vertAlign w:val="superscript"/>
        </w:rPr>
        <w:t>(</w:t>
      </w:r>
      <w:proofErr w:type="gramEnd"/>
      <w:r w:rsidRPr="00A00DD5">
        <w:rPr>
          <w:vertAlign w:val="superscript"/>
        </w:rPr>
        <w:t>1)</w:t>
      </w:r>
    </w:p>
    <w:p w14:paraId="13FFA1C9" w14:textId="77777777" w:rsidR="00B1372B" w:rsidRPr="00A00DD5" w:rsidRDefault="00B1372B" w:rsidP="004058E9">
      <w:pPr>
        <w:pStyle w:val="Heading4"/>
        <w:spacing w:line="240" w:lineRule="auto"/>
      </w:pPr>
      <w:r w:rsidRPr="00A00DD5">
        <w:t>GLADIATOR SPORT</w:t>
      </w:r>
    </w:p>
    <w:tbl>
      <w:tblPr>
        <w:tblStyle w:val="SPTABLESTYLE"/>
        <w:tblpPr w:leftFromText="180" w:rightFromText="180" w:vertAnchor="text" w:tblpY="1"/>
        <w:tblW w:w="5000" w:type="pct"/>
        <w:tblLayout w:type="fixed"/>
        <w:tblLook w:val="0000" w:firstRow="0" w:lastRow="0" w:firstColumn="0" w:lastColumn="0" w:noHBand="0" w:noVBand="0"/>
      </w:tblPr>
      <w:tblGrid>
        <w:gridCol w:w="1529"/>
        <w:gridCol w:w="631"/>
        <w:gridCol w:w="1619"/>
        <w:gridCol w:w="571"/>
        <w:gridCol w:w="869"/>
        <w:gridCol w:w="631"/>
        <w:gridCol w:w="649"/>
        <w:gridCol w:w="790"/>
        <w:gridCol w:w="722"/>
        <w:gridCol w:w="633"/>
        <w:gridCol w:w="716"/>
        <w:gridCol w:w="720"/>
      </w:tblGrid>
      <w:tr w:rsidR="004B5265" w:rsidRPr="00F13A7D" w14:paraId="60E8287A" w14:textId="77777777" w:rsidTr="004B5265">
        <w:tc>
          <w:tcPr>
            <w:tcW w:w="759" w:type="pct"/>
            <w:noWrap/>
            <w:vAlign w:val="bottom"/>
          </w:tcPr>
          <w:p w14:paraId="10326B82" w14:textId="77777777" w:rsidR="00F13A7D" w:rsidRPr="00F13A7D" w:rsidRDefault="00F13A7D" w:rsidP="004058E9">
            <w:pPr>
              <w:pStyle w:val="ChartSubhead"/>
              <w:keepNext/>
              <w:keepLines/>
            </w:pPr>
            <w:r w:rsidRPr="00F13A7D">
              <w:t>Engine</w:t>
            </w:r>
          </w:p>
        </w:tc>
        <w:tc>
          <w:tcPr>
            <w:tcW w:w="313" w:type="pct"/>
            <w:noWrap/>
            <w:vAlign w:val="bottom"/>
          </w:tcPr>
          <w:p w14:paraId="795323E1" w14:textId="77777777" w:rsidR="00F13A7D" w:rsidRPr="00F13A7D" w:rsidRDefault="00F13A7D" w:rsidP="004058E9">
            <w:pPr>
              <w:pStyle w:val="ChartSubhead"/>
              <w:keepNext/>
              <w:keepLines/>
            </w:pPr>
            <w:r w:rsidRPr="00F13A7D">
              <w:t>Trans</w:t>
            </w:r>
            <w:r w:rsidRPr="00F13A7D">
              <w:br/>
              <w:t>Type</w:t>
            </w:r>
          </w:p>
        </w:tc>
        <w:tc>
          <w:tcPr>
            <w:tcW w:w="803" w:type="pct"/>
            <w:noWrap/>
            <w:vAlign w:val="bottom"/>
          </w:tcPr>
          <w:p w14:paraId="05945DC9" w14:textId="77777777" w:rsidR="00F13A7D" w:rsidRPr="00F13A7D" w:rsidRDefault="00F13A7D" w:rsidP="004058E9">
            <w:pPr>
              <w:pStyle w:val="ChartSubhead"/>
              <w:keepNext/>
              <w:keepLines/>
            </w:pPr>
            <w:r w:rsidRPr="00F13A7D">
              <w:t>Transmission</w:t>
            </w:r>
          </w:p>
        </w:tc>
        <w:tc>
          <w:tcPr>
            <w:tcW w:w="283" w:type="pct"/>
            <w:noWrap/>
            <w:vAlign w:val="bottom"/>
          </w:tcPr>
          <w:p w14:paraId="27DEA2FD" w14:textId="77777777" w:rsidR="00F13A7D" w:rsidRPr="00F13A7D" w:rsidRDefault="00F13A7D" w:rsidP="004058E9">
            <w:pPr>
              <w:pStyle w:val="ChartSubhead"/>
              <w:keepNext/>
              <w:keepLines/>
              <w:jc w:val="center"/>
            </w:pPr>
            <w:r w:rsidRPr="00F13A7D">
              <w:t>Axle</w:t>
            </w:r>
            <w:r w:rsidRPr="00F13A7D">
              <w:br/>
              <w:t>Ratio</w:t>
            </w:r>
          </w:p>
        </w:tc>
        <w:tc>
          <w:tcPr>
            <w:tcW w:w="431" w:type="pct"/>
            <w:noWrap/>
            <w:vAlign w:val="bottom"/>
          </w:tcPr>
          <w:p w14:paraId="231F9BE1" w14:textId="77777777" w:rsidR="00F13A7D" w:rsidRPr="00F13A7D" w:rsidRDefault="00F13A7D" w:rsidP="004058E9">
            <w:pPr>
              <w:pStyle w:val="ChartSubhead"/>
              <w:keepNext/>
              <w:keepLines/>
              <w:jc w:val="center"/>
            </w:pPr>
            <w:r w:rsidRPr="00F13A7D">
              <w:t>Payload</w:t>
            </w:r>
          </w:p>
        </w:tc>
        <w:tc>
          <w:tcPr>
            <w:tcW w:w="313" w:type="pct"/>
            <w:noWrap/>
            <w:vAlign w:val="bottom"/>
          </w:tcPr>
          <w:p w14:paraId="0EABC3A9" w14:textId="77777777" w:rsidR="00F13A7D" w:rsidRPr="00F13A7D" w:rsidRDefault="00F13A7D" w:rsidP="004058E9">
            <w:pPr>
              <w:pStyle w:val="ChartSubhead"/>
              <w:keepNext/>
              <w:keepLines/>
              <w:jc w:val="center"/>
            </w:pPr>
            <w:r w:rsidRPr="00F13A7D">
              <w:t>Base Wt.</w:t>
            </w:r>
          </w:p>
        </w:tc>
        <w:tc>
          <w:tcPr>
            <w:tcW w:w="322" w:type="pct"/>
            <w:noWrap/>
            <w:vAlign w:val="bottom"/>
          </w:tcPr>
          <w:p w14:paraId="6E7DD15B" w14:textId="77777777" w:rsidR="00F13A7D" w:rsidRPr="00F13A7D" w:rsidRDefault="00F13A7D" w:rsidP="004058E9">
            <w:pPr>
              <w:pStyle w:val="ChartSubhead"/>
              <w:keepNext/>
              <w:keepLines/>
              <w:jc w:val="center"/>
            </w:pPr>
            <w:r w:rsidRPr="00F13A7D">
              <w:t>Base Wt.</w:t>
            </w:r>
            <w:r w:rsidRPr="00F13A7D">
              <w:br/>
              <w:t>Front</w:t>
            </w:r>
          </w:p>
        </w:tc>
        <w:tc>
          <w:tcPr>
            <w:tcW w:w="392" w:type="pct"/>
            <w:noWrap/>
            <w:vAlign w:val="bottom"/>
          </w:tcPr>
          <w:p w14:paraId="6BD57B47" w14:textId="77777777" w:rsidR="00F13A7D" w:rsidRPr="00F13A7D" w:rsidRDefault="00F13A7D" w:rsidP="004058E9">
            <w:pPr>
              <w:pStyle w:val="ChartSubhead"/>
              <w:keepNext/>
              <w:keepLines/>
              <w:jc w:val="center"/>
            </w:pPr>
            <w:r w:rsidRPr="00F13A7D">
              <w:t>Base Wt.</w:t>
            </w:r>
            <w:r w:rsidRPr="00F13A7D">
              <w:br/>
              <w:t>Rear</w:t>
            </w:r>
          </w:p>
        </w:tc>
        <w:tc>
          <w:tcPr>
            <w:tcW w:w="358" w:type="pct"/>
            <w:noWrap/>
            <w:vAlign w:val="bottom"/>
          </w:tcPr>
          <w:p w14:paraId="77E7504B" w14:textId="77777777" w:rsidR="00F13A7D" w:rsidRPr="00F13A7D" w:rsidRDefault="00F13A7D" w:rsidP="004058E9">
            <w:pPr>
              <w:pStyle w:val="ChartSubhead"/>
              <w:keepNext/>
              <w:keepLines/>
              <w:jc w:val="center"/>
            </w:pPr>
            <w:proofErr w:type="spellStart"/>
            <w:r w:rsidRPr="00F13A7D">
              <w:t>GAWR</w:t>
            </w:r>
            <w:proofErr w:type="spellEnd"/>
            <w:r w:rsidRPr="00F13A7D">
              <w:br/>
              <w:t>Front</w:t>
            </w:r>
          </w:p>
        </w:tc>
        <w:tc>
          <w:tcPr>
            <w:tcW w:w="314" w:type="pct"/>
            <w:noWrap/>
            <w:vAlign w:val="bottom"/>
          </w:tcPr>
          <w:p w14:paraId="0000570B" w14:textId="77777777" w:rsidR="00F13A7D" w:rsidRPr="00F13A7D" w:rsidRDefault="00F13A7D" w:rsidP="004058E9">
            <w:pPr>
              <w:pStyle w:val="ChartSubhead"/>
              <w:keepNext/>
              <w:keepLines/>
              <w:jc w:val="center"/>
            </w:pPr>
            <w:proofErr w:type="spellStart"/>
            <w:r w:rsidRPr="00F13A7D">
              <w:t>GAWR</w:t>
            </w:r>
            <w:proofErr w:type="spellEnd"/>
            <w:r w:rsidRPr="00F13A7D">
              <w:br/>
              <w:t>Rear</w:t>
            </w:r>
          </w:p>
        </w:tc>
        <w:tc>
          <w:tcPr>
            <w:tcW w:w="355" w:type="pct"/>
            <w:noWrap/>
            <w:vAlign w:val="bottom"/>
          </w:tcPr>
          <w:p w14:paraId="2817F5F9" w14:textId="77777777" w:rsidR="00F13A7D" w:rsidRPr="00F13A7D" w:rsidRDefault="00F13A7D" w:rsidP="004058E9">
            <w:pPr>
              <w:pStyle w:val="ChartSubhead"/>
              <w:keepNext/>
              <w:keepLines/>
              <w:jc w:val="center"/>
            </w:pPr>
            <w:r w:rsidRPr="00F13A7D">
              <w:t>GCWR</w:t>
            </w:r>
          </w:p>
        </w:tc>
        <w:tc>
          <w:tcPr>
            <w:tcW w:w="357" w:type="pct"/>
            <w:noWrap/>
            <w:vAlign w:val="bottom"/>
          </w:tcPr>
          <w:p w14:paraId="3A44150B" w14:textId="77777777" w:rsidR="00F13A7D" w:rsidRPr="00F13A7D" w:rsidRDefault="00F13A7D" w:rsidP="004058E9">
            <w:pPr>
              <w:pStyle w:val="ChartSubhead"/>
              <w:keepNext/>
              <w:keepLines/>
              <w:jc w:val="center"/>
            </w:pPr>
            <w:r w:rsidRPr="00F13A7D">
              <w:t xml:space="preserve">Max </w:t>
            </w:r>
            <w:r w:rsidRPr="00F13A7D">
              <w:br/>
              <w:t>Trailer</w:t>
            </w:r>
          </w:p>
        </w:tc>
      </w:tr>
      <w:tr w:rsidR="004B5265" w:rsidRPr="00AE0267" w14:paraId="79A0FF32" w14:textId="77777777" w:rsidTr="004B5265">
        <w:tc>
          <w:tcPr>
            <w:tcW w:w="759" w:type="pct"/>
            <w:noWrap/>
          </w:tcPr>
          <w:p w14:paraId="4565B639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</w:pPr>
            <w:r w:rsidRPr="00AE0267">
              <w:t>3.6-liter V-6 gas</w:t>
            </w:r>
          </w:p>
        </w:tc>
        <w:tc>
          <w:tcPr>
            <w:tcW w:w="313" w:type="pct"/>
            <w:noWrap/>
          </w:tcPr>
          <w:p w14:paraId="6A0C83BE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</w:pPr>
            <w:proofErr w:type="spellStart"/>
            <w:r w:rsidRPr="00AE0267">
              <w:t>M6</w:t>
            </w:r>
            <w:proofErr w:type="spellEnd"/>
          </w:p>
        </w:tc>
        <w:tc>
          <w:tcPr>
            <w:tcW w:w="803" w:type="pct"/>
            <w:noWrap/>
          </w:tcPr>
          <w:p w14:paraId="7D270475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</w:pPr>
            <w:proofErr w:type="spellStart"/>
            <w:r w:rsidRPr="00AE0267">
              <w:t>D478</w:t>
            </w:r>
            <w:proofErr w:type="spellEnd"/>
            <w:r w:rsidRPr="00AE0267">
              <w:t xml:space="preserve"> 6-speed manual </w:t>
            </w:r>
          </w:p>
        </w:tc>
        <w:tc>
          <w:tcPr>
            <w:tcW w:w="283" w:type="pct"/>
            <w:noWrap/>
          </w:tcPr>
          <w:p w14:paraId="5CE3070B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3.73</w:t>
            </w:r>
          </w:p>
        </w:tc>
        <w:tc>
          <w:tcPr>
            <w:tcW w:w="431" w:type="pct"/>
            <w:noWrap/>
          </w:tcPr>
          <w:p w14:paraId="0C922BA8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1,700</w:t>
            </w:r>
          </w:p>
        </w:tc>
        <w:tc>
          <w:tcPr>
            <w:tcW w:w="313" w:type="pct"/>
            <w:noWrap/>
          </w:tcPr>
          <w:p w14:paraId="5EA18CC5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4,650</w:t>
            </w:r>
          </w:p>
        </w:tc>
        <w:tc>
          <w:tcPr>
            <w:tcW w:w="322" w:type="pct"/>
            <w:noWrap/>
          </w:tcPr>
          <w:p w14:paraId="76A23901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2,465</w:t>
            </w:r>
          </w:p>
        </w:tc>
        <w:tc>
          <w:tcPr>
            <w:tcW w:w="392" w:type="pct"/>
            <w:noWrap/>
          </w:tcPr>
          <w:p w14:paraId="4871DA97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2,186</w:t>
            </w:r>
          </w:p>
        </w:tc>
        <w:tc>
          <w:tcPr>
            <w:tcW w:w="358" w:type="pct"/>
            <w:noWrap/>
          </w:tcPr>
          <w:p w14:paraId="52DBBD2E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3,100</w:t>
            </w:r>
          </w:p>
        </w:tc>
        <w:tc>
          <w:tcPr>
            <w:tcW w:w="314" w:type="pct"/>
            <w:noWrap/>
          </w:tcPr>
          <w:p w14:paraId="52F55DE2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3,750</w:t>
            </w:r>
          </w:p>
        </w:tc>
        <w:tc>
          <w:tcPr>
            <w:tcW w:w="355" w:type="pct"/>
            <w:noWrap/>
          </w:tcPr>
          <w:p w14:paraId="2A1F8E94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9,100</w:t>
            </w:r>
          </w:p>
        </w:tc>
        <w:tc>
          <w:tcPr>
            <w:tcW w:w="357" w:type="pct"/>
            <w:noWrap/>
          </w:tcPr>
          <w:p w14:paraId="17AD97B0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4,000</w:t>
            </w:r>
          </w:p>
        </w:tc>
      </w:tr>
      <w:tr w:rsidR="004B5265" w:rsidRPr="00AE0267" w14:paraId="7A58D4BA" w14:textId="77777777" w:rsidTr="004B5265">
        <w:tc>
          <w:tcPr>
            <w:tcW w:w="759" w:type="pct"/>
            <w:noWrap/>
          </w:tcPr>
          <w:p w14:paraId="306B0D36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</w:pPr>
            <w:r w:rsidRPr="00AE0267">
              <w:t xml:space="preserve">3.6-liter V-6 gas </w:t>
            </w:r>
          </w:p>
        </w:tc>
        <w:tc>
          <w:tcPr>
            <w:tcW w:w="313" w:type="pct"/>
            <w:noWrap/>
          </w:tcPr>
          <w:p w14:paraId="15E6A7C3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</w:pPr>
            <w:proofErr w:type="spellStart"/>
            <w:r w:rsidRPr="00AE0267">
              <w:t>A8</w:t>
            </w:r>
            <w:proofErr w:type="spellEnd"/>
          </w:p>
        </w:tc>
        <w:tc>
          <w:tcPr>
            <w:tcW w:w="803" w:type="pct"/>
            <w:noWrap/>
          </w:tcPr>
          <w:p w14:paraId="4CBEA0D5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</w:pPr>
            <w:proofErr w:type="spellStart"/>
            <w:r w:rsidRPr="00AE0267">
              <w:t>850RE</w:t>
            </w:r>
            <w:proofErr w:type="spellEnd"/>
            <w:r w:rsidRPr="00AE0267">
              <w:t xml:space="preserve"> 8-speed automatic</w:t>
            </w:r>
          </w:p>
        </w:tc>
        <w:tc>
          <w:tcPr>
            <w:tcW w:w="283" w:type="pct"/>
            <w:noWrap/>
          </w:tcPr>
          <w:p w14:paraId="482CDFAC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3.73</w:t>
            </w:r>
          </w:p>
        </w:tc>
        <w:tc>
          <w:tcPr>
            <w:tcW w:w="431" w:type="pct"/>
            <w:noWrap/>
          </w:tcPr>
          <w:p w14:paraId="7C8DB095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1,105</w:t>
            </w:r>
          </w:p>
        </w:tc>
        <w:tc>
          <w:tcPr>
            <w:tcW w:w="313" w:type="pct"/>
            <w:noWrap/>
          </w:tcPr>
          <w:p w14:paraId="62BC41EF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4,691</w:t>
            </w:r>
          </w:p>
        </w:tc>
        <w:tc>
          <w:tcPr>
            <w:tcW w:w="322" w:type="pct"/>
            <w:noWrap/>
          </w:tcPr>
          <w:p w14:paraId="6B3A46C3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2,486</w:t>
            </w:r>
          </w:p>
        </w:tc>
        <w:tc>
          <w:tcPr>
            <w:tcW w:w="392" w:type="pct"/>
            <w:noWrap/>
          </w:tcPr>
          <w:p w14:paraId="35B997FC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2,205</w:t>
            </w:r>
          </w:p>
        </w:tc>
        <w:tc>
          <w:tcPr>
            <w:tcW w:w="358" w:type="pct"/>
            <w:noWrap/>
          </w:tcPr>
          <w:p w14:paraId="2C085CD0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3,100</w:t>
            </w:r>
          </w:p>
        </w:tc>
        <w:tc>
          <w:tcPr>
            <w:tcW w:w="314" w:type="pct"/>
            <w:noWrap/>
          </w:tcPr>
          <w:p w14:paraId="57DD6F3A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3,750</w:t>
            </w:r>
          </w:p>
        </w:tc>
        <w:tc>
          <w:tcPr>
            <w:tcW w:w="355" w:type="pct"/>
            <w:noWrap/>
          </w:tcPr>
          <w:p w14:paraId="6500F1D7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9,650</w:t>
            </w:r>
          </w:p>
        </w:tc>
        <w:tc>
          <w:tcPr>
            <w:tcW w:w="357" w:type="pct"/>
            <w:noWrap/>
          </w:tcPr>
          <w:p w14:paraId="704AA2EA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4,500</w:t>
            </w:r>
          </w:p>
        </w:tc>
      </w:tr>
      <w:tr w:rsidR="004B5265" w:rsidRPr="00AE0267" w14:paraId="4A3A2FB6" w14:textId="77777777" w:rsidTr="004B5265">
        <w:tc>
          <w:tcPr>
            <w:tcW w:w="759" w:type="pct"/>
            <w:noWrap/>
          </w:tcPr>
          <w:p w14:paraId="3CE5EF2A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</w:pPr>
            <w:r w:rsidRPr="00AE0267">
              <w:t>3.6-liter V-6 gas</w:t>
            </w:r>
          </w:p>
        </w:tc>
        <w:tc>
          <w:tcPr>
            <w:tcW w:w="313" w:type="pct"/>
            <w:noWrap/>
          </w:tcPr>
          <w:p w14:paraId="5C14E104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</w:pPr>
            <w:proofErr w:type="spellStart"/>
            <w:r w:rsidRPr="00AE0267">
              <w:t>A8</w:t>
            </w:r>
            <w:proofErr w:type="spellEnd"/>
          </w:p>
        </w:tc>
        <w:tc>
          <w:tcPr>
            <w:tcW w:w="803" w:type="pct"/>
            <w:noWrap/>
          </w:tcPr>
          <w:p w14:paraId="28095097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</w:pPr>
            <w:proofErr w:type="spellStart"/>
            <w:r w:rsidRPr="00AE0267">
              <w:t>850RE</w:t>
            </w:r>
            <w:proofErr w:type="spellEnd"/>
            <w:r w:rsidRPr="00AE0267">
              <w:t xml:space="preserve"> 8-speed automatic</w:t>
            </w:r>
          </w:p>
        </w:tc>
        <w:tc>
          <w:tcPr>
            <w:tcW w:w="283" w:type="pct"/>
            <w:noWrap/>
          </w:tcPr>
          <w:p w14:paraId="0865672F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4.10</w:t>
            </w:r>
          </w:p>
        </w:tc>
        <w:tc>
          <w:tcPr>
            <w:tcW w:w="431" w:type="pct"/>
            <w:noWrap/>
          </w:tcPr>
          <w:p w14:paraId="35341DA3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1,535</w:t>
            </w:r>
          </w:p>
        </w:tc>
        <w:tc>
          <w:tcPr>
            <w:tcW w:w="313" w:type="pct"/>
            <w:noWrap/>
          </w:tcPr>
          <w:p w14:paraId="2B61CC75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4,712</w:t>
            </w:r>
          </w:p>
        </w:tc>
        <w:tc>
          <w:tcPr>
            <w:tcW w:w="322" w:type="pct"/>
            <w:noWrap/>
          </w:tcPr>
          <w:p w14:paraId="61ED80F7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2,497</w:t>
            </w:r>
          </w:p>
        </w:tc>
        <w:tc>
          <w:tcPr>
            <w:tcW w:w="392" w:type="pct"/>
            <w:noWrap/>
          </w:tcPr>
          <w:p w14:paraId="6F79631D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2,215</w:t>
            </w:r>
          </w:p>
        </w:tc>
        <w:tc>
          <w:tcPr>
            <w:tcW w:w="358" w:type="pct"/>
            <w:noWrap/>
          </w:tcPr>
          <w:p w14:paraId="1EDC3225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3,100</w:t>
            </w:r>
          </w:p>
        </w:tc>
        <w:tc>
          <w:tcPr>
            <w:tcW w:w="314" w:type="pct"/>
            <w:noWrap/>
          </w:tcPr>
          <w:p w14:paraId="007C6A6B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3,750</w:t>
            </w:r>
          </w:p>
        </w:tc>
        <w:tc>
          <w:tcPr>
            <w:tcW w:w="355" w:type="pct"/>
            <w:noWrap/>
          </w:tcPr>
          <w:p w14:paraId="400B4E75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12,800</w:t>
            </w:r>
          </w:p>
        </w:tc>
        <w:tc>
          <w:tcPr>
            <w:tcW w:w="357" w:type="pct"/>
            <w:noWrap/>
          </w:tcPr>
          <w:p w14:paraId="0CCDB234" w14:textId="77777777" w:rsidR="00F13A7D" w:rsidRPr="00AE0267" w:rsidRDefault="00F13A7D" w:rsidP="004058E9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7,650</w:t>
            </w:r>
          </w:p>
        </w:tc>
      </w:tr>
      <w:tr w:rsidR="004B5265" w:rsidRPr="00AE0267" w14:paraId="424FB8B5" w14:textId="77777777" w:rsidTr="004B5265">
        <w:tc>
          <w:tcPr>
            <w:tcW w:w="759" w:type="pct"/>
            <w:noWrap/>
          </w:tcPr>
          <w:p w14:paraId="35452326" w14:textId="77777777" w:rsidR="00F13A7D" w:rsidRPr="00AE0267" w:rsidRDefault="00F13A7D" w:rsidP="00F13A7D">
            <w:pPr>
              <w:pStyle w:val="FABodyCopy"/>
            </w:pPr>
            <w:r w:rsidRPr="00AE0267">
              <w:t>3.0-liter diesel</w:t>
            </w:r>
          </w:p>
        </w:tc>
        <w:tc>
          <w:tcPr>
            <w:tcW w:w="313" w:type="pct"/>
            <w:noWrap/>
          </w:tcPr>
          <w:p w14:paraId="38622DF7" w14:textId="77777777" w:rsidR="00F13A7D" w:rsidRPr="00AE0267" w:rsidRDefault="00F13A7D" w:rsidP="00F13A7D">
            <w:pPr>
              <w:pStyle w:val="FABodyCopy"/>
            </w:pPr>
            <w:proofErr w:type="spellStart"/>
            <w:r w:rsidRPr="00AE0267">
              <w:t>A8</w:t>
            </w:r>
            <w:proofErr w:type="spellEnd"/>
          </w:p>
        </w:tc>
        <w:tc>
          <w:tcPr>
            <w:tcW w:w="803" w:type="pct"/>
            <w:noWrap/>
          </w:tcPr>
          <w:p w14:paraId="298A294F" w14:textId="77777777" w:rsidR="00F13A7D" w:rsidRPr="00AE0267" w:rsidRDefault="00F13A7D" w:rsidP="00F13A7D">
            <w:pPr>
              <w:pStyle w:val="FABodyCopy"/>
            </w:pPr>
            <w:proofErr w:type="spellStart"/>
            <w:r w:rsidRPr="00AE0267">
              <w:t>8HP75</w:t>
            </w:r>
            <w:proofErr w:type="spellEnd"/>
            <w:r w:rsidRPr="00AE0267">
              <w:t xml:space="preserve"> 8-speed automatic</w:t>
            </w:r>
          </w:p>
        </w:tc>
        <w:tc>
          <w:tcPr>
            <w:tcW w:w="283" w:type="pct"/>
            <w:noWrap/>
          </w:tcPr>
          <w:p w14:paraId="345F879A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3.73</w:t>
            </w:r>
          </w:p>
        </w:tc>
        <w:tc>
          <w:tcPr>
            <w:tcW w:w="431" w:type="pct"/>
            <w:noWrap/>
          </w:tcPr>
          <w:p w14:paraId="4FE1F8DC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1,325</w:t>
            </w:r>
          </w:p>
        </w:tc>
        <w:tc>
          <w:tcPr>
            <w:tcW w:w="313" w:type="pct"/>
            <w:noWrap/>
          </w:tcPr>
          <w:p w14:paraId="2B14E890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4,988</w:t>
            </w:r>
          </w:p>
        </w:tc>
        <w:tc>
          <w:tcPr>
            <w:tcW w:w="322" w:type="pct"/>
            <w:noWrap/>
          </w:tcPr>
          <w:p w14:paraId="5C2AB194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2,733</w:t>
            </w:r>
          </w:p>
        </w:tc>
        <w:tc>
          <w:tcPr>
            <w:tcW w:w="392" w:type="pct"/>
            <w:noWrap/>
          </w:tcPr>
          <w:p w14:paraId="6CEB6FBA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2,255</w:t>
            </w:r>
          </w:p>
        </w:tc>
        <w:tc>
          <w:tcPr>
            <w:tcW w:w="358" w:type="pct"/>
            <w:noWrap/>
          </w:tcPr>
          <w:p w14:paraId="1F2A212B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3,200</w:t>
            </w:r>
          </w:p>
        </w:tc>
        <w:tc>
          <w:tcPr>
            <w:tcW w:w="314" w:type="pct"/>
            <w:noWrap/>
          </w:tcPr>
          <w:p w14:paraId="2E4725FF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3,750</w:t>
            </w:r>
          </w:p>
        </w:tc>
        <w:tc>
          <w:tcPr>
            <w:tcW w:w="355" w:type="pct"/>
            <w:noWrap/>
          </w:tcPr>
          <w:p w14:paraId="7A896407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11,800</w:t>
            </w:r>
          </w:p>
        </w:tc>
        <w:tc>
          <w:tcPr>
            <w:tcW w:w="357" w:type="pct"/>
            <w:noWrap/>
          </w:tcPr>
          <w:p w14:paraId="03CF49D2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6,500</w:t>
            </w:r>
          </w:p>
        </w:tc>
      </w:tr>
      <w:tr w:rsidR="004B5265" w:rsidRPr="00AE0267" w14:paraId="6BA9337F" w14:textId="77777777" w:rsidTr="004B5265">
        <w:tc>
          <w:tcPr>
            <w:tcW w:w="759" w:type="pct"/>
            <w:noWrap/>
          </w:tcPr>
          <w:p w14:paraId="076DD32C" w14:textId="77777777" w:rsidR="00F13A7D" w:rsidRPr="00AE0267" w:rsidRDefault="00F13A7D" w:rsidP="00F13A7D">
            <w:pPr>
              <w:pStyle w:val="FABodyCopy"/>
            </w:pPr>
            <w:r w:rsidRPr="00AE0267">
              <w:t>3.0-liter diesel*</w:t>
            </w:r>
          </w:p>
        </w:tc>
        <w:tc>
          <w:tcPr>
            <w:tcW w:w="313" w:type="pct"/>
            <w:noWrap/>
          </w:tcPr>
          <w:p w14:paraId="1B4AE32D" w14:textId="77777777" w:rsidR="00F13A7D" w:rsidRPr="00AE0267" w:rsidRDefault="00F13A7D" w:rsidP="00F13A7D">
            <w:pPr>
              <w:pStyle w:val="FABodyCopy"/>
            </w:pPr>
            <w:proofErr w:type="spellStart"/>
            <w:r w:rsidRPr="00AE0267">
              <w:t>A8</w:t>
            </w:r>
            <w:proofErr w:type="spellEnd"/>
          </w:p>
        </w:tc>
        <w:tc>
          <w:tcPr>
            <w:tcW w:w="803" w:type="pct"/>
            <w:noWrap/>
          </w:tcPr>
          <w:p w14:paraId="22FA04EC" w14:textId="77777777" w:rsidR="00F13A7D" w:rsidRPr="00AE0267" w:rsidRDefault="00F13A7D" w:rsidP="00F13A7D">
            <w:pPr>
              <w:pStyle w:val="FABodyCopy"/>
            </w:pPr>
            <w:proofErr w:type="spellStart"/>
            <w:r w:rsidRPr="00AE0267">
              <w:t>8HP75</w:t>
            </w:r>
            <w:proofErr w:type="spellEnd"/>
            <w:r w:rsidRPr="00AE0267">
              <w:t xml:space="preserve"> 8-speed automatic</w:t>
            </w:r>
          </w:p>
        </w:tc>
        <w:tc>
          <w:tcPr>
            <w:tcW w:w="283" w:type="pct"/>
            <w:noWrap/>
          </w:tcPr>
          <w:p w14:paraId="6C9BA7D3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3.73</w:t>
            </w:r>
          </w:p>
        </w:tc>
        <w:tc>
          <w:tcPr>
            <w:tcW w:w="431" w:type="pct"/>
            <w:noWrap/>
          </w:tcPr>
          <w:p w14:paraId="2A823E8B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1,325</w:t>
            </w:r>
          </w:p>
        </w:tc>
        <w:tc>
          <w:tcPr>
            <w:tcW w:w="313" w:type="pct"/>
            <w:noWrap/>
          </w:tcPr>
          <w:p w14:paraId="61A61BC2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4,972</w:t>
            </w:r>
          </w:p>
        </w:tc>
        <w:tc>
          <w:tcPr>
            <w:tcW w:w="322" w:type="pct"/>
            <w:noWrap/>
          </w:tcPr>
          <w:p w14:paraId="3C83C355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2,725</w:t>
            </w:r>
          </w:p>
        </w:tc>
        <w:tc>
          <w:tcPr>
            <w:tcW w:w="392" w:type="pct"/>
            <w:noWrap/>
          </w:tcPr>
          <w:p w14:paraId="25E97643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2,247</w:t>
            </w:r>
          </w:p>
        </w:tc>
        <w:tc>
          <w:tcPr>
            <w:tcW w:w="358" w:type="pct"/>
            <w:noWrap/>
          </w:tcPr>
          <w:p w14:paraId="086AAEC7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3,200</w:t>
            </w:r>
          </w:p>
        </w:tc>
        <w:tc>
          <w:tcPr>
            <w:tcW w:w="314" w:type="pct"/>
            <w:noWrap/>
          </w:tcPr>
          <w:p w14:paraId="7FBFB1E0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3,750</w:t>
            </w:r>
          </w:p>
        </w:tc>
        <w:tc>
          <w:tcPr>
            <w:tcW w:w="355" w:type="pct"/>
            <w:noWrap/>
          </w:tcPr>
          <w:p w14:paraId="7817D74E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11,800</w:t>
            </w:r>
          </w:p>
        </w:tc>
        <w:tc>
          <w:tcPr>
            <w:tcW w:w="357" w:type="pct"/>
            <w:noWrap/>
          </w:tcPr>
          <w:p w14:paraId="45ABD222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6,500</w:t>
            </w:r>
          </w:p>
        </w:tc>
      </w:tr>
    </w:tbl>
    <w:p w14:paraId="2DB2BDCB" w14:textId="77777777" w:rsidR="004B5265" w:rsidRDefault="004B5265" w:rsidP="004B5265">
      <w:pPr>
        <w:pStyle w:val="Footnote"/>
      </w:pPr>
      <w:r w:rsidRPr="00AE0267">
        <w:t>1. GCWR = Base Weight + Maximum Trailer Weight + 150 lbs. for driver.</w:t>
      </w:r>
    </w:p>
    <w:p w14:paraId="25D5197F" w14:textId="1C368997" w:rsidR="004B5265" w:rsidRDefault="004B5265" w:rsidP="004B5265">
      <w:pPr>
        <w:pStyle w:val="Footnote"/>
        <w:ind w:left="0" w:firstLine="0"/>
      </w:pPr>
      <w:r w:rsidRPr="00AE0267">
        <w:t>* Sport S model</w:t>
      </w:r>
    </w:p>
    <w:p w14:paraId="734920BF" w14:textId="577A36BF" w:rsidR="004B5265" w:rsidRDefault="004B5265" w:rsidP="004058E9">
      <w:pPr>
        <w:pStyle w:val="Heading4"/>
        <w:widowControl w:val="0"/>
        <w:spacing w:line="240" w:lineRule="auto"/>
      </w:pPr>
      <w:r w:rsidRPr="00AE0267">
        <w:t>GLADIATOR OVERLAND</w:t>
      </w:r>
    </w:p>
    <w:tbl>
      <w:tblPr>
        <w:tblStyle w:val="SPTABLESTYLE"/>
        <w:tblpPr w:leftFromText="180" w:rightFromText="180" w:vertAnchor="text" w:tblpY="1"/>
        <w:tblW w:w="5000" w:type="pct"/>
        <w:tblLayout w:type="fixed"/>
        <w:tblLook w:val="0000" w:firstRow="0" w:lastRow="0" w:firstColumn="0" w:lastColumn="0" w:noHBand="0" w:noVBand="0"/>
      </w:tblPr>
      <w:tblGrid>
        <w:gridCol w:w="1080"/>
        <w:gridCol w:w="643"/>
        <w:gridCol w:w="1897"/>
        <w:gridCol w:w="714"/>
        <w:gridCol w:w="885"/>
        <w:gridCol w:w="631"/>
        <w:gridCol w:w="631"/>
        <w:gridCol w:w="808"/>
        <w:gridCol w:w="720"/>
        <w:gridCol w:w="631"/>
        <w:gridCol w:w="704"/>
        <w:gridCol w:w="736"/>
      </w:tblGrid>
      <w:tr w:rsidR="004B5265" w:rsidRPr="00AE0267" w14:paraId="3629069D" w14:textId="77777777" w:rsidTr="004B5265">
        <w:tc>
          <w:tcPr>
            <w:tcW w:w="536" w:type="pct"/>
            <w:noWrap/>
            <w:vAlign w:val="bottom"/>
          </w:tcPr>
          <w:p w14:paraId="67976728" w14:textId="77777777" w:rsidR="00F13A7D" w:rsidRPr="00AE0267" w:rsidRDefault="00F13A7D" w:rsidP="0057237D">
            <w:pPr>
              <w:pStyle w:val="ChartSubhead"/>
              <w:keepNext/>
              <w:keepLines/>
            </w:pPr>
            <w:r w:rsidRPr="00AE0267">
              <w:t>Engine</w:t>
            </w:r>
          </w:p>
        </w:tc>
        <w:tc>
          <w:tcPr>
            <w:tcW w:w="319" w:type="pct"/>
            <w:noWrap/>
            <w:vAlign w:val="bottom"/>
          </w:tcPr>
          <w:p w14:paraId="365D5701" w14:textId="77777777" w:rsidR="00F13A7D" w:rsidRPr="00AE0267" w:rsidRDefault="00F13A7D" w:rsidP="0057237D">
            <w:pPr>
              <w:pStyle w:val="ChartSubhead"/>
              <w:keepNext/>
              <w:keepLines/>
            </w:pPr>
            <w:r w:rsidRPr="00AE0267">
              <w:t>Trans</w:t>
            </w:r>
            <w:r w:rsidRPr="00AE0267">
              <w:br/>
              <w:t>Type</w:t>
            </w:r>
          </w:p>
        </w:tc>
        <w:tc>
          <w:tcPr>
            <w:tcW w:w="941" w:type="pct"/>
            <w:noWrap/>
            <w:vAlign w:val="bottom"/>
          </w:tcPr>
          <w:p w14:paraId="35DF834D" w14:textId="77777777" w:rsidR="00F13A7D" w:rsidRPr="00AE0267" w:rsidRDefault="00F13A7D" w:rsidP="0057237D">
            <w:pPr>
              <w:pStyle w:val="ChartSubhead"/>
              <w:keepNext/>
              <w:keepLines/>
            </w:pPr>
            <w:r w:rsidRPr="00AE0267">
              <w:t>Transmission</w:t>
            </w:r>
          </w:p>
        </w:tc>
        <w:tc>
          <w:tcPr>
            <w:tcW w:w="354" w:type="pct"/>
            <w:noWrap/>
            <w:vAlign w:val="bottom"/>
          </w:tcPr>
          <w:p w14:paraId="5ABCF4D1" w14:textId="77777777" w:rsidR="00F13A7D" w:rsidRPr="00AE0267" w:rsidRDefault="00F13A7D" w:rsidP="0057237D">
            <w:pPr>
              <w:pStyle w:val="ChartSubhead"/>
              <w:keepNext/>
              <w:keepLines/>
              <w:jc w:val="center"/>
            </w:pPr>
            <w:r w:rsidRPr="00AE0267">
              <w:t>Axle</w:t>
            </w:r>
            <w:r w:rsidRPr="00AE0267">
              <w:br/>
              <w:t>Ratio</w:t>
            </w:r>
          </w:p>
        </w:tc>
        <w:tc>
          <w:tcPr>
            <w:tcW w:w="439" w:type="pct"/>
            <w:noWrap/>
            <w:vAlign w:val="bottom"/>
          </w:tcPr>
          <w:p w14:paraId="1E08D995" w14:textId="77777777" w:rsidR="00F13A7D" w:rsidRPr="00AE0267" w:rsidRDefault="00F13A7D" w:rsidP="0057237D">
            <w:pPr>
              <w:pStyle w:val="ChartSubhead"/>
              <w:keepNext/>
              <w:keepLines/>
              <w:jc w:val="center"/>
            </w:pPr>
            <w:r w:rsidRPr="00AE0267">
              <w:t>Payload</w:t>
            </w:r>
          </w:p>
        </w:tc>
        <w:tc>
          <w:tcPr>
            <w:tcW w:w="313" w:type="pct"/>
            <w:noWrap/>
            <w:vAlign w:val="bottom"/>
          </w:tcPr>
          <w:p w14:paraId="548FF2EF" w14:textId="77777777" w:rsidR="00F13A7D" w:rsidRPr="00AE0267" w:rsidRDefault="00F13A7D" w:rsidP="0057237D">
            <w:pPr>
              <w:pStyle w:val="ChartSubhead"/>
              <w:keepNext/>
              <w:keepLines/>
              <w:jc w:val="center"/>
            </w:pPr>
            <w:r w:rsidRPr="00AE0267">
              <w:t>Base Wt.</w:t>
            </w:r>
          </w:p>
        </w:tc>
        <w:tc>
          <w:tcPr>
            <w:tcW w:w="313" w:type="pct"/>
            <w:noWrap/>
            <w:vAlign w:val="bottom"/>
          </w:tcPr>
          <w:p w14:paraId="31679171" w14:textId="77777777" w:rsidR="00F13A7D" w:rsidRPr="00AE0267" w:rsidRDefault="00F13A7D" w:rsidP="0057237D">
            <w:pPr>
              <w:pStyle w:val="ChartSubhead"/>
              <w:keepNext/>
              <w:keepLines/>
              <w:jc w:val="center"/>
            </w:pPr>
            <w:r w:rsidRPr="00AE0267">
              <w:t>Base Wt.</w:t>
            </w:r>
            <w:r w:rsidRPr="00AE0267">
              <w:br/>
              <w:t>Front</w:t>
            </w:r>
          </w:p>
        </w:tc>
        <w:tc>
          <w:tcPr>
            <w:tcW w:w="401" w:type="pct"/>
            <w:noWrap/>
            <w:vAlign w:val="bottom"/>
          </w:tcPr>
          <w:p w14:paraId="6D4374FD" w14:textId="77777777" w:rsidR="00F13A7D" w:rsidRPr="00AE0267" w:rsidRDefault="00F13A7D" w:rsidP="0057237D">
            <w:pPr>
              <w:pStyle w:val="ChartSubhead"/>
              <w:keepNext/>
              <w:keepLines/>
              <w:jc w:val="center"/>
            </w:pPr>
            <w:r w:rsidRPr="00AE0267">
              <w:t>Base Wt.</w:t>
            </w:r>
            <w:r w:rsidRPr="00AE0267">
              <w:br/>
              <w:t>Rear</w:t>
            </w:r>
          </w:p>
        </w:tc>
        <w:tc>
          <w:tcPr>
            <w:tcW w:w="357" w:type="pct"/>
            <w:noWrap/>
            <w:vAlign w:val="bottom"/>
          </w:tcPr>
          <w:p w14:paraId="4FEBFF0D" w14:textId="77777777" w:rsidR="00F13A7D" w:rsidRPr="00AE0267" w:rsidRDefault="00F13A7D" w:rsidP="0057237D">
            <w:pPr>
              <w:pStyle w:val="ChartSubhead"/>
              <w:keepNext/>
              <w:keepLines/>
              <w:jc w:val="center"/>
            </w:pPr>
            <w:proofErr w:type="spellStart"/>
            <w:r w:rsidRPr="00AE0267">
              <w:t>GAWR</w:t>
            </w:r>
            <w:proofErr w:type="spellEnd"/>
            <w:r w:rsidRPr="00AE0267">
              <w:br/>
              <w:t>Front</w:t>
            </w:r>
          </w:p>
        </w:tc>
        <w:tc>
          <w:tcPr>
            <w:tcW w:w="313" w:type="pct"/>
            <w:noWrap/>
            <w:vAlign w:val="bottom"/>
          </w:tcPr>
          <w:p w14:paraId="2BA47A5A" w14:textId="77777777" w:rsidR="00F13A7D" w:rsidRPr="00AE0267" w:rsidRDefault="00F13A7D" w:rsidP="0057237D">
            <w:pPr>
              <w:pStyle w:val="ChartSubhead"/>
              <w:keepNext/>
              <w:keepLines/>
              <w:jc w:val="center"/>
            </w:pPr>
            <w:proofErr w:type="spellStart"/>
            <w:r w:rsidRPr="00AE0267">
              <w:t>GAWR</w:t>
            </w:r>
            <w:proofErr w:type="spellEnd"/>
            <w:r w:rsidRPr="00AE0267">
              <w:br/>
              <w:t>Rear</w:t>
            </w:r>
          </w:p>
        </w:tc>
        <w:tc>
          <w:tcPr>
            <w:tcW w:w="349" w:type="pct"/>
            <w:noWrap/>
            <w:vAlign w:val="bottom"/>
          </w:tcPr>
          <w:p w14:paraId="5FF6A65C" w14:textId="77777777" w:rsidR="00F13A7D" w:rsidRPr="00AE0267" w:rsidRDefault="00F13A7D" w:rsidP="0057237D">
            <w:pPr>
              <w:pStyle w:val="ChartSubhead"/>
              <w:keepNext/>
              <w:keepLines/>
              <w:jc w:val="center"/>
            </w:pPr>
            <w:r w:rsidRPr="00AE0267">
              <w:t>GCWR</w:t>
            </w:r>
          </w:p>
        </w:tc>
        <w:tc>
          <w:tcPr>
            <w:tcW w:w="365" w:type="pct"/>
            <w:noWrap/>
            <w:vAlign w:val="bottom"/>
          </w:tcPr>
          <w:p w14:paraId="14590532" w14:textId="77777777" w:rsidR="00F13A7D" w:rsidRPr="00AE0267" w:rsidRDefault="00F13A7D" w:rsidP="0057237D">
            <w:pPr>
              <w:pStyle w:val="ChartSubhead"/>
              <w:keepNext/>
              <w:keepLines/>
              <w:jc w:val="center"/>
            </w:pPr>
            <w:r w:rsidRPr="00AE0267">
              <w:t xml:space="preserve">Max </w:t>
            </w:r>
            <w:r w:rsidRPr="00AE0267">
              <w:br/>
              <w:t>Trailer</w:t>
            </w:r>
          </w:p>
        </w:tc>
      </w:tr>
      <w:tr w:rsidR="0057237D" w:rsidRPr="00AE0267" w14:paraId="30D31236" w14:textId="77777777" w:rsidTr="004B5265">
        <w:tc>
          <w:tcPr>
            <w:tcW w:w="536" w:type="pct"/>
            <w:noWrap/>
          </w:tcPr>
          <w:p w14:paraId="5EEF7865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</w:pPr>
            <w:r w:rsidRPr="00AE0267">
              <w:t>3.6-liter V-6 gas</w:t>
            </w:r>
          </w:p>
        </w:tc>
        <w:tc>
          <w:tcPr>
            <w:tcW w:w="319" w:type="pct"/>
            <w:noWrap/>
          </w:tcPr>
          <w:p w14:paraId="23EA9FD9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</w:pPr>
            <w:proofErr w:type="spellStart"/>
            <w:r w:rsidRPr="00AE0267">
              <w:t>M6</w:t>
            </w:r>
            <w:proofErr w:type="spellEnd"/>
          </w:p>
        </w:tc>
        <w:tc>
          <w:tcPr>
            <w:tcW w:w="941" w:type="pct"/>
            <w:noWrap/>
          </w:tcPr>
          <w:p w14:paraId="7B03038C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</w:pPr>
            <w:proofErr w:type="spellStart"/>
            <w:r w:rsidRPr="00AE0267">
              <w:t>D478</w:t>
            </w:r>
            <w:proofErr w:type="spellEnd"/>
            <w:r w:rsidRPr="00AE0267">
              <w:t xml:space="preserve"> 6-speed manual </w:t>
            </w:r>
          </w:p>
        </w:tc>
        <w:tc>
          <w:tcPr>
            <w:tcW w:w="354" w:type="pct"/>
            <w:noWrap/>
          </w:tcPr>
          <w:p w14:paraId="3DAC0925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3.73</w:t>
            </w:r>
          </w:p>
        </w:tc>
        <w:tc>
          <w:tcPr>
            <w:tcW w:w="439" w:type="pct"/>
            <w:noWrap/>
          </w:tcPr>
          <w:p w14:paraId="0BE7B0E1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1,140</w:t>
            </w:r>
          </w:p>
        </w:tc>
        <w:tc>
          <w:tcPr>
            <w:tcW w:w="313" w:type="pct"/>
            <w:noWrap/>
          </w:tcPr>
          <w:p w14:paraId="52795272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4,720</w:t>
            </w:r>
          </w:p>
        </w:tc>
        <w:tc>
          <w:tcPr>
            <w:tcW w:w="313" w:type="pct"/>
            <w:noWrap/>
          </w:tcPr>
          <w:p w14:paraId="135CCDC9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2,502</w:t>
            </w:r>
          </w:p>
        </w:tc>
        <w:tc>
          <w:tcPr>
            <w:tcW w:w="401" w:type="pct"/>
            <w:noWrap/>
          </w:tcPr>
          <w:p w14:paraId="6A4F60D9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2,218</w:t>
            </w:r>
          </w:p>
        </w:tc>
        <w:tc>
          <w:tcPr>
            <w:tcW w:w="357" w:type="pct"/>
            <w:noWrap/>
          </w:tcPr>
          <w:p w14:paraId="024353F4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3,100</w:t>
            </w:r>
          </w:p>
        </w:tc>
        <w:tc>
          <w:tcPr>
            <w:tcW w:w="313" w:type="pct"/>
            <w:noWrap/>
          </w:tcPr>
          <w:p w14:paraId="6BF8796D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3,750</w:t>
            </w:r>
          </w:p>
        </w:tc>
        <w:tc>
          <w:tcPr>
            <w:tcW w:w="349" w:type="pct"/>
            <w:noWrap/>
          </w:tcPr>
          <w:p w14:paraId="365736DF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9,100</w:t>
            </w:r>
          </w:p>
        </w:tc>
        <w:tc>
          <w:tcPr>
            <w:tcW w:w="365" w:type="pct"/>
            <w:noWrap/>
          </w:tcPr>
          <w:p w14:paraId="4AE0E58C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4,000</w:t>
            </w:r>
          </w:p>
        </w:tc>
      </w:tr>
      <w:tr w:rsidR="0057237D" w:rsidRPr="00AE0267" w14:paraId="5A91B392" w14:textId="77777777" w:rsidTr="004B5265">
        <w:tc>
          <w:tcPr>
            <w:tcW w:w="536" w:type="pct"/>
            <w:noWrap/>
          </w:tcPr>
          <w:p w14:paraId="2C6E801A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</w:pPr>
            <w:r w:rsidRPr="00AE0267">
              <w:t xml:space="preserve">3.6-liter V-6 gas </w:t>
            </w:r>
          </w:p>
        </w:tc>
        <w:tc>
          <w:tcPr>
            <w:tcW w:w="319" w:type="pct"/>
            <w:noWrap/>
          </w:tcPr>
          <w:p w14:paraId="26354129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</w:pPr>
            <w:proofErr w:type="spellStart"/>
            <w:r w:rsidRPr="00AE0267">
              <w:t>A8</w:t>
            </w:r>
            <w:proofErr w:type="spellEnd"/>
          </w:p>
        </w:tc>
        <w:tc>
          <w:tcPr>
            <w:tcW w:w="941" w:type="pct"/>
            <w:noWrap/>
          </w:tcPr>
          <w:p w14:paraId="641181F5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</w:pPr>
            <w:proofErr w:type="spellStart"/>
            <w:r w:rsidRPr="00AE0267">
              <w:t>850RE</w:t>
            </w:r>
            <w:proofErr w:type="spellEnd"/>
            <w:r w:rsidRPr="00AE0267">
              <w:t xml:space="preserve"> 8-speed automatic</w:t>
            </w:r>
          </w:p>
        </w:tc>
        <w:tc>
          <w:tcPr>
            <w:tcW w:w="354" w:type="pct"/>
            <w:noWrap/>
          </w:tcPr>
          <w:p w14:paraId="0EB37976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3.73</w:t>
            </w:r>
          </w:p>
        </w:tc>
        <w:tc>
          <w:tcPr>
            <w:tcW w:w="439" w:type="pct"/>
            <w:noWrap/>
          </w:tcPr>
          <w:p w14:paraId="16475519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1,120</w:t>
            </w:r>
          </w:p>
        </w:tc>
        <w:tc>
          <w:tcPr>
            <w:tcW w:w="313" w:type="pct"/>
            <w:noWrap/>
          </w:tcPr>
          <w:p w14:paraId="49986085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4,676</w:t>
            </w:r>
          </w:p>
        </w:tc>
        <w:tc>
          <w:tcPr>
            <w:tcW w:w="313" w:type="pct"/>
            <w:noWrap/>
          </w:tcPr>
          <w:p w14:paraId="75BBB03F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2,478</w:t>
            </w:r>
          </w:p>
        </w:tc>
        <w:tc>
          <w:tcPr>
            <w:tcW w:w="401" w:type="pct"/>
            <w:noWrap/>
          </w:tcPr>
          <w:p w14:paraId="3C654A3D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2,198</w:t>
            </w:r>
          </w:p>
        </w:tc>
        <w:tc>
          <w:tcPr>
            <w:tcW w:w="357" w:type="pct"/>
            <w:noWrap/>
          </w:tcPr>
          <w:p w14:paraId="14DDC8A0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3,100</w:t>
            </w:r>
          </w:p>
        </w:tc>
        <w:tc>
          <w:tcPr>
            <w:tcW w:w="313" w:type="pct"/>
            <w:noWrap/>
          </w:tcPr>
          <w:p w14:paraId="1B665A06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3,750</w:t>
            </w:r>
          </w:p>
        </w:tc>
        <w:tc>
          <w:tcPr>
            <w:tcW w:w="349" w:type="pct"/>
            <w:noWrap/>
          </w:tcPr>
          <w:p w14:paraId="40985EFD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11,100</w:t>
            </w:r>
          </w:p>
        </w:tc>
        <w:tc>
          <w:tcPr>
            <w:tcW w:w="365" w:type="pct"/>
            <w:noWrap/>
          </w:tcPr>
          <w:p w14:paraId="3080DC57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6,000</w:t>
            </w:r>
          </w:p>
        </w:tc>
      </w:tr>
      <w:tr w:rsidR="0057237D" w:rsidRPr="00AE0267" w14:paraId="06735019" w14:textId="77777777" w:rsidTr="004B5265">
        <w:tc>
          <w:tcPr>
            <w:tcW w:w="536" w:type="pct"/>
            <w:noWrap/>
          </w:tcPr>
          <w:p w14:paraId="22A2CA32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</w:pPr>
            <w:r w:rsidRPr="00AE0267">
              <w:t>3.0-liter diesel</w:t>
            </w:r>
          </w:p>
        </w:tc>
        <w:tc>
          <w:tcPr>
            <w:tcW w:w="319" w:type="pct"/>
            <w:noWrap/>
          </w:tcPr>
          <w:p w14:paraId="5A33B80E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</w:pPr>
            <w:proofErr w:type="spellStart"/>
            <w:r w:rsidRPr="00AE0267">
              <w:t>A8</w:t>
            </w:r>
            <w:proofErr w:type="spellEnd"/>
          </w:p>
        </w:tc>
        <w:tc>
          <w:tcPr>
            <w:tcW w:w="941" w:type="pct"/>
            <w:noWrap/>
          </w:tcPr>
          <w:p w14:paraId="0D28CD67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</w:pPr>
            <w:proofErr w:type="spellStart"/>
            <w:r w:rsidRPr="00AE0267">
              <w:t>8HP75</w:t>
            </w:r>
            <w:proofErr w:type="spellEnd"/>
            <w:r w:rsidRPr="00AE0267">
              <w:t xml:space="preserve"> 8-speed automatic</w:t>
            </w:r>
          </w:p>
        </w:tc>
        <w:tc>
          <w:tcPr>
            <w:tcW w:w="354" w:type="pct"/>
            <w:noWrap/>
          </w:tcPr>
          <w:p w14:paraId="715C9380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3.73</w:t>
            </w:r>
          </w:p>
        </w:tc>
        <w:tc>
          <w:tcPr>
            <w:tcW w:w="439" w:type="pct"/>
            <w:noWrap/>
          </w:tcPr>
          <w:p w14:paraId="0793805A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1,275</w:t>
            </w:r>
          </w:p>
        </w:tc>
        <w:tc>
          <w:tcPr>
            <w:tcW w:w="313" w:type="pct"/>
            <w:noWrap/>
          </w:tcPr>
          <w:p w14:paraId="40AFB112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5,041</w:t>
            </w:r>
          </w:p>
        </w:tc>
        <w:tc>
          <w:tcPr>
            <w:tcW w:w="313" w:type="pct"/>
            <w:noWrap/>
          </w:tcPr>
          <w:p w14:paraId="2F28D81B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2,756</w:t>
            </w:r>
          </w:p>
        </w:tc>
        <w:tc>
          <w:tcPr>
            <w:tcW w:w="401" w:type="pct"/>
            <w:noWrap/>
          </w:tcPr>
          <w:p w14:paraId="4CF7521C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2,285</w:t>
            </w:r>
          </w:p>
        </w:tc>
        <w:tc>
          <w:tcPr>
            <w:tcW w:w="357" w:type="pct"/>
            <w:noWrap/>
          </w:tcPr>
          <w:p w14:paraId="4715CEE5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3,200</w:t>
            </w:r>
          </w:p>
        </w:tc>
        <w:tc>
          <w:tcPr>
            <w:tcW w:w="313" w:type="pct"/>
            <w:noWrap/>
          </w:tcPr>
          <w:p w14:paraId="2AAEEF0D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3,750</w:t>
            </w:r>
          </w:p>
        </w:tc>
        <w:tc>
          <w:tcPr>
            <w:tcW w:w="349" w:type="pct"/>
            <w:noWrap/>
          </w:tcPr>
          <w:p w14:paraId="1415809F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11,800</w:t>
            </w:r>
          </w:p>
        </w:tc>
        <w:tc>
          <w:tcPr>
            <w:tcW w:w="365" w:type="pct"/>
            <w:noWrap/>
          </w:tcPr>
          <w:p w14:paraId="17F3FE66" w14:textId="77777777" w:rsidR="00F13A7D" w:rsidRPr="00AE0267" w:rsidRDefault="00F13A7D" w:rsidP="0057237D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6,500</w:t>
            </w:r>
          </w:p>
        </w:tc>
      </w:tr>
    </w:tbl>
    <w:p w14:paraId="0C124A19" w14:textId="190D3670" w:rsidR="004B5265" w:rsidRDefault="004B5265" w:rsidP="0057237D">
      <w:pPr>
        <w:pStyle w:val="Footnote"/>
        <w:keepNext/>
        <w:keepLines/>
        <w:widowControl w:val="0"/>
      </w:pPr>
      <w:r w:rsidRPr="00AE0267">
        <w:t>1. GCWR = Base Weight + Maximum Trailer Weight + 150 lbs. for driver.</w:t>
      </w:r>
    </w:p>
    <w:p w14:paraId="422CE3CD" w14:textId="4F2BFD06" w:rsidR="004B5265" w:rsidRDefault="004B5265" w:rsidP="0057237D">
      <w:pPr>
        <w:pStyle w:val="Heading4"/>
      </w:pPr>
      <w:r w:rsidRPr="00AE0267">
        <w:t>GLADIATOR MOJAVE</w:t>
      </w:r>
    </w:p>
    <w:tbl>
      <w:tblPr>
        <w:tblStyle w:val="SPTABLESTYLE"/>
        <w:tblpPr w:leftFromText="180" w:rightFromText="180" w:vertAnchor="text" w:tblpY="1"/>
        <w:tblW w:w="5000" w:type="pct"/>
        <w:tblLayout w:type="fixed"/>
        <w:tblLook w:val="0000" w:firstRow="0" w:lastRow="0" w:firstColumn="0" w:lastColumn="0" w:noHBand="0" w:noVBand="0"/>
      </w:tblPr>
      <w:tblGrid>
        <w:gridCol w:w="1711"/>
        <w:gridCol w:w="724"/>
        <w:gridCol w:w="1441"/>
        <w:gridCol w:w="540"/>
        <w:gridCol w:w="810"/>
        <w:gridCol w:w="631"/>
        <w:gridCol w:w="617"/>
        <w:gridCol w:w="913"/>
        <w:gridCol w:w="631"/>
        <w:gridCol w:w="631"/>
        <w:gridCol w:w="687"/>
        <w:gridCol w:w="744"/>
      </w:tblGrid>
      <w:tr w:rsidR="008E395D" w:rsidRPr="00AE0267" w14:paraId="78DC97CD" w14:textId="77777777" w:rsidTr="008E395D">
        <w:trPr>
          <w:trHeight w:val="810"/>
        </w:trPr>
        <w:tc>
          <w:tcPr>
            <w:tcW w:w="848" w:type="pct"/>
            <w:noWrap/>
            <w:vAlign w:val="bottom"/>
          </w:tcPr>
          <w:p w14:paraId="0FA6951B" w14:textId="77777777" w:rsidR="00F13A7D" w:rsidRPr="00AE0267" w:rsidRDefault="00F13A7D" w:rsidP="008E395D">
            <w:pPr>
              <w:pStyle w:val="ChartSubhead"/>
            </w:pPr>
            <w:r w:rsidRPr="00AE0267">
              <w:t>Engine</w:t>
            </w:r>
          </w:p>
        </w:tc>
        <w:tc>
          <w:tcPr>
            <w:tcW w:w="359" w:type="pct"/>
            <w:noWrap/>
            <w:vAlign w:val="bottom"/>
          </w:tcPr>
          <w:p w14:paraId="04B2F6EB" w14:textId="77777777" w:rsidR="00F13A7D" w:rsidRPr="00AE0267" w:rsidRDefault="00F13A7D" w:rsidP="008E395D">
            <w:pPr>
              <w:pStyle w:val="ChartSubhead"/>
            </w:pPr>
            <w:r w:rsidRPr="00AE0267">
              <w:t>Trans</w:t>
            </w:r>
            <w:r w:rsidRPr="00AE0267">
              <w:br/>
              <w:t>Type</w:t>
            </w:r>
          </w:p>
        </w:tc>
        <w:tc>
          <w:tcPr>
            <w:tcW w:w="715" w:type="pct"/>
            <w:noWrap/>
            <w:vAlign w:val="bottom"/>
          </w:tcPr>
          <w:p w14:paraId="60B73B22" w14:textId="77777777" w:rsidR="00F13A7D" w:rsidRPr="00AE0267" w:rsidRDefault="00F13A7D" w:rsidP="008E395D">
            <w:pPr>
              <w:pStyle w:val="ChartSubhead"/>
            </w:pPr>
            <w:r w:rsidRPr="00AE0267">
              <w:t>Transmission</w:t>
            </w:r>
          </w:p>
        </w:tc>
        <w:tc>
          <w:tcPr>
            <w:tcW w:w="268" w:type="pct"/>
            <w:noWrap/>
            <w:vAlign w:val="bottom"/>
          </w:tcPr>
          <w:p w14:paraId="7064762B" w14:textId="77777777" w:rsidR="00F13A7D" w:rsidRPr="00AE0267" w:rsidRDefault="00F13A7D" w:rsidP="008E395D">
            <w:pPr>
              <w:pStyle w:val="ChartSubhead"/>
              <w:jc w:val="center"/>
            </w:pPr>
            <w:r w:rsidRPr="00AE0267">
              <w:t>Axle</w:t>
            </w:r>
            <w:r w:rsidRPr="00AE0267">
              <w:br/>
              <w:t>Ratio</w:t>
            </w:r>
          </w:p>
        </w:tc>
        <w:tc>
          <w:tcPr>
            <w:tcW w:w="402" w:type="pct"/>
            <w:noWrap/>
            <w:vAlign w:val="bottom"/>
          </w:tcPr>
          <w:p w14:paraId="59164243" w14:textId="77777777" w:rsidR="00F13A7D" w:rsidRPr="00AE0267" w:rsidRDefault="00F13A7D" w:rsidP="008E395D">
            <w:pPr>
              <w:pStyle w:val="ChartSubhead"/>
              <w:jc w:val="center"/>
            </w:pPr>
            <w:r w:rsidRPr="00AE0267">
              <w:t>Payload</w:t>
            </w:r>
          </w:p>
        </w:tc>
        <w:tc>
          <w:tcPr>
            <w:tcW w:w="313" w:type="pct"/>
            <w:noWrap/>
            <w:vAlign w:val="bottom"/>
          </w:tcPr>
          <w:p w14:paraId="45F8DAE2" w14:textId="77777777" w:rsidR="00F13A7D" w:rsidRPr="00AE0267" w:rsidRDefault="00F13A7D" w:rsidP="008E395D">
            <w:pPr>
              <w:pStyle w:val="ChartSubhead"/>
              <w:jc w:val="center"/>
            </w:pPr>
            <w:r w:rsidRPr="00AE0267">
              <w:t>Base Wt.</w:t>
            </w:r>
          </w:p>
        </w:tc>
        <w:tc>
          <w:tcPr>
            <w:tcW w:w="306" w:type="pct"/>
            <w:noWrap/>
            <w:vAlign w:val="bottom"/>
          </w:tcPr>
          <w:p w14:paraId="76F1E212" w14:textId="77777777" w:rsidR="00F13A7D" w:rsidRPr="00AE0267" w:rsidRDefault="00F13A7D" w:rsidP="008E395D">
            <w:pPr>
              <w:pStyle w:val="ChartSubhead"/>
              <w:jc w:val="center"/>
            </w:pPr>
            <w:r w:rsidRPr="00AE0267">
              <w:t>Base Wt.</w:t>
            </w:r>
            <w:r w:rsidRPr="00AE0267">
              <w:br/>
              <w:t>Front</w:t>
            </w:r>
          </w:p>
        </w:tc>
        <w:tc>
          <w:tcPr>
            <w:tcW w:w="453" w:type="pct"/>
            <w:noWrap/>
            <w:vAlign w:val="bottom"/>
          </w:tcPr>
          <w:p w14:paraId="387AC1CD" w14:textId="77777777" w:rsidR="00F13A7D" w:rsidRPr="00AE0267" w:rsidRDefault="00F13A7D" w:rsidP="008E395D">
            <w:pPr>
              <w:pStyle w:val="ChartSubhead"/>
              <w:jc w:val="center"/>
            </w:pPr>
            <w:r w:rsidRPr="00AE0267">
              <w:t>Base Wt.</w:t>
            </w:r>
            <w:r w:rsidRPr="00AE0267">
              <w:br/>
              <w:t>Rear</w:t>
            </w:r>
          </w:p>
        </w:tc>
        <w:tc>
          <w:tcPr>
            <w:tcW w:w="313" w:type="pct"/>
            <w:noWrap/>
            <w:vAlign w:val="bottom"/>
          </w:tcPr>
          <w:p w14:paraId="5869B9A7" w14:textId="77777777" w:rsidR="00F13A7D" w:rsidRPr="00AE0267" w:rsidRDefault="00F13A7D" w:rsidP="008E395D">
            <w:pPr>
              <w:pStyle w:val="ChartSubhead"/>
              <w:jc w:val="center"/>
            </w:pPr>
            <w:proofErr w:type="spellStart"/>
            <w:r w:rsidRPr="00AE0267">
              <w:t>GAWR</w:t>
            </w:r>
            <w:proofErr w:type="spellEnd"/>
            <w:r w:rsidRPr="00AE0267">
              <w:br/>
              <w:t>Front</w:t>
            </w:r>
          </w:p>
        </w:tc>
        <w:tc>
          <w:tcPr>
            <w:tcW w:w="313" w:type="pct"/>
            <w:noWrap/>
            <w:vAlign w:val="bottom"/>
          </w:tcPr>
          <w:p w14:paraId="6B040FE3" w14:textId="77777777" w:rsidR="00F13A7D" w:rsidRPr="00AE0267" w:rsidRDefault="00F13A7D" w:rsidP="008E395D">
            <w:pPr>
              <w:pStyle w:val="ChartSubhead"/>
              <w:jc w:val="center"/>
            </w:pPr>
            <w:proofErr w:type="spellStart"/>
            <w:r w:rsidRPr="00AE0267">
              <w:t>GAWR</w:t>
            </w:r>
            <w:proofErr w:type="spellEnd"/>
            <w:r w:rsidRPr="00AE0267">
              <w:br/>
              <w:t>Rear</w:t>
            </w:r>
          </w:p>
        </w:tc>
        <w:tc>
          <w:tcPr>
            <w:tcW w:w="341" w:type="pct"/>
            <w:noWrap/>
            <w:vAlign w:val="bottom"/>
          </w:tcPr>
          <w:p w14:paraId="15E2579A" w14:textId="77777777" w:rsidR="00F13A7D" w:rsidRPr="00AE0267" w:rsidRDefault="00F13A7D" w:rsidP="008E395D">
            <w:pPr>
              <w:pStyle w:val="ChartSubhead"/>
              <w:jc w:val="center"/>
            </w:pPr>
            <w:r w:rsidRPr="00AE0267">
              <w:t>GCWR</w:t>
            </w:r>
          </w:p>
        </w:tc>
        <w:tc>
          <w:tcPr>
            <w:tcW w:w="370" w:type="pct"/>
            <w:noWrap/>
            <w:vAlign w:val="bottom"/>
          </w:tcPr>
          <w:p w14:paraId="27476439" w14:textId="77777777" w:rsidR="00F13A7D" w:rsidRPr="00AE0267" w:rsidRDefault="00F13A7D" w:rsidP="008E395D">
            <w:pPr>
              <w:pStyle w:val="ChartSubhead"/>
              <w:jc w:val="center"/>
            </w:pPr>
            <w:r w:rsidRPr="00AE0267">
              <w:t xml:space="preserve">Max </w:t>
            </w:r>
            <w:r w:rsidRPr="00AE0267">
              <w:br/>
              <w:t>Trailer</w:t>
            </w:r>
          </w:p>
        </w:tc>
      </w:tr>
      <w:tr w:rsidR="008E395D" w:rsidRPr="00AE0267" w14:paraId="7C1D51EE" w14:textId="77777777" w:rsidTr="008E395D">
        <w:tc>
          <w:tcPr>
            <w:tcW w:w="848" w:type="pct"/>
            <w:noWrap/>
          </w:tcPr>
          <w:p w14:paraId="41B87D0C" w14:textId="77777777" w:rsidR="00F13A7D" w:rsidRPr="00AE0267" w:rsidRDefault="00F13A7D" w:rsidP="00F13A7D">
            <w:pPr>
              <w:pStyle w:val="FABodyCopy"/>
            </w:pPr>
            <w:r w:rsidRPr="00AE0267">
              <w:t xml:space="preserve">3.6-liter V-6 gas </w:t>
            </w:r>
          </w:p>
        </w:tc>
        <w:tc>
          <w:tcPr>
            <w:tcW w:w="359" w:type="pct"/>
            <w:noWrap/>
          </w:tcPr>
          <w:p w14:paraId="5DA20CA6" w14:textId="77777777" w:rsidR="00F13A7D" w:rsidRPr="00AE0267" w:rsidRDefault="00F13A7D" w:rsidP="00F13A7D">
            <w:pPr>
              <w:pStyle w:val="FABodyCopy"/>
            </w:pPr>
            <w:proofErr w:type="spellStart"/>
            <w:r w:rsidRPr="00AE0267">
              <w:t>M6</w:t>
            </w:r>
            <w:proofErr w:type="spellEnd"/>
          </w:p>
        </w:tc>
        <w:tc>
          <w:tcPr>
            <w:tcW w:w="715" w:type="pct"/>
            <w:noWrap/>
          </w:tcPr>
          <w:p w14:paraId="2CCC2D99" w14:textId="77777777" w:rsidR="00F13A7D" w:rsidRPr="00AE0267" w:rsidRDefault="00F13A7D" w:rsidP="00F13A7D">
            <w:pPr>
              <w:pStyle w:val="FABodyCopy"/>
            </w:pPr>
            <w:proofErr w:type="spellStart"/>
            <w:r w:rsidRPr="00AE0267">
              <w:t>D478</w:t>
            </w:r>
            <w:proofErr w:type="spellEnd"/>
            <w:r w:rsidRPr="00AE0267">
              <w:t xml:space="preserve"> 6-speed manual </w:t>
            </w:r>
          </w:p>
        </w:tc>
        <w:tc>
          <w:tcPr>
            <w:tcW w:w="268" w:type="pct"/>
            <w:noWrap/>
          </w:tcPr>
          <w:p w14:paraId="2FFE12A3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4.10</w:t>
            </w:r>
          </w:p>
        </w:tc>
        <w:tc>
          <w:tcPr>
            <w:tcW w:w="402" w:type="pct"/>
            <w:noWrap/>
          </w:tcPr>
          <w:p w14:paraId="411DB8B4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1,200</w:t>
            </w:r>
          </w:p>
        </w:tc>
        <w:tc>
          <w:tcPr>
            <w:tcW w:w="313" w:type="pct"/>
            <w:noWrap/>
          </w:tcPr>
          <w:p w14:paraId="2C43A1CA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4,948</w:t>
            </w:r>
          </w:p>
        </w:tc>
        <w:tc>
          <w:tcPr>
            <w:tcW w:w="306" w:type="pct"/>
            <w:noWrap/>
          </w:tcPr>
          <w:p w14:paraId="39A29867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2,622</w:t>
            </w:r>
          </w:p>
        </w:tc>
        <w:tc>
          <w:tcPr>
            <w:tcW w:w="453" w:type="pct"/>
            <w:noWrap/>
          </w:tcPr>
          <w:p w14:paraId="2DBD6EFA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2,326</w:t>
            </w:r>
          </w:p>
        </w:tc>
        <w:tc>
          <w:tcPr>
            <w:tcW w:w="313" w:type="pct"/>
            <w:noWrap/>
          </w:tcPr>
          <w:p w14:paraId="57573234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3,100</w:t>
            </w:r>
          </w:p>
        </w:tc>
        <w:tc>
          <w:tcPr>
            <w:tcW w:w="313" w:type="pct"/>
            <w:noWrap/>
          </w:tcPr>
          <w:p w14:paraId="472DD65F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3,750</w:t>
            </w:r>
          </w:p>
        </w:tc>
        <w:tc>
          <w:tcPr>
            <w:tcW w:w="341" w:type="pct"/>
            <w:noWrap/>
          </w:tcPr>
          <w:p w14:paraId="4485E06A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9,900</w:t>
            </w:r>
          </w:p>
        </w:tc>
        <w:tc>
          <w:tcPr>
            <w:tcW w:w="370" w:type="pct"/>
            <w:noWrap/>
          </w:tcPr>
          <w:p w14:paraId="5EFF1D8B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4,500</w:t>
            </w:r>
          </w:p>
        </w:tc>
      </w:tr>
      <w:tr w:rsidR="008E395D" w:rsidRPr="00AE0267" w14:paraId="59B7D13C" w14:textId="77777777" w:rsidTr="008E395D">
        <w:tc>
          <w:tcPr>
            <w:tcW w:w="848" w:type="pct"/>
            <w:noWrap/>
          </w:tcPr>
          <w:p w14:paraId="0BDD2202" w14:textId="77777777" w:rsidR="00F13A7D" w:rsidRPr="00AE0267" w:rsidRDefault="00F13A7D" w:rsidP="00F13A7D">
            <w:pPr>
              <w:pStyle w:val="FABodyCopy"/>
            </w:pPr>
            <w:r w:rsidRPr="00AE0267">
              <w:t xml:space="preserve">3.6-liter V-6 gas </w:t>
            </w:r>
          </w:p>
        </w:tc>
        <w:tc>
          <w:tcPr>
            <w:tcW w:w="359" w:type="pct"/>
            <w:noWrap/>
          </w:tcPr>
          <w:p w14:paraId="3D6E54A8" w14:textId="77777777" w:rsidR="00F13A7D" w:rsidRPr="00AE0267" w:rsidRDefault="00F13A7D" w:rsidP="00F13A7D">
            <w:pPr>
              <w:pStyle w:val="FABodyCopy"/>
            </w:pPr>
            <w:proofErr w:type="spellStart"/>
            <w:r w:rsidRPr="00AE0267">
              <w:t>A8</w:t>
            </w:r>
            <w:proofErr w:type="spellEnd"/>
          </w:p>
        </w:tc>
        <w:tc>
          <w:tcPr>
            <w:tcW w:w="715" w:type="pct"/>
            <w:noWrap/>
          </w:tcPr>
          <w:p w14:paraId="4CB29822" w14:textId="77777777" w:rsidR="00F13A7D" w:rsidRPr="00AE0267" w:rsidRDefault="00F13A7D" w:rsidP="00F13A7D">
            <w:pPr>
              <w:pStyle w:val="FABodyCopy"/>
            </w:pPr>
            <w:proofErr w:type="spellStart"/>
            <w:r w:rsidRPr="00AE0267">
              <w:t>850RE</w:t>
            </w:r>
            <w:proofErr w:type="spellEnd"/>
            <w:r w:rsidRPr="00AE0267">
              <w:t xml:space="preserve"> 8-speed automatic</w:t>
            </w:r>
          </w:p>
        </w:tc>
        <w:tc>
          <w:tcPr>
            <w:tcW w:w="268" w:type="pct"/>
            <w:noWrap/>
          </w:tcPr>
          <w:p w14:paraId="7A8327CA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4.10</w:t>
            </w:r>
          </w:p>
        </w:tc>
        <w:tc>
          <w:tcPr>
            <w:tcW w:w="402" w:type="pct"/>
            <w:noWrap/>
          </w:tcPr>
          <w:p w14:paraId="149A6F9D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1,200</w:t>
            </w:r>
          </w:p>
        </w:tc>
        <w:tc>
          <w:tcPr>
            <w:tcW w:w="313" w:type="pct"/>
            <w:noWrap/>
          </w:tcPr>
          <w:p w14:paraId="03B89E00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4,970</w:t>
            </w:r>
          </w:p>
        </w:tc>
        <w:tc>
          <w:tcPr>
            <w:tcW w:w="306" w:type="pct"/>
            <w:noWrap/>
          </w:tcPr>
          <w:p w14:paraId="5C920FCF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2,634</w:t>
            </w:r>
          </w:p>
        </w:tc>
        <w:tc>
          <w:tcPr>
            <w:tcW w:w="453" w:type="pct"/>
            <w:noWrap/>
          </w:tcPr>
          <w:p w14:paraId="6A755FAC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2,336</w:t>
            </w:r>
          </w:p>
        </w:tc>
        <w:tc>
          <w:tcPr>
            <w:tcW w:w="313" w:type="pct"/>
            <w:noWrap/>
          </w:tcPr>
          <w:p w14:paraId="33E443C5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3,100</w:t>
            </w:r>
          </w:p>
        </w:tc>
        <w:tc>
          <w:tcPr>
            <w:tcW w:w="313" w:type="pct"/>
            <w:noWrap/>
          </w:tcPr>
          <w:p w14:paraId="5708A0D3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3,750</w:t>
            </w:r>
          </w:p>
        </w:tc>
        <w:tc>
          <w:tcPr>
            <w:tcW w:w="341" w:type="pct"/>
            <w:noWrap/>
          </w:tcPr>
          <w:p w14:paraId="010EAAB4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11,450</w:t>
            </w:r>
          </w:p>
        </w:tc>
        <w:tc>
          <w:tcPr>
            <w:tcW w:w="370" w:type="pct"/>
            <w:noWrap/>
          </w:tcPr>
          <w:p w14:paraId="2AB76C05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6,000</w:t>
            </w:r>
          </w:p>
        </w:tc>
      </w:tr>
    </w:tbl>
    <w:p w14:paraId="6BF5D7BA" w14:textId="50A303E1" w:rsidR="004B5265" w:rsidRDefault="004B5265" w:rsidP="004B5265">
      <w:pPr>
        <w:pStyle w:val="Footnote"/>
      </w:pPr>
      <w:r w:rsidRPr="00AE0267">
        <w:t>1. GCWR = Base Weight + Maximum Trailer Weight + 150 lbs. for driver.</w:t>
      </w:r>
    </w:p>
    <w:p w14:paraId="18D8BEC2" w14:textId="259398EE" w:rsidR="004B5265" w:rsidRDefault="004B5265" w:rsidP="0057237D">
      <w:pPr>
        <w:pStyle w:val="Heading4"/>
      </w:pPr>
      <w:r w:rsidRPr="00AE0267">
        <w:lastRenderedPageBreak/>
        <w:t>GLADIATOR RUBICON</w:t>
      </w:r>
    </w:p>
    <w:tbl>
      <w:tblPr>
        <w:tblStyle w:val="SPTABLESTYLE"/>
        <w:tblpPr w:leftFromText="180" w:rightFromText="180" w:vertAnchor="text" w:tblpY="1"/>
        <w:tblW w:w="5000" w:type="pct"/>
        <w:tblLayout w:type="fixed"/>
        <w:tblLook w:val="0000" w:firstRow="0" w:lastRow="0" w:firstColumn="0" w:lastColumn="0" w:noHBand="0" w:noVBand="0"/>
      </w:tblPr>
      <w:tblGrid>
        <w:gridCol w:w="1531"/>
        <w:gridCol w:w="631"/>
        <w:gridCol w:w="1441"/>
        <w:gridCol w:w="714"/>
        <w:gridCol w:w="905"/>
        <w:gridCol w:w="631"/>
        <w:gridCol w:w="613"/>
        <w:gridCol w:w="917"/>
        <w:gridCol w:w="631"/>
        <w:gridCol w:w="631"/>
        <w:gridCol w:w="683"/>
        <w:gridCol w:w="752"/>
      </w:tblGrid>
      <w:tr w:rsidR="004B5265" w:rsidRPr="00AE0267" w14:paraId="4457FFFE" w14:textId="77777777" w:rsidTr="004B5265">
        <w:tc>
          <w:tcPr>
            <w:tcW w:w="759" w:type="pct"/>
            <w:noWrap/>
            <w:vAlign w:val="bottom"/>
          </w:tcPr>
          <w:p w14:paraId="2BB26866" w14:textId="77777777" w:rsidR="00F13A7D" w:rsidRPr="00AE0267" w:rsidRDefault="00F13A7D" w:rsidP="004B5265">
            <w:pPr>
              <w:pStyle w:val="ChartSubhead"/>
            </w:pPr>
            <w:r w:rsidRPr="00AE0267">
              <w:t>Engine</w:t>
            </w:r>
          </w:p>
        </w:tc>
        <w:tc>
          <w:tcPr>
            <w:tcW w:w="313" w:type="pct"/>
            <w:noWrap/>
            <w:vAlign w:val="bottom"/>
          </w:tcPr>
          <w:p w14:paraId="765BC919" w14:textId="77777777" w:rsidR="00F13A7D" w:rsidRPr="00AE0267" w:rsidRDefault="00F13A7D" w:rsidP="004B5265">
            <w:pPr>
              <w:pStyle w:val="ChartSubhead"/>
            </w:pPr>
            <w:r w:rsidRPr="00AE0267">
              <w:t>Trans</w:t>
            </w:r>
            <w:r w:rsidRPr="00AE0267">
              <w:br/>
              <w:t>Type</w:t>
            </w:r>
          </w:p>
        </w:tc>
        <w:tc>
          <w:tcPr>
            <w:tcW w:w="715" w:type="pct"/>
            <w:noWrap/>
            <w:vAlign w:val="bottom"/>
          </w:tcPr>
          <w:p w14:paraId="3A3EBF31" w14:textId="77777777" w:rsidR="00F13A7D" w:rsidRPr="00AE0267" w:rsidRDefault="00F13A7D" w:rsidP="004B5265">
            <w:pPr>
              <w:pStyle w:val="ChartSubhead"/>
            </w:pPr>
            <w:r w:rsidRPr="00AE0267">
              <w:t>Transmission</w:t>
            </w:r>
          </w:p>
        </w:tc>
        <w:tc>
          <w:tcPr>
            <w:tcW w:w="354" w:type="pct"/>
            <w:noWrap/>
            <w:vAlign w:val="bottom"/>
          </w:tcPr>
          <w:p w14:paraId="14397F10" w14:textId="77777777" w:rsidR="00F13A7D" w:rsidRPr="00AE0267" w:rsidRDefault="00F13A7D" w:rsidP="004B5265">
            <w:pPr>
              <w:pStyle w:val="ChartSubhead"/>
              <w:jc w:val="center"/>
            </w:pPr>
            <w:r w:rsidRPr="00AE0267">
              <w:t>Axle</w:t>
            </w:r>
            <w:r w:rsidRPr="00AE0267">
              <w:br/>
              <w:t>Ratio</w:t>
            </w:r>
          </w:p>
        </w:tc>
        <w:tc>
          <w:tcPr>
            <w:tcW w:w="449" w:type="pct"/>
            <w:noWrap/>
            <w:vAlign w:val="bottom"/>
          </w:tcPr>
          <w:p w14:paraId="7CCC4E7E" w14:textId="77777777" w:rsidR="00F13A7D" w:rsidRPr="00AE0267" w:rsidRDefault="00F13A7D" w:rsidP="004B5265">
            <w:pPr>
              <w:pStyle w:val="ChartSubhead"/>
              <w:jc w:val="center"/>
            </w:pPr>
            <w:r w:rsidRPr="00AE0267">
              <w:t>Payload</w:t>
            </w:r>
          </w:p>
        </w:tc>
        <w:tc>
          <w:tcPr>
            <w:tcW w:w="313" w:type="pct"/>
            <w:noWrap/>
            <w:vAlign w:val="bottom"/>
          </w:tcPr>
          <w:p w14:paraId="44EC3521" w14:textId="77777777" w:rsidR="00F13A7D" w:rsidRPr="00AE0267" w:rsidRDefault="00F13A7D" w:rsidP="004B5265">
            <w:pPr>
              <w:pStyle w:val="ChartSubhead"/>
              <w:jc w:val="center"/>
            </w:pPr>
            <w:r w:rsidRPr="00AE0267">
              <w:t>Base Wt.</w:t>
            </w:r>
          </w:p>
        </w:tc>
        <w:tc>
          <w:tcPr>
            <w:tcW w:w="304" w:type="pct"/>
            <w:noWrap/>
            <w:vAlign w:val="bottom"/>
          </w:tcPr>
          <w:p w14:paraId="34BF087C" w14:textId="77777777" w:rsidR="00F13A7D" w:rsidRPr="00AE0267" w:rsidRDefault="00F13A7D" w:rsidP="004B5265">
            <w:pPr>
              <w:pStyle w:val="ChartSubhead"/>
              <w:jc w:val="center"/>
            </w:pPr>
            <w:r w:rsidRPr="00AE0267">
              <w:t>Base Wt.</w:t>
            </w:r>
            <w:r w:rsidRPr="00AE0267">
              <w:br/>
              <w:t>Front</w:t>
            </w:r>
          </w:p>
        </w:tc>
        <w:tc>
          <w:tcPr>
            <w:tcW w:w="455" w:type="pct"/>
            <w:noWrap/>
            <w:vAlign w:val="bottom"/>
          </w:tcPr>
          <w:p w14:paraId="1FB53A31" w14:textId="77777777" w:rsidR="00F13A7D" w:rsidRPr="00AE0267" w:rsidRDefault="00F13A7D" w:rsidP="004B5265">
            <w:pPr>
              <w:pStyle w:val="ChartSubhead"/>
              <w:jc w:val="center"/>
            </w:pPr>
            <w:r w:rsidRPr="00AE0267">
              <w:t>Base Wt.</w:t>
            </w:r>
            <w:r w:rsidRPr="00AE0267">
              <w:br/>
              <w:t>Rear</w:t>
            </w:r>
          </w:p>
        </w:tc>
        <w:tc>
          <w:tcPr>
            <w:tcW w:w="313" w:type="pct"/>
            <w:noWrap/>
            <w:vAlign w:val="bottom"/>
          </w:tcPr>
          <w:p w14:paraId="068625AC" w14:textId="77777777" w:rsidR="00F13A7D" w:rsidRPr="00AE0267" w:rsidRDefault="00F13A7D" w:rsidP="004B5265">
            <w:pPr>
              <w:pStyle w:val="ChartSubhead"/>
              <w:jc w:val="center"/>
            </w:pPr>
            <w:proofErr w:type="spellStart"/>
            <w:r w:rsidRPr="00AE0267">
              <w:t>GAWR</w:t>
            </w:r>
            <w:proofErr w:type="spellEnd"/>
            <w:r w:rsidRPr="00AE0267">
              <w:br/>
              <w:t>Front</w:t>
            </w:r>
          </w:p>
        </w:tc>
        <w:tc>
          <w:tcPr>
            <w:tcW w:w="313" w:type="pct"/>
            <w:noWrap/>
            <w:vAlign w:val="bottom"/>
          </w:tcPr>
          <w:p w14:paraId="635FEFFA" w14:textId="77777777" w:rsidR="00F13A7D" w:rsidRPr="00AE0267" w:rsidRDefault="00F13A7D" w:rsidP="004B5265">
            <w:pPr>
              <w:pStyle w:val="ChartSubhead"/>
              <w:jc w:val="center"/>
            </w:pPr>
            <w:proofErr w:type="spellStart"/>
            <w:r w:rsidRPr="00AE0267">
              <w:t>GAWR</w:t>
            </w:r>
            <w:proofErr w:type="spellEnd"/>
            <w:r w:rsidRPr="00AE0267">
              <w:br/>
              <w:t>Rear</w:t>
            </w:r>
          </w:p>
        </w:tc>
        <w:tc>
          <w:tcPr>
            <w:tcW w:w="339" w:type="pct"/>
            <w:noWrap/>
            <w:vAlign w:val="bottom"/>
          </w:tcPr>
          <w:p w14:paraId="7286485F" w14:textId="77777777" w:rsidR="00F13A7D" w:rsidRPr="00AE0267" w:rsidRDefault="00F13A7D" w:rsidP="004B5265">
            <w:pPr>
              <w:pStyle w:val="ChartSubhead"/>
              <w:jc w:val="center"/>
            </w:pPr>
            <w:r w:rsidRPr="00AE0267">
              <w:t>GCWR</w:t>
            </w:r>
          </w:p>
        </w:tc>
        <w:tc>
          <w:tcPr>
            <w:tcW w:w="374" w:type="pct"/>
            <w:noWrap/>
            <w:vAlign w:val="bottom"/>
          </w:tcPr>
          <w:p w14:paraId="24935CB3" w14:textId="77777777" w:rsidR="00F13A7D" w:rsidRPr="00AE0267" w:rsidRDefault="00F13A7D" w:rsidP="004B5265">
            <w:pPr>
              <w:pStyle w:val="ChartSubhead"/>
              <w:jc w:val="center"/>
            </w:pPr>
            <w:r w:rsidRPr="00AE0267">
              <w:t xml:space="preserve">Max </w:t>
            </w:r>
            <w:r w:rsidRPr="00AE0267">
              <w:br/>
              <w:t>Trailer</w:t>
            </w:r>
          </w:p>
        </w:tc>
      </w:tr>
      <w:tr w:rsidR="004B5265" w:rsidRPr="00AE0267" w14:paraId="6D95070D" w14:textId="77777777" w:rsidTr="004B5265">
        <w:tc>
          <w:tcPr>
            <w:tcW w:w="759" w:type="pct"/>
            <w:noWrap/>
          </w:tcPr>
          <w:p w14:paraId="7F047941" w14:textId="77777777" w:rsidR="00F13A7D" w:rsidRPr="00AE0267" w:rsidRDefault="00F13A7D" w:rsidP="00F13A7D">
            <w:pPr>
              <w:pStyle w:val="FABodyCopy"/>
            </w:pPr>
            <w:r w:rsidRPr="00AE0267">
              <w:t xml:space="preserve">3.6-liter V-6 gas </w:t>
            </w:r>
          </w:p>
        </w:tc>
        <w:tc>
          <w:tcPr>
            <w:tcW w:w="313" w:type="pct"/>
            <w:noWrap/>
          </w:tcPr>
          <w:p w14:paraId="69ACA57A" w14:textId="77777777" w:rsidR="00F13A7D" w:rsidRPr="00AE0267" w:rsidRDefault="00F13A7D" w:rsidP="00F13A7D">
            <w:pPr>
              <w:pStyle w:val="FABodyCopy"/>
            </w:pPr>
            <w:proofErr w:type="spellStart"/>
            <w:r w:rsidRPr="00AE0267">
              <w:t>M6</w:t>
            </w:r>
            <w:proofErr w:type="spellEnd"/>
          </w:p>
        </w:tc>
        <w:tc>
          <w:tcPr>
            <w:tcW w:w="715" w:type="pct"/>
            <w:noWrap/>
          </w:tcPr>
          <w:p w14:paraId="1F5524B2" w14:textId="77777777" w:rsidR="00F13A7D" w:rsidRPr="00AE0267" w:rsidRDefault="00F13A7D" w:rsidP="00F13A7D">
            <w:pPr>
              <w:pStyle w:val="FABodyCopy"/>
            </w:pPr>
            <w:proofErr w:type="spellStart"/>
            <w:r w:rsidRPr="00AE0267">
              <w:t>D478</w:t>
            </w:r>
            <w:proofErr w:type="spellEnd"/>
            <w:r w:rsidRPr="00AE0267">
              <w:t xml:space="preserve"> 6-speed manual </w:t>
            </w:r>
          </w:p>
        </w:tc>
        <w:tc>
          <w:tcPr>
            <w:tcW w:w="354" w:type="pct"/>
            <w:noWrap/>
          </w:tcPr>
          <w:p w14:paraId="206D7F4E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4.10</w:t>
            </w:r>
          </w:p>
        </w:tc>
        <w:tc>
          <w:tcPr>
            <w:tcW w:w="449" w:type="pct"/>
            <w:noWrap/>
          </w:tcPr>
          <w:p w14:paraId="23B9A77C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1,200</w:t>
            </w:r>
          </w:p>
        </w:tc>
        <w:tc>
          <w:tcPr>
            <w:tcW w:w="313" w:type="pct"/>
            <w:noWrap/>
          </w:tcPr>
          <w:p w14:paraId="245AF2DA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5,050</w:t>
            </w:r>
          </w:p>
        </w:tc>
        <w:tc>
          <w:tcPr>
            <w:tcW w:w="304" w:type="pct"/>
            <w:noWrap/>
          </w:tcPr>
          <w:p w14:paraId="50234E84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2,677</w:t>
            </w:r>
          </w:p>
        </w:tc>
        <w:tc>
          <w:tcPr>
            <w:tcW w:w="455" w:type="pct"/>
            <w:noWrap/>
          </w:tcPr>
          <w:p w14:paraId="7587F611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2,374</w:t>
            </w:r>
          </w:p>
        </w:tc>
        <w:tc>
          <w:tcPr>
            <w:tcW w:w="313" w:type="pct"/>
            <w:noWrap/>
          </w:tcPr>
          <w:p w14:paraId="7BF7DB64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3,100</w:t>
            </w:r>
          </w:p>
        </w:tc>
        <w:tc>
          <w:tcPr>
            <w:tcW w:w="313" w:type="pct"/>
            <w:noWrap/>
          </w:tcPr>
          <w:p w14:paraId="6EA876D9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3,750</w:t>
            </w:r>
          </w:p>
        </w:tc>
        <w:tc>
          <w:tcPr>
            <w:tcW w:w="339" w:type="pct"/>
            <w:noWrap/>
          </w:tcPr>
          <w:p w14:paraId="4FE455D9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10,000</w:t>
            </w:r>
          </w:p>
        </w:tc>
        <w:tc>
          <w:tcPr>
            <w:tcW w:w="374" w:type="pct"/>
            <w:noWrap/>
          </w:tcPr>
          <w:p w14:paraId="05BE38C8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4,500</w:t>
            </w:r>
          </w:p>
        </w:tc>
      </w:tr>
      <w:tr w:rsidR="004B5265" w:rsidRPr="00AE0267" w14:paraId="72B02ADB" w14:textId="77777777" w:rsidTr="004B5265">
        <w:tc>
          <w:tcPr>
            <w:tcW w:w="759" w:type="pct"/>
            <w:noWrap/>
          </w:tcPr>
          <w:p w14:paraId="093C78FC" w14:textId="77777777" w:rsidR="00F13A7D" w:rsidRPr="00AE0267" w:rsidRDefault="00F13A7D" w:rsidP="00F13A7D">
            <w:pPr>
              <w:pStyle w:val="FABodyCopy"/>
            </w:pPr>
            <w:r w:rsidRPr="00AE0267">
              <w:t xml:space="preserve">3.6-liter V-6 gas </w:t>
            </w:r>
          </w:p>
        </w:tc>
        <w:tc>
          <w:tcPr>
            <w:tcW w:w="313" w:type="pct"/>
            <w:noWrap/>
          </w:tcPr>
          <w:p w14:paraId="6FFA0761" w14:textId="77777777" w:rsidR="00F13A7D" w:rsidRPr="00AE0267" w:rsidRDefault="00F13A7D" w:rsidP="00F13A7D">
            <w:pPr>
              <w:pStyle w:val="FABodyCopy"/>
            </w:pPr>
            <w:proofErr w:type="spellStart"/>
            <w:r w:rsidRPr="00AE0267">
              <w:t>A8</w:t>
            </w:r>
            <w:proofErr w:type="spellEnd"/>
          </w:p>
        </w:tc>
        <w:tc>
          <w:tcPr>
            <w:tcW w:w="715" w:type="pct"/>
            <w:noWrap/>
          </w:tcPr>
          <w:p w14:paraId="65F9F80A" w14:textId="77777777" w:rsidR="00F13A7D" w:rsidRPr="00AE0267" w:rsidRDefault="00F13A7D" w:rsidP="00F13A7D">
            <w:pPr>
              <w:pStyle w:val="FABodyCopy"/>
            </w:pPr>
            <w:proofErr w:type="spellStart"/>
            <w:r w:rsidRPr="00AE0267">
              <w:t>850RE</w:t>
            </w:r>
            <w:proofErr w:type="spellEnd"/>
            <w:r w:rsidRPr="00AE0267">
              <w:t xml:space="preserve"> 8-speed automatic</w:t>
            </w:r>
          </w:p>
        </w:tc>
        <w:tc>
          <w:tcPr>
            <w:tcW w:w="354" w:type="pct"/>
            <w:noWrap/>
          </w:tcPr>
          <w:p w14:paraId="41AD95BD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4.10</w:t>
            </w:r>
          </w:p>
        </w:tc>
        <w:tc>
          <w:tcPr>
            <w:tcW w:w="449" w:type="pct"/>
            <w:noWrap/>
          </w:tcPr>
          <w:p w14:paraId="3B564209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1,160</w:t>
            </w:r>
          </w:p>
        </w:tc>
        <w:tc>
          <w:tcPr>
            <w:tcW w:w="313" w:type="pct"/>
            <w:noWrap/>
          </w:tcPr>
          <w:p w14:paraId="77302CF5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5,072</w:t>
            </w:r>
          </w:p>
        </w:tc>
        <w:tc>
          <w:tcPr>
            <w:tcW w:w="304" w:type="pct"/>
            <w:noWrap/>
          </w:tcPr>
          <w:p w14:paraId="0E399D1B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2,688</w:t>
            </w:r>
          </w:p>
        </w:tc>
        <w:tc>
          <w:tcPr>
            <w:tcW w:w="455" w:type="pct"/>
            <w:noWrap/>
          </w:tcPr>
          <w:p w14:paraId="534CD013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2,384</w:t>
            </w:r>
          </w:p>
        </w:tc>
        <w:tc>
          <w:tcPr>
            <w:tcW w:w="313" w:type="pct"/>
            <w:noWrap/>
          </w:tcPr>
          <w:p w14:paraId="44D75CBE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3,100</w:t>
            </w:r>
          </w:p>
        </w:tc>
        <w:tc>
          <w:tcPr>
            <w:tcW w:w="313" w:type="pct"/>
            <w:noWrap/>
          </w:tcPr>
          <w:p w14:paraId="150DB7D2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3,750</w:t>
            </w:r>
          </w:p>
        </w:tc>
        <w:tc>
          <w:tcPr>
            <w:tcW w:w="339" w:type="pct"/>
            <w:noWrap/>
          </w:tcPr>
          <w:p w14:paraId="4A51C21D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12,450</w:t>
            </w:r>
          </w:p>
        </w:tc>
        <w:tc>
          <w:tcPr>
            <w:tcW w:w="374" w:type="pct"/>
            <w:noWrap/>
          </w:tcPr>
          <w:p w14:paraId="3D90AFAC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7,000</w:t>
            </w:r>
          </w:p>
        </w:tc>
      </w:tr>
      <w:tr w:rsidR="004B5265" w:rsidRPr="00AE0267" w14:paraId="280B9097" w14:textId="77777777" w:rsidTr="004B5265">
        <w:tc>
          <w:tcPr>
            <w:tcW w:w="759" w:type="pct"/>
            <w:noWrap/>
          </w:tcPr>
          <w:p w14:paraId="6B68F770" w14:textId="77777777" w:rsidR="00F13A7D" w:rsidRPr="00AE0267" w:rsidRDefault="00F13A7D" w:rsidP="00F13A7D">
            <w:pPr>
              <w:pStyle w:val="FABodyCopy"/>
            </w:pPr>
            <w:r w:rsidRPr="00AE0267">
              <w:t>3.0-liter diesel</w:t>
            </w:r>
          </w:p>
        </w:tc>
        <w:tc>
          <w:tcPr>
            <w:tcW w:w="313" w:type="pct"/>
            <w:noWrap/>
          </w:tcPr>
          <w:p w14:paraId="34E96279" w14:textId="77777777" w:rsidR="00F13A7D" w:rsidRPr="00AE0267" w:rsidRDefault="00F13A7D" w:rsidP="00F13A7D">
            <w:pPr>
              <w:pStyle w:val="FABodyCopy"/>
            </w:pPr>
            <w:proofErr w:type="spellStart"/>
            <w:r w:rsidRPr="00AE0267">
              <w:t>A8</w:t>
            </w:r>
            <w:proofErr w:type="spellEnd"/>
          </w:p>
        </w:tc>
        <w:tc>
          <w:tcPr>
            <w:tcW w:w="715" w:type="pct"/>
            <w:noWrap/>
          </w:tcPr>
          <w:p w14:paraId="78738D40" w14:textId="77777777" w:rsidR="00F13A7D" w:rsidRPr="00AE0267" w:rsidRDefault="00F13A7D" w:rsidP="00F13A7D">
            <w:pPr>
              <w:pStyle w:val="FABodyCopy"/>
            </w:pPr>
            <w:proofErr w:type="spellStart"/>
            <w:r w:rsidRPr="00AE0267">
              <w:t>8HP75</w:t>
            </w:r>
            <w:proofErr w:type="spellEnd"/>
            <w:r w:rsidRPr="00AE0267">
              <w:t xml:space="preserve"> 8-speed automatic</w:t>
            </w:r>
          </w:p>
        </w:tc>
        <w:tc>
          <w:tcPr>
            <w:tcW w:w="354" w:type="pct"/>
            <w:noWrap/>
          </w:tcPr>
          <w:p w14:paraId="03FED387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3.73</w:t>
            </w:r>
          </w:p>
        </w:tc>
        <w:tc>
          <w:tcPr>
            <w:tcW w:w="449" w:type="pct"/>
            <w:noWrap/>
          </w:tcPr>
          <w:p w14:paraId="62059E82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1,075</w:t>
            </w:r>
          </w:p>
        </w:tc>
        <w:tc>
          <w:tcPr>
            <w:tcW w:w="313" w:type="pct"/>
            <w:noWrap/>
          </w:tcPr>
          <w:p w14:paraId="0C9ED179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5,352</w:t>
            </w:r>
          </w:p>
        </w:tc>
        <w:tc>
          <w:tcPr>
            <w:tcW w:w="304" w:type="pct"/>
            <w:noWrap/>
          </w:tcPr>
          <w:p w14:paraId="43D6C62E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2,887</w:t>
            </w:r>
          </w:p>
        </w:tc>
        <w:tc>
          <w:tcPr>
            <w:tcW w:w="455" w:type="pct"/>
            <w:noWrap/>
          </w:tcPr>
          <w:p w14:paraId="217DA788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2,465</w:t>
            </w:r>
          </w:p>
        </w:tc>
        <w:tc>
          <w:tcPr>
            <w:tcW w:w="313" w:type="pct"/>
            <w:noWrap/>
          </w:tcPr>
          <w:p w14:paraId="6C90D78F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3,400</w:t>
            </w:r>
          </w:p>
        </w:tc>
        <w:tc>
          <w:tcPr>
            <w:tcW w:w="313" w:type="pct"/>
            <w:noWrap/>
          </w:tcPr>
          <w:p w14:paraId="0BAA69E9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3,750</w:t>
            </w:r>
          </w:p>
        </w:tc>
        <w:tc>
          <w:tcPr>
            <w:tcW w:w="339" w:type="pct"/>
            <w:noWrap/>
          </w:tcPr>
          <w:p w14:paraId="23ADC4EC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12,100</w:t>
            </w:r>
          </w:p>
        </w:tc>
        <w:tc>
          <w:tcPr>
            <w:tcW w:w="374" w:type="pct"/>
            <w:noWrap/>
          </w:tcPr>
          <w:p w14:paraId="5C684AD4" w14:textId="77777777" w:rsidR="00F13A7D" w:rsidRPr="00AE0267" w:rsidRDefault="00F13A7D" w:rsidP="004B5265">
            <w:pPr>
              <w:pStyle w:val="FABodyCopy"/>
              <w:jc w:val="center"/>
            </w:pPr>
            <w:r w:rsidRPr="00AE0267">
              <w:t>6,000</w:t>
            </w:r>
          </w:p>
        </w:tc>
      </w:tr>
    </w:tbl>
    <w:p w14:paraId="539ED1C8" w14:textId="57F8761F" w:rsidR="004B5265" w:rsidRDefault="004B5265" w:rsidP="004B5265">
      <w:pPr>
        <w:pStyle w:val="Footnote"/>
      </w:pPr>
      <w:r>
        <w:t xml:space="preserve">1. </w:t>
      </w:r>
      <w:r w:rsidRPr="00AE0267">
        <w:t>GCWR = Base Weight + Maximum Trailer Weight + 150 lbs. for driver.</w:t>
      </w:r>
    </w:p>
    <w:p w14:paraId="246626CD" w14:textId="6859AF16" w:rsidR="0045101F" w:rsidRPr="004058E9" w:rsidRDefault="0031362B" w:rsidP="004058E9">
      <w:pPr>
        <w:pStyle w:val="EndofDocument"/>
      </w:pPr>
      <w:r w:rsidRPr="004058E9">
        <w:t>###</w:t>
      </w:r>
    </w:p>
    <w:sectPr w:rsidR="0045101F" w:rsidRPr="004058E9" w:rsidSect="00B1372B">
      <w:headerReference w:type="default" r:id="rId8"/>
      <w:footerReference w:type="even" r:id="rId9"/>
      <w:footerReference w:type="default" r:id="rId10"/>
      <w:pgSz w:w="12240" w:h="15840"/>
      <w:pgMar w:top="288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52934" w14:textId="77777777" w:rsidR="00ED284F" w:rsidRDefault="00ED284F" w:rsidP="00B728F6">
      <w:r>
        <w:separator/>
      </w:r>
    </w:p>
    <w:p w14:paraId="166AB68A" w14:textId="77777777" w:rsidR="00ED284F" w:rsidRDefault="00ED284F"/>
    <w:p w14:paraId="16E98F59" w14:textId="77777777" w:rsidR="00ED284F" w:rsidRDefault="00ED284F"/>
    <w:p w14:paraId="192CFA30" w14:textId="77777777" w:rsidR="00ED284F" w:rsidRDefault="00ED284F"/>
    <w:p w14:paraId="6D86C765" w14:textId="77777777" w:rsidR="00ED284F" w:rsidRDefault="00ED284F"/>
    <w:p w14:paraId="669C643A" w14:textId="77777777" w:rsidR="00ED284F" w:rsidRDefault="00ED284F"/>
    <w:p w14:paraId="18BDECB3" w14:textId="77777777" w:rsidR="00ED284F" w:rsidRDefault="00ED284F"/>
  </w:endnote>
  <w:endnote w:type="continuationSeparator" w:id="0">
    <w:p w14:paraId="0FEDB2B3" w14:textId="77777777" w:rsidR="00ED284F" w:rsidRDefault="00ED284F" w:rsidP="00B728F6">
      <w:r>
        <w:continuationSeparator/>
      </w:r>
    </w:p>
    <w:p w14:paraId="2CED4376" w14:textId="77777777" w:rsidR="00ED284F" w:rsidRDefault="00ED284F"/>
    <w:p w14:paraId="2541D5D1" w14:textId="77777777" w:rsidR="00ED284F" w:rsidRDefault="00ED284F"/>
    <w:p w14:paraId="69B4857F" w14:textId="77777777" w:rsidR="00ED284F" w:rsidRDefault="00ED284F"/>
    <w:p w14:paraId="4D72396B" w14:textId="77777777" w:rsidR="00ED284F" w:rsidRDefault="00ED284F"/>
    <w:p w14:paraId="3211A75F" w14:textId="77777777" w:rsidR="00ED284F" w:rsidRDefault="00ED284F"/>
    <w:p w14:paraId="6A4EB7C2" w14:textId="77777777" w:rsidR="00ED284F" w:rsidRDefault="00ED28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7C85C24-01AB-2842-976B-409F49CB06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DE496F4-B80B-4D4D-B8A0-8AD78FD2751F}"/>
    <w:embedBold r:id="rId3" w:fontKey="{FA8EFB61-E755-5049-9A3A-9D8F00F4E3AD}"/>
    <w:embedItalic r:id="rId4" w:fontKey="{9C8FE0CB-E552-C748-BD37-44F7AE15724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216DBC6-0A75-F344-95C5-307A5FA48DA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25F5A25-2F30-1F42-84D6-2FFB00A234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B703B98-38AD-CA4F-83AE-B329B9C5D72A}"/>
    <w:embedBold r:id="rId8" w:fontKey="{50BB4E58-305B-F848-933D-6895FF7FA504}"/>
    <w:embedItalic r:id="rId9" w:fontKey="{465B2FC3-5430-1E46-8B5F-BE9EAF4E794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E4A82021-8FB5-AF43-B97D-6DBF06625BC8}"/>
    <w:embedBold r:id="rId12" w:fontKey="{038DE387-0C84-C542-988F-720F33CE965E}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5D40B9E3-563E-7F43-9986-33230DAC2A3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618BDA30" w:rsidR="0003158A" w:rsidRDefault="00E3312E" w:rsidP="00DE04BA">
    <w:pPr>
      <w:pStyle w:val="Footer"/>
    </w:pPr>
    <w:r w:rsidRPr="00E3312E">
      <w:t xml:space="preserve">2022 </w:t>
    </w:r>
    <w:r w:rsidR="006741BA">
      <w:t>JEEP</w:t>
    </w:r>
    <w:proofErr w:type="gramStart"/>
    <w:r w:rsidR="006741BA" w:rsidRPr="006741BA">
      <w:rPr>
        <w:vertAlign w:val="subscript"/>
      </w:rPr>
      <w:t>®</w:t>
    </w:r>
    <w:r w:rsidRPr="00E3312E">
      <w:t xml:space="preserve">  |</w:t>
    </w:r>
    <w:proofErr w:type="gramEnd"/>
    <w:r w:rsidRPr="00E3312E">
      <w:t xml:space="preserve">  </w:t>
    </w:r>
    <w:r w:rsidR="004B2F90">
      <w:t>Gladiator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1066A" w14:textId="77777777" w:rsidR="00ED284F" w:rsidRDefault="00ED284F" w:rsidP="00B728F6">
      <w:r>
        <w:separator/>
      </w:r>
    </w:p>
    <w:p w14:paraId="51FFCC60" w14:textId="77777777" w:rsidR="00ED284F" w:rsidRDefault="00ED284F"/>
    <w:p w14:paraId="5D505DBC" w14:textId="77777777" w:rsidR="00ED284F" w:rsidRDefault="00ED284F"/>
    <w:p w14:paraId="6F28CD7C" w14:textId="77777777" w:rsidR="00ED284F" w:rsidRDefault="00ED284F"/>
    <w:p w14:paraId="0B60063C" w14:textId="77777777" w:rsidR="00ED284F" w:rsidRDefault="00ED284F"/>
    <w:p w14:paraId="7DDBECC2" w14:textId="77777777" w:rsidR="00ED284F" w:rsidRDefault="00ED284F"/>
    <w:p w14:paraId="7916BAD2" w14:textId="77777777" w:rsidR="00ED284F" w:rsidRDefault="00ED284F"/>
  </w:footnote>
  <w:footnote w:type="continuationSeparator" w:id="0">
    <w:p w14:paraId="32476C48" w14:textId="77777777" w:rsidR="00ED284F" w:rsidRDefault="00ED284F" w:rsidP="00B728F6">
      <w:r>
        <w:continuationSeparator/>
      </w:r>
    </w:p>
    <w:p w14:paraId="7911E2FD" w14:textId="77777777" w:rsidR="00ED284F" w:rsidRDefault="00ED284F"/>
    <w:p w14:paraId="3E3E0623" w14:textId="77777777" w:rsidR="00ED284F" w:rsidRDefault="00ED284F"/>
    <w:p w14:paraId="6C7E3ADD" w14:textId="77777777" w:rsidR="00ED284F" w:rsidRDefault="00ED284F"/>
    <w:p w14:paraId="41A51B6F" w14:textId="77777777" w:rsidR="00ED284F" w:rsidRDefault="00ED284F"/>
    <w:p w14:paraId="761A4192" w14:textId="77777777" w:rsidR="00ED284F" w:rsidRDefault="00ED284F"/>
    <w:p w14:paraId="68526C7B" w14:textId="77777777" w:rsidR="00ED284F" w:rsidRDefault="00ED28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408011F1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B1680"/>
    <w:multiLevelType w:val="hybridMultilevel"/>
    <w:tmpl w:val="5D68C658"/>
    <w:lvl w:ilvl="0" w:tplc="524CB7C4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2"/>
  </w:num>
  <w:num w:numId="6">
    <w:abstractNumId w:val="20"/>
  </w:num>
  <w:num w:numId="7">
    <w:abstractNumId w:val="21"/>
  </w:num>
  <w:num w:numId="8">
    <w:abstractNumId w:val="17"/>
  </w:num>
  <w:num w:numId="9">
    <w:abstractNumId w:val="18"/>
  </w:num>
  <w:num w:numId="10">
    <w:abstractNumId w:val="19"/>
  </w:num>
  <w:num w:numId="11">
    <w:abstractNumId w:val="13"/>
  </w:num>
  <w:num w:numId="12">
    <w:abstractNumId w:val="16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3045"/>
    <w:rsid w:val="001278FC"/>
    <w:rsid w:val="00147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C57CC"/>
    <w:rsid w:val="001E1EF1"/>
    <w:rsid w:val="001E31AA"/>
    <w:rsid w:val="001F6B13"/>
    <w:rsid w:val="00210F38"/>
    <w:rsid w:val="002117B6"/>
    <w:rsid w:val="00212AB7"/>
    <w:rsid w:val="00216628"/>
    <w:rsid w:val="00237A0D"/>
    <w:rsid w:val="002623E8"/>
    <w:rsid w:val="00277B0C"/>
    <w:rsid w:val="00287DED"/>
    <w:rsid w:val="002939D0"/>
    <w:rsid w:val="002A266B"/>
    <w:rsid w:val="002A60BB"/>
    <w:rsid w:val="002B5F64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5846"/>
    <w:rsid w:val="00362207"/>
    <w:rsid w:val="003657F3"/>
    <w:rsid w:val="00370118"/>
    <w:rsid w:val="00376CFB"/>
    <w:rsid w:val="00383109"/>
    <w:rsid w:val="0038444A"/>
    <w:rsid w:val="003924AC"/>
    <w:rsid w:val="003B404F"/>
    <w:rsid w:val="003D32E9"/>
    <w:rsid w:val="003D573D"/>
    <w:rsid w:val="003E3025"/>
    <w:rsid w:val="003F58E5"/>
    <w:rsid w:val="004057BF"/>
    <w:rsid w:val="004058E9"/>
    <w:rsid w:val="004124FD"/>
    <w:rsid w:val="004228AE"/>
    <w:rsid w:val="00422C2A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2F90"/>
    <w:rsid w:val="004B5265"/>
    <w:rsid w:val="004B6318"/>
    <w:rsid w:val="004B7FBA"/>
    <w:rsid w:val="004C7758"/>
    <w:rsid w:val="004D4479"/>
    <w:rsid w:val="004E3495"/>
    <w:rsid w:val="004E3FA8"/>
    <w:rsid w:val="004E66A4"/>
    <w:rsid w:val="004F2F61"/>
    <w:rsid w:val="00502BF1"/>
    <w:rsid w:val="005134D3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7237D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377A"/>
    <w:rsid w:val="00663C79"/>
    <w:rsid w:val="00666DF9"/>
    <w:rsid w:val="006736C6"/>
    <w:rsid w:val="006741BA"/>
    <w:rsid w:val="0067661B"/>
    <w:rsid w:val="006A70F8"/>
    <w:rsid w:val="006B02CC"/>
    <w:rsid w:val="006B5679"/>
    <w:rsid w:val="006D1F6B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33D23"/>
    <w:rsid w:val="00841486"/>
    <w:rsid w:val="008424CD"/>
    <w:rsid w:val="00867081"/>
    <w:rsid w:val="00871556"/>
    <w:rsid w:val="008D6AA3"/>
    <w:rsid w:val="008E2A09"/>
    <w:rsid w:val="008E395D"/>
    <w:rsid w:val="008F53E6"/>
    <w:rsid w:val="008F58E5"/>
    <w:rsid w:val="00901320"/>
    <w:rsid w:val="0090672B"/>
    <w:rsid w:val="00914972"/>
    <w:rsid w:val="009172DD"/>
    <w:rsid w:val="00920887"/>
    <w:rsid w:val="009214B9"/>
    <w:rsid w:val="00927C25"/>
    <w:rsid w:val="00950B15"/>
    <w:rsid w:val="009714DF"/>
    <w:rsid w:val="0097761C"/>
    <w:rsid w:val="00993FA7"/>
    <w:rsid w:val="0099493F"/>
    <w:rsid w:val="009A1FFD"/>
    <w:rsid w:val="009A6F34"/>
    <w:rsid w:val="009C43A3"/>
    <w:rsid w:val="009E0621"/>
    <w:rsid w:val="00A00DD5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848C4"/>
    <w:rsid w:val="00A85C21"/>
    <w:rsid w:val="00A86694"/>
    <w:rsid w:val="00A966C8"/>
    <w:rsid w:val="00AB5DC4"/>
    <w:rsid w:val="00AC08E1"/>
    <w:rsid w:val="00AC0EE1"/>
    <w:rsid w:val="00AC31E1"/>
    <w:rsid w:val="00AE5A22"/>
    <w:rsid w:val="00AE62CE"/>
    <w:rsid w:val="00AF2CDE"/>
    <w:rsid w:val="00B04467"/>
    <w:rsid w:val="00B04C6E"/>
    <w:rsid w:val="00B1372B"/>
    <w:rsid w:val="00B160BB"/>
    <w:rsid w:val="00B217AD"/>
    <w:rsid w:val="00B33800"/>
    <w:rsid w:val="00B372C9"/>
    <w:rsid w:val="00B5374E"/>
    <w:rsid w:val="00B57D79"/>
    <w:rsid w:val="00B62DC1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64A5"/>
    <w:rsid w:val="00BE64C8"/>
    <w:rsid w:val="00BF1D56"/>
    <w:rsid w:val="00BF7759"/>
    <w:rsid w:val="00C070FD"/>
    <w:rsid w:val="00C13890"/>
    <w:rsid w:val="00C248F6"/>
    <w:rsid w:val="00C27063"/>
    <w:rsid w:val="00C4416F"/>
    <w:rsid w:val="00C46F0D"/>
    <w:rsid w:val="00C54B3C"/>
    <w:rsid w:val="00C65237"/>
    <w:rsid w:val="00C72115"/>
    <w:rsid w:val="00C726A7"/>
    <w:rsid w:val="00C828E0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6088C"/>
    <w:rsid w:val="00D634CE"/>
    <w:rsid w:val="00D85C5E"/>
    <w:rsid w:val="00D87832"/>
    <w:rsid w:val="00D92D77"/>
    <w:rsid w:val="00D95549"/>
    <w:rsid w:val="00D957CC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3003F"/>
    <w:rsid w:val="00E3312E"/>
    <w:rsid w:val="00E426F0"/>
    <w:rsid w:val="00E43C75"/>
    <w:rsid w:val="00E71645"/>
    <w:rsid w:val="00E71ECA"/>
    <w:rsid w:val="00E82EDB"/>
    <w:rsid w:val="00E94DD2"/>
    <w:rsid w:val="00EA3C52"/>
    <w:rsid w:val="00EA4A0A"/>
    <w:rsid w:val="00EB6148"/>
    <w:rsid w:val="00EB6477"/>
    <w:rsid w:val="00EB6877"/>
    <w:rsid w:val="00ED284F"/>
    <w:rsid w:val="00ED78E9"/>
    <w:rsid w:val="00EE2246"/>
    <w:rsid w:val="00EF207E"/>
    <w:rsid w:val="00F050AD"/>
    <w:rsid w:val="00F13A7D"/>
    <w:rsid w:val="00F1414A"/>
    <w:rsid w:val="00F161CC"/>
    <w:rsid w:val="00F25D13"/>
    <w:rsid w:val="00F26FDE"/>
    <w:rsid w:val="00F366DD"/>
    <w:rsid w:val="00F45F92"/>
    <w:rsid w:val="00F47F59"/>
    <w:rsid w:val="00F51AC1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AB7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2AB7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2AB7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2AB7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212AB7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212AB7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212AB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12AB7"/>
  </w:style>
  <w:style w:type="paragraph" w:styleId="Header">
    <w:name w:val="header"/>
    <w:basedOn w:val="Normal"/>
    <w:link w:val="HeaderChar"/>
    <w:uiPriority w:val="99"/>
    <w:unhideWhenUsed/>
    <w:qFormat/>
    <w:rsid w:val="00212AB7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12AB7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12AB7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12AB7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A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12AB7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12AB7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12AB7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212AB7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12AB7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212AB7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212AB7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12A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2AB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2AB7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2A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2AB7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212AB7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212AB7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212AB7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12AB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12AB7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12AB7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12AB7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212AB7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212AB7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212AB7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212AB7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212AB7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212AB7"/>
    <w:pPr>
      <w:ind w:left="187" w:hanging="187"/>
    </w:pPr>
  </w:style>
  <w:style w:type="paragraph" w:customStyle="1" w:styleId="WeightsCopy7col">
    <w:name w:val="Weights Copy 7 col"/>
    <w:basedOn w:val="BodyCopy"/>
    <w:qFormat/>
    <w:rsid w:val="00212AB7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212AB7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212AB7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212AB7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212AB7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212AB7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212AB7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212AB7"/>
    <w:pPr>
      <w:ind w:left="0" w:firstLine="0"/>
    </w:pPr>
  </w:style>
  <w:style w:type="paragraph" w:customStyle="1" w:styleId="FABodyCopy">
    <w:name w:val="FA Body Copy"/>
    <w:basedOn w:val="Normal"/>
    <w:qFormat/>
    <w:rsid w:val="00212AB7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212AB7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212AB7"/>
    <w:pPr>
      <w:ind w:left="144"/>
    </w:pPr>
  </w:style>
  <w:style w:type="paragraph" w:customStyle="1" w:styleId="S-O-P">
    <w:name w:val="S-O-P"/>
    <w:basedOn w:val="FABodyCopy"/>
    <w:next w:val="FABodyCopy"/>
    <w:qFormat/>
    <w:rsid w:val="00212AB7"/>
    <w:pPr>
      <w:jc w:val="center"/>
    </w:pPr>
  </w:style>
  <w:style w:type="paragraph" w:customStyle="1" w:styleId="TableSubhead">
    <w:name w:val="Table Subhead"/>
    <w:basedOn w:val="Normal"/>
    <w:qFormat/>
    <w:rsid w:val="00212AB7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212AB7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212AB7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  <w:style w:type="paragraph" w:styleId="ListParagraph">
    <w:name w:val="List Paragraph"/>
    <w:basedOn w:val="Normal"/>
    <w:uiPriority w:val="99"/>
    <w:qFormat/>
    <w:rsid w:val="00B1372B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B1372B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B1372B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B1372B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B1372B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B1372B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B1372B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B1372B"/>
    <w:rPr>
      <w:vertAlign w:val="superscript"/>
    </w:rPr>
  </w:style>
  <w:style w:type="paragraph" w:customStyle="1" w:styleId="font5">
    <w:name w:val="font5"/>
    <w:basedOn w:val="Normal"/>
    <w:uiPriority w:val="99"/>
    <w:rsid w:val="00B1372B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styleId="Strong">
    <w:name w:val="Strong"/>
    <w:basedOn w:val="DefaultParagraphFont"/>
    <w:uiPriority w:val="22"/>
    <w:qFormat/>
    <w:rsid w:val="00B1372B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B1372B"/>
  </w:style>
  <w:style w:type="character" w:styleId="Emphasis">
    <w:name w:val="Emphasis"/>
    <w:basedOn w:val="DefaultParagraphFont"/>
    <w:uiPriority w:val="20"/>
    <w:qFormat/>
    <w:rsid w:val="00B1372B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B1372B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1372B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B1372B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B1372B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B1372B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37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0</TotalTime>
  <Pages>12</Pages>
  <Words>2052</Words>
  <Characters>11700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13725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Specifications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2021-12-16T21:23:00Z</dcterms:created>
  <dcterms:modified xsi:type="dcterms:W3CDTF">2021-12-16T21:23:00Z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