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6CB58" w14:textId="3F9EE2F3" w:rsidR="00C13890" w:rsidRPr="000F771A" w:rsidRDefault="00C13890" w:rsidP="0035080F">
      <w:pPr>
        <w:pStyle w:val="Heading1"/>
        <w:spacing w:before="440" w:line="240" w:lineRule="auto"/>
      </w:pPr>
      <w:r w:rsidRPr="000F771A">
        <w:t>20</w:t>
      </w:r>
      <w:r w:rsidR="00A85C21" w:rsidRPr="000F771A">
        <w:t>2</w:t>
      </w:r>
      <w:r w:rsidR="00E3312E">
        <w:t>2</w:t>
      </w:r>
      <w:r w:rsidR="00712251" w:rsidRPr="000F771A">
        <w:t xml:space="preserve"> </w:t>
      </w:r>
      <w:r w:rsidR="006A75E3">
        <w:t>Dodge</w:t>
      </w:r>
      <w:r w:rsidR="001C385B" w:rsidRPr="001C385B">
        <w:t xml:space="preserve"> </w:t>
      </w:r>
      <w:r w:rsidR="00753999">
        <w:t>Durango / Durango</w:t>
      </w:r>
      <w:r w:rsidR="00B66295">
        <w:t xml:space="preserve"> SRT</w:t>
      </w:r>
    </w:p>
    <w:p w14:paraId="6883B579" w14:textId="77777777" w:rsidR="00216628" w:rsidRPr="000F771A" w:rsidRDefault="00216628" w:rsidP="008F53E6">
      <w:pPr>
        <w:pStyle w:val="Heading2"/>
        <w:spacing w:line="240" w:lineRule="auto"/>
      </w:pPr>
      <w:r w:rsidRPr="000F771A">
        <w:t>SPECIFICATIONS</w:t>
      </w:r>
    </w:p>
    <w:p w14:paraId="1FD5E03D" w14:textId="48096F76" w:rsidR="00216628" w:rsidRDefault="00216628" w:rsidP="00611EEC">
      <w:pPr>
        <w:pStyle w:val="BodyNotes"/>
      </w:pPr>
      <w:r w:rsidRPr="00611EEC">
        <w:t>Specifications are based on the latest product information available at the time of publication.</w:t>
      </w:r>
      <w:r w:rsidR="00731FC5" w:rsidRPr="00611EEC">
        <w:br/>
      </w:r>
      <w:r w:rsidRPr="00611EEC">
        <w:t>All dimensions are in inches (millimeters) unless otherwise noted.</w:t>
      </w:r>
      <w:r w:rsidR="00731FC5" w:rsidRPr="00611EEC">
        <w:br/>
      </w:r>
      <w:r w:rsidRPr="00611EEC">
        <w:t>All dimensions measured at curb weight with standard tires and wheels.</w:t>
      </w:r>
    </w:p>
    <w:p w14:paraId="557F9847" w14:textId="510A7CC1" w:rsidR="00244D5A" w:rsidRPr="00B50174" w:rsidRDefault="00244D5A" w:rsidP="00244D5A">
      <w:pPr>
        <w:pStyle w:val="Heading3"/>
      </w:pPr>
      <w:r w:rsidRPr="00B50174">
        <w:t>General Information</w:t>
      </w:r>
    </w:p>
    <w:p w14:paraId="1B01BE1A" w14:textId="77777777" w:rsidR="00244D5A" w:rsidRPr="00B50174" w:rsidRDefault="00244D5A" w:rsidP="00244D5A">
      <w:pPr>
        <w:pStyle w:val="BodyCopy"/>
      </w:pPr>
      <w:r w:rsidRPr="00B50174">
        <w:t>Vehicle Type</w:t>
      </w:r>
      <w:r w:rsidRPr="00B50174">
        <w:tab/>
        <w:t>Four-door sport-utility vehicle</w:t>
      </w:r>
    </w:p>
    <w:p w14:paraId="2CE6AAE9" w14:textId="4F84F82A" w:rsidR="00244D5A" w:rsidRPr="00B50174" w:rsidRDefault="00244D5A" w:rsidP="00244D5A">
      <w:pPr>
        <w:pStyle w:val="BodyCopy"/>
      </w:pPr>
      <w:r w:rsidRPr="00B50174">
        <w:t>Assembly Plant</w:t>
      </w:r>
      <w:r w:rsidRPr="00B50174">
        <w:tab/>
        <w:t xml:space="preserve">Detroit Assembly Complex </w:t>
      </w:r>
      <w:r w:rsidR="003560B8">
        <w:t>—</w:t>
      </w:r>
      <w:r w:rsidRPr="00B50174">
        <w:t xml:space="preserve"> Jefferson, Detroit, Michigan</w:t>
      </w:r>
    </w:p>
    <w:p w14:paraId="283780B7" w14:textId="77777777" w:rsidR="00244D5A" w:rsidRPr="00B50174" w:rsidRDefault="00244D5A" w:rsidP="00244D5A">
      <w:pPr>
        <w:pStyle w:val="BodyCopy"/>
      </w:pPr>
      <w:r w:rsidRPr="00B50174">
        <w:t>EPA Vehicle Class</w:t>
      </w:r>
      <w:r w:rsidRPr="00B50174">
        <w:tab/>
        <w:t xml:space="preserve">Multipurpose vehicle </w:t>
      </w:r>
    </w:p>
    <w:p w14:paraId="7451BEAD" w14:textId="77777777" w:rsidR="00244D5A" w:rsidRPr="00B50174" w:rsidRDefault="00244D5A" w:rsidP="00244D5A">
      <w:pPr>
        <w:pStyle w:val="BodyCopy"/>
      </w:pPr>
      <w:r w:rsidRPr="00B50174">
        <w:t xml:space="preserve">Introduction Date </w:t>
      </w:r>
      <w:r w:rsidRPr="00B50174">
        <w:tab/>
        <w:t>2010 as a 2011 model</w:t>
      </w:r>
    </w:p>
    <w:p w14:paraId="7F0CD6A6" w14:textId="77777777" w:rsidR="00244D5A" w:rsidRPr="00B50174" w:rsidRDefault="00244D5A" w:rsidP="00244D5A">
      <w:pPr>
        <w:pStyle w:val="Heading3"/>
      </w:pPr>
      <w:r w:rsidRPr="00B50174">
        <w:t>BODY AND CHASSIS</w:t>
      </w:r>
    </w:p>
    <w:p w14:paraId="2A939C69" w14:textId="07463915" w:rsidR="00244D5A" w:rsidRPr="00B50174" w:rsidRDefault="00244D5A" w:rsidP="00244D5A">
      <w:pPr>
        <w:pStyle w:val="BodyCopy"/>
      </w:pPr>
      <w:r w:rsidRPr="00B50174">
        <w:t>Layout</w:t>
      </w:r>
      <w:r w:rsidRPr="00B50174">
        <w:tab/>
        <w:t>Longitudinal front engine, rear drive (transfer case with full-time all-wheel drive (AWD) available)</w:t>
      </w:r>
    </w:p>
    <w:p w14:paraId="7BE43697" w14:textId="77777777" w:rsidR="00244D5A" w:rsidRPr="00B50174" w:rsidRDefault="00244D5A" w:rsidP="00244D5A">
      <w:pPr>
        <w:pStyle w:val="BodyCopy"/>
      </w:pPr>
      <w:r w:rsidRPr="00B50174">
        <w:t>Construction</w:t>
      </w:r>
      <w:r w:rsidRPr="00B50174">
        <w:tab/>
        <w:t>Steel unibody</w:t>
      </w:r>
    </w:p>
    <w:p w14:paraId="7D0F45DF" w14:textId="77777777" w:rsidR="00244D5A" w:rsidRPr="00B50174" w:rsidRDefault="00244D5A" w:rsidP="00244D5A">
      <w:pPr>
        <w:pStyle w:val="Heading3"/>
      </w:pPr>
      <w:r w:rsidRPr="00B50174">
        <w:t>Engine: 3.6-Liter pentastar v-6</w:t>
      </w:r>
    </w:p>
    <w:p w14:paraId="4DF88880" w14:textId="77777777" w:rsidR="00244D5A" w:rsidRPr="00B50174" w:rsidRDefault="00244D5A" w:rsidP="00244D5A">
      <w:pPr>
        <w:pStyle w:val="BodyCopy"/>
      </w:pPr>
      <w:r w:rsidRPr="00B50174">
        <w:t>Availability</w:t>
      </w:r>
      <w:r w:rsidRPr="00B50174">
        <w:tab/>
        <w:t>Standard — SXT, GT and Citadel (RWD and AWD)</w:t>
      </w:r>
    </w:p>
    <w:p w14:paraId="52998684" w14:textId="77777777" w:rsidR="00244D5A" w:rsidRPr="00B50174" w:rsidRDefault="00244D5A" w:rsidP="00244D5A">
      <w:pPr>
        <w:pStyle w:val="BodyCopy"/>
      </w:pPr>
      <w:r w:rsidRPr="00B50174">
        <w:t>Type and Description</w:t>
      </w:r>
      <w:r w:rsidRPr="00B50174">
        <w:tab/>
        <w:t>60-degree V-type, liquid-cooled</w:t>
      </w:r>
    </w:p>
    <w:p w14:paraId="66CA64FF" w14:textId="77777777" w:rsidR="00244D5A" w:rsidRPr="00B50174" w:rsidRDefault="00244D5A" w:rsidP="00244D5A">
      <w:pPr>
        <w:pStyle w:val="BodyCopy"/>
      </w:pPr>
      <w:r w:rsidRPr="00B50174">
        <w:t>Displacement</w:t>
      </w:r>
      <w:r w:rsidRPr="00B50174">
        <w:tab/>
        <w:t>220 cu. in. (3,604 cu. cm)</w:t>
      </w:r>
    </w:p>
    <w:p w14:paraId="7D916BD1" w14:textId="77777777" w:rsidR="00244D5A" w:rsidRPr="00B50174" w:rsidRDefault="00244D5A" w:rsidP="00244D5A">
      <w:pPr>
        <w:pStyle w:val="BodyCopy"/>
      </w:pPr>
      <w:r w:rsidRPr="00B50174">
        <w:t>Bore x Stroke</w:t>
      </w:r>
      <w:r w:rsidRPr="00B50174">
        <w:tab/>
        <w:t>3.78 x 3.27 (96 x 83)</w:t>
      </w:r>
    </w:p>
    <w:p w14:paraId="4EE22151" w14:textId="77777777" w:rsidR="00244D5A" w:rsidRPr="00B50174" w:rsidRDefault="00244D5A" w:rsidP="00244D5A">
      <w:pPr>
        <w:pStyle w:val="BodyCopy"/>
      </w:pPr>
      <w:r w:rsidRPr="00B50174">
        <w:t>Valve System</w:t>
      </w:r>
      <w:r w:rsidRPr="00B50174">
        <w:tab/>
        <w:t>Chain-driven DOHC, 24 valves and hydraulic end-pivot roller rockers</w:t>
      </w:r>
    </w:p>
    <w:p w14:paraId="54250BF2" w14:textId="77777777" w:rsidR="00244D5A" w:rsidRPr="00B50174" w:rsidRDefault="00244D5A" w:rsidP="00244D5A">
      <w:pPr>
        <w:pStyle w:val="BodyCopy"/>
      </w:pPr>
      <w:r w:rsidRPr="00B50174">
        <w:t>Fuel Injection</w:t>
      </w:r>
      <w:r w:rsidRPr="00B50174">
        <w:tab/>
        <w:t xml:space="preserve">Sequential, multiport, electronic, </w:t>
      </w:r>
      <w:proofErr w:type="spellStart"/>
      <w:r w:rsidRPr="00B50174">
        <w:t>returnless</w:t>
      </w:r>
      <w:proofErr w:type="spellEnd"/>
    </w:p>
    <w:p w14:paraId="2C4835DB" w14:textId="77777777" w:rsidR="00244D5A" w:rsidRPr="00B50174" w:rsidRDefault="00244D5A" w:rsidP="00244D5A">
      <w:pPr>
        <w:pStyle w:val="BodyCopy"/>
      </w:pPr>
      <w:r w:rsidRPr="00B50174">
        <w:t>Construction</w:t>
      </w:r>
      <w:r w:rsidRPr="00B50174">
        <w:tab/>
        <w:t>Aluminum deep-skirt block, aluminum alloy heads</w:t>
      </w:r>
    </w:p>
    <w:p w14:paraId="6946DE75" w14:textId="77777777" w:rsidR="00244D5A" w:rsidRPr="00B50174" w:rsidRDefault="00244D5A" w:rsidP="00244D5A">
      <w:pPr>
        <w:pStyle w:val="BodyCopy"/>
      </w:pPr>
      <w:r w:rsidRPr="00B50174">
        <w:t>Compression Ratio</w:t>
      </w:r>
      <w:r w:rsidRPr="00B50174">
        <w:tab/>
        <w:t>10.2:1</w:t>
      </w:r>
    </w:p>
    <w:p w14:paraId="5ED12EC8" w14:textId="0FB55BD9" w:rsidR="00244D5A" w:rsidRPr="00B50174" w:rsidRDefault="00244D5A" w:rsidP="00244D5A">
      <w:pPr>
        <w:pStyle w:val="BodyCopy2linesNoLines"/>
      </w:pPr>
      <w:r w:rsidRPr="00B50174">
        <w:t>Power (SAE J2723)</w:t>
      </w:r>
      <w:r w:rsidRPr="00B50174">
        <w:tab/>
      </w:r>
      <w:r w:rsidRPr="00244D5A">
        <w:t>293 hp @ 6,400 rpm – single exhaust</w:t>
      </w:r>
    </w:p>
    <w:p w14:paraId="19FC874D" w14:textId="2B12C2B4" w:rsidR="00244D5A" w:rsidRPr="00B50174" w:rsidRDefault="00244D5A" w:rsidP="00244D5A">
      <w:pPr>
        <w:pStyle w:val="BodyCopy2lines"/>
      </w:pPr>
      <w:r>
        <w:tab/>
      </w:r>
      <w:r w:rsidRPr="00B50174">
        <w:tab/>
        <w:t>295 hp @ 6,400 rpm – dual exhaust</w:t>
      </w:r>
    </w:p>
    <w:p w14:paraId="07DF43E2" w14:textId="77777777" w:rsidR="00244D5A" w:rsidRPr="00B50174" w:rsidRDefault="00244D5A" w:rsidP="00244D5A">
      <w:pPr>
        <w:pStyle w:val="BodyCopy"/>
      </w:pPr>
      <w:r w:rsidRPr="00B50174">
        <w:t>Torque (SAE J2723)</w:t>
      </w:r>
      <w:r w:rsidRPr="00B50174">
        <w:tab/>
        <w:t xml:space="preserve">260 lb.-ft. (353 </w:t>
      </w:r>
      <w:proofErr w:type="spellStart"/>
      <w:r w:rsidRPr="00B50174">
        <w:t>N•m</w:t>
      </w:r>
      <w:proofErr w:type="spellEnd"/>
      <w:r w:rsidRPr="00B50174">
        <w:t>) @ 4,000 rpm (both single and dual exhaust)</w:t>
      </w:r>
    </w:p>
    <w:p w14:paraId="1B3BDD57" w14:textId="77777777" w:rsidR="00244D5A" w:rsidRPr="00B50174" w:rsidRDefault="00244D5A" w:rsidP="00244D5A">
      <w:pPr>
        <w:pStyle w:val="BodyCopy"/>
      </w:pPr>
      <w:r w:rsidRPr="00B50174">
        <w:t>Max. Engine Speed</w:t>
      </w:r>
      <w:r w:rsidRPr="00B50174">
        <w:tab/>
        <w:t>6,400 rpm (electronically limited)</w:t>
      </w:r>
    </w:p>
    <w:p w14:paraId="62A71AD6" w14:textId="77777777" w:rsidR="00244D5A" w:rsidRPr="00B50174" w:rsidRDefault="00244D5A" w:rsidP="00244D5A">
      <w:pPr>
        <w:pStyle w:val="BodyCopy"/>
      </w:pPr>
      <w:r w:rsidRPr="00B50174">
        <w:t>Fuel Requirement</w:t>
      </w:r>
      <w:r w:rsidRPr="00B50174">
        <w:tab/>
        <w:t xml:space="preserve">Unleaded regular, 87 octane (R + M)/2  </w:t>
      </w:r>
    </w:p>
    <w:p w14:paraId="3FBD617A" w14:textId="77777777" w:rsidR="00244D5A" w:rsidRPr="00B50174" w:rsidRDefault="00244D5A" w:rsidP="00244D5A">
      <w:pPr>
        <w:pStyle w:val="BodyCopy"/>
      </w:pPr>
      <w:r w:rsidRPr="00B50174">
        <w:t>Oil Capacity</w:t>
      </w:r>
      <w:r w:rsidRPr="00B50174">
        <w:tab/>
        <w:t>6 quarts (5.7 liters)</w:t>
      </w:r>
    </w:p>
    <w:p w14:paraId="5F516813" w14:textId="77777777" w:rsidR="00244D5A" w:rsidRPr="00B50174" w:rsidRDefault="00244D5A" w:rsidP="00244D5A">
      <w:pPr>
        <w:pStyle w:val="BodyCopy2linesNoLines"/>
      </w:pPr>
      <w:r w:rsidRPr="00B50174">
        <w:t>Coolant Capacity</w:t>
      </w:r>
      <w:r w:rsidRPr="00B50174">
        <w:tab/>
        <w:t>10.4 quarts (9.9 liters) without trailer tow</w:t>
      </w:r>
    </w:p>
    <w:p w14:paraId="51128A2D" w14:textId="41DCE252" w:rsidR="00244D5A" w:rsidRPr="00B50174" w:rsidRDefault="00244D5A" w:rsidP="00244D5A">
      <w:pPr>
        <w:pStyle w:val="BodyCopy"/>
      </w:pPr>
      <w:r w:rsidRPr="00B50174">
        <w:tab/>
      </w:r>
      <w:r>
        <w:tab/>
      </w:r>
      <w:r w:rsidRPr="00B50174">
        <w:t>11 quarts (10.4 liters) with trailer tow</w:t>
      </w:r>
    </w:p>
    <w:p w14:paraId="310CA6DE" w14:textId="5FF9E4F2" w:rsidR="00244D5A" w:rsidRPr="00B50174" w:rsidRDefault="00244D5A" w:rsidP="000A5352">
      <w:pPr>
        <w:pStyle w:val="Heading3"/>
        <w:keepNext/>
        <w:keepLines/>
      </w:pPr>
      <w:r w:rsidRPr="00B50174">
        <w:lastRenderedPageBreak/>
        <w:t>Engine: 3.6-Liter pentastar v-6</w:t>
      </w:r>
      <w:r>
        <w:t xml:space="preserve"> (continued)</w:t>
      </w:r>
    </w:p>
    <w:p w14:paraId="4F4BC20E" w14:textId="10D10649" w:rsidR="00244D5A" w:rsidRPr="00B50174" w:rsidRDefault="00244D5A" w:rsidP="000A5352">
      <w:pPr>
        <w:pStyle w:val="BodyCopy"/>
        <w:keepNext/>
        <w:keepLines/>
        <w:spacing w:line="240" w:lineRule="auto"/>
      </w:pPr>
      <w:r w:rsidRPr="00B50174">
        <w:t xml:space="preserve">Emission Controls </w:t>
      </w:r>
      <w:r w:rsidRPr="00B50174">
        <w:tab/>
        <w:t>Dual three-way catalytic converters, heated oxygen sensors and internal engine features</w:t>
      </w:r>
    </w:p>
    <w:p w14:paraId="28606788" w14:textId="77777777" w:rsidR="00244D5A" w:rsidRPr="00B50174" w:rsidRDefault="00244D5A" w:rsidP="00244D5A">
      <w:pPr>
        <w:pStyle w:val="BodyCopy"/>
      </w:pPr>
      <w:r w:rsidRPr="00B50174">
        <w:t>EPA Fuel Economy mpg (city/</w:t>
      </w:r>
      <w:proofErr w:type="spellStart"/>
      <w:r w:rsidRPr="00B50174">
        <w:t>hwy</w:t>
      </w:r>
      <w:proofErr w:type="spellEnd"/>
      <w:r w:rsidRPr="00B50174">
        <w:t>/combined)</w:t>
      </w:r>
      <w:r w:rsidRPr="00B50174">
        <w:tab/>
        <w:t>19/26/21 (</w:t>
      </w:r>
      <w:proofErr w:type="spellStart"/>
      <w:r w:rsidRPr="00B50174">
        <w:t>RWD</w:t>
      </w:r>
      <w:proofErr w:type="spellEnd"/>
      <w:r w:rsidRPr="00B50174">
        <w:t>); 18/25/21 (AWD)</w:t>
      </w:r>
      <w:r w:rsidRPr="00B50174" w:rsidDel="00DB4C8C">
        <w:t xml:space="preserve"> </w:t>
      </w:r>
    </w:p>
    <w:p w14:paraId="15709B15" w14:textId="77777777" w:rsidR="00244D5A" w:rsidRPr="00B50174" w:rsidRDefault="00244D5A" w:rsidP="00244D5A">
      <w:pPr>
        <w:pStyle w:val="BodyCopy"/>
      </w:pPr>
      <w:r w:rsidRPr="00B50174">
        <w:t>Engine Assembly Plant</w:t>
      </w:r>
      <w:r w:rsidRPr="00B50174">
        <w:tab/>
        <w:t>Trenton South Engine Plant, Trenton, Michigan</w:t>
      </w:r>
    </w:p>
    <w:p w14:paraId="1BFA43D5" w14:textId="51E34366" w:rsidR="00244D5A" w:rsidRPr="00244D5A" w:rsidRDefault="00244D5A" w:rsidP="00244D5A">
      <w:pPr>
        <w:pStyle w:val="Heading3"/>
      </w:pPr>
      <w:r w:rsidRPr="00244D5A">
        <w:t>ENGINE: 5.7-Liter HEMI</w:t>
      </w:r>
      <w:r w:rsidRPr="00244D5A">
        <w:rPr>
          <w:vertAlign w:val="superscript"/>
        </w:rPr>
        <w:t>®</w:t>
      </w:r>
      <w:r w:rsidRPr="00244D5A">
        <w:t xml:space="preserve"> V-8 WITH fUEL SAVER TECHNOLOGY</w:t>
      </w:r>
    </w:p>
    <w:p w14:paraId="6B08F5A1" w14:textId="77777777" w:rsidR="00244D5A" w:rsidRPr="00B50174" w:rsidRDefault="00244D5A" w:rsidP="00244D5A">
      <w:pPr>
        <w:pStyle w:val="BodyCopy"/>
      </w:pPr>
      <w:r w:rsidRPr="00B50174">
        <w:t>Availability</w:t>
      </w:r>
      <w:r w:rsidRPr="00B50174">
        <w:tab/>
        <w:t>Standard — R/T and optional on Citadel (RWD and AWD)</w:t>
      </w:r>
    </w:p>
    <w:p w14:paraId="51C4049E" w14:textId="77777777" w:rsidR="00244D5A" w:rsidRPr="00B50174" w:rsidRDefault="00244D5A" w:rsidP="00244D5A">
      <w:pPr>
        <w:pStyle w:val="BodyCopy"/>
      </w:pPr>
      <w:r w:rsidRPr="00B50174">
        <w:t>Type and Description</w:t>
      </w:r>
      <w:r w:rsidRPr="00B50174">
        <w:tab/>
        <w:t>90-degree V-type, liquid-cooled with variable-cam timing (VCT)</w:t>
      </w:r>
    </w:p>
    <w:p w14:paraId="67F20739" w14:textId="77777777" w:rsidR="00244D5A" w:rsidRPr="00B50174" w:rsidRDefault="00244D5A" w:rsidP="00244D5A">
      <w:pPr>
        <w:pStyle w:val="BodyCopy"/>
      </w:pPr>
      <w:r w:rsidRPr="00B50174">
        <w:t>Displacement</w:t>
      </w:r>
      <w:r w:rsidRPr="00B50174">
        <w:tab/>
        <w:t>345 cu. in. (5,654 cu. cm)</w:t>
      </w:r>
    </w:p>
    <w:p w14:paraId="4B0C1024" w14:textId="77777777" w:rsidR="00244D5A" w:rsidRPr="00B50174" w:rsidRDefault="00244D5A" w:rsidP="00244D5A">
      <w:pPr>
        <w:pStyle w:val="BodyCopy"/>
      </w:pPr>
      <w:r w:rsidRPr="00B50174">
        <w:t>Bore x Stroke</w:t>
      </w:r>
      <w:r w:rsidRPr="00B50174">
        <w:tab/>
        <w:t>3.92 x 3.58 (99.5 x 90.9)</w:t>
      </w:r>
    </w:p>
    <w:p w14:paraId="28D40747" w14:textId="6828AB10" w:rsidR="00244D5A" w:rsidRPr="00B50174" w:rsidRDefault="00244D5A" w:rsidP="00244D5A">
      <w:pPr>
        <w:pStyle w:val="BodyCopy"/>
      </w:pPr>
      <w:r w:rsidRPr="00B50174">
        <w:t>Valve System</w:t>
      </w:r>
      <w:r w:rsidRPr="00B50174">
        <w:tab/>
        <w:t>Variable-valve timing (VVT), pushrod-operated overhead valves, 16 valves, eight deactivating and eight conventional hydraulic lifters, all with roller followers</w:t>
      </w:r>
    </w:p>
    <w:p w14:paraId="6927EC3B" w14:textId="77777777" w:rsidR="00244D5A" w:rsidRPr="00B50174" w:rsidRDefault="00244D5A" w:rsidP="00244D5A">
      <w:pPr>
        <w:pStyle w:val="BodyCopy"/>
      </w:pPr>
      <w:r w:rsidRPr="00B50174">
        <w:t>Fuel Injection</w:t>
      </w:r>
      <w:r w:rsidRPr="00B50174">
        <w:tab/>
        <w:t xml:space="preserve">Sequential, multi-port, electronic, </w:t>
      </w:r>
      <w:proofErr w:type="spellStart"/>
      <w:r w:rsidRPr="00B50174">
        <w:t>returnless</w:t>
      </w:r>
      <w:proofErr w:type="spellEnd"/>
      <w:r w:rsidRPr="00B50174">
        <w:t>; Fuel Saver mode</w:t>
      </w:r>
    </w:p>
    <w:p w14:paraId="3B9E918A" w14:textId="664B3D7D" w:rsidR="00244D5A" w:rsidRPr="00B50174" w:rsidRDefault="00244D5A" w:rsidP="00244D5A">
      <w:pPr>
        <w:pStyle w:val="BodyCopy"/>
      </w:pPr>
      <w:r w:rsidRPr="00B50174">
        <w:t>Construction</w:t>
      </w:r>
      <w:r w:rsidRPr="00B50174">
        <w:tab/>
        <w:t>Deep-skirt cast-iron block with cross-bolted main bearing caps,</w:t>
      </w:r>
      <w:r>
        <w:t xml:space="preserve"> </w:t>
      </w:r>
      <w:r w:rsidRPr="00B50174">
        <w:t>aluminum alloy heads with hemispherical combustion chambers</w:t>
      </w:r>
    </w:p>
    <w:p w14:paraId="4D422982" w14:textId="77777777" w:rsidR="00244D5A" w:rsidRPr="00B50174" w:rsidRDefault="00244D5A" w:rsidP="00244D5A">
      <w:pPr>
        <w:pStyle w:val="BodyCopy"/>
      </w:pPr>
      <w:r w:rsidRPr="00B50174">
        <w:t>Compression Ratio</w:t>
      </w:r>
      <w:r w:rsidRPr="00B50174">
        <w:tab/>
        <w:t>10.5:1</w:t>
      </w:r>
    </w:p>
    <w:p w14:paraId="7E3F39EA" w14:textId="77777777" w:rsidR="00244D5A" w:rsidRPr="00B50174" w:rsidRDefault="00244D5A" w:rsidP="00244D5A">
      <w:pPr>
        <w:pStyle w:val="BodyCopy"/>
      </w:pPr>
      <w:r w:rsidRPr="00B50174">
        <w:t>Power (est.) (SAE J2723)</w:t>
      </w:r>
      <w:r w:rsidRPr="00B50174">
        <w:tab/>
        <w:t>360 hp (268 kW) @ 5,150 rpm</w:t>
      </w:r>
    </w:p>
    <w:p w14:paraId="5A9DB01B" w14:textId="77777777" w:rsidR="00244D5A" w:rsidRPr="00B50174" w:rsidRDefault="00244D5A" w:rsidP="00244D5A">
      <w:pPr>
        <w:pStyle w:val="BodyCopy"/>
      </w:pPr>
      <w:r w:rsidRPr="00B50174">
        <w:t>Torque (est.) (SAE J2723)</w:t>
      </w:r>
      <w:r w:rsidRPr="00B50174">
        <w:tab/>
        <w:t xml:space="preserve">390 lb.-ft. (529 </w:t>
      </w:r>
      <w:proofErr w:type="spellStart"/>
      <w:r w:rsidRPr="00B50174">
        <w:t>N•m</w:t>
      </w:r>
      <w:proofErr w:type="spellEnd"/>
      <w:r w:rsidRPr="00B50174">
        <w:t>) @ 4,250 rpm</w:t>
      </w:r>
    </w:p>
    <w:p w14:paraId="6E79DD70" w14:textId="77777777" w:rsidR="00244D5A" w:rsidRPr="00B50174" w:rsidRDefault="00244D5A" w:rsidP="00244D5A">
      <w:pPr>
        <w:pStyle w:val="BodyCopy"/>
      </w:pPr>
      <w:r w:rsidRPr="00B50174">
        <w:t>Max. Engine Speed</w:t>
      </w:r>
      <w:r w:rsidRPr="00B50174">
        <w:tab/>
        <w:t>5,800 rpm (electronically limited)</w:t>
      </w:r>
    </w:p>
    <w:p w14:paraId="54310587" w14:textId="77777777" w:rsidR="00244D5A" w:rsidRPr="00B50174" w:rsidRDefault="00244D5A" w:rsidP="00244D5A">
      <w:pPr>
        <w:pStyle w:val="BodyCopyNoLines"/>
      </w:pPr>
      <w:r w:rsidRPr="00B50174">
        <w:t>Fuel Requirement</w:t>
      </w:r>
      <w:r w:rsidRPr="00B50174">
        <w:tab/>
        <w:t>Unleaded mid-grade, 89 octane (R+M)/2 — recommended</w:t>
      </w:r>
    </w:p>
    <w:p w14:paraId="77ADDEFC" w14:textId="6DCB4845" w:rsidR="00244D5A" w:rsidRPr="00B50174" w:rsidRDefault="00244D5A" w:rsidP="00244D5A">
      <w:pPr>
        <w:pStyle w:val="BodyCopy"/>
      </w:pPr>
      <w:r w:rsidRPr="00B50174">
        <w:tab/>
      </w:r>
      <w:r>
        <w:tab/>
      </w:r>
      <w:r w:rsidRPr="00B50174">
        <w:t>Unleaded regular, 87 octane (R+M)/2 — acceptable</w:t>
      </w:r>
    </w:p>
    <w:p w14:paraId="64506CAB" w14:textId="77777777" w:rsidR="00244D5A" w:rsidRPr="00B50174" w:rsidRDefault="00244D5A" w:rsidP="00244D5A">
      <w:pPr>
        <w:pStyle w:val="BodyCopy"/>
      </w:pPr>
      <w:r w:rsidRPr="00B50174">
        <w:t>Oil Capacity</w:t>
      </w:r>
      <w:r w:rsidRPr="00B50174">
        <w:tab/>
        <w:t>7 quarts (6.6 liters)</w:t>
      </w:r>
    </w:p>
    <w:p w14:paraId="7C65D786" w14:textId="77777777" w:rsidR="00244D5A" w:rsidRPr="00B50174" w:rsidRDefault="00244D5A" w:rsidP="00244D5A">
      <w:pPr>
        <w:pStyle w:val="BodyCopyNoLines"/>
      </w:pPr>
      <w:r w:rsidRPr="00B50174">
        <w:t>Coolant Capacity</w:t>
      </w:r>
      <w:r w:rsidRPr="00B50174">
        <w:tab/>
      </w:r>
      <w:r w:rsidRPr="00244D5A">
        <w:t>15.4 quarts</w:t>
      </w:r>
      <w:r w:rsidRPr="00B50174">
        <w:t xml:space="preserve"> (14.6 liters) without trailer tow</w:t>
      </w:r>
    </w:p>
    <w:p w14:paraId="6A0A3619" w14:textId="7B3764CB" w:rsidR="00244D5A" w:rsidRPr="00B50174" w:rsidRDefault="00244D5A" w:rsidP="00244D5A">
      <w:pPr>
        <w:pStyle w:val="BodyCopy"/>
      </w:pPr>
      <w:r w:rsidRPr="00B50174">
        <w:tab/>
      </w:r>
      <w:r>
        <w:tab/>
      </w:r>
      <w:r w:rsidRPr="00B50174">
        <w:t>16 quarts (15.2 liters) with trailer tow</w:t>
      </w:r>
    </w:p>
    <w:p w14:paraId="24CA5831" w14:textId="1722B3BD" w:rsidR="00244D5A" w:rsidRPr="00B50174" w:rsidRDefault="00244D5A" w:rsidP="00244D5A">
      <w:pPr>
        <w:pStyle w:val="BodyCopy"/>
      </w:pPr>
      <w:r w:rsidRPr="00B50174">
        <w:t xml:space="preserve">Emission Controls </w:t>
      </w:r>
      <w:r w:rsidRPr="00B50174">
        <w:tab/>
        <w:t>Dual close-coupled three-way catalytic converters, quad heated oxygen sensors and internal engine features</w:t>
      </w:r>
    </w:p>
    <w:p w14:paraId="01A613FD" w14:textId="77777777" w:rsidR="00244D5A" w:rsidRPr="00B50174" w:rsidRDefault="00244D5A" w:rsidP="00244D5A">
      <w:pPr>
        <w:pStyle w:val="BodyCopy"/>
      </w:pPr>
      <w:r w:rsidRPr="00B50174">
        <w:t>EPA Fuel Economy mpg (city/</w:t>
      </w:r>
      <w:proofErr w:type="spellStart"/>
      <w:r w:rsidRPr="00B50174">
        <w:t>hwy</w:t>
      </w:r>
      <w:proofErr w:type="spellEnd"/>
      <w:r w:rsidRPr="00B50174">
        <w:t>/combined)</w:t>
      </w:r>
      <w:r w:rsidRPr="00B50174">
        <w:tab/>
        <w:t>14/22/17</w:t>
      </w:r>
    </w:p>
    <w:p w14:paraId="5B598FA0" w14:textId="77777777" w:rsidR="00244D5A" w:rsidRPr="00B50174" w:rsidRDefault="00244D5A" w:rsidP="00244D5A">
      <w:pPr>
        <w:pStyle w:val="BodyCopy"/>
        <w:rPr>
          <w:highlight w:val="yellow"/>
        </w:rPr>
      </w:pPr>
      <w:r w:rsidRPr="00B50174">
        <w:t>Engine Assembly Plant</w:t>
      </w:r>
      <w:r w:rsidRPr="00B50174">
        <w:tab/>
        <w:t>Saltillo Engine Plant, Saltillo, Mexico</w:t>
      </w:r>
    </w:p>
    <w:p w14:paraId="77F9ACAA" w14:textId="77777777" w:rsidR="00244D5A" w:rsidRPr="00244D5A" w:rsidRDefault="00244D5A" w:rsidP="00244D5A">
      <w:pPr>
        <w:pStyle w:val="Heading3"/>
      </w:pPr>
      <w:r w:rsidRPr="00244D5A">
        <w:t>ENGINE: 392 HEMI V-8 POWERED BY SRT WITH fUEL SAVER TECHNOLOGY</w:t>
      </w:r>
    </w:p>
    <w:p w14:paraId="4061F42A" w14:textId="77777777" w:rsidR="00244D5A" w:rsidRPr="00B50174" w:rsidRDefault="00244D5A" w:rsidP="00244D5A">
      <w:pPr>
        <w:pStyle w:val="BodyCopy"/>
      </w:pPr>
      <w:r w:rsidRPr="00B50174">
        <w:t>Availability</w:t>
      </w:r>
      <w:r w:rsidRPr="00B50174">
        <w:tab/>
        <w:t>Standard — SRT 392</w:t>
      </w:r>
    </w:p>
    <w:p w14:paraId="08E0B339" w14:textId="77777777" w:rsidR="00244D5A" w:rsidRPr="00B50174" w:rsidRDefault="00244D5A" w:rsidP="00244D5A">
      <w:pPr>
        <w:pStyle w:val="BodyCopy"/>
      </w:pPr>
      <w:r w:rsidRPr="00B50174">
        <w:t>Type and Description</w:t>
      </w:r>
      <w:r w:rsidRPr="00B50174">
        <w:tab/>
        <w:t>90-degree V-type, liquid-cooled</w:t>
      </w:r>
    </w:p>
    <w:p w14:paraId="2F483B85" w14:textId="77777777" w:rsidR="00244D5A" w:rsidRPr="00B50174" w:rsidRDefault="00244D5A" w:rsidP="00244D5A">
      <w:pPr>
        <w:pStyle w:val="BodyCopy"/>
      </w:pPr>
      <w:r w:rsidRPr="00B50174">
        <w:t>Displacement</w:t>
      </w:r>
      <w:r w:rsidRPr="00B50174">
        <w:tab/>
        <w:t>392 cu. in. (6,417 cu. cm)</w:t>
      </w:r>
    </w:p>
    <w:p w14:paraId="01201E6F" w14:textId="77777777" w:rsidR="00244D5A" w:rsidRPr="00B50174" w:rsidRDefault="00244D5A" w:rsidP="00244D5A">
      <w:pPr>
        <w:pStyle w:val="BodyCopy"/>
      </w:pPr>
      <w:r w:rsidRPr="00B50174">
        <w:t>Bore x Stroke</w:t>
      </w:r>
      <w:r w:rsidRPr="00B50174">
        <w:tab/>
        <w:t>4.09 x 3.72 (103.9 x 94.5)</w:t>
      </w:r>
    </w:p>
    <w:p w14:paraId="0664A7F1" w14:textId="65EF7DB4" w:rsidR="00244D5A" w:rsidRPr="00244D5A" w:rsidRDefault="00244D5A" w:rsidP="00244D5A">
      <w:pPr>
        <w:pStyle w:val="Heading3"/>
        <w:keepNext/>
        <w:keepLines/>
      </w:pPr>
      <w:r w:rsidRPr="00244D5A">
        <w:lastRenderedPageBreak/>
        <w:t>ENGINE: 392 HEMI V-8 POWERED BY SRT WITH fUEL SAVER TECHNOLOGY</w:t>
      </w:r>
      <w:r>
        <w:t xml:space="preserve"> (continued)</w:t>
      </w:r>
    </w:p>
    <w:p w14:paraId="483C35E1" w14:textId="2935DDCD" w:rsidR="00244D5A" w:rsidRPr="00B50174" w:rsidRDefault="00244D5A" w:rsidP="00244D5A">
      <w:pPr>
        <w:pStyle w:val="BodyCopy"/>
        <w:keepNext/>
        <w:keepLines/>
        <w:spacing w:line="240" w:lineRule="auto"/>
      </w:pPr>
      <w:r w:rsidRPr="00B50174">
        <w:t>Valve System</w:t>
      </w:r>
      <w:r w:rsidRPr="00B50174">
        <w:tab/>
        <w:t>Pushrod-operated overhead valves, 16 valves with sodium-filled exhaust valves and hollow stem intake valves, 16 conventional hydraulic lifters, all with roller tips</w:t>
      </w:r>
    </w:p>
    <w:p w14:paraId="48EBE35D" w14:textId="77777777" w:rsidR="00244D5A" w:rsidRPr="00B50174" w:rsidRDefault="00244D5A" w:rsidP="00244D5A">
      <w:pPr>
        <w:pStyle w:val="BodyCopy"/>
      </w:pPr>
      <w:r w:rsidRPr="00B50174">
        <w:t>Fuel Injection</w:t>
      </w:r>
      <w:r w:rsidRPr="00B50174">
        <w:tab/>
        <w:t xml:space="preserve">Sequential, multiport, electronic, </w:t>
      </w:r>
      <w:proofErr w:type="spellStart"/>
      <w:r w:rsidRPr="00B50174">
        <w:t>returnless</w:t>
      </w:r>
      <w:proofErr w:type="spellEnd"/>
      <w:r w:rsidRPr="00B50174">
        <w:t>; Fuel Saver mode</w:t>
      </w:r>
    </w:p>
    <w:p w14:paraId="1C7E37EF" w14:textId="5781B0A4" w:rsidR="00244D5A" w:rsidRPr="00B50174" w:rsidRDefault="00244D5A" w:rsidP="00244D5A">
      <w:pPr>
        <w:pStyle w:val="BodyCopy"/>
      </w:pPr>
      <w:r w:rsidRPr="00B50174">
        <w:t>Construction</w:t>
      </w:r>
      <w:r w:rsidRPr="00B50174">
        <w:tab/>
        <w:t>Deep-skirt cast-iron block with cross-bolted main bearing caps, aluminum alloy heads with hemispherical combustion chambers</w:t>
      </w:r>
    </w:p>
    <w:p w14:paraId="31349ACD" w14:textId="77777777" w:rsidR="00244D5A" w:rsidRPr="00B50174" w:rsidRDefault="00244D5A" w:rsidP="00244D5A">
      <w:pPr>
        <w:pStyle w:val="BodyCopy"/>
      </w:pPr>
      <w:r w:rsidRPr="00B50174">
        <w:t>Compression Ratio</w:t>
      </w:r>
      <w:r w:rsidRPr="00B50174">
        <w:tab/>
        <w:t>10.9:1</w:t>
      </w:r>
    </w:p>
    <w:p w14:paraId="4A236F2E" w14:textId="77777777" w:rsidR="00244D5A" w:rsidRPr="00B50174" w:rsidRDefault="00244D5A" w:rsidP="00244D5A">
      <w:pPr>
        <w:pStyle w:val="BodyCopy"/>
      </w:pPr>
      <w:r w:rsidRPr="00B50174">
        <w:t>Power (SAE J2723)</w:t>
      </w:r>
      <w:r w:rsidRPr="00B50174">
        <w:tab/>
        <w:t xml:space="preserve">475 hp (354 kW) @ 6,000 rpm </w:t>
      </w:r>
    </w:p>
    <w:p w14:paraId="4C6D2734" w14:textId="77777777" w:rsidR="00244D5A" w:rsidRPr="00B50174" w:rsidRDefault="00244D5A" w:rsidP="00244D5A">
      <w:pPr>
        <w:pStyle w:val="BodyCopy"/>
      </w:pPr>
      <w:r w:rsidRPr="00B50174">
        <w:t>Torque (SAE J2723)</w:t>
      </w:r>
      <w:r w:rsidRPr="00B50174">
        <w:tab/>
        <w:t xml:space="preserve">470 lb.-ft. (637 </w:t>
      </w:r>
      <w:proofErr w:type="spellStart"/>
      <w:r w:rsidRPr="00B50174">
        <w:t>N•m</w:t>
      </w:r>
      <w:proofErr w:type="spellEnd"/>
      <w:r w:rsidRPr="00B50174">
        <w:t xml:space="preserve">) @ 4,300 rpm </w:t>
      </w:r>
    </w:p>
    <w:p w14:paraId="1285DA86" w14:textId="77777777" w:rsidR="00244D5A" w:rsidRPr="00B50174" w:rsidRDefault="00244D5A" w:rsidP="00244D5A">
      <w:pPr>
        <w:pStyle w:val="BodyCopy"/>
      </w:pPr>
      <w:r w:rsidRPr="00B50174">
        <w:t>Max. Engine Speed</w:t>
      </w:r>
      <w:r w:rsidRPr="00B50174">
        <w:tab/>
        <w:t>6,400 rpm (electronically limited)</w:t>
      </w:r>
    </w:p>
    <w:p w14:paraId="341CF7FC" w14:textId="77777777" w:rsidR="00244D5A" w:rsidRPr="00B50174" w:rsidRDefault="00244D5A" w:rsidP="00244D5A">
      <w:pPr>
        <w:pStyle w:val="BodyCopy"/>
      </w:pPr>
      <w:r w:rsidRPr="00B50174">
        <w:t>Fuel Requirement</w:t>
      </w:r>
      <w:r w:rsidRPr="00B50174">
        <w:tab/>
        <w:t>Premium 91 octane (R+M)/2 — required</w:t>
      </w:r>
    </w:p>
    <w:p w14:paraId="566245F4" w14:textId="77777777" w:rsidR="00244D5A" w:rsidRPr="00B50174" w:rsidRDefault="00244D5A" w:rsidP="00244D5A">
      <w:pPr>
        <w:pStyle w:val="BodyCopy"/>
      </w:pPr>
      <w:r w:rsidRPr="00B50174">
        <w:t xml:space="preserve">Oil Capacity </w:t>
      </w:r>
      <w:r w:rsidRPr="00B50174">
        <w:tab/>
        <w:t>7 quarts (6.6 liters)</w:t>
      </w:r>
    </w:p>
    <w:p w14:paraId="13227F74" w14:textId="77777777" w:rsidR="00244D5A" w:rsidRPr="00B50174" w:rsidRDefault="00244D5A" w:rsidP="00244D5A">
      <w:pPr>
        <w:pStyle w:val="BodyCopy"/>
      </w:pPr>
      <w:r w:rsidRPr="00B50174">
        <w:t>Coolant Capacity</w:t>
      </w:r>
      <w:r w:rsidRPr="00B50174">
        <w:tab/>
        <w:t>14 quarts (13.25 liters)</w:t>
      </w:r>
    </w:p>
    <w:p w14:paraId="2D804881" w14:textId="77777777" w:rsidR="00244D5A" w:rsidRPr="00B50174" w:rsidRDefault="00244D5A" w:rsidP="00244D5A">
      <w:pPr>
        <w:pStyle w:val="BodyCopy"/>
      </w:pPr>
      <w:r w:rsidRPr="00B50174">
        <w:t xml:space="preserve">Factory Oil Fill </w:t>
      </w:r>
      <w:r w:rsidRPr="00B50174">
        <w:tab/>
        <w:t>0W-40 Pennzoil Ultra Synthetic</w:t>
      </w:r>
    </w:p>
    <w:p w14:paraId="2D6A3BA8" w14:textId="77777777" w:rsidR="00244D5A" w:rsidRPr="00B50174" w:rsidRDefault="00244D5A" w:rsidP="00244D5A">
      <w:pPr>
        <w:pStyle w:val="BodyCopy"/>
      </w:pPr>
      <w:r w:rsidRPr="00B50174">
        <w:t xml:space="preserve">Emission Controls </w:t>
      </w:r>
      <w:r w:rsidRPr="00B50174">
        <w:tab/>
        <w:t xml:space="preserve">Dual close-coupled three-way catalytic converters, </w:t>
      </w:r>
      <w:r w:rsidRPr="00B50174">
        <w:br/>
        <w:t>quad-heated oxygen sensors and internal engine features</w:t>
      </w:r>
    </w:p>
    <w:p w14:paraId="5F7F57BF" w14:textId="77777777" w:rsidR="00244D5A" w:rsidRPr="00B50174" w:rsidRDefault="00244D5A" w:rsidP="00244D5A">
      <w:pPr>
        <w:pStyle w:val="BodyCopy"/>
      </w:pPr>
      <w:r w:rsidRPr="00B50174">
        <w:t xml:space="preserve">Exhaust Type </w:t>
      </w:r>
      <w:r w:rsidRPr="00B50174">
        <w:tab/>
        <w:t>Dual exhaust with 4-in. round with nickel-chrome tips</w:t>
      </w:r>
    </w:p>
    <w:p w14:paraId="335631AC" w14:textId="77777777" w:rsidR="00244D5A" w:rsidRPr="00B50174" w:rsidRDefault="00244D5A" w:rsidP="00244D5A">
      <w:pPr>
        <w:pStyle w:val="BodyCopy"/>
      </w:pPr>
      <w:r w:rsidRPr="00B50174">
        <w:t>EPA Fuel Economy mpg (city/</w:t>
      </w:r>
      <w:proofErr w:type="spellStart"/>
      <w:r w:rsidRPr="00B50174">
        <w:t>hwy</w:t>
      </w:r>
      <w:proofErr w:type="spellEnd"/>
      <w:r w:rsidRPr="00B50174">
        <w:t>/combined)</w:t>
      </w:r>
      <w:r w:rsidRPr="00B50174">
        <w:tab/>
        <w:t>13/19/15</w:t>
      </w:r>
    </w:p>
    <w:p w14:paraId="0CBC73EC" w14:textId="77777777" w:rsidR="00244D5A" w:rsidRPr="00B50174" w:rsidRDefault="00244D5A" w:rsidP="00244D5A">
      <w:pPr>
        <w:pStyle w:val="BodyCopy"/>
      </w:pPr>
      <w:r w:rsidRPr="00B50174">
        <w:t>Engine Assembly Plant</w:t>
      </w:r>
      <w:r w:rsidRPr="00B50174">
        <w:tab/>
        <w:t xml:space="preserve">Saltillo Engine Plant, Saltillo, Mexico </w:t>
      </w:r>
    </w:p>
    <w:p w14:paraId="34B7CF72" w14:textId="77777777" w:rsidR="00244D5A" w:rsidRPr="00244D5A" w:rsidRDefault="00244D5A" w:rsidP="00244D5A">
      <w:pPr>
        <w:pStyle w:val="Heading3"/>
      </w:pPr>
      <w:r w:rsidRPr="00244D5A">
        <w:t>TRANSMISSION: 850RE torqueflite EIGHT-SPEED automatic</w:t>
      </w:r>
    </w:p>
    <w:p w14:paraId="0A9E106C" w14:textId="77777777" w:rsidR="00244D5A" w:rsidRPr="00B50174" w:rsidRDefault="00244D5A" w:rsidP="00244D5A">
      <w:pPr>
        <w:pStyle w:val="BodyCopy"/>
      </w:pPr>
      <w:r w:rsidRPr="00B50174">
        <w:t>Availability</w:t>
      </w:r>
      <w:r w:rsidRPr="00B50174">
        <w:tab/>
        <w:t>Standard with 3.6-liter Pentastar V-6 engine</w:t>
      </w:r>
    </w:p>
    <w:p w14:paraId="6CE8C810" w14:textId="77777777" w:rsidR="00244D5A" w:rsidRPr="00B50174" w:rsidRDefault="00244D5A" w:rsidP="00244D5A">
      <w:pPr>
        <w:pStyle w:val="BodyCopy"/>
      </w:pPr>
      <w:r w:rsidRPr="00B50174">
        <w:t>Description</w:t>
      </w:r>
      <w:r w:rsidRPr="00B50174">
        <w:tab/>
        <w:t>Driver-interactive manual control via steering wheel paddle shifters and electronically modulated torque converter clutch</w:t>
      </w:r>
    </w:p>
    <w:p w14:paraId="394FFCEF" w14:textId="77777777" w:rsidR="00244D5A" w:rsidRPr="00B50174" w:rsidRDefault="00244D5A" w:rsidP="00244D5A">
      <w:pPr>
        <w:pStyle w:val="BodyCopy"/>
      </w:pPr>
      <w:r w:rsidRPr="00B50174">
        <w:t>Gear Ratios</w:t>
      </w:r>
    </w:p>
    <w:p w14:paraId="4CA71EB0" w14:textId="256259F9" w:rsidR="00244D5A" w:rsidRPr="00B50174" w:rsidRDefault="00244D5A" w:rsidP="00244D5A">
      <w:pPr>
        <w:pStyle w:val="BodyCopy"/>
      </w:pPr>
      <w:r>
        <w:tab/>
      </w:r>
      <w:r w:rsidRPr="00B50174">
        <w:t xml:space="preserve">1st </w:t>
      </w:r>
      <w:r w:rsidRPr="00B50174">
        <w:tab/>
        <w:t>4.71</w:t>
      </w:r>
    </w:p>
    <w:p w14:paraId="425112D0" w14:textId="4922697E" w:rsidR="00244D5A" w:rsidRPr="00B50174" w:rsidRDefault="00244D5A" w:rsidP="00244D5A">
      <w:pPr>
        <w:pStyle w:val="BodyCopy"/>
      </w:pPr>
      <w:r>
        <w:tab/>
      </w:r>
      <w:r w:rsidRPr="00B50174">
        <w:t xml:space="preserve">2nd </w:t>
      </w:r>
      <w:r w:rsidRPr="00B50174">
        <w:tab/>
        <w:t>3.14</w:t>
      </w:r>
    </w:p>
    <w:p w14:paraId="3B4B9D57" w14:textId="4835DDEA" w:rsidR="00244D5A" w:rsidRPr="00B50174" w:rsidRDefault="00244D5A" w:rsidP="00244D5A">
      <w:pPr>
        <w:pStyle w:val="BodyCopy"/>
      </w:pPr>
      <w:r>
        <w:tab/>
      </w:r>
      <w:r w:rsidRPr="00B50174">
        <w:t xml:space="preserve">3rd  </w:t>
      </w:r>
      <w:r w:rsidRPr="00B50174">
        <w:tab/>
        <w:t>2.11</w:t>
      </w:r>
    </w:p>
    <w:p w14:paraId="5EDFDC09" w14:textId="558F3D5D" w:rsidR="00244D5A" w:rsidRPr="00B50174" w:rsidRDefault="00244D5A" w:rsidP="00244D5A">
      <w:pPr>
        <w:pStyle w:val="BodyCopy"/>
      </w:pPr>
      <w:r>
        <w:tab/>
      </w:r>
      <w:r w:rsidRPr="00B50174">
        <w:t xml:space="preserve">4th </w:t>
      </w:r>
      <w:r w:rsidRPr="00B50174">
        <w:tab/>
        <w:t>1.67</w:t>
      </w:r>
    </w:p>
    <w:p w14:paraId="4D091F68" w14:textId="7331ED14" w:rsidR="00244D5A" w:rsidRPr="00B50174" w:rsidRDefault="00244D5A" w:rsidP="00244D5A">
      <w:pPr>
        <w:pStyle w:val="BodyCopy"/>
      </w:pPr>
      <w:r>
        <w:tab/>
      </w:r>
      <w:r w:rsidRPr="00B50174">
        <w:t xml:space="preserve">5th </w:t>
      </w:r>
      <w:r w:rsidRPr="00B50174">
        <w:tab/>
        <w:t>1.29</w:t>
      </w:r>
    </w:p>
    <w:p w14:paraId="7206C653" w14:textId="5D60FF5E" w:rsidR="00244D5A" w:rsidRPr="00B50174" w:rsidRDefault="00244D5A" w:rsidP="00244D5A">
      <w:pPr>
        <w:pStyle w:val="BodyCopy"/>
      </w:pPr>
      <w:r>
        <w:tab/>
      </w:r>
      <w:r w:rsidRPr="00B50174">
        <w:t>6th</w:t>
      </w:r>
      <w:r w:rsidRPr="00B50174">
        <w:tab/>
        <w:t>1.00</w:t>
      </w:r>
    </w:p>
    <w:p w14:paraId="08F34D6D" w14:textId="6D319096" w:rsidR="00244D5A" w:rsidRPr="00B50174" w:rsidRDefault="00244D5A" w:rsidP="00244D5A">
      <w:pPr>
        <w:pStyle w:val="BodyCopy"/>
      </w:pPr>
      <w:r>
        <w:tab/>
      </w:r>
      <w:r w:rsidRPr="00B50174">
        <w:t>7th</w:t>
      </w:r>
      <w:r w:rsidRPr="00B50174">
        <w:tab/>
        <w:t>0.84</w:t>
      </w:r>
    </w:p>
    <w:p w14:paraId="78EDF808" w14:textId="2184C9B9" w:rsidR="00244D5A" w:rsidRPr="00B50174" w:rsidRDefault="00244D5A" w:rsidP="00244D5A">
      <w:pPr>
        <w:pStyle w:val="BodyCopy"/>
      </w:pPr>
      <w:r>
        <w:tab/>
      </w:r>
      <w:r w:rsidRPr="00B50174">
        <w:t>8th</w:t>
      </w:r>
      <w:r w:rsidRPr="00B50174">
        <w:tab/>
        <w:t>0.67</w:t>
      </w:r>
    </w:p>
    <w:p w14:paraId="5C5135E7" w14:textId="7E3B822A" w:rsidR="00244D5A" w:rsidRPr="00B50174" w:rsidRDefault="00244D5A" w:rsidP="00244D5A">
      <w:pPr>
        <w:pStyle w:val="BodyCopy"/>
      </w:pPr>
      <w:r>
        <w:tab/>
      </w:r>
      <w:r w:rsidRPr="00B50174">
        <w:t xml:space="preserve">Reverse </w:t>
      </w:r>
      <w:r w:rsidRPr="00B50174">
        <w:tab/>
        <w:t>3.30</w:t>
      </w:r>
    </w:p>
    <w:p w14:paraId="328DC772" w14:textId="77777777" w:rsidR="00244D5A" w:rsidRPr="00B50174" w:rsidRDefault="00244D5A" w:rsidP="00244D5A">
      <w:pPr>
        <w:pStyle w:val="Heading3"/>
        <w:keepNext/>
        <w:keepLines/>
      </w:pPr>
      <w:r w:rsidRPr="00B50174">
        <w:lastRenderedPageBreak/>
        <w:t>TRANSMISSION: 8HP70 TORQUEFLITE AUTOMATIC, EIGHT-SPEED OVERDRIVE</w:t>
      </w:r>
    </w:p>
    <w:p w14:paraId="042922CE" w14:textId="77777777" w:rsidR="00244D5A" w:rsidRPr="00B50174" w:rsidRDefault="00244D5A" w:rsidP="00244D5A">
      <w:pPr>
        <w:pStyle w:val="BodyCopy"/>
        <w:keepNext/>
        <w:keepLines/>
        <w:spacing w:line="240" w:lineRule="auto"/>
      </w:pPr>
      <w:r w:rsidRPr="00B50174">
        <w:t>Availability</w:t>
      </w:r>
      <w:r w:rsidRPr="00B50174">
        <w:tab/>
        <w:t>Standard with 5.7-liter and 392 HEMI V-8 engines</w:t>
      </w:r>
    </w:p>
    <w:p w14:paraId="3928E9C4" w14:textId="77777777" w:rsidR="00244D5A" w:rsidRPr="00B50174" w:rsidRDefault="00244D5A" w:rsidP="00244D5A">
      <w:pPr>
        <w:pStyle w:val="BodyCopy"/>
        <w:keepNext/>
        <w:keepLines/>
        <w:spacing w:line="240" w:lineRule="auto"/>
      </w:pPr>
      <w:r w:rsidRPr="00B50174">
        <w:t>Description</w:t>
      </w:r>
      <w:r w:rsidRPr="00B50174">
        <w:tab/>
        <w:t>Driver-interactive manual control via steering wheel paddle shifters and electronically modulated torque converter clutch with Eco mode</w:t>
      </w:r>
    </w:p>
    <w:p w14:paraId="719CCF21" w14:textId="77777777" w:rsidR="00244D5A" w:rsidRPr="00B50174" w:rsidRDefault="00244D5A" w:rsidP="00244D5A">
      <w:pPr>
        <w:pStyle w:val="BodyCopy"/>
      </w:pPr>
      <w:r w:rsidRPr="00B50174">
        <w:t>Gear Ratios</w:t>
      </w:r>
    </w:p>
    <w:p w14:paraId="27C31768" w14:textId="544CD7EA" w:rsidR="00244D5A" w:rsidRPr="00B50174" w:rsidRDefault="00244D5A" w:rsidP="00244D5A">
      <w:pPr>
        <w:pStyle w:val="BodyCopy"/>
      </w:pPr>
      <w:r>
        <w:tab/>
      </w:r>
      <w:r w:rsidRPr="00B50174">
        <w:t>1st</w:t>
      </w:r>
      <w:r w:rsidRPr="00B50174">
        <w:tab/>
        <w:t>4.71</w:t>
      </w:r>
    </w:p>
    <w:p w14:paraId="0265B259" w14:textId="230402ED" w:rsidR="00244D5A" w:rsidRPr="00B50174" w:rsidRDefault="00244D5A" w:rsidP="00244D5A">
      <w:pPr>
        <w:pStyle w:val="BodyCopy"/>
      </w:pPr>
      <w:r>
        <w:tab/>
      </w:r>
      <w:r w:rsidRPr="00B50174">
        <w:t xml:space="preserve">2nd </w:t>
      </w:r>
      <w:r w:rsidRPr="00B50174">
        <w:tab/>
        <w:t>3.14</w:t>
      </w:r>
    </w:p>
    <w:p w14:paraId="1277B157" w14:textId="6BF10C8C" w:rsidR="00244D5A" w:rsidRPr="00B50174" w:rsidRDefault="00244D5A" w:rsidP="00244D5A">
      <w:pPr>
        <w:pStyle w:val="BodyCopy"/>
      </w:pPr>
      <w:r>
        <w:tab/>
      </w:r>
      <w:r w:rsidRPr="00B50174">
        <w:t>3rd</w:t>
      </w:r>
      <w:r w:rsidRPr="00B50174">
        <w:tab/>
        <w:t>2.11</w:t>
      </w:r>
    </w:p>
    <w:p w14:paraId="14DB0225" w14:textId="197B3785" w:rsidR="00244D5A" w:rsidRPr="00B50174" w:rsidRDefault="00244D5A" w:rsidP="00244D5A">
      <w:pPr>
        <w:pStyle w:val="BodyCopy"/>
      </w:pPr>
      <w:r>
        <w:tab/>
      </w:r>
      <w:r w:rsidRPr="00B50174">
        <w:t xml:space="preserve">4th </w:t>
      </w:r>
      <w:r w:rsidRPr="00B50174">
        <w:tab/>
        <w:t>1.67</w:t>
      </w:r>
    </w:p>
    <w:p w14:paraId="30EDFE03" w14:textId="270DA915" w:rsidR="00244D5A" w:rsidRPr="00B50174" w:rsidRDefault="00244D5A" w:rsidP="00244D5A">
      <w:pPr>
        <w:pStyle w:val="BodyCopy"/>
      </w:pPr>
      <w:r>
        <w:tab/>
      </w:r>
      <w:r w:rsidRPr="00B50174">
        <w:t xml:space="preserve">5th </w:t>
      </w:r>
      <w:r w:rsidRPr="00B50174">
        <w:tab/>
        <w:t>1.29</w:t>
      </w:r>
    </w:p>
    <w:p w14:paraId="35369840" w14:textId="521C5435" w:rsidR="00244D5A" w:rsidRPr="00B50174" w:rsidRDefault="00244D5A" w:rsidP="00244D5A">
      <w:pPr>
        <w:pStyle w:val="BodyCopy"/>
      </w:pPr>
      <w:r>
        <w:tab/>
      </w:r>
      <w:r w:rsidRPr="00B50174">
        <w:t>6th</w:t>
      </w:r>
      <w:r w:rsidRPr="00B50174">
        <w:tab/>
        <w:t>1.00</w:t>
      </w:r>
    </w:p>
    <w:p w14:paraId="0A7B9CF4" w14:textId="23D75D55" w:rsidR="00244D5A" w:rsidRPr="00B50174" w:rsidRDefault="00244D5A" w:rsidP="00244D5A">
      <w:pPr>
        <w:pStyle w:val="BodyCopy"/>
      </w:pPr>
      <w:r>
        <w:tab/>
      </w:r>
      <w:r w:rsidRPr="00B50174">
        <w:t>7th</w:t>
      </w:r>
      <w:r w:rsidRPr="00B50174">
        <w:tab/>
        <w:t>0.84</w:t>
      </w:r>
    </w:p>
    <w:p w14:paraId="4340FDFA" w14:textId="182444D2" w:rsidR="00244D5A" w:rsidRPr="00B50174" w:rsidRDefault="00244D5A" w:rsidP="00244D5A">
      <w:pPr>
        <w:pStyle w:val="BodyCopy"/>
      </w:pPr>
      <w:r>
        <w:tab/>
      </w:r>
      <w:r w:rsidRPr="00B50174">
        <w:t xml:space="preserve">8th </w:t>
      </w:r>
      <w:r w:rsidRPr="00B50174">
        <w:tab/>
        <w:t>0.67</w:t>
      </w:r>
    </w:p>
    <w:p w14:paraId="2F5C48A5" w14:textId="4270F5F2" w:rsidR="00244D5A" w:rsidRPr="00B50174" w:rsidRDefault="00244D5A" w:rsidP="00244D5A">
      <w:pPr>
        <w:pStyle w:val="BodyCopy"/>
      </w:pPr>
      <w:r>
        <w:tab/>
      </w:r>
      <w:r w:rsidRPr="00B50174">
        <w:t xml:space="preserve">Reverse </w:t>
      </w:r>
      <w:r w:rsidRPr="00B50174">
        <w:tab/>
        <w:t>3.30</w:t>
      </w:r>
    </w:p>
    <w:p w14:paraId="025BC035" w14:textId="77777777" w:rsidR="00244D5A" w:rsidRPr="00B50174" w:rsidRDefault="00244D5A" w:rsidP="00244D5A">
      <w:pPr>
        <w:pStyle w:val="Heading3"/>
      </w:pPr>
      <w:r w:rsidRPr="00B50174">
        <w:t>TRANSFER CASE: MP2010</w:t>
      </w:r>
    </w:p>
    <w:p w14:paraId="14E951B3" w14:textId="77777777" w:rsidR="00244D5A" w:rsidRPr="00B50174" w:rsidRDefault="00244D5A" w:rsidP="00244D5A">
      <w:pPr>
        <w:pStyle w:val="BodyCopy"/>
      </w:pPr>
      <w:r w:rsidRPr="00B50174">
        <w:t>Availability</w:t>
      </w:r>
      <w:r w:rsidRPr="00B50174">
        <w:tab/>
        <w:t>Standard with V-6 engine (AWD)</w:t>
      </w:r>
    </w:p>
    <w:p w14:paraId="55F00C75" w14:textId="77777777" w:rsidR="00244D5A" w:rsidRPr="00B50174" w:rsidRDefault="00244D5A" w:rsidP="00244D5A">
      <w:pPr>
        <w:pStyle w:val="BodyCopy"/>
      </w:pPr>
      <w:r w:rsidRPr="00B50174">
        <w:t>Type</w:t>
      </w:r>
      <w:r w:rsidRPr="00B50174">
        <w:tab/>
        <w:t>Single-speed</w:t>
      </w:r>
    </w:p>
    <w:p w14:paraId="751AB978" w14:textId="77777777" w:rsidR="00244D5A" w:rsidRPr="00B50174" w:rsidRDefault="00244D5A" w:rsidP="00244D5A">
      <w:pPr>
        <w:pStyle w:val="BodyCopy"/>
      </w:pPr>
      <w:r w:rsidRPr="00B50174">
        <w:t>Operating Mode</w:t>
      </w:r>
      <w:r w:rsidRPr="00B50174">
        <w:tab/>
        <w:t>Full-time AWD</w:t>
      </w:r>
    </w:p>
    <w:p w14:paraId="1D4A300D" w14:textId="77777777" w:rsidR="00244D5A" w:rsidRPr="00B50174" w:rsidRDefault="00244D5A" w:rsidP="00244D5A">
      <w:pPr>
        <w:pStyle w:val="BodyCopy"/>
      </w:pPr>
      <w:r w:rsidRPr="00B50174">
        <w:t>Low Range Ratio</w:t>
      </w:r>
      <w:r w:rsidRPr="00B50174">
        <w:tab/>
        <w:t>None</w:t>
      </w:r>
    </w:p>
    <w:p w14:paraId="42221526" w14:textId="77777777" w:rsidR="00244D5A" w:rsidRPr="00B50174" w:rsidRDefault="00244D5A" w:rsidP="00244D5A">
      <w:pPr>
        <w:pStyle w:val="BodyCopy"/>
      </w:pPr>
      <w:r w:rsidRPr="00B50174">
        <w:t>Torque Split, Front/Rear</w:t>
      </w:r>
      <w:r w:rsidRPr="00B50174">
        <w:tab/>
        <w:t>50/50</w:t>
      </w:r>
    </w:p>
    <w:p w14:paraId="30923603" w14:textId="77777777" w:rsidR="00244D5A" w:rsidRPr="00244D5A" w:rsidRDefault="00244D5A" w:rsidP="00244D5A">
      <w:pPr>
        <w:pStyle w:val="Heading3"/>
      </w:pPr>
      <w:r w:rsidRPr="00244D5A">
        <w:t>TRANSFER CASE: MP3025</w:t>
      </w:r>
    </w:p>
    <w:p w14:paraId="742ED772" w14:textId="77777777" w:rsidR="00244D5A" w:rsidRPr="00B50174" w:rsidRDefault="00244D5A" w:rsidP="00244D5A">
      <w:pPr>
        <w:pStyle w:val="BodyCopy"/>
      </w:pPr>
      <w:r w:rsidRPr="00B50174">
        <w:t>Availability</w:t>
      </w:r>
      <w:r w:rsidRPr="00B50174">
        <w:tab/>
        <w:t>Standard with 5.7-liter HEMI V-8 (AWD) with Tow Package</w:t>
      </w:r>
    </w:p>
    <w:p w14:paraId="440C1FC2" w14:textId="77777777" w:rsidR="00244D5A" w:rsidRPr="00B50174" w:rsidRDefault="00244D5A" w:rsidP="00244D5A">
      <w:pPr>
        <w:pStyle w:val="BodyCopy"/>
      </w:pPr>
      <w:r w:rsidRPr="00B50174">
        <w:t>Type</w:t>
      </w:r>
      <w:r w:rsidRPr="00B50174">
        <w:tab/>
        <w:t>Two-speed, electronically shifted</w:t>
      </w:r>
    </w:p>
    <w:p w14:paraId="202B2C52" w14:textId="77777777" w:rsidR="00244D5A" w:rsidRPr="00B50174" w:rsidRDefault="00244D5A" w:rsidP="00244D5A">
      <w:pPr>
        <w:pStyle w:val="BodyCopy"/>
      </w:pPr>
      <w:r w:rsidRPr="00B50174">
        <w:t>Operating Modes</w:t>
      </w:r>
      <w:r w:rsidRPr="00B50174">
        <w:tab/>
        <w:t>AWD Low (Lock), Neutral; full-time active AWD</w:t>
      </w:r>
    </w:p>
    <w:p w14:paraId="33500D46" w14:textId="77777777" w:rsidR="00244D5A" w:rsidRPr="00B50174" w:rsidRDefault="00244D5A" w:rsidP="00244D5A">
      <w:pPr>
        <w:pStyle w:val="BodyCopy"/>
      </w:pPr>
      <w:r w:rsidRPr="00B50174">
        <w:t>Low Range Ratio</w:t>
      </w:r>
      <w:r w:rsidRPr="00B50174">
        <w:tab/>
        <w:t>2.72</w:t>
      </w:r>
    </w:p>
    <w:p w14:paraId="2119F4D9" w14:textId="77777777" w:rsidR="00244D5A" w:rsidRPr="00B50174" w:rsidRDefault="00244D5A" w:rsidP="00244D5A">
      <w:pPr>
        <w:pStyle w:val="BodyCopy"/>
      </w:pPr>
      <w:r w:rsidRPr="00B50174">
        <w:t>Torque Split, Front/Rear</w:t>
      </w:r>
      <w:r w:rsidRPr="00B50174">
        <w:tab/>
        <w:t>Variable</w:t>
      </w:r>
    </w:p>
    <w:p w14:paraId="7BD2E811" w14:textId="02980D99" w:rsidR="00244D5A" w:rsidRPr="00244D5A" w:rsidRDefault="00244D5A" w:rsidP="00244D5A">
      <w:pPr>
        <w:pStyle w:val="Heading3"/>
      </w:pPr>
      <w:r w:rsidRPr="00244D5A">
        <w:t>TRANSFER CASE: MP3015</w:t>
      </w:r>
    </w:p>
    <w:p w14:paraId="651DE011" w14:textId="77777777" w:rsidR="00244D5A" w:rsidRPr="00B50174" w:rsidRDefault="00244D5A" w:rsidP="00244D5A">
      <w:pPr>
        <w:pStyle w:val="BodyCopy"/>
      </w:pPr>
      <w:r w:rsidRPr="00B50174">
        <w:t>Availability</w:t>
      </w:r>
      <w:r w:rsidRPr="00B50174">
        <w:tab/>
        <w:t>Optional with 5.7-liter HEMI V-8 (AWD)</w:t>
      </w:r>
    </w:p>
    <w:p w14:paraId="4629CACF" w14:textId="77777777" w:rsidR="00244D5A" w:rsidRPr="00B50174" w:rsidRDefault="00244D5A" w:rsidP="00244D5A">
      <w:pPr>
        <w:pStyle w:val="BodyCopy"/>
      </w:pPr>
      <w:r w:rsidRPr="00B50174">
        <w:t>Type</w:t>
      </w:r>
      <w:r w:rsidRPr="00B50174">
        <w:tab/>
        <w:t>Single-speed, electronic proportioning</w:t>
      </w:r>
    </w:p>
    <w:p w14:paraId="4C5650D9" w14:textId="77777777" w:rsidR="00244D5A" w:rsidRPr="00B50174" w:rsidRDefault="00244D5A" w:rsidP="00244D5A">
      <w:pPr>
        <w:pStyle w:val="BodyCopy"/>
      </w:pPr>
      <w:r w:rsidRPr="00B50174">
        <w:t>Operating Modes</w:t>
      </w:r>
      <w:r w:rsidRPr="00B50174">
        <w:tab/>
        <w:t>Full-time Active AWD</w:t>
      </w:r>
    </w:p>
    <w:p w14:paraId="26687305" w14:textId="77777777" w:rsidR="00244D5A" w:rsidRPr="00B50174" w:rsidRDefault="00244D5A" w:rsidP="00244D5A">
      <w:pPr>
        <w:pStyle w:val="BodyCopy"/>
      </w:pPr>
      <w:r w:rsidRPr="00B50174">
        <w:t>Low Range Ratio</w:t>
      </w:r>
      <w:r w:rsidRPr="00B50174">
        <w:tab/>
        <w:t>None</w:t>
      </w:r>
    </w:p>
    <w:p w14:paraId="101146A9" w14:textId="77777777" w:rsidR="00244D5A" w:rsidRPr="00B50174" w:rsidRDefault="00244D5A" w:rsidP="00244D5A">
      <w:pPr>
        <w:pStyle w:val="BodyCopy"/>
      </w:pPr>
      <w:r w:rsidRPr="00B50174">
        <w:t>Torque Split, Front/Rear</w:t>
      </w:r>
      <w:r w:rsidRPr="00B50174">
        <w:tab/>
        <w:t>Variable</w:t>
      </w:r>
    </w:p>
    <w:p w14:paraId="01D06B95" w14:textId="77777777" w:rsidR="00244D5A" w:rsidRPr="00244D5A" w:rsidRDefault="00244D5A" w:rsidP="00EA26E3">
      <w:pPr>
        <w:pStyle w:val="Heading3"/>
        <w:keepNext/>
        <w:keepLines/>
      </w:pPr>
      <w:r w:rsidRPr="00244D5A">
        <w:lastRenderedPageBreak/>
        <w:t>TRANSFER CASE: MP3010</w:t>
      </w:r>
    </w:p>
    <w:p w14:paraId="33BBF0B9" w14:textId="636F9443" w:rsidR="00244D5A" w:rsidRPr="00B50174" w:rsidRDefault="00244D5A" w:rsidP="00EA26E3">
      <w:pPr>
        <w:pStyle w:val="BodyCopy"/>
        <w:keepNext/>
        <w:keepLines/>
        <w:spacing w:line="240" w:lineRule="auto"/>
      </w:pPr>
      <w:r w:rsidRPr="00B50174">
        <w:t>Availability</w:t>
      </w:r>
      <w:r w:rsidRPr="00B50174">
        <w:tab/>
        <w:t>Standard with the 392 HEMI V-8,</w:t>
      </w:r>
      <w:r w:rsidRPr="00B50174" w:rsidDel="00F42A4C">
        <w:t xml:space="preserve"> </w:t>
      </w:r>
      <w:r w:rsidRPr="00B50174">
        <w:t>available with 5.7-liter HEMI V-8 packaged with Tow N Go</w:t>
      </w:r>
    </w:p>
    <w:p w14:paraId="4C0EA886" w14:textId="77777777" w:rsidR="00244D5A" w:rsidRPr="00B50174" w:rsidRDefault="00244D5A" w:rsidP="00244D5A">
      <w:pPr>
        <w:pStyle w:val="BodyCopy"/>
      </w:pPr>
      <w:r w:rsidRPr="00B50174">
        <w:t>Type</w:t>
      </w:r>
      <w:r w:rsidRPr="00B50174">
        <w:tab/>
        <w:t>Single-speed, electronic proportioning</w:t>
      </w:r>
    </w:p>
    <w:p w14:paraId="6963F9D0" w14:textId="77777777" w:rsidR="00244D5A" w:rsidRPr="00B50174" w:rsidRDefault="00244D5A" w:rsidP="00244D5A">
      <w:pPr>
        <w:pStyle w:val="BodyCopy"/>
      </w:pPr>
      <w:r w:rsidRPr="00B50174">
        <w:t>Operating Mode</w:t>
      </w:r>
      <w:r w:rsidRPr="00B50174">
        <w:tab/>
        <w:t>Full-time AWD</w:t>
      </w:r>
    </w:p>
    <w:p w14:paraId="3B73984C" w14:textId="77777777" w:rsidR="00244D5A" w:rsidRPr="00B50174" w:rsidRDefault="00244D5A" w:rsidP="00EA26E3">
      <w:pPr>
        <w:pStyle w:val="BodyCopyNoLines"/>
      </w:pPr>
      <w:r w:rsidRPr="00B50174">
        <w:t>Torque Split, Front/Rear</w:t>
      </w:r>
      <w:r w:rsidRPr="00B50174">
        <w:tab/>
        <w:t>Variable:</w:t>
      </w:r>
    </w:p>
    <w:p w14:paraId="5CA67F7D" w14:textId="3885EE17" w:rsidR="00244D5A" w:rsidRPr="00B50174" w:rsidRDefault="00EA26E3" w:rsidP="00EA26E3">
      <w:pPr>
        <w:pStyle w:val="BodyCopyNoLines"/>
      </w:pPr>
      <w:r>
        <w:tab/>
      </w:r>
      <w:r>
        <w:tab/>
      </w:r>
      <w:r w:rsidR="00244D5A" w:rsidRPr="00B50174">
        <w:t>Auto (40/60)</w:t>
      </w:r>
    </w:p>
    <w:p w14:paraId="7A75BD1E" w14:textId="2C00EE0C" w:rsidR="00244D5A" w:rsidRPr="00B50174" w:rsidRDefault="00EA26E3" w:rsidP="00EA26E3">
      <w:pPr>
        <w:pStyle w:val="BodyCopyNoLines"/>
      </w:pPr>
      <w:r>
        <w:tab/>
      </w:r>
      <w:r>
        <w:tab/>
      </w:r>
      <w:r w:rsidR="00244D5A" w:rsidRPr="00B50174">
        <w:t>Snow and Tow (50/50)</w:t>
      </w:r>
    </w:p>
    <w:p w14:paraId="11E51885" w14:textId="6ADD5DCD" w:rsidR="00244D5A" w:rsidRPr="00B50174" w:rsidRDefault="00EA26E3" w:rsidP="00EA26E3">
      <w:pPr>
        <w:pStyle w:val="BodyCopyNoLines"/>
      </w:pPr>
      <w:r>
        <w:tab/>
      </w:r>
      <w:r>
        <w:tab/>
      </w:r>
      <w:r w:rsidR="00244D5A" w:rsidRPr="00B50174">
        <w:t>Sport (35/65)</w:t>
      </w:r>
    </w:p>
    <w:p w14:paraId="1CEA5A18" w14:textId="2BFE4791" w:rsidR="00244D5A" w:rsidRPr="00B50174" w:rsidRDefault="00EA26E3" w:rsidP="00244D5A">
      <w:pPr>
        <w:pStyle w:val="BodyCopy"/>
      </w:pPr>
      <w:r>
        <w:tab/>
      </w:r>
      <w:r>
        <w:tab/>
      </w:r>
      <w:r w:rsidR="00244D5A" w:rsidRPr="00B50174">
        <w:t>Track (30/70)</w:t>
      </w:r>
    </w:p>
    <w:p w14:paraId="658F11E6" w14:textId="77777777" w:rsidR="00244D5A" w:rsidRPr="00EA26E3" w:rsidRDefault="00244D5A" w:rsidP="00EA26E3">
      <w:pPr>
        <w:pStyle w:val="Heading3"/>
      </w:pPr>
      <w:r w:rsidRPr="00EA26E3">
        <w:t>Axles</w:t>
      </w:r>
    </w:p>
    <w:p w14:paraId="3CAE93D3" w14:textId="77777777" w:rsidR="00244D5A" w:rsidRPr="00B50174" w:rsidRDefault="00244D5A" w:rsidP="00244D5A">
      <w:pPr>
        <w:pStyle w:val="BodyCopy"/>
      </w:pPr>
      <w:r w:rsidRPr="00B50174">
        <w:t>Front</w:t>
      </w:r>
    </w:p>
    <w:p w14:paraId="1069D561" w14:textId="550C53C0" w:rsidR="00244D5A" w:rsidRPr="00B50174" w:rsidRDefault="00EA26E3" w:rsidP="00244D5A">
      <w:pPr>
        <w:pStyle w:val="BodyCopy"/>
      </w:pPr>
      <w:r>
        <w:tab/>
      </w:r>
      <w:r w:rsidR="00244D5A" w:rsidRPr="00B50174">
        <w:t>Differential Type</w:t>
      </w:r>
      <w:r w:rsidR="00244D5A" w:rsidRPr="00B50174">
        <w:tab/>
        <w:t>Conventional</w:t>
      </w:r>
    </w:p>
    <w:p w14:paraId="472BA7E7" w14:textId="21F61F8D" w:rsidR="00244D5A" w:rsidRPr="00B50174" w:rsidRDefault="00EA26E3" w:rsidP="00244D5A">
      <w:pPr>
        <w:pStyle w:val="BodyCopy"/>
      </w:pPr>
      <w:r>
        <w:tab/>
      </w:r>
      <w:r w:rsidR="00244D5A" w:rsidRPr="00B50174">
        <w:t>Availability</w:t>
      </w:r>
      <w:r w:rsidR="00244D5A" w:rsidRPr="00B50174">
        <w:tab/>
        <w:t>Standard on AWD models</w:t>
      </w:r>
    </w:p>
    <w:p w14:paraId="70D53590" w14:textId="755D0EAD" w:rsidR="00244D5A" w:rsidRPr="00B50174" w:rsidRDefault="00EA26E3" w:rsidP="00244D5A">
      <w:pPr>
        <w:pStyle w:val="BodyCopy"/>
      </w:pPr>
      <w:r>
        <w:tab/>
      </w:r>
      <w:r w:rsidR="00244D5A" w:rsidRPr="00B50174">
        <w:t>Ring Gear Diameter</w:t>
      </w:r>
      <w:r w:rsidR="00244D5A" w:rsidRPr="00B50174">
        <w:tab/>
        <w:t>7.7 (195)</w:t>
      </w:r>
    </w:p>
    <w:p w14:paraId="3E74BDB0" w14:textId="061D0283" w:rsidR="00244D5A" w:rsidRPr="00B50174" w:rsidRDefault="00EA26E3" w:rsidP="00EA26E3">
      <w:pPr>
        <w:pStyle w:val="BodyCopyNoLines"/>
      </w:pPr>
      <w:r>
        <w:tab/>
      </w:r>
      <w:r w:rsidR="00244D5A" w:rsidRPr="00B50174">
        <w:t>Axle Ratios</w:t>
      </w:r>
      <w:r w:rsidR="00244D5A" w:rsidRPr="00B50174">
        <w:tab/>
        <w:t>3.</w:t>
      </w:r>
      <w:r w:rsidR="00244D5A" w:rsidRPr="00EA26E3">
        <w:t>45:1 (V-6 AWD</w:t>
      </w:r>
      <w:r w:rsidR="00244D5A" w:rsidRPr="00B50174">
        <w:t xml:space="preserve"> models)</w:t>
      </w:r>
    </w:p>
    <w:p w14:paraId="1F9DE3D4" w14:textId="0BB8509C" w:rsidR="00244D5A" w:rsidRPr="00B50174" w:rsidRDefault="00244D5A" w:rsidP="00EA26E3">
      <w:pPr>
        <w:pStyle w:val="BodyCopyNoLines"/>
      </w:pPr>
      <w:r w:rsidRPr="00B50174">
        <w:tab/>
      </w:r>
      <w:r w:rsidR="00EA26E3">
        <w:tab/>
      </w:r>
      <w:r w:rsidRPr="00B50174">
        <w:t xml:space="preserve">3.09:1 </w:t>
      </w:r>
      <w:r w:rsidRPr="00EA26E3">
        <w:t>(5.7-liter HEMI</w:t>
      </w:r>
      <w:r w:rsidRPr="00B50174">
        <w:t xml:space="preserve"> V-8 models)</w:t>
      </w:r>
    </w:p>
    <w:p w14:paraId="0739FC28" w14:textId="38F929C5" w:rsidR="00244D5A" w:rsidRPr="00B50174" w:rsidRDefault="00244D5A" w:rsidP="00244D5A">
      <w:pPr>
        <w:pStyle w:val="BodyCopy"/>
      </w:pPr>
      <w:r w:rsidRPr="00B50174">
        <w:tab/>
      </w:r>
      <w:r w:rsidR="00EA26E3">
        <w:tab/>
      </w:r>
      <w:r w:rsidRPr="00B50174">
        <w:t>3.70:1 (392 HEMI V-8 models)</w:t>
      </w:r>
    </w:p>
    <w:p w14:paraId="568B5097" w14:textId="77777777" w:rsidR="00244D5A" w:rsidRPr="00B50174" w:rsidRDefault="00244D5A" w:rsidP="00244D5A">
      <w:pPr>
        <w:pStyle w:val="BodyCopy"/>
      </w:pPr>
      <w:r w:rsidRPr="00B50174">
        <w:t>Rear</w:t>
      </w:r>
    </w:p>
    <w:p w14:paraId="399F8454" w14:textId="102E8643" w:rsidR="00244D5A" w:rsidRPr="00B50174" w:rsidRDefault="00EA26E3" w:rsidP="00244D5A">
      <w:pPr>
        <w:pStyle w:val="BodyCopy"/>
      </w:pPr>
      <w:r>
        <w:tab/>
      </w:r>
      <w:r w:rsidR="00244D5A" w:rsidRPr="00B50174">
        <w:t>Differential Type</w:t>
      </w:r>
      <w:r w:rsidR="00244D5A" w:rsidRPr="00B50174">
        <w:tab/>
        <w:t>Conventional</w:t>
      </w:r>
    </w:p>
    <w:p w14:paraId="37A44B54" w14:textId="63E17B79" w:rsidR="00244D5A" w:rsidRPr="00B50174" w:rsidRDefault="00EA26E3" w:rsidP="00244D5A">
      <w:pPr>
        <w:pStyle w:val="BodyCopy"/>
      </w:pPr>
      <w:r>
        <w:tab/>
      </w:r>
      <w:r w:rsidR="00244D5A" w:rsidRPr="00B50174">
        <w:t>Availability</w:t>
      </w:r>
      <w:r w:rsidR="00244D5A" w:rsidRPr="00B50174">
        <w:tab/>
        <w:t>Standard on all engines</w:t>
      </w:r>
    </w:p>
    <w:p w14:paraId="34EAB3ED" w14:textId="5C4AC791" w:rsidR="00244D5A" w:rsidRPr="00B50174" w:rsidRDefault="00EA26E3" w:rsidP="00EA26E3">
      <w:pPr>
        <w:pStyle w:val="BodyCopyNoLines"/>
      </w:pPr>
      <w:r>
        <w:tab/>
      </w:r>
      <w:r w:rsidR="00244D5A" w:rsidRPr="00B50174">
        <w:t>Ring Gear Diameter</w:t>
      </w:r>
      <w:r w:rsidR="00244D5A" w:rsidRPr="00B50174">
        <w:tab/>
        <w:t>7.7 (195) (V-6 AWD models)</w:t>
      </w:r>
    </w:p>
    <w:p w14:paraId="2B055FD8" w14:textId="4858BB9E" w:rsidR="00244D5A" w:rsidRPr="00B50174" w:rsidRDefault="00244D5A" w:rsidP="00244D5A">
      <w:pPr>
        <w:pStyle w:val="BodyCopy"/>
      </w:pPr>
      <w:r w:rsidRPr="00B50174">
        <w:tab/>
      </w:r>
      <w:r w:rsidR="00EA26E3">
        <w:tab/>
      </w:r>
      <w:r w:rsidRPr="00B50174">
        <w:t>9.1 (230) (V-6 RWD and V-8 models)</w:t>
      </w:r>
    </w:p>
    <w:p w14:paraId="083AA5A8" w14:textId="3BD6F41F" w:rsidR="00244D5A" w:rsidRPr="00B50174" w:rsidRDefault="00EA26E3" w:rsidP="00EA26E3">
      <w:pPr>
        <w:pStyle w:val="BodyCopyNoLines"/>
      </w:pPr>
      <w:r>
        <w:tab/>
      </w:r>
      <w:r w:rsidR="00244D5A" w:rsidRPr="00B50174">
        <w:t>Axle Ratios</w:t>
      </w:r>
      <w:r w:rsidR="00244D5A" w:rsidRPr="00B50174">
        <w:tab/>
        <w:t>3.45:1 (V-6 AWD models)</w:t>
      </w:r>
    </w:p>
    <w:p w14:paraId="4CF1DCBF" w14:textId="0F2267A2" w:rsidR="00244D5A" w:rsidRPr="00B50174" w:rsidRDefault="00244D5A" w:rsidP="00EA26E3">
      <w:pPr>
        <w:pStyle w:val="BodyCopyNoLines"/>
      </w:pPr>
      <w:r w:rsidRPr="00B50174">
        <w:tab/>
      </w:r>
      <w:r w:rsidR="00EA26E3">
        <w:tab/>
      </w:r>
      <w:r w:rsidRPr="00B50174">
        <w:t>3.27:1 (V-6 RWD models)</w:t>
      </w:r>
    </w:p>
    <w:p w14:paraId="75AE667F" w14:textId="35EE5B70" w:rsidR="00244D5A" w:rsidRPr="00B50174" w:rsidRDefault="00244D5A" w:rsidP="00EA26E3">
      <w:pPr>
        <w:pStyle w:val="BodyCopyNoLines"/>
      </w:pPr>
      <w:r w:rsidRPr="00B50174">
        <w:tab/>
      </w:r>
      <w:r w:rsidR="00EA26E3">
        <w:tab/>
      </w:r>
      <w:r w:rsidRPr="00B50174">
        <w:t>3.09:1 (5.7-liter HEMI V-8 models)</w:t>
      </w:r>
    </w:p>
    <w:p w14:paraId="3E9F118B" w14:textId="1436AA43" w:rsidR="00244D5A" w:rsidRPr="00B50174" w:rsidRDefault="00244D5A" w:rsidP="00244D5A">
      <w:pPr>
        <w:pStyle w:val="BodyCopy"/>
      </w:pPr>
      <w:r w:rsidRPr="00B50174">
        <w:tab/>
      </w:r>
      <w:r w:rsidR="00EA26E3">
        <w:tab/>
      </w:r>
      <w:r w:rsidRPr="00B50174">
        <w:t>3.70:1 (392 HEMI V-8 models)</w:t>
      </w:r>
    </w:p>
    <w:p w14:paraId="7770E1A0" w14:textId="77777777" w:rsidR="00244D5A" w:rsidRPr="00EA26E3" w:rsidRDefault="00244D5A" w:rsidP="00EA26E3">
      <w:pPr>
        <w:pStyle w:val="Heading3"/>
      </w:pPr>
      <w:r w:rsidRPr="00EA26E3">
        <w:t>Electrical System</w:t>
      </w:r>
    </w:p>
    <w:p w14:paraId="408CB90D" w14:textId="77777777" w:rsidR="00244D5A" w:rsidRPr="00B50174" w:rsidRDefault="00244D5A" w:rsidP="00244D5A">
      <w:pPr>
        <w:pStyle w:val="BodyCopy"/>
      </w:pPr>
      <w:r w:rsidRPr="00B50174">
        <w:t>Alternator</w:t>
      </w:r>
      <w:r w:rsidRPr="00B50174">
        <w:tab/>
        <w:t>160-amp; 180-amp or 220-amp depending on option content</w:t>
      </w:r>
    </w:p>
    <w:p w14:paraId="71A4005C" w14:textId="77777777" w:rsidR="00244D5A" w:rsidRPr="00B50174" w:rsidRDefault="00244D5A" w:rsidP="00EA26E3">
      <w:pPr>
        <w:pStyle w:val="BodyCopyNoLines"/>
      </w:pPr>
      <w:r w:rsidRPr="00B50174">
        <w:t>Battery</w:t>
      </w:r>
      <w:r w:rsidRPr="00B50174">
        <w:tab/>
      </w:r>
      <w:r w:rsidRPr="00EA26E3">
        <w:t>Maintenance-free</w:t>
      </w:r>
    </w:p>
    <w:p w14:paraId="3BAEC50E" w14:textId="40601910" w:rsidR="00244D5A" w:rsidRPr="00B50174" w:rsidRDefault="00244D5A" w:rsidP="00EA26E3">
      <w:pPr>
        <w:pStyle w:val="BodyCopyNoLines"/>
      </w:pPr>
      <w:r w:rsidRPr="00B50174">
        <w:tab/>
      </w:r>
      <w:r w:rsidR="00EA26E3">
        <w:tab/>
      </w:r>
      <w:r w:rsidRPr="00B50174">
        <w:t>H6 650 CCA + Auxiliary 200 CCA on electronic stop-start (V-6)</w:t>
      </w:r>
    </w:p>
    <w:p w14:paraId="3ACA78D6" w14:textId="41AE3F72" w:rsidR="00244D5A" w:rsidRPr="00B50174" w:rsidRDefault="00244D5A" w:rsidP="00244D5A">
      <w:pPr>
        <w:pStyle w:val="BodyCopy"/>
      </w:pPr>
      <w:r w:rsidRPr="00B50174">
        <w:tab/>
      </w:r>
      <w:r w:rsidR="00EA26E3">
        <w:tab/>
      </w:r>
      <w:r w:rsidRPr="00B50174">
        <w:t>H7 700 CCA (V-8)</w:t>
      </w:r>
    </w:p>
    <w:p w14:paraId="048A7FEA" w14:textId="77777777" w:rsidR="00244D5A" w:rsidRPr="00EA26E3" w:rsidRDefault="00244D5A" w:rsidP="00EA26E3">
      <w:pPr>
        <w:pStyle w:val="Heading3"/>
        <w:keepNext/>
        <w:keepLines/>
        <w:widowControl/>
      </w:pPr>
      <w:r w:rsidRPr="00EA26E3">
        <w:lastRenderedPageBreak/>
        <w:t>STEERING</w:t>
      </w:r>
    </w:p>
    <w:p w14:paraId="5059E323" w14:textId="77777777" w:rsidR="00244D5A" w:rsidRPr="00B50174" w:rsidRDefault="00244D5A" w:rsidP="00EA26E3">
      <w:pPr>
        <w:pStyle w:val="BodyCopyNoLines"/>
        <w:keepNext/>
        <w:spacing w:line="240" w:lineRule="auto"/>
      </w:pPr>
      <w:r w:rsidRPr="00B50174">
        <w:t>Overall Ratio</w:t>
      </w:r>
      <w:r w:rsidRPr="00B50174">
        <w:tab/>
      </w:r>
      <w:r w:rsidRPr="00EA26E3">
        <w:t>16.7:1 (V-6</w:t>
      </w:r>
      <w:r w:rsidRPr="00B50174">
        <w:t xml:space="preserve"> AWD and all V-8 models)</w:t>
      </w:r>
    </w:p>
    <w:p w14:paraId="236B9939" w14:textId="19610117" w:rsidR="00244D5A" w:rsidRPr="00B50174" w:rsidRDefault="00244D5A" w:rsidP="00EA26E3">
      <w:pPr>
        <w:pStyle w:val="BodyCopy"/>
        <w:keepNext/>
        <w:keepLines/>
        <w:spacing w:line="240" w:lineRule="auto"/>
      </w:pPr>
      <w:r w:rsidRPr="00B50174">
        <w:tab/>
      </w:r>
      <w:r w:rsidR="00EA26E3">
        <w:tab/>
      </w:r>
      <w:r w:rsidRPr="00B50174">
        <w:t>17.9:1 (V-6 RWD)</w:t>
      </w:r>
    </w:p>
    <w:p w14:paraId="71E1DB92" w14:textId="77777777" w:rsidR="00244D5A" w:rsidRPr="00B50174" w:rsidRDefault="00244D5A" w:rsidP="00EA26E3">
      <w:pPr>
        <w:pStyle w:val="BodyCopyNoLines"/>
        <w:keepNext/>
        <w:spacing w:line="240" w:lineRule="auto"/>
      </w:pPr>
      <w:r w:rsidRPr="00B50174">
        <w:t>Lock-to-Lock Steering Wheel Rotations</w:t>
      </w:r>
      <w:r w:rsidRPr="00B50174">
        <w:tab/>
        <w:t xml:space="preserve">3.2 </w:t>
      </w:r>
      <w:r w:rsidRPr="00EA26E3">
        <w:t>(V-6 AWD</w:t>
      </w:r>
      <w:r w:rsidRPr="00B50174">
        <w:t xml:space="preserve"> and all V-8 models)</w:t>
      </w:r>
    </w:p>
    <w:p w14:paraId="00B17544" w14:textId="397390D8" w:rsidR="00244D5A" w:rsidRPr="00B50174" w:rsidRDefault="00244D5A" w:rsidP="00244D5A">
      <w:pPr>
        <w:pStyle w:val="BodyCopy"/>
      </w:pPr>
      <w:r w:rsidRPr="00B50174">
        <w:tab/>
      </w:r>
      <w:r w:rsidR="00EA26E3">
        <w:tab/>
      </w:r>
      <w:r w:rsidRPr="00B50174">
        <w:t>3.4 (V-6 RWD)</w:t>
      </w:r>
    </w:p>
    <w:p w14:paraId="57360479" w14:textId="77777777" w:rsidR="00484976" w:rsidRDefault="00244D5A" w:rsidP="00484976">
      <w:pPr>
        <w:pStyle w:val="BodyCopy"/>
      </w:pPr>
      <w:r w:rsidRPr="00B50174">
        <w:t xml:space="preserve">Turning Diameter (curb-to-curb) </w:t>
      </w:r>
      <w:r w:rsidRPr="00B50174">
        <w:tab/>
      </w:r>
      <w:r w:rsidRPr="00EA26E3">
        <w:t>41 ft. (</w:t>
      </w:r>
      <w:r w:rsidRPr="00B50174">
        <w:t>12.5 m)</w:t>
      </w:r>
    </w:p>
    <w:p w14:paraId="31B8E9F9" w14:textId="6FA63B18" w:rsidR="00244D5A" w:rsidRPr="00B50174" w:rsidRDefault="00244D5A" w:rsidP="00484976">
      <w:pPr>
        <w:pStyle w:val="Heading3"/>
      </w:pPr>
      <w:r w:rsidRPr="00B50174">
        <w:t>Suspension (SXT, GT, R/T AND Citadel)</w:t>
      </w:r>
    </w:p>
    <w:p w14:paraId="1DF4B9AF" w14:textId="15E32399" w:rsidR="00244D5A" w:rsidRPr="00B50174" w:rsidRDefault="00244D5A" w:rsidP="00244D5A">
      <w:pPr>
        <w:pStyle w:val="BodyCopy"/>
      </w:pPr>
      <w:r w:rsidRPr="00B50174">
        <w:t>Front</w:t>
      </w:r>
      <w:r w:rsidRPr="00B50174">
        <w:tab/>
        <w:t>Short- and long-arm (SLA) independent, coil springs, gas-charged, twin-tube coil-over shock absorbers, steel upper- and aluminum lower-control arms (“A” arms), aluminum knuckle, stabilizer bar</w:t>
      </w:r>
    </w:p>
    <w:p w14:paraId="50841D97" w14:textId="77777777" w:rsidR="00244D5A" w:rsidRPr="00B50174" w:rsidRDefault="00244D5A" w:rsidP="00244D5A">
      <w:pPr>
        <w:pStyle w:val="BodyCopy"/>
      </w:pPr>
      <w:r w:rsidRPr="00B50174">
        <w:t>Rear</w:t>
      </w:r>
      <w:r w:rsidRPr="00B50174">
        <w:tab/>
        <w:t>Multi-link rear suspension, coil springs, twin-tube shocks (including load leveling for towing), aluminum lower-control arm, independent upper links (tension and camber) plus a separate toe link</w:t>
      </w:r>
    </w:p>
    <w:p w14:paraId="77701616" w14:textId="77777777" w:rsidR="00244D5A" w:rsidRPr="005327B8" w:rsidRDefault="00244D5A" w:rsidP="005327B8">
      <w:pPr>
        <w:pStyle w:val="Heading3"/>
      </w:pPr>
      <w:r w:rsidRPr="005327B8">
        <w:t>Suspension (R/T Tow N Go AND SRT 392)</w:t>
      </w:r>
    </w:p>
    <w:p w14:paraId="220C45A0" w14:textId="0A1DF1BF" w:rsidR="00244D5A" w:rsidRPr="00B50174" w:rsidRDefault="00244D5A" w:rsidP="00244D5A">
      <w:pPr>
        <w:pStyle w:val="BodyCopy"/>
      </w:pPr>
      <w:r w:rsidRPr="00B50174">
        <w:t xml:space="preserve">Front  </w:t>
      </w:r>
      <w:r w:rsidRPr="00B50174">
        <w:tab/>
        <w:t>SRT-tuned SLA independent suspension with aluminum lower-control arms, aluminum knuckle, aluminum clevis, coil springs, Bilstein adaptive damping with rebound control springs, upper- and lower-control arms (“A” arms), hollow stabilizer bar</w:t>
      </w:r>
    </w:p>
    <w:p w14:paraId="4BD7D9E0" w14:textId="77777777" w:rsidR="00244D5A" w:rsidRPr="00B50174" w:rsidRDefault="00244D5A" w:rsidP="00244D5A">
      <w:pPr>
        <w:pStyle w:val="BodyCopy"/>
      </w:pPr>
      <w:r w:rsidRPr="00B50174">
        <w:t xml:space="preserve">Rear </w:t>
      </w:r>
      <w:r w:rsidRPr="00B50174">
        <w:tab/>
        <w:t>SRT-tuned multi-link rear suspension, coil springs, Bilstein adaptive damping with rebound control springs, aluminum lower control arm, independent upper links (tension and camber) plus a separate toe link, hollow stabilizer bar</w:t>
      </w:r>
    </w:p>
    <w:p w14:paraId="32CE3C8B" w14:textId="77777777" w:rsidR="00244D5A" w:rsidRPr="005327B8" w:rsidRDefault="00244D5A" w:rsidP="005327B8">
      <w:pPr>
        <w:pStyle w:val="Heading3"/>
      </w:pPr>
      <w:r w:rsidRPr="005327B8">
        <w:t>Dimensions and Capacities</w:t>
      </w:r>
    </w:p>
    <w:p w14:paraId="2CF575FE" w14:textId="77777777" w:rsidR="00244D5A" w:rsidRPr="00B50174" w:rsidRDefault="00244D5A" w:rsidP="00244D5A">
      <w:pPr>
        <w:pStyle w:val="BodyCopy"/>
      </w:pPr>
      <w:r w:rsidRPr="00B50174">
        <w:t>Wheelbase</w:t>
      </w:r>
      <w:r w:rsidRPr="00B50174">
        <w:tab/>
        <w:t>119.8 (3,042)</w:t>
      </w:r>
    </w:p>
    <w:p w14:paraId="5FBC4E6A" w14:textId="6E041718" w:rsidR="00244D5A" w:rsidRPr="00B50174" w:rsidRDefault="00244D5A" w:rsidP="005327B8">
      <w:pPr>
        <w:pStyle w:val="BodyCopyNoLines"/>
      </w:pPr>
      <w:r w:rsidRPr="00B50174">
        <w:t>Track, Front</w:t>
      </w:r>
      <w:r w:rsidRPr="00B50174">
        <w:tab/>
      </w:r>
      <w:r w:rsidRPr="005327B8">
        <w:t>63.9 (1,623</w:t>
      </w:r>
      <w:r w:rsidRPr="00B50174">
        <w:t xml:space="preserve">) </w:t>
      </w:r>
      <w:r w:rsidR="003560B8">
        <w:t>—</w:t>
      </w:r>
      <w:r w:rsidRPr="00B50174">
        <w:t xml:space="preserve"> SXT, GT, R/T and Citadel</w:t>
      </w:r>
    </w:p>
    <w:p w14:paraId="56191ABD" w14:textId="715DEB81" w:rsidR="00244D5A" w:rsidRPr="00B50174" w:rsidRDefault="005327B8" w:rsidP="00244D5A">
      <w:pPr>
        <w:pStyle w:val="BodyCopy"/>
      </w:pPr>
      <w:r>
        <w:tab/>
      </w:r>
      <w:r>
        <w:tab/>
      </w:r>
      <w:r w:rsidR="00244D5A" w:rsidRPr="00B50174">
        <w:t xml:space="preserve">64.5 (1,637) </w:t>
      </w:r>
      <w:r w:rsidR="003560B8">
        <w:t>—</w:t>
      </w:r>
      <w:r w:rsidR="00244D5A" w:rsidRPr="00B50174">
        <w:t xml:space="preserve"> SRT 392 </w:t>
      </w:r>
    </w:p>
    <w:p w14:paraId="1C23A386" w14:textId="6C2255F7" w:rsidR="00244D5A" w:rsidRPr="00B50174" w:rsidRDefault="00244D5A" w:rsidP="005327B8">
      <w:pPr>
        <w:pStyle w:val="BodyCopyNoLines"/>
      </w:pPr>
      <w:r w:rsidRPr="00B50174">
        <w:t>Track, Rear</w:t>
      </w:r>
      <w:r w:rsidRPr="00B50174">
        <w:tab/>
      </w:r>
      <w:r w:rsidRPr="005327B8">
        <w:t>64.1 (1</w:t>
      </w:r>
      <w:r w:rsidRPr="00B50174">
        <w:t xml:space="preserve">,627) </w:t>
      </w:r>
      <w:r w:rsidR="003560B8">
        <w:t>—</w:t>
      </w:r>
      <w:r w:rsidRPr="00B50174">
        <w:t xml:space="preserve"> SXT, GT, R/T and Citadel</w:t>
      </w:r>
    </w:p>
    <w:p w14:paraId="1E44FD82" w14:textId="0F5EC65F" w:rsidR="00244D5A" w:rsidRPr="00B50174" w:rsidRDefault="005327B8" w:rsidP="00244D5A">
      <w:pPr>
        <w:pStyle w:val="BodyCopy"/>
      </w:pPr>
      <w:r>
        <w:tab/>
      </w:r>
      <w:r>
        <w:tab/>
      </w:r>
      <w:r w:rsidR="00244D5A" w:rsidRPr="00B50174">
        <w:t xml:space="preserve">64.8 (1,645) </w:t>
      </w:r>
      <w:r w:rsidR="003560B8">
        <w:t>—</w:t>
      </w:r>
      <w:r w:rsidR="00244D5A" w:rsidRPr="00B50174">
        <w:t xml:space="preserve"> SRT 392</w:t>
      </w:r>
    </w:p>
    <w:p w14:paraId="57BE360C" w14:textId="3701851A" w:rsidR="00244D5A" w:rsidRPr="00B50174" w:rsidRDefault="00244D5A" w:rsidP="00244D5A">
      <w:pPr>
        <w:pStyle w:val="BodyCopy"/>
      </w:pPr>
      <w:r w:rsidRPr="00B50174">
        <w:t>Overall Length</w:t>
      </w:r>
      <w:r w:rsidRPr="00B50174">
        <w:tab/>
        <w:t xml:space="preserve">200.8 (5,101) </w:t>
      </w:r>
      <w:r w:rsidR="003560B8">
        <w:t>—</w:t>
      </w:r>
      <w:r w:rsidRPr="00B50174">
        <w:t xml:space="preserve"> SXT, GT, R/T, Citadel and SRT 392</w:t>
      </w:r>
    </w:p>
    <w:p w14:paraId="372C51B0" w14:textId="77777777" w:rsidR="00244D5A" w:rsidRPr="00B50174" w:rsidRDefault="00244D5A" w:rsidP="00244D5A">
      <w:pPr>
        <w:pStyle w:val="BodyCopy"/>
      </w:pPr>
      <w:r w:rsidRPr="00B50174">
        <w:t>Overall Width (Width at Mirrors)</w:t>
      </w:r>
      <w:r w:rsidRPr="00B50174">
        <w:tab/>
        <w:t>85.5 (2,172)</w:t>
      </w:r>
    </w:p>
    <w:p w14:paraId="3A4692EC" w14:textId="7390F8BA" w:rsidR="00244D5A" w:rsidRPr="00B50174" w:rsidRDefault="00244D5A" w:rsidP="005327B8">
      <w:pPr>
        <w:pStyle w:val="BodyCopyNoLines"/>
      </w:pPr>
      <w:r w:rsidRPr="00B50174">
        <w:t>Body Width</w:t>
      </w:r>
      <w:r w:rsidRPr="00B50174">
        <w:tab/>
      </w:r>
      <w:r w:rsidRPr="005327B8">
        <w:t>75.8 (1</w:t>
      </w:r>
      <w:r w:rsidRPr="00B50174">
        <w:t xml:space="preserve">,924) </w:t>
      </w:r>
      <w:r w:rsidR="003560B8">
        <w:t>—</w:t>
      </w:r>
      <w:r w:rsidRPr="00B50174">
        <w:t xml:space="preserve"> SXT, GT, R/T and Citadel</w:t>
      </w:r>
    </w:p>
    <w:p w14:paraId="407F343D" w14:textId="560838AD" w:rsidR="00244D5A" w:rsidRPr="00B50174" w:rsidRDefault="00244D5A" w:rsidP="00244D5A">
      <w:pPr>
        <w:pStyle w:val="BodyCopy"/>
      </w:pPr>
      <w:r w:rsidRPr="00B50174">
        <w:tab/>
      </w:r>
      <w:r w:rsidR="005327B8">
        <w:tab/>
      </w:r>
      <w:r w:rsidRPr="00B50174">
        <w:t xml:space="preserve">76.4 (1,940) </w:t>
      </w:r>
      <w:r w:rsidR="003560B8">
        <w:t>—</w:t>
      </w:r>
      <w:r w:rsidRPr="00B50174">
        <w:t xml:space="preserve"> SRT 392</w:t>
      </w:r>
    </w:p>
    <w:p w14:paraId="6B03CD18" w14:textId="20672C5C" w:rsidR="00244D5A" w:rsidRPr="00B50174" w:rsidRDefault="00244D5A" w:rsidP="005327B8">
      <w:pPr>
        <w:pStyle w:val="BodyCopyNoLines"/>
      </w:pPr>
      <w:r w:rsidRPr="00B50174">
        <w:t>Overall Height (at antenna)</w:t>
      </w:r>
      <w:r w:rsidRPr="00B50174">
        <w:tab/>
        <w:t>72.1 (1,</w:t>
      </w:r>
      <w:r w:rsidRPr="005327B8">
        <w:t xml:space="preserve">831) </w:t>
      </w:r>
      <w:r w:rsidR="003560B8">
        <w:t>—</w:t>
      </w:r>
      <w:r w:rsidRPr="005327B8">
        <w:t xml:space="preserve"> SXT</w:t>
      </w:r>
      <w:r w:rsidRPr="00B50174">
        <w:t xml:space="preserve"> RWD, GT RWD, R/T, Citadel RWD and SRT 392 </w:t>
      </w:r>
    </w:p>
    <w:p w14:paraId="0BDFEFC2" w14:textId="566596AD" w:rsidR="00244D5A" w:rsidRPr="00B50174" w:rsidRDefault="00244D5A" w:rsidP="00244D5A">
      <w:pPr>
        <w:pStyle w:val="BodyCopy"/>
      </w:pPr>
      <w:r w:rsidRPr="00B50174">
        <w:tab/>
      </w:r>
      <w:r w:rsidR="005327B8">
        <w:tab/>
      </w:r>
      <w:r w:rsidRPr="00B50174">
        <w:t xml:space="preserve">72.9 (1,851) </w:t>
      </w:r>
      <w:r w:rsidR="003560B8">
        <w:t>—</w:t>
      </w:r>
      <w:r w:rsidRPr="00B50174">
        <w:t xml:space="preserve"> SXT AWD, GT AWD and Citadel AWD</w:t>
      </w:r>
    </w:p>
    <w:p w14:paraId="28FD9775" w14:textId="7CD95ACD" w:rsidR="00244D5A" w:rsidRPr="00B50174" w:rsidRDefault="00244D5A" w:rsidP="005327B8">
      <w:pPr>
        <w:pStyle w:val="BodyCopyNoLines"/>
      </w:pPr>
      <w:r w:rsidRPr="00B50174">
        <w:t>Load Floor Height</w:t>
      </w:r>
      <w:r w:rsidRPr="00B50174">
        <w:tab/>
        <w:t xml:space="preserve">32.2 (817) </w:t>
      </w:r>
      <w:r w:rsidR="003560B8">
        <w:t>—</w:t>
      </w:r>
      <w:r w:rsidRPr="00B50174">
        <w:t xml:space="preserve"> SXT, GT, R/T </w:t>
      </w:r>
      <w:r w:rsidRPr="005327B8">
        <w:t>and Citadel</w:t>
      </w:r>
      <w:r w:rsidRPr="00B50174">
        <w:t xml:space="preserve"> (AWD)</w:t>
      </w:r>
    </w:p>
    <w:p w14:paraId="23A81CE7" w14:textId="182DC628" w:rsidR="00244D5A" w:rsidRPr="00B50174" w:rsidRDefault="00244D5A" w:rsidP="00244D5A">
      <w:pPr>
        <w:pStyle w:val="BodyCopy"/>
      </w:pPr>
      <w:r w:rsidRPr="00B50174">
        <w:tab/>
      </w:r>
      <w:r w:rsidR="005327B8">
        <w:tab/>
      </w:r>
      <w:r w:rsidRPr="00B50174">
        <w:t xml:space="preserve">31.4 (798) </w:t>
      </w:r>
      <w:r w:rsidR="003560B8">
        <w:t>—</w:t>
      </w:r>
      <w:r w:rsidRPr="00B50174">
        <w:t xml:space="preserve"> SXT, GT, R/T and Citadel (RWD) and SRT 392</w:t>
      </w:r>
    </w:p>
    <w:p w14:paraId="5F846498" w14:textId="29FBCBAE" w:rsidR="005327B8" w:rsidRPr="005327B8" w:rsidRDefault="005327B8" w:rsidP="005327B8">
      <w:pPr>
        <w:pStyle w:val="Heading3"/>
      </w:pPr>
      <w:r w:rsidRPr="005327B8">
        <w:lastRenderedPageBreak/>
        <w:t>Dimensions and Capacities</w:t>
      </w:r>
      <w:r w:rsidR="00484976">
        <w:t xml:space="preserve"> (CONTINUED)</w:t>
      </w:r>
    </w:p>
    <w:p w14:paraId="036982A5" w14:textId="5326B564" w:rsidR="00244D5A" w:rsidRPr="00B50174" w:rsidRDefault="00244D5A" w:rsidP="005327B8">
      <w:pPr>
        <w:pStyle w:val="BodyCopyNoLines"/>
      </w:pPr>
      <w:r w:rsidRPr="00B50174">
        <w:t>Sill Step Height</w:t>
      </w:r>
      <w:r w:rsidRPr="00B50174">
        <w:tab/>
        <w:t xml:space="preserve">19.7 (500) </w:t>
      </w:r>
      <w:r w:rsidR="003560B8">
        <w:t>—</w:t>
      </w:r>
      <w:r w:rsidRPr="00B50174">
        <w:t xml:space="preserve"> SXT, GT, R/T, Citadel (RWD) and SRT 392</w:t>
      </w:r>
    </w:p>
    <w:p w14:paraId="01C59451" w14:textId="7DD3BFF9" w:rsidR="00244D5A" w:rsidRPr="00B50174" w:rsidRDefault="00244D5A" w:rsidP="00244D5A">
      <w:pPr>
        <w:pStyle w:val="BodyCopy"/>
      </w:pPr>
      <w:r w:rsidRPr="00B50174">
        <w:tab/>
      </w:r>
      <w:r w:rsidR="005327B8">
        <w:tab/>
      </w:r>
      <w:r w:rsidRPr="00B50174">
        <w:t xml:space="preserve">20.5 (522) </w:t>
      </w:r>
      <w:r w:rsidR="003560B8">
        <w:t>—</w:t>
      </w:r>
      <w:r w:rsidRPr="00B50174">
        <w:t xml:space="preserve"> SXT, GT, R/T and Citadel (AWD)</w:t>
      </w:r>
    </w:p>
    <w:p w14:paraId="13D78686" w14:textId="1107B4CF" w:rsidR="00244D5A" w:rsidRPr="00B50174" w:rsidRDefault="00244D5A" w:rsidP="005327B8">
      <w:pPr>
        <w:pStyle w:val="BodyCopyNoLines"/>
      </w:pPr>
      <w:r w:rsidRPr="00B50174">
        <w:t>Ground Clearance</w:t>
      </w:r>
      <w:r w:rsidRPr="00B50174">
        <w:tab/>
        <w:t xml:space="preserve">8.1 (207) </w:t>
      </w:r>
      <w:r w:rsidR="003560B8">
        <w:t>—</w:t>
      </w:r>
      <w:r w:rsidRPr="00B50174">
        <w:t xml:space="preserve"> equipped with P265/60R18 tire and 3.6-liter engine</w:t>
      </w:r>
    </w:p>
    <w:p w14:paraId="4E5084C5" w14:textId="51491607" w:rsidR="00244D5A" w:rsidRPr="00B50174" w:rsidRDefault="005327B8" w:rsidP="00244D5A">
      <w:pPr>
        <w:pStyle w:val="BodyCopy"/>
      </w:pPr>
      <w:r>
        <w:tab/>
      </w:r>
      <w:r>
        <w:tab/>
      </w:r>
      <w:r w:rsidR="00244D5A" w:rsidRPr="00B50174">
        <w:t xml:space="preserve">7.8 (200) </w:t>
      </w:r>
      <w:r w:rsidR="003560B8">
        <w:t>—</w:t>
      </w:r>
      <w:r w:rsidR="00244D5A" w:rsidRPr="00B50174">
        <w:t xml:space="preserve"> SRT 392</w:t>
      </w:r>
    </w:p>
    <w:p w14:paraId="02024BFE" w14:textId="77777777" w:rsidR="00244D5A" w:rsidRPr="00B50174" w:rsidRDefault="00244D5A" w:rsidP="00244D5A">
      <w:pPr>
        <w:pStyle w:val="BodyCopy"/>
      </w:pPr>
      <w:r w:rsidRPr="00B50174">
        <w:t xml:space="preserve">Chassis (fuel tank) </w:t>
      </w:r>
      <w:r w:rsidRPr="00B50174">
        <w:tab/>
        <w:t>10.0 (254)</w:t>
      </w:r>
    </w:p>
    <w:p w14:paraId="2D29FB42" w14:textId="784C6090" w:rsidR="00244D5A" w:rsidRPr="00B50174" w:rsidRDefault="005327B8" w:rsidP="00244D5A">
      <w:pPr>
        <w:pStyle w:val="BodyCopy"/>
      </w:pPr>
      <w:r>
        <w:tab/>
      </w:r>
      <w:r w:rsidR="00244D5A" w:rsidRPr="00B50174">
        <w:t>Front Axle</w:t>
      </w:r>
      <w:r w:rsidR="00244D5A" w:rsidRPr="00B50174">
        <w:tab/>
        <w:t>9.6 (243.2)</w:t>
      </w:r>
    </w:p>
    <w:p w14:paraId="3E98DE5B" w14:textId="25216109" w:rsidR="00244D5A" w:rsidRPr="00B50174" w:rsidRDefault="005327B8" w:rsidP="00244D5A">
      <w:pPr>
        <w:pStyle w:val="BodyCopy"/>
      </w:pPr>
      <w:r>
        <w:tab/>
      </w:r>
      <w:r w:rsidR="00244D5A" w:rsidRPr="00B50174">
        <w:t>Rear Axle</w:t>
      </w:r>
      <w:r w:rsidR="00244D5A" w:rsidRPr="00B50174">
        <w:tab/>
        <w:t>10.1 (256)</w:t>
      </w:r>
    </w:p>
    <w:p w14:paraId="09972F90" w14:textId="3416F0CE" w:rsidR="00244D5A" w:rsidRPr="00B50174" w:rsidRDefault="00244D5A" w:rsidP="005327B8">
      <w:pPr>
        <w:pStyle w:val="BodyCopyNoLines"/>
      </w:pPr>
      <w:r w:rsidRPr="00B50174">
        <w:t>Approach Angle (degrees)</w:t>
      </w:r>
      <w:r w:rsidRPr="00B50174">
        <w:tab/>
        <w:t xml:space="preserve">18.5 </w:t>
      </w:r>
      <w:r w:rsidR="003560B8">
        <w:t>—</w:t>
      </w:r>
      <w:r w:rsidRPr="005327B8">
        <w:t xml:space="preserve"> SXT</w:t>
      </w:r>
      <w:r w:rsidRPr="00B50174">
        <w:t>, GT, R/T and Citadel (RWD) and SRT 392</w:t>
      </w:r>
    </w:p>
    <w:p w14:paraId="08086D60" w14:textId="5ACA9AB1" w:rsidR="00244D5A" w:rsidRPr="00B50174" w:rsidRDefault="00244D5A" w:rsidP="00244D5A">
      <w:pPr>
        <w:pStyle w:val="BodyCopy"/>
      </w:pPr>
      <w:r w:rsidRPr="00B50174">
        <w:tab/>
      </w:r>
      <w:r w:rsidR="005327B8">
        <w:tab/>
      </w:r>
      <w:r w:rsidRPr="00B50174">
        <w:t xml:space="preserve">20 </w:t>
      </w:r>
      <w:r w:rsidR="003560B8">
        <w:t>—</w:t>
      </w:r>
      <w:r w:rsidRPr="00B50174">
        <w:t xml:space="preserve"> SXT, GT, R/T and Citadel (AWD)</w:t>
      </w:r>
    </w:p>
    <w:p w14:paraId="4658A8FB" w14:textId="0E797528" w:rsidR="00244D5A" w:rsidRPr="00B50174" w:rsidRDefault="00244D5A" w:rsidP="005327B8">
      <w:pPr>
        <w:pStyle w:val="BodyCopyNoLines"/>
      </w:pPr>
      <w:r w:rsidRPr="00B50174">
        <w:t>Ramp Breakover Angle (degrees)</w:t>
      </w:r>
      <w:r w:rsidRPr="00B50174">
        <w:tab/>
        <w:t xml:space="preserve">16.3 </w:t>
      </w:r>
      <w:r w:rsidR="003560B8">
        <w:t>—</w:t>
      </w:r>
      <w:r w:rsidRPr="00B50174">
        <w:t xml:space="preserve"> SXT, GT, R/T and Citadel (RWD) and SRT 392 </w:t>
      </w:r>
    </w:p>
    <w:p w14:paraId="52578C5C" w14:textId="0D93E7C9" w:rsidR="00244D5A" w:rsidRPr="00B50174" w:rsidRDefault="00244D5A" w:rsidP="00244D5A">
      <w:pPr>
        <w:pStyle w:val="BodyCopy"/>
      </w:pPr>
      <w:r w:rsidRPr="00B50174">
        <w:tab/>
      </w:r>
      <w:r w:rsidR="005327B8">
        <w:tab/>
      </w:r>
      <w:r w:rsidRPr="00B50174">
        <w:t xml:space="preserve">18.1 </w:t>
      </w:r>
      <w:r w:rsidR="003560B8">
        <w:t>—</w:t>
      </w:r>
      <w:r w:rsidRPr="00B50174">
        <w:t xml:space="preserve"> SXT, GT, R/T and Citadel (AWD)</w:t>
      </w:r>
    </w:p>
    <w:p w14:paraId="03B083D6" w14:textId="0AC18914" w:rsidR="00244D5A" w:rsidRPr="00B50174" w:rsidRDefault="00244D5A" w:rsidP="005327B8">
      <w:pPr>
        <w:pStyle w:val="BodyCopyNoLines"/>
      </w:pPr>
      <w:r w:rsidRPr="00B50174">
        <w:t>Departure Angle (degrees)</w:t>
      </w:r>
      <w:r w:rsidRPr="00B50174">
        <w:tab/>
        <w:t>21.</w:t>
      </w:r>
      <w:r w:rsidRPr="005327B8">
        <w:t xml:space="preserve">5 </w:t>
      </w:r>
      <w:r w:rsidR="003560B8">
        <w:t>—</w:t>
      </w:r>
      <w:r w:rsidRPr="005327B8">
        <w:t xml:space="preserve"> SXT,</w:t>
      </w:r>
      <w:r w:rsidRPr="00B50174">
        <w:t xml:space="preserve"> GT, R/T and Citadel (AWD)</w:t>
      </w:r>
    </w:p>
    <w:p w14:paraId="25BE5720" w14:textId="4D295F4D" w:rsidR="00244D5A" w:rsidRPr="00B50174" w:rsidRDefault="00244D5A" w:rsidP="00244D5A">
      <w:pPr>
        <w:pStyle w:val="BodyCopy"/>
      </w:pPr>
      <w:r w:rsidRPr="00B50174">
        <w:tab/>
      </w:r>
      <w:r w:rsidR="005327B8">
        <w:tab/>
      </w:r>
      <w:r w:rsidRPr="00B50174">
        <w:t xml:space="preserve">20.2 </w:t>
      </w:r>
      <w:r w:rsidR="003560B8">
        <w:t>—</w:t>
      </w:r>
      <w:r w:rsidRPr="00B50174">
        <w:t xml:space="preserve"> SXT, GT, R/T and Citadel (RWD) and SRT 392</w:t>
      </w:r>
    </w:p>
    <w:p w14:paraId="12212AD0" w14:textId="39CF4DFA" w:rsidR="00244D5A" w:rsidRPr="00B50174" w:rsidRDefault="00244D5A" w:rsidP="00244D5A">
      <w:pPr>
        <w:pStyle w:val="BodyCopy"/>
      </w:pPr>
      <w:r w:rsidRPr="00B50174">
        <w:t>Frontal Area</w:t>
      </w:r>
      <w:r w:rsidRPr="00B50174">
        <w:tab/>
        <w:t xml:space="preserve">31.8 sq. ft. (2.88 sq. m) </w:t>
      </w:r>
      <w:r w:rsidR="003560B8">
        <w:t>—</w:t>
      </w:r>
      <w:r w:rsidRPr="00B50174">
        <w:t xml:space="preserve"> SRT 392</w:t>
      </w:r>
    </w:p>
    <w:p w14:paraId="1D742C48" w14:textId="14D3FA2B" w:rsidR="00244D5A" w:rsidRPr="00B50174" w:rsidRDefault="00244D5A" w:rsidP="005327B8">
      <w:pPr>
        <w:pStyle w:val="BodyCopyNoLines"/>
      </w:pPr>
      <w:r w:rsidRPr="00B50174">
        <w:t xml:space="preserve">Drag Coefficient </w:t>
      </w:r>
      <w:r w:rsidRPr="00B50174">
        <w:tab/>
        <w:t>0.</w:t>
      </w:r>
      <w:r w:rsidRPr="005327B8">
        <w:t xml:space="preserve">36 </w:t>
      </w:r>
      <w:r w:rsidR="003560B8">
        <w:t>—</w:t>
      </w:r>
      <w:r w:rsidRPr="005327B8">
        <w:t xml:space="preserve"> SXT</w:t>
      </w:r>
      <w:r w:rsidRPr="00B50174">
        <w:t>, GT, R/T and Citadel (RWD)</w:t>
      </w:r>
    </w:p>
    <w:p w14:paraId="0CD37AE9" w14:textId="276A986E" w:rsidR="00244D5A" w:rsidRPr="00B50174" w:rsidRDefault="00244D5A" w:rsidP="005327B8">
      <w:pPr>
        <w:pStyle w:val="BodyCopyNoLines"/>
      </w:pPr>
      <w:r w:rsidRPr="00B50174">
        <w:tab/>
      </w:r>
      <w:r w:rsidR="005327B8">
        <w:tab/>
      </w:r>
      <w:r w:rsidRPr="00B50174">
        <w:t>0</w:t>
      </w:r>
      <w:r w:rsidRPr="005327B8">
        <w:t xml:space="preserve">.37 </w:t>
      </w:r>
      <w:r w:rsidR="003560B8">
        <w:t>—</w:t>
      </w:r>
      <w:r w:rsidRPr="005327B8">
        <w:t xml:space="preserve"> SXT</w:t>
      </w:r>
      <w:r w:rsidRPr="00B50174">
        <w:t>, GT, R/T and Citadel (AWD)</w:t>
      </w:r>
    </w:p>
    <w:p w14:paraId="281EEB54" w14:textId="5991E337" w:rsidR="00244D5A" w:rsidRPr="00B50174" w:rsidRDefault="00244D5A" w:rsidP="00244D5A">
      <w:pPr>
        <w:pStyle w:val="BodyCopy"/>
      </w:pPr>
      <w:r w:rsidRPr="00B50174">
        <w:tab/>
      </w:r>
      <w:r w:rsidR="005327B8">
        <w:tab/>
      </w:r>
      <w:r w:rsidRPr="00B50174">
        <w:t xml:space="preserve">0.38 </w:t>
      </w:r>
      <w:r w:rsidR="003560B8">
        <w:t>—</w:t>
      </w:r>
      <w:r w:rsidRPr="00B50174">
        <w:t xml:space="preserve"> SRT 392</w:t>
      </w:r>
    </w:p>
    <w:p w14:paraId="4536AF36" w14:textId="77777777" w:rsidR="00244D5A" w:rsidRPr="00B50174" w:rsidRDefault="00244D5A" w:rsidP="00244D5A">
      <w:pPr>
        <w:pStyle w:val="BodyCopy"/>
      </w:pPr>
      <w:r w:rsidRPr="00B50174">
        <w:t>Fuel Tank Capacity</w:t>
      </w:r>
      <w:r w:rsidRPr="00B50174">
        <w:tab/>
        <w:t>24.6 gallons (93.1 liters)</w:t>
      </w:r>
    </w:p>
    <w:p w14:paraId="0F2349B6" w14:textId="57CF73F4" w:rsidR="00484976" w:rsidRDefault="00326E1F" w:rsidP="00484976">
      <w:pPr>
        <w:pStyle w:val="Heading3"/>
      </w:pPr>
      <w:r w:rsidRPr="00484976">
        <w:t>WEIGHTS (Estimates)</w:t>
      </w:r>
    </w:p>
    <w:tbl>
      <w:tblPr>
        <w:tblStyle w:val="SPTABLESTYLE"/>
        <w:tblW w:w="5000" w:type="pct"/>
        <w:tblLook w:val="0020" w:firstRow="1" w:lastRow="0" w:firstColumn="0" w:lastColumn="0" w:noHBand="0" w:noVBand="0"/>
      </w:tblPr>
      <w:tblGrid>
        <w:gridCol w:w="1709"/>
        <w:gridCol w:w="1081"/>
        <w:gridCol w:w="1081"/>
        <w:gridCol w:w="1800"/>
        <w:gridCol w:w="2435"/>
        <w:gridCol w:w="1974"/>
      </w:tblGrid>
      <w:tr w:rsidR="009663A9" w:rsidRPr="009B279B" w14:paraId="57CFBBC1" w14:textId="77777777" w:rsidTr="009663A9">
        <w:tc>
          <w:tcPr>
            <w:tcW w:w="848" w:type="pct"/>
          </w:tcPr>
          <w:p w14:paraId="5C763904" w14:textId="1BF79345" w:rsidR="00A220C3" w:rsidRPr="009B279B" w:rsidRDefault="009663A9" w:rsidP="00A220C3">
            <w:pPr>
              <w:pStyle w:val="ModelSubhead"/>
            </w:pPr>
            <w:r>
              <w:t>DRIVE SYSTEM</w:t>
            </w:r>
          </w:p>
        </w:tc>
        <w:tc>
          <w:tcPr>
            <w:tcW w:w="536" w:type="pct"/>
          </w:tcPr>
          <w:p w14:paraId="3E763674" w14:textId="77777777" w:rsidR="00A220C3" w:rsidRPr="009B279B" w:rsidRDefault="00A220C3" w:rsidP="00A220C3">
            <w:pPr>
              <w:pStyle w:val="ModelSubhead"/>
            </w:pPr>
            <w:r w:rsidRPr="009B279B">
              <w:t>MODEL</w:t>
            </w:r>
          </w:p>
        </w:tc>
        <w:tc>
          <w:tcPr>
            <w:tcW w:w="536" w:type="pct"/>
          </w:tcPr>
          <w:p w14:paraId="5813DE79" w14:textId="77777777" w:rsidR="00A220C3" w:rsidRPr="009B279B" w:rsidRDefault="00A220C3" w:rsidP="00A220C3">
            <w:pPr>
              <w:pStyle w:val="ModelSubhead"/>
            </w:pPr>
            <w:r w:rsidRPr="009B279B">
              <w:t>ENGINE</w:t>
            </w:r>
          </w:p>
        </w:tc>
        <w:tc>
          <w:tcPr>
            <w:tcW w:w="893" w:type="pct"/>
          </w:tcPr>
          <w:p w14:paraId="0D4ABC19" w14:textId="77777777" w:rsidR="00A220C3" w:rsidRPr="009B279B" w:rsidRDefault="00A220C3" w:rsidP="00A220C3">
            <w:pPr>
              <w:pStyle w:val="ModelSubhead"/>
            </w:pPr>
            <w:r w:rsidRPr="009B279B">
              <w:t>GVWR(a) lbs. (kg)</w:t>
            </w:r>
          </w:p>
        </w:tc>
        <w:tc>
          <w:tcPr>
            <w:tcW w:w="1208" w:type="pct"/>
          </w:tcPr>
          <w:p w14:paraId="071ED364" w14:textId="77777777" w:rsidR="00A220C3" w:rsidRPr="009B279B" w:rsidRDefault="00A220C3" w:rsidP="00A220C3">
            <w:pPr>
              <w:pStyle w:val="ModelSubhead"/>
            </w:pPr>
            <w:r w:rsidRPr="009B279B">
              <w:t>CURB WEIGHT(b) lbs. (kg)</w:t>
            </w:r>
          </w:p>
        </w:tc>
        <w:tc>
          <w:tcPr>
            <w:tcW w:w="979" w:type="pct"/>
          </w:tcPr>
          <w:p w14:paraId="44A061AB" w14:textId="77777777" w:rsidR="00A220C3" w:rsidRPr="009B279B" w:rsidRDefault="00A220C3" w:rsidP="00A220C3">
            <w:pPr>
              <w:pStyle w:val="ModelSubhead"/>
            </w:pPr>
            <w:r w:rsidRPr="009B279B">
              <w:t>PAYLOAD(c) lbs. (kg)</w:t>
            </w:r>
          </w:p>
        </w:tc>
      </w:tr>
      <w:tr w:rsidR="009663A9" w:rsidRPr="009B279B" w14:paraId="0ACF30F9" w14:textId="77777777" w:rsidTr="001A7532">
        <w:tc>
          <w:tcPr>
            <w:tcW w:w="848" w:type="pct"/>
            <w:tcBorders>
              <w:bottom w:val="nil"/>
            </w:tcBorders>
          </w:tcPr>
          <w:p w14:paraId="5762C4C3" w14:textId="77777777" w:rsidR="00A220C3" w:rsidRPr="00A220C3" w:rsidRDefault="00A220C3" w:rsidP="0018683D">
            <w:pPr>
              <w:pStyle w:val="FABodyCopy"/>
              <w:spacing w:before="76" w:after="76" w:line="240" w:lineRule="auto"/>
              <w:rPr>
                <w:b/>
                <w:bCs/>
              </w:rPr>
            </w:pPr>
            <w:r w:rsidRPr="00A220C3">
              <w:rPr>
                <w:b/>
                <w:bCs/>
              </w:rPr>
              <w:t>RWD</w:t>
            </w:r>
          </w:p>
        </w:tc>
        <w:tc>
          <w:tcPr>
            <w:tcW w:w="536" w:type="pct"/>
          </w:tcPr>
          <w:p w14:paraId="03234B07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SXT</w:t>
            </w:r>
          </w:p>
        </w:tc>
        <w:tc>
          <w:tcPr>
            <w:tcW w:w="536" w:type="pct"/>
          </w:tcPr>
          <w:p w14:paraId="7C020B61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3.6-liter</w:t>
            </w:r>
          </w:p>
        </w:tc>
        <w:tc>
          <w:tcPr>
            <w:tcW w:w="893" w:type="pct"/>
          </w:tcPr>
          <w:p w14:paraId="757B7F26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6,500 (2,948)</w:t>
            </w:r>
          </w:p>
        </w:tc>
        <w:tc>
          <w:tcPr>
            <w:tcW w:w="1208" w:type="pct"/>
          </w:tcPr>
          <w:p w14:paraId="1DC9CFC4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4,750 (2,155)</w:t>
            </w:r>
          </w:p>
        </w:tc>
        <w:tc>
          <w:tcPr>
            <w:tcW w:w="979" w:type="pct"/>
          </w:tcPr>
          <w:p w14:paraId="62344886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1,400 (635)</w:t>
            </w:r>
          </w:p>
        </w:tc>
      </w:tr>
      <w:tr w:rsidR="009663A9" w:rsidRPr="009B279B" w14:paraId="3500630B" w14:textId="77777777" w:rsidTr="001A7532">
        <w:tc>
          <w:tcPr>
            <w:tcW w:w="848" w:type="pct"/>
            <w:tcBorders>
              <w:top w:val="nil"/>
              <w:bottom w:val="nil"/>
            </w:tcBorders>
          </w:tcPr>
          <w:p w14:paraId="49967056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</w:p>
        </w:tc>
        <w:tc>
          <w:tcPr>
            <w:tcW w:w="536" w:type="pct"/>
          </w:tcPr>
          <w:p w14:paraId="2B606FB5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GT</w:t>
            </w:r>
          </w:p>
        </w:tc>
        <w:tc>
          <w:tcPr>
            <w:tcW w:w="536" w:type="pct"/>
          </w:tcPr>
          <w:p w14:paraId="2DAA2BC7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3.6-liter</w:t>
            </w:r>
          </w:p>
        </w:tc>
        <w:tc>
          <w:tcPr>
            <w:tcW w:w="893" w:type="pct"/>
          </w:tcPr>
          <w:p w14:paraId="745E2D88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6,500 (2,948)</w:t>
            </w:r>
          </w:p>
        </w:tc>
        <w:tc>
          <w:tcPr>
            <w:tcW w:w="1208" w:type="pct"/>
          </w:tcPr>
          <w:p w14:paraId="5C05BC1B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4,875 (2,212)</w:t>
            </w:r>
          </w:p>
        </w:tc>
        <w:tc>
          <w:tcPr>
            <w:tcW w:w="979" w:type="pct"/>
          </w:tcPr>
          <w:p w14:paraId="630E41D5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1,440 (653)</w:t>
            </w:r>
          </w:p>
        </w:tc>
      </w:tr>
      <w:tr w:rsidR="009663A9" w:rsidRPr="009B279B" w14:paraId="0A90EE96" w14:textId="77777777" w:rsidTr="001A7532">
        <w:tc>
          <w:tcPr>
            <w:tcW w:w="848" w:type="pct"/>
            <w:tcBorders>
              <w:top w:val="nil"/>
              <w:bottom w:val="nil"/>
            </w:tcBorders>
          </w:tcPr>
          <w:p w14:paraId="6AE46E97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</w:p>
        </w:tc>
        <w:tc>
          <w:tcPr>
            <w:tcW w:w="536" w:type="pct"/>
          </w:tcPr>
          <w:p w14:paraId="58738FA4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Citadel</w:t>
            </w:r>
          </w:p>
        </w:tc>
        <w:tc>
          <w:tcPr>
            <w:tcW w:w="536" w:type="pct"/>
          </w:tcPr>
          <w:p w14:paraId="645A58EC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3.6-liter</w:t>
            </w:r>
          </w:p>
          <w:p w14:paraId="79124779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5.7-liter</w:t>
            </w:r>
          </w:p>
        </w:tc>
        <w:tc>
          <w:tcPr>
            <w:tcW w:w="893" w:type="pct"/>
          </w:tcPr>
          <w:p w14:paraId="4D4CE2D2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6,500 (2,948)</w:t>
            </w:r>
          </w:p>
          <w:p w14:paraId="19A6617E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7,100 (3,221)</w:t>
            </w:r>
          </w:p>
        </w:tc>
        <w:tc>
          <w:tcPr>
            <w:tcW w:w="1208" w:type="pct"/>
          </w:tcPr>
          <w:p w14:paraId="1EF6D207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4,990 (2,264)</w:t>
            </w:r>
          </w:p>
          <w:p w14:paraId="7DE4134E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5,215 (2,366)</w:t>
            </w:r>
          </w:p>
        </w:tc>
        <w:tc>
          <w:tcPr>
            <w:tcW w:w="979" w:type="pct"/>
          </w:tcPr>
          <w:p w14:paraId="31C5A374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1,220 (553)</w:t>
            </w:r>
          </w:p>
          <w:p w14:paraId="061C6665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1,220 (553)</w:t>
            </w:r>
          </w:p>
        </w:tc>
      </w:tr>
      <w:tr w:rsidR="009663A9" w:rsidRPr="009B279B" w14:paraId="283F0E3F" w14:textId="77777777" w:rsidTr="001A7532">
        <w:tc>
          <w:tcPr>
            <w:tcW w:w="848" w:type="pct"/>
            <w:tcBorders>
              <w:top w:val="nil"/>
              <w:bottom w:val="single" w:sz="4" w:space="0" w:color="BFBFBF" w:themeColor="background1" w:themeShade="BF"/>
            </w:tcBorders>
          </w:tcPr>
          <w:p w14:paraId="751DA550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</w:p>
        </w:tc>
        <w:tc>
          <w:tcPr>
            <w:tcW w:w="536" w:type="pct"/>
          </w:tcPr>
          <w:p w14:paraId="0D5BF071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R/T</w:t>
            </w:r>
          </w:p>
        </w:tc>
        <w:tc>
          <w:tcPr>
            <w:tcW w:w="536" w:type="pct"/>
          </w:tcPr>
          <w:p w14:paraId="1B23D4A1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5.7-liter</w:t>
            </w:r>
          </w:p>
        </w:tc>
        <w:tc>
          <w:tcPr>
            <w:tcW w:w="893" w:type="pct"/>
          </w:tcPr>
          <w:p w14:paraId="48A0D318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7,100 (3,221)</w:t>
            </w:r>
          </w:p>
        </w:tc>
        <w:tc>
          <w:tcPr>
            <w:tcW w:w="1208" w:type="pct"/>
          </w:tcPr>
          <w:p w14:paraId="5CCF18CF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5,176 (2,349)</w:t>
            </w:r>
          </w:p>
        </w:tc>
        <w:tc>
          <w:tcPr>
            <w:tcW w:w="979" w:type="pct"/>
          </w:tcPr>
          <w:p w14:paraId="0FF795EB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1,350 (612)</w:t>
            </w:r>
          </w:p>
        </w:tc>
      </w:tr>
      <w:tr w:rsidR="009663A9" w:rsidRPr="009B279B" w14:paraId="2B3F7A7D" w14:textId="77777777" w:rsidTr="001A7532">
        <w:tc>
          <w:tcPr>
            <w:tcW w:w="848" w:type="pct"/>
            <w:tcBorders>
              <w:top w:val="single" w:sz="4" w:space="0" w:color="BFBFBF" w:themeColor="background1" w:themeShade="BF"/>
              <w:bottom w:val="nil"/>
            </w:tcBorders>
          </w:tcPr>
          <w:p w14:paraId="1612515E" w14:textId="77777777" w:rsidR="00A220C3" w:rsidRPr="00A220C3" w:rsidRDefault="00A220C3" w:rsidP="0018683D">
            <w:pPr>
              <w:pStyle w:val="FABodyCopy"/>
              <w:spacing w:before="76" w:after="76" w:line="240" w:lineRule="auto"/>
              <w:rPr>
                <w:b/>
                <w:bCs/>
              </w:rPr>
            </w:pPr>
            <w:r w:rsidRPr="00A220C3">
              <w:rPr>
                <w:b/>
                <w:bCs/>
              </w:rPr>
              <w:t>AWD</w:t>
            </w:r>
          </w:p>
        </w:tc>
        <w:tc>
          <w:tcPr>
            <w:tcW w:w="536" w:type="pct"/>
          </w:tcPr>
          <w:p w14:paraId="57C84BC1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 xml:space="preserve">SXT </w:t>
            </w:r>
          </w:p>
        </w:tc>
        <w:tc>
          <w:tcPr>
            <w:tcW w:w="536" w:type="pct"/>
          </w:tcPr>
          <w:p w14:paraId="3A0F0554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3.6-liter</w:t>
            </w:r>
          </w:p>
        </w:tc>
        <w:tc>
          <w:tcPr>
            <w:tcW w:w="893" w:type="pct"/>
          </w:tcPr>
          <w:p w14:paraId="6D4C35AA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6,500 (2,948)</w:t>
            </w:r>
          </w:p>
        </w:tc>
        <w:tc>
          <w:tcPr>
            <w:tcW w:w="1208" w:type="pct"/>
          </w:tcPr>
          <w:p w14:paraId="1FB3A5E8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4,884 (2,215)</w:t>
            </w:r>
          </w:p>
        </w:tc>
        <w:tc>
          <w:tcPr>
            <w:tcW w:w="979" w:type="pct"/>
          </w:tcPr>
          <w:p w14:paraId="49F08587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1,420 (644)</w:t>
            </w:r>
          </w:p>
        </w:tc>
      </w:tr>
      <w:tr w:rsidR="009663A9" w:rsidRPr="009B279B" w14:paraId="3EBD18BE" w14:textId="77777777" w:rsidTr="001A7532">
        <w:tc>
          <w:tcPr>
            <w:tcW w:w="848" w:type="pct"/>
            <w:tcBorders>
              <w:top w:val="nil"/>
              <w:bottom w:val="nil"/>
            </w:tcBorders>
          </w:tcPr>
          <w:p w14:paraId="3D4ADD36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</w:p>
        </w:tc>
        <w:tc>
          <w:tcPr>
            <w:tcW w:w="536" w:type="pct"/>
          </w:tcPr>
          <w:p w14:paraId="7C152540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GT</w:t>
            </w:r>
          </w:p>
        </w:tc>
        <w:tc>
          <w:tcPr>
            <w:tcW w:w="536" w:type="pct"/>
          </w:tcPr>
          <w:p w14:paraId="5242F0C6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3.6-liter</w:t>
            </w:r>
          </w:p>
        </w:tc>
        <w:tc>
          <w:tcPr>
            <w:tcW w:w="893" w:type="pct"/>
          </w:tcPr>
          <w:p w14:paraId="6D1BC4C0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6,500 (2,948)</w:t>
            </w:r>
          </w:p>
        </w:tc>
        <w:tc>
          <w:tcPr>
            <w:tcW w:w="1208" w:type="pct"/>
          </w:tcPr>
          <w:p w14:paraId="5D57FE5F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4,986 (2,261)</w:t>
            </w:r>
          </w:p>
        </w:tc>
        <w:tc>
          <w:tcPr>
            <w:tcW w:w="979" w:type="pct"/>
          </w:tcPr>
          <w:p w14:paraId="13C66FD6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1,450 (658)</w:t>
            </w:r>
          </w:p>
        </w:tc>
      </w:tr>
      <w:tr w:rsidR="009663A9" w:rsidRPr="009B279B" w14:paraId="7CB88BAE" w14:textId="77777777" w:rsidTr="001A7532">
        <w:tc>
          <w:tcPr>
            <w:tcW w:w="848" w:type="pct"/>
            <w:vMerge w:val="restart"/>
            <w:tcBorders>
              <w:top w:val="nil"/>
            </w:tcBorders>
          </w:tcPr>
          <w:p w14:paraId="776B0D1B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</w:p>
        </w:tc>
        <w:tc>
          <w:tcPr>
            <w:tcW w:w="536" w:type="pct"/>
          </w:tcPr>
          <w:p w14:paraId="60E2CE13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Citadel</w:t>
            </w:r>
          </w:p>
        </w:tc>
        <w:tc>
          <w:tcPr>
            <w:tcW w:w="536" w:type="pct"/>
          </w:tcPr>
          <w:p w14:paraId="7808A61C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3.6-liter</w:t>
            </w:r>
          </w:p>
          <w:p w14:paraId="7ED97FFF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5.7-liter</w:t>
            </w:r>
          </w:p>
        </w:tc>
        <w:tc>
          <w:tcPr>
            <w:tcW w:w="893" w:type="pct"/>
          </w:tcPr>
          <w:p w14:paraId="79105557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6,500 (2,948)</w:t>
            </w:r>
          </w:p>
          <w:p w14:paraId="02A6E69E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7,100 (3,221)</w:t>
            </w:r>
          </w:p>
        </w:tc>
        <w:tc>
          <w:tcPr>
            <w:tcW w:w="1208" w:type="pct"/>
          </w:tcPr>
          <w:p w14:paraId="57E9E030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5,063 (2,298)</w:t>
            </w:r>
          </w:p>
          <w:p w14:paraId="424A7266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5,370 (2,437)</w:t>
            </w:r>
          </w:p>
        </w:tc>
        <w:tc>
          <w:tcPr>
            <w:tcW w:w="979" w:type="pct"/>
          </w:tcPr>
          <w:p w14:paraId="3D137F2F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1,220 (553)</w:t>
            </w:r>
          </w:p>
          <w:p w14:paraId="3002F688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1,220 (553)</w:t>
            </w:r>
          </w:p>
        </w:tc>
      </w:tr>
      <w:tr w:rsidR="009663A9" w:rsidRPr="009B279B" w14:paraId="67769A4A" w14:textId="77777777" w:rsidTr="009663A9">
        <w:tc>
          <w:tcPr>
            <w:tcW w:w="848" w:type="pct"/>
            <w:vMerge/>
          </w:tcPr>
          <w:p w14:paraId="4ED38EF7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</w:p>
        </w:tc>
        <w:tc>
          <w:tcPr>
            <w:tcW w:w="536" w:type="pct"/>
          </w:tcPr>
          <w:p w14:paraId="25208435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R/T</w:t>
            </w:r>
          </w:p>
        </w:tc>
        <w:tc>
          <w:tcPr>
            <w:tcW w:w="536" w:type="pct"/>
          </w:tcPr>
          <w:p w14:paraId="6B7C9D00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5.7-liter</w:t>
            </w:r>
          </w:p>
        </w:tc>
        <w:tc>
          <w:tcPr>
            <w:tcW w:w="893" w:type="pct"/>
          </w:tcPr>
          <w:p w14:paraId="269FE83C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7,100 (3,221)</w:t>
            </w:r>
          </w:p>
        </w:tc>
        <w:tc>
          <w:tcPr>
            <w:tcW w:w="1208" w:type="pct"/>
          </w:tcPr>
          <w:p w14:paraId="5F9D1A8A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5,313 (2,411)</w:t>
            </w:r>
          </w:p>
        </w:tc>
        <w:tc>
          <w:tcPr>
            <w:tcW w:w="979" w:type="pct"/>
          </w:tcPr>
          <w:p w14:paraId="29100AAF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1,350 (612)</w:t>
            </w:r>
          </w:p>
        </w:tc>
      </w:tr>
      <w:tr w:rsidR="009663A9" w:rsidRPr="009B279B" w14:paraId="71C4A8D3" w14:textId="77777777" w:rsidTr="009663A9">
        <w:tc>
          <w:tcPr>
            <w:tcW w:w="848" w:type="pct"/>
            <w:vMerge/>
          </w:tcPr>
          <w:p w14:paraId="4C09E3FF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</w:p>
        </w:tc>
        <w:tc>
          <w:tcPr>
            <w:tcW w:w="536" w:type="pct"/>
          </w:tcPr>
          <w:p w14:paraId="327C82AE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SRT 392</w:t>
            </w:r>
          </w:p>
        </w:tc>
        <w:tc>
          <w:tcPr>
            <w:tcW w:w="536" w:type="pct"/>
          </w:tcPr>
          <w:p w14:paraId="6DAE2D44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6.4-liter</w:t>
            </w:r>
          </w:p>
        </w:tc>
        <w:tc>
          <w:tcPr>
            <w:tcW w:w="893" w:type="pct"/>
          </w:tcPr>
          <w:p w14:paraId="4E0B84A9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7,100 (3,221)</w:t>
            </w:r>
          </w:p>
        </w:tc>
        <w:tc>
          <w:tcPr>
            <w:tcW w:w="1208" w:type="pct"/>
          </w:tcPr>
          <w:p w14:paraId="2AED2415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5,378 (2,401)</w:t>
            </w:r>
          </w:p>
        </w:tc>
        <w:tc>
          <w:tcPr>
            <w:tcW w:w="979" w:type="pct"/>
          </w:tcPr>
          <w:p w14:paraId="668E078D" w14:textId="77777777" w:rsidR="00A220C3" w:rsidRPr="009B279B" w:rsidRDefault="00A220C3" w:rsidP="0018683D">
            <w:pPr>
              <w:pStyle w:val="FABodyCopy"/>
              <w:spacing w:before="76" w:after="76" w:line="240" w:lineRule="auto"/>
            </w:pPr>
            <w:r w:rsidRPr="009B279B">
              <w:t>1,410 (640)</w:t>
            </w:r>
          </w:p>
        </w:tc>
      </w:tr>
    </w:tbl>
    <w:p w14:paraId="6D586902" w14:textId="77777777" w:rsidR="00A220C3" w:rsidRPr="009B279B" w:rsidRDefault="00A220C3" w:rsidP="0018683D">
      <w:pPr>
        <w:pStyle w:val="Footnote"/>
      </w:pPr>
      <w:r w:rsidRPr="009B279B">
        <w:t xml:space="preserve">(a) Gross Vehicle Weight Rating. </w:t>
      </w:r>
    </w:p>
    <w:p w14:paraId="73C1639D" w14:textId="77777777" w:rsidR="00A220C3" w:rsidRPr="009B279B" w:rsidRDefault="00A220C3" w:rsidP="0018683D">
      <w:pPr>
        <w:pStyle w:val="Footnote"/>
      </w:pPr>
      <w:r w:rsidRPr="009B279B">
        <w:t>(b) Curb weight includes standard equipment and full quantities of fuel, lubricant and coolant.</w:t>
      </w:r>
    </w:p>
    <w:p w14:paraId="5325D490" w14:textId="5D1781D5" w:rsidR="00A220C3" w:rsidRDefault="00A220C3" w:rsidP="0018683D">
      <w:pPr>
        <w:pStyle w:val="Footnote"/>
      </w:pPr>
      <w:r w:rsidRPr="009B279B">
        <w:t>(c) Payload is the maximum allowable weight of driver, passengers, cargo and options, rounded to the nearest 10 lbs. (5kg).</w:t>
      </w:r>
    </w:p>
    <w:p w14:paraId="27FFA07E" w14:textId="4ED16BEA" w:rsidR="00244D5A" w:rsidRPr="00326E1F" w:rsidRDefault="00244D5A" w:rsidP="00326E1F">
      <w:pPr>
        <w:pStyle w:val="Heading3"/>
        <w:keepNext/>
        <w:keepLines/>
        <w:widowControl/>
      </w:pPr>
      <w:r w:rsidRPr="00326E1F">
        <w:lastRenderedPageBreak/>
        <w:t>Accommodations</w:t>
      </w:r>
    </w:p>
    <w:p w14:paraId="14BCC49D" w14:textId="5DC19CC4" w:rsidR="00244D5A" w:rsidRPr="00B50174" w:rsidRDefault="00244D5A" w:rsidP="00326E1F">
      <w:pPr>
        <w:pStyle w:val="BodyCopyNoLines"/>
        <w:keepNext/>
        <w:keepLines/>
        <w:spacing w:line="240" w:lineRule="auto"/>
      </w:pPr>
      <w:r w:rsidRPr="00B50174">
        <w:t>Seating Capacity (front/second/third rows)</w:t>
      </w:r>
      <w:r w:rsidRPr="00B50174">
        <w:tab/>
        <w:t>2/</w:t>
      </w:r>
      <w:r w:rsidRPr="00326E1F">
        <w:t xml:space="preserve">3/2 </w:t>
      </w:r>
      <w:r w:rsidR="003560B8">
        <w:t>with</w:t>
      </w:r>
      <w:r w:rsidRPr="00B50174">
        <w:t xml:space="preserve"> third-row bench seat </w:t>
      </w:r>
      <w:r w:rsidR="003560B8">
        <w:t>—</w:t>
      </w:r>
      <w:r w:rsidRPr="00B50174">
        <w:t xml:space="preserve"> SXT, GT and R/T</w:t>
      </w:r>
    </w:p>
    <w:p w14:paraId="28CF6F69" w14:textId="2FF37E32" w:rsidR="00244D5A" w:rsidRPr="00B50174" w:rsidRDefault="00244D5A" w:rsidP="00326E1F">
      <w:pPr>
        <w:pStyle w:val="BodyCopy"/>
        <w:keepNext/>
        <w:keepLines/>
        <w:spacing w:line="240" w:lineRule="auto"/>
      </w:pPr>
      <w:r w:rsidRPr="00B50174">
        <w:tab/>
      </w:r>
      <w:r w:rsidR="00326E1F">
        <w:tab/>
      </w:r>
      <w:r w:rsidRPr="00B50174">
        <w:t xml:space="preserve">2/2/2 </w:t>
      </w:r>
      <w:r w:rsidR="003560B8">
        <w:t>—</w:t>
      </w:r>
      <w:r w:rsidRPr="00B50174">
        <w:t xml:space="preserve"> Citadel and SRT 392, optional on GT and R/T</w:t>
      </w:r>
    </w:p>
    <w:p w14:paraId="38F1E7B6" w14:textId="77777777" w:rsidR="00244D5A" w:rsidRPr="00B50174" w:rsidRDefault="00244D5A" w:rsidP="00326E1F">
      <w:pPr>
        <w:pStyle w:val="BodyCopy"/>
        <w:keepNext/>
        <w:keepLines/>
        <w:spacing w:line="240" w:lineRule="auto"/>
      </w:pPr>
      <w:r w:rsidRPr="00B50174">
        <w:t>Front</w:t>
      </w:r>
    </w:p>
    <w:p w14:paraId="3352FF6B" w14:textId="197A6271" w:rsidR="00244D5A" w:rsidRPr="00B50174" w:rsidRDefault="00326E1F" w:rsidP="00326E1F">
      <w:pPr>
        <w:pStyle w:val="BodyCopy"/>
        <w:keepNext/>
        <w:keepLines/>
        <w:spacing w:line="240" w:lineRule="auto"/>
      </w:pPr>
      <w:r>
        <w:tab/>
      </w:r>
      <w:r w:rsidR="00244D5A" w:rsidRPr="00B50174">
        <w:t>Headroom</w:t>
      </w:r>
      <w:r w:rsidR="00244D5A" w:rsidRPr="00B50174">
        <w:tab/>
        <w:t>39.9 (1,013)</w:t>
      </w:r>
    </w:p>
    <w:p w14:paraId="121D7E98" w14:textId="071F5B7A" w:rsidR="00244D5A" w:rsidRPr="00B50174" w:rsidRDefault="00326E1F" w:rsidP="00326E1F">
      <w:pPr>
        <w:pStyle w:val="BodyCopy"/>
      </w:pPr>
      <w:r>
        <w:tab/>
      </w:r>
      <w:r w:rsidR="00244D5A" w:rsidRPr="00B50174">
        <w:t>Legroom</w:t>
      </w:r>
      <w:r w:rsidR="00244D5A" w:rsidRPr="00B50174">
        <w:tab/>
        <w:t>40.3 (1,025)</w:t>
      </w:r>
    </w:p>
    <w:p w14:paraId="108E5514" w14:textId="5905034D" w:rsidR="00244D5A" w:rsidRPr="00B50174" w:rsidRDefault="00326E1F" w:rsidP="00326E1F">
      <w:pPr>
        <w:pStyle w:val="BodyCopy"/>
      </w:pPr>
      <w:r>
        <w:tab/>
      </w:r>
      <w:r w:rsidR="00244D5A" w:rsidRPr="00B50174">
        <w:t>Shoulder room</w:t>
      </w:r>
      <w:r w:rsidR="00244D5A" w:rsidRPr="00B50174">
        <w:tab/>
        <w:t>58.5 (1,486)</w:t>
      </w:r>
    </w:p>
    <w:p w14:paraId="3F629B29" w14:textId="305C92B7" w:rsidR="00244D5A" w:rsidRPr="00B50174" w:rsidRDefault="00326E1F" w:rsidP="00326E1F">
      <w:pPr>
        <w:pStyle w:val="BodyCopy"/>
      </w:pPr>
      <w:r>
        <w:tab/>
      </w:r>
      <w:r w:rsidR="00244D5A" w:rsidRPr="00B50174">
        <w:t>Hip room</w:t>
      </w:r>
      <w:r w:rsidR="00244D5A" w:rsidRPr="00B50174">
        <w:tab/>
        <w:t>57.0 (1,449)</w:t>
      </w:r>
    </w:p>
    <w:p w14:paraId="44E744E4" w14:textId="6A7545FA" w:rsidR="00244D5A" w:rsidRPr="00B50174" w:rsidRDefault="00326E1F" w:rsidP="00326E1F">
      <w:pPr>
        <w:pStyle w:val="BodyCopy"/>
      </w:pPr>
      <w:r>
        <w:tab/>
      </w:r>
      <w:r w:rsidR="00244D5A" w:rsidRPr="00B50174">
        <w:t>Seat travel</w:t>
      </w:r>
      <w:r w:rsidR="00244D5A" w:rsidRPr="00B50174">
        <w:tab/>
        <w:t>11.0 (280) driver, 9.0 (230) passenger</w:t>
      </w:r>
    </w:p>
    <w:p w14:paraId="774AC63A" w14:textId="300A7D4F" w:rsidR="00244D5A" w:rsidRPr="00B50174" w:rsidRDefault="00326E1F" w:rsidP="00326E1F">
      <w:pPr>
        <w:pStyle w:val="BodyCopy"/>
      </w:pPr>
      <w:r>
        <w:tab/>
      </w:r>
      <w:r w:rsidR="00244D5A" w:rsidRPr="00B50174">
        <w:t>SAE front volume index</w:t>
      </w:r>
      <w:r w:rsidR="00244D5A" w:rsidRPr="00B50174">
        <w:tab/>
        <w:t>54.4 cu. ft. (1.54 cu. m)</w:t>
      </w:r>
    </w:p>
    <w:p w14:paraId="0AA39263" w14:textId="77777777" w:rsidR="00244D5A" w:rsidRPr="00B50174" w:rsidRDefault="00244D5A" w:rsidP="00326E1F">
      <w:pPr>
        <w:pStyle w:val="BodyCopy"/>
      </w:pPr>
      <w:r w:rsidRPr="00B50174">
        <w:t>Second Row</w:t>
      </w:r>
    </w:p>
    <w:p w14:paraId="4033A86C" w14:textId="1D761259" w:rsidR="00244D5A" w:rsidRPr="00B50174" w:rsidRDefault="00326E1F" w:rsidP="00326E1F">
      <w:pPr>
        <w:pStyle w:val="BodyCopy"/>
      </w:pPr>
      <w:r>
        <w:tab/>
      </w:r>
      <w:r w:rsidR="00244D5A" w:rsidRPr="00B50174">
        <w:t>Headroom</w:t>
      </w:r>
      <w:r w:rsidR="00244D5A" w:rsidRPr="00B50174">
        <w:tab/>
        <w:t>39.8 (1,011)</w:t>
      </w:r>
    </w:p>
    <w:p w14:paraId="18D10384" w14:textId="55AAA138" w:rsidR="00244D5A" w:rsidRPr="00B50174" w:rsidRDefault="00326E1F" w:rsidP="00326E1F">
      <w:pPr>
        <w:pStyle w:val="BodyCopy"/>
      </w:pPr>
      <w:r>
        <w:tab/>
      </w:r>
      <w:r w:rsidR="00244D5A" w:rsidRPr="00B50174">
        <w:t>Legroom</w:t>
      </w:r>
      <w:r w:rsidR="00244D5A" w:rsidRPr="00B50174">
        <w:tab/>
        <w:t>38.6 (981)</w:t>
      </w:r>
    </w:p>
    <w:p w14:paraId="25808EFC" w14:textId="0DF7C6BA" w:rsidR="00244D5A" w:rsidRPr="00B50174" w:rsidRDefault="00326E1F" w:rsidP="00326E1F">
      <w:pPr>
        <w:pStyle w:val="BodyCopy"/>
      </w:pPr>
      <w:r>
        <w:tab/>
      </w:r>
      <w:r w:rsidR="00244D5A" w:rsidRPr="00B50174">
        <w:t>Shoulder room</w:t>
      </w:r>
      <w:r w:rsidR="00244D5A" w:rsidRPr="00B50174">
        <w:tab/>
        <w:t>57.7 (1.465)</w:t>
      </w:r>
    </w:p>
    <w:p w14:paraId="4FFA1D95" w14:textId="758F77D4" w:rsidR="00244D5A" w:rsidRPr="00B50174" w:rsidRDefault="00326E1F" w:rsidP="00326E1F">
      <w:pPr>
        <w:pStyle w:val="BodyCopy"/>
      </w:pPr>
      <w:r>
        <w:tab/>
      </w:r>
      <w:r w:rsidR="00244D5A" w:rsidRPr="00B50174">
        <w:t xml:space="preserve">Hip room </w:t>
      </w:r>
      <w:r w:rsidR="00244D5A" w:rsidRPr="00B50174">
        <w:tab/>
        <w:t>55.5 (1,410)</w:t>
      </w:r>
    </w:p>
    <w:p w14:paraId="494DB445" w14:textId="1BF4EAF1" w:rsidR="00244D5A" w:rsidRPr="00B50174" w:rsidRDefault="00326E1F" w:rsidP="00326E1F">
      <w:pPr>
        <w:pStyle w:val="BodyCopy"/>
      </w:pPr>
      <w:r>
        <w:tab/>
      </w:r>
      <w:r w:rsidR="00244D5A" w:rsidRPr="00B50174">
        <w:t>SAE volume</w:t>
      </w:r>
      <w:r w:rsidR="00244D5A" w:rsidRPr="00B50174">
        <w:tab/>
        <w:t>51.2 cu. ft. (1.45 cu. m)</w:t>
      </w:r>
    </w:p>
    <w:p w14:paraId="45099E6C" w14:textId="48AD48BA" w:rsidR="00244D5A" w:rsidRPr="00B50174" w:rsidRDefault="00244D5A" w:rsidP="00326E1F">
      <w:pPr>
        <w:pStyle w:val="BodyCopy"/>
      </w:pPr>
      <w:r w:rsidRPr="00B50174">
        <w:t>Third Row</w:t>
      </w:r>
    </w:p>
    <w:p w14:paraId="1D0F6988" w14:textId="160877C5" w:rsidR="00244D5A" w:rsidRPr="00B50174" w:rsidRDefault="00326E1F" w:rsidP="00326E1F">
      <w:pPr>
        <w:pStyle w:val="BodyCopy"/>
      </w:pPr>
      <w:r>
        <w:tab/>
      </w:r>
      <w:r w:rsidR="00244D5A" w:rsidRPr="00B50174">
        <w:t>Headroom</w:t>
      </w:r>
      <w:r w:rsidR="00244D5A" w:rsidRPr="00B50174">
        <w:tab/>
        <w:t>37.8 (960)</w:t>
      </w:r>
    </w:p>
    <w:p w14:paraId="73504724" w14:textId="124D67D4" w:rsidR="00244D5A" w:rsidRPr="00B50174" w:rsidRDefault="00326E1F" w:rsidP="00326E1F">
      <w:pPr>
        <w:pStyle w:val="BodyCopy"/>
      </w:pPr>
      <w:r>
        <w:tab/>
      </w:r>
      <w:r w:rsidR="00244D5A" w:rsidRPr="00B50174">
        <w:t>Legroom</w:t>
      </w:r>
      <w:r w:rsidR="00244D5A" w:rsidRPr="00B50174">
        <w:tab/>
        <w:t>33.5 (850)</w:t>
      </w:r>
    </w:p>
    <w:p w14:paraId="69C62DE1" w14:textId="3E94E6CA" w:rsidR="00244D5A" w:rsidRPr="00B50174" w:rsidRDefault="00326E1F" w:rsidP="00326E1F">
      <w:pPr>
        <w:pStyle w:val="BodyCopy"/>
      </w:pPr>
      <w:r>
        <w:tab/>
      </w:r>
      <w:r w:rsidR="00244D5A" w:rsidRPr="00B50174">
        <w:t>Shoulder room</w:t>
      </w:r>
      <w:r w:rsidR="00244D5A" w:rsidRPr="00B50174">
        <w:tab/>
        <w:t>50.4 (1,281)</w:t>
      </w:r>
    </w:p>
    <w:p w14:paraId="72DB100A" w14:textId="7166A4C1" w:rsidR="00244D5A" w:rsidRPr="00B50174" w:rsidRDefault="00326E1F" w:rsidP="00326E1F">
      <w:pPr>
        <w:pStyle w:val="BodyCopy"/>
      </w:pPr>
      <w:r>
        <w:tab/>
      </w:r>
      <w:r w:rsidR="00244D5A" w:rsidRPr="00B50174">
        <w:t xml:space="preserve">Hip room </w:t>
      </w:r>
      <w:r w:rsidR="00244D5A" w:rsidRPr="00B50174">
        <w:tab/>
        <w:t>42.4 (1,077)</w:t>
      </w:r>
    </w:p>
    <w:p w14:paraId="590340C6" w14:textId="09CB63FF" w:rsidR="00244D5A" w:rsidRPr="00B50174" w:rsidRDefault="00326E1F" w:rsidP="00326E1F">
      <w:pPr>
        <w:pStyle w:val="BodyCopy"/>
      </w:pPr>
      <w:r>
        <w:tab/>
      </w:r>
      <w:r w:rsidR="00244D5A" w:rsidRPr="00B50174">
        <w:t>SAE volume</w:t>
      </w:r>
      <w:r w:rsidR="00244D5A" w:rsidRPr="00B50174">
        <w:tab/>
        <w:t>35.8 cu. ft. (1.01 cu. m)</w:t>
      </w:r>
    </w:p>
    <w:p w14:paraId="6CD8D08E" w14:textId="77777777" w:rsidR="00244D5A" w:rsidRPr="00B50174" w:rsidRDefault="00244D5A" w:rsidP="00326E1F">
      <w:pPr>
        <w:pStyle w:val="BodyCopy"/>
      </w:pPr>
      <w:r w:rsidRPr="00B50174">
        <w:t>SAE Cargo Volume</w:t>
      </w:r>
    </w:p>
    <w:p w14:paraId="54C5D59D" w14:textId="5AC7E60E" w:rsidR="00244D5A" w:rsidRPr="00B50174" w:rsidRDefault="00326E1F" w:rsidP="00326E1F">
      <w:pPr>
        <w:pStyle w:val="BodyCopy"/>
      </w:pPr>
      <w:r>
        <w:tab/>
      </w:r>
      <w:r w:rsidR="00244D5A" w:rsidRPr="00B50174">
        <w:t>Behind third row</w:t>
      </w:r>
      <w:r w:rsidR="00244D5A" w:rsidRPr="00B50174">
        <w:tab/>
        <w:t>17.2 cu. ft. (0.49 cu. m)</w:t>
      </w:r>
    </w:p>
    <w:p w14:paraId="44A0D5F4" w14:textId="41D19EAC" w:rsidR="00244D5A" w:rsidRPr="00B50174" w:rsidRDefault="00326E1F" w:rsidP="00326E1F">
      <w:pPr>
        <w:pStyle w:val="BodyCopy"/>
      </w:pPr>
      <w:r>
        <w:tab/>
      </w:r>
      <w:r w:rsidR="00244D5A" w:rsidRPr="00B50174">
        <w:t>Behind second row</w:t>
      </w:r>
      <w:r w:rsidR="00244D5A" w:rsidRPr="00B50174">
        <w:tab/>
        <w:t>43.3 cu. ft. (1.34 cu. m)</w:t>
      </w:r>
    </w:p>
    <w:p w14:paraId="693CDD63" w14:textId="0486F68E" w:rsidR="00244D5A" w:rsidRPr="00B50174" w:rsidRDefault="00326E1F" w:rsidP="00326E1F">
      <w:pPr>
        <w:pStyle w:val="BodyCopy"/>
      </w:pPr>
      <w:r>
        <w:tab/>
      </w:r>
      <w:r w:rsidR="00244D5A" w:rsidRPr="00B50174">
        <w:t>Behind front-row seats with rear seats folded</w:t>
      </w:r>
      <w:r w:rsidR="00244D5A" w:rsidRPr="00B50174">
        <w:tab/>
        <w:t>85.1 cu. ft. (2.41 cu. m)</w:t>
      </w:r>
    </w:p>
    <w:p w14:paraId="5F060072" w14:textId="5380F906" w:rsidR="00244D5A" w:rsidRPr="00B50174" w:rsidRDefault="00244D5A" w:rsidP="00326E1F">
      <w:pPr>
        <w:pStyle w:val="Heading3"/>
      </w:pPr>
      <w:r w:rsidRPr="00B50174">
        <w:t>TIRES</w:t>
      </w:r>
    </w:p>
    <w:p w14:paraId="044BFB52" w14:textId="77777777" w:rsidR="00244D5A" w:rsidRPr="00B50174" w:rsidRDefault="00244D5A" w:rsidP="00326E1F">
      <w:pPr>
        <w:pStyle w:val="BodyCopy"/>
      </w:pPr>
      <w:r w:rsidRPr="00B50174">
        <w:t xml:space="preserve">Availability </w:t>
      </w:r>
      <w:r w:rsidRPr="00B50174">
        <w:tab/>
        <w:t>Standard on SXT</w:t>
      </w:r>
    </w:p>
    <w:p w14:paraId="71F52D76" w14:textId="3ACBE8AE" w:rsidR="00244D5A" w:rsidRPr="00B50174" w:rsidRDefault="00326E1F" w:rsidP="00326E1F">
      <w:pPr>
        <w:pStyle w:val="BodyCopy"/>
      </w:pPr>
      <w:r>
        <w:tab/>
      </w:r>
      <w:r w:rsidR="00244D5A" w:rsidRPr="00B50174">
        <w:t>Size and type</w:t>
      </w:r>
      <w:r w:rsidR="00244D5A" w:rsidRPr="00B50174">
        <w:tab/>
        <w:t>P265/60R18</w:t>
      </w:r>
    </w:p>
    <w:p w14:paraId="65DDFC4E" w14:textId="3BAA1E46" w:rsidR="00244D5A" w:rsidRPr="00B50174" w:rsidRDefault="00326E1F" w:rsidP="00326E1F">
      <w:pPr>
        <w:pStyle w:val="BodyCopy"/>
      </w:pPr>
      <w:r>
        <w:tab/>
      </w:r>
      <w:r w:rsidR="00244D5A" w:rsidRPr="00B50174">
        <w:t xml:space="preserve">Mfr. and model </w:t>
      </w:r>
      <w:r w:rsidR="00244D5A" w:rsidRPr="00B50174">
        <w:tab/>
        <w:t>Michelin LTX All-season</w:t>
      </w:r>
    </w:p>
    <w:p w14:paraId="102520AB" w14:textId="77777777" w:rsidR="00244D5A" w:rsidRPr="00B50174" w:rsidRDefault="00244D5A" w:rsidP="00326E1F">
      <w:pPr>
        <w:pStyle w:val="BodyCopy"/>
      </w:pPr>
      <w:r w:rsidRPr="00B50174">
        <w:t xml:space="preserve">Availability </w:t>
      </w:r>
      <w:r w:rsidRPr="00B50174">
        <w:tab/>
        <w:t>Standard on GT, R/T and Citadel; optional on SXT (included with Blacktop and Anodized Platinum packages)</w:t>
      </w:r>
    </w:p>
    <w:p w14:paraId="7B62FBE9" w14:textId="08582CB7" w:rsidR="00244D5A" w:rsidRPr="00B50174" w:rsidRDefault="00326E1F" w:rsidP="00326E1F">
      <w:pPr>
        <w:pStyle w:val="BodyCopy"/>
      </w:pPr>
      <w:r>
        <w:tab/>
      </w:r>
      <w:r w:rsidR="00244D5A" w:rsidRPr="00B50174">
        <w:t xml:space="preserve">Size and type </w:t>
      </w:r>
      <w:r w:rsidR="00244D5A" w:rsidRPr="00B50174">
        <w:tab/>
        <w:t>P265/50R20</w:t>
      </w:r>
    </w:p>
    <w:p w14:paraId="1F6717E7" w14:textId="39B80E52" w:rsidR="00244D5A" w:rsidRPr="00B50174" w:rsidRDefault="00326E1F" w:rsidP="00326E1F">
      <w:pPr>
        <w:pStyle w:val="BodyCopy"/>
      </w:pPr>
      <w:r>
        <w:tab/>
      </w:r>
      <w:r w:rsidR="00244D5A" w:rsidRPr="00B50174">
        <w:t xml:space="preserve">Mfr. and model </w:t>
      </w:r>
      <w:r w:rsidR="00244D5A" w:rsidRPr="00B50174">
        <w:tab/>
        <w:t xml:space="preserve">Bridgestone </w:t>
      </w:r>
      <w:proofErr w:type="spellStart"/>
      <w:r w:rsidR="00244D5A" w:rsidRPr="00B50174">
        <w:t>Ecopia</w:t>
      </w:r>
      <w:proofErr w:type="spellEnd"/>
      <w:r w:rsidR="00244D5A" w:rsidRPr="00B50174">
        <w:t xml:space="preserve"> H/L 422 Plus Black Sidewall All-season</w:t>
      </w:r>
    </w:p>
    <w:p w14:paraId="510CAEF1" w14:textId="77777777" w:rsidR="00244D5A" w:rsidRPr="00B50174" w:rsidRDefault="00244D5A" w:rsidP="00326E1F">
      <w:pPr>
        <w:pStyle w:val="BodyCopy"/>
        <w:keepNext/>
        <w:keepLines/>
        <w:spacing w:line="240" w:lineRule="auto"/>
      </w:pPr>
      <w:r w:rsidRPr="00B50174">
        <w:t xml:space="preserve">Availability </w:t>
      </w:r>
      <w:r w:rsidRPr="00B50174">
        <w:tab/>
        <w:t>Optional on GT and R/T (included with Blacktop Package)</w:t>
      </w:r>
    </w:p>
    <w:p w14:paraId="6EA02BF7" w14:textId="650A2F36" w:rsidR="00244D5A" w:rsidRPr="00B50174" w:rsidRDefault="00326E1F" w:rsidP="00326E1F">
      <w:pPr>
        <w:pStyle w:val="BodyCopy"/>
      </w:pPr>
      <w:r>
        <w:tab/>
      </w:r>
      <w:r w:rsidR="00244D5A" w:rsidRPr="00B50174">
        <w:t xml:space="preserve">Size and type </w:t>
      </w:r>
      <w:r w:rsidR="00244D5A" w:rsidRPr="00B50174">
        <w:tab/>
        <w:t>P265/50R20</w:t>
      </w:r>
    </w:p>
    <w:p w14:paraId="11C38976" w14:textId="52C21923" w:rsidR="00244D5A" w:rsidRPr="00B50174" w:rsidRDefault="00326E1F" w:rsidP="00326E1F">
      <w:pPr>
        <w:pStyle w:val="BodyCopy"/>
      </w:pPr>
      <w:r>
        <w:tab/>
      </w:r>
      <w:r w:rsidR="00244D5A" w:rsidRPr="00B50174">
        <w:t xml:space="preserve">Mfr. and model </w:t>
      </w:r>
      <w:r w:rsidR="00244D5A" w:rsidRPr="00B50174">
        <w:tab/>
        <w:t>Pirelli Scorpion Verde Black Sidewall All-season Performance</w:t>
      </w:r>
    </w:p>
    <w:p w14:paraId="3BF99F44" w14:textId="1A531FB0" w:rsidR="0018683D" w:rsidRPr="00B50174" w:rsidRDefault="0018683D" w:rsidP="0018683D">
      <w:pPr>
        <w:pStyle w:val="Heading3"/>
      </w:pPr>
      <w:r w:rsidRPr="00B50174">
        <w:lastRenderedPageBreak/>
        <w:t>TIRES</w:t>
      </w:r>
      <w:r>
        <w:t xml:space="preserve"> (CONTINUED)</w:t>
      </w:r>
    </w:p>
    <w:p w14:paraId="157D288B" w14:textId="77777777" w:rsidR="00244D5A" w:rsidRPr="00B50174" w:rsidRDefault="00244D5A" w:rsidP="00326E1F">
      <w:pPr>
        <w:pStyle w:val="BodyCopy"/>
      </w:pPr>
      <w:r w:rsidRPr="00B50174">
        <w:t>Availability</w:t>
      </w:r>
      <w:r w:rsidRPr="00B50174">
        <w:tab/>
        <w:t>Standard on SRT 392; optional on R/T Tow N Go</w:t>
      </w:r>
    </w:p>
    <w:p w14:paraId="7D892A91" w14:textId="7B4B2A7A" w:rsidR="00244D5A" w:rsidRPr="00B50174" w:rsidRDefault="00326E1F" w:rsidP="00326E1F">
      <w:pPr>
        <w:pStyle w:val="BodyCopy"/>
      </w:pPr>
      <w:r>
        <w:tab/>
      </w:r>
      <w:r w:rsidR="00244D5A" w:rsidRPr="00B50174">
        <w:t>Size and type</w:t>
      </w:r>
      <w:r w:rsidR="00244D5A" w:rsidRPr="00B50174">
        <w:tab/>
        <w:t>P295/45ZR20</w:t>
      </w:r>
    </w:p>
    <w:p w14:paraId="12330739" w14:textId="0DA99790" w:rsidR="00244D5A" w:rsidRPr="00B50174" w:rsidRDefault="00326E1F" w:rsidP="00326E1F">
      <w:pPr>
        <w:pStyle w:val="BodyCopy"/>
      </w:pPr>
      <w:r>
        <w:tab/>
      </w:r>
      <w:r w:rsidR="00244D5A" w:rsidRPr="00B50174">
        <w:t>Mfr. and model</w:t>
      </w:r>
      <w:r w:rsidR="00244D5A" w:rsidRPr="00B50174">
        <w:tab/>
        <w:t>Pirelli Scorpion Zero — All-season Performance (run flat)</w:t>
      </w:r>
    </w:p>
    <w:p w14:paraId="4AA8C3A3" w14:textId="3E2831ED" w:rsidR="00244D5A" w:rsidRPr="00B50174" w:rsidRDefault="00326E1F" w:rsidP="00326E1F">
      <w:pPr>
        <w:pStyle w:val="BodyCopy"/>
      </w:pPr>
      <w:r>
        <w:tab/>
      </w:r>
      <w:r w:rsidR="00244D5A" w:rsidRPr="00B50174">
        <w:t>Revs per mile</w:t>
      </w:r>
      <w:r w:rsidR="00244D5A" w:rsidRPr="00B50174">
        <w:tab/>
        <w:t>699</w:t>
      </w:r>
    </w:p>
    <w:p w14:paraId="47662B51" w14:textId="77777777" w:rsidR="00244D5A" w:rsidRPr="00B50174" w:rsidRDefault="00244D5A" w:rsidP="00326E1F">
      <w:pPr>
        <w:pStyle w:val="BodyCopy"/>
      </w:pPr>
      <w:r w:rsidRPr="00B50174">
        <w:t>Availability</w:t>
      </w:r>
      <w:r w:rsidRPr="00B50174">
        <w:tab/>
        <w:t>Optional on SRT 392</w:t>
      </w:r>
    </w:p>
    <w:p w14:paraId="359899DE" w14:textId="271016EF" w:rsidR="00244D5A" w:rsidRPr="00B50174" w:rsidRDefault="00326E1F" w:rsidP="00326E1F">
      <w:pPr>
        <w:pStyle w:val="BodyCopy"/>
      </w:pPr>
      <w:r>
        <w:tab/>
      </w:r>
      <w:r w:rsidR="00244D5A" w:rsidRPr="00B50174">
        <w:t xml:space="preserve">Size and type </w:t>
      </w:r>
      <w:r w:rsidR="00244D5A" w:rsidRPr="00B50174">
        <w:tab/>
        <w:t>P295/45ZR20</w:t>
      </w:r>
    </w:p>
    <w:p w14:paraId="3A53B284" w14:textId="2F4C8D64" w:rsidR="00244D5A" w:rsidRPr="00B50174" w:rsidRDefault="00326E1F" w:rsidP="00326E1F">
      <w:pPr>
        <w:pStyle w:val="BodyCopy"/>
      </w:pPr>
      <w:r>
        <w:tab/>
      </w:r>
      <w:r w:rsidR="00244D5A" w:rsidRPr="00B50174">
        <w:t>Mfr. and model</w:t>
      </w:r>
      <w:r w:rsidR="00244D5A" w:rsidRPr="00B50174">
        <w:tab/>
        <w:t>Pirelli P-Zero — Three-season (run flat)</w:t>
      </w:r>
    </w:p>
    <w:p w14:paraId="37F435C4" w14:textId="26D90282" w:rsidR="00244D5A" w:rsidRPr="00B50174" w:rsidRDefault="00326E1F" w:rsidP="00326E1F">
      <w:pPr>
        <w:pStyle w:val="BodyCopy"/>
      </w:pPr>
      <w:r>
        <w:tab/>
      </w:r>
      <w:r w:rsidR="00244D5A" w:rsidRPr="00B50174">
        <w:t>Revs per mile</w:t>
      </w:r>
      <w:r w:rsidR="00244D5A" w:rsidRPr="00B50174">
        <w:tab/>
        <w:t>699</w:t>
      </w:r>
    </w:p>
    <w:p w14:paraId="2EBF6271" w14:textId="77777777" w:rsidR="00244D5A" w:rsidRPr="00326E1F" w:rsidRDefault="00244D5A" w:rsidP="00326E1F">
      <w:pPr>
        <w:pStyle w:val="Heading3"/>
      </w:pPr>
      <w:r w:rsidRPr="00326E1F">
        <w:t>Wheels</w:t>
      </w:r>
    </w:p>
    <w:p w14:paraId="7F305267" w14:textId="77777777" w:rsidR="00244D5A" w:rsidRPr="00B50174" w:rsidRDefault="00244D5A" w:rsidP="00326E1F">
      <w:pPr>
        <w:pStyle w:val="BodyCopy"/>
      </w:pPr>
      <w:r w:rsidRPr="00B50174">
        <w:t>Availability</w:t>
      </w:r>
      <w:r w:rsidRPr="00B50174">
        <w:tab/>
        <w:t xml:space="preserve">Standard on SXT </w:t>
      </w:r>
    </w:p>
    <w:p w14:paraId="7BD632F3" w14:textId="6E41EC26" w:rsidR="00244D5A" w:rsidRPr="00B50174" w:rsidRDefault="00326E1F" w:rsidP="00326E1F">
      <w:pPr>
        <w:pStyle w:val="BodyCopy"/>
      </w:pPr>
      <w:r>
        <w:tab/>
      </w:r>
      <w:r w:rsidR="00244D5A" w:rsidRPr="00B50174">
        <w:t>Type and material</w:t>
      </w:r>
      <w:r w:rsidR="00244D5A" w:rsidRPr="00B50174">
        <w:tab/>
        <w:t>Painted Tech Silver, aluminum</w:t>
      </w:r>
    </w:p>
    <w:p w14:paraId="636D8617" w14:textId="720D4D1C" w:rsidR="00244D5A" w:rsidRPr="00B50174" w:rsidRDefault="00326E1F" w:rsidP="00326E1F">
      <w:pPr>
        <w:pStyle w:val="BodyCopy"/>
      </w:pPr>
      <w:r>
        <w:tab/>
      </w:r>
      <w:r w:rsidR="00244D5A" w:rsidRPr="00B50174">
        <w:t>Size (inches)</w:t>
      </w:r>
      <w:r w:rsidR="00244D5A" w:rsidRPr="00B50174">
        <w:tab/>
        <w:t>18 x 8 in.</w:t>
      </w:r>
    </w:p>
    <w:p w14:paraId="7BBE1D42" w14:textId="77777777" w:rsidR="00244D5A" w:rsidRPr="00B50174" w:rsidRDefault="00244D5A" w:rsidP="00326E1F">
      <w:pPr>
        <w:pStyle w:val="BodyCopy"/>
      </w:pPr>
      <w:r w:rsidRPr="00B50174">
        <w:t>Availability</w:t>
      </w:r>
      <w:r w:rsidRPr="00B50174">
        <w:tab/>
        <w:t>Standard on GT and R/T</w:t>
      </w:r>
    </w:p>
    <w:p w14:paraId="47756550" w14:textId="03542D2D" w:rsidR="00244D5A" w:rsidRPr="00B50174" w:rsidRDefault="00326E1F" w:rsidP="00326E1F">
      <w:pPr>
        <w:pStyle w:val="BodyCopy"/>
      </w:pPr>
      <w:r>
        <w:tab/>
      </w:r>
      <w:r w:rsidR="00244D5A" w:rsidRPr="00B50174">
        <w:t>Type and material</w:t>
      </w:r>
      <w:r w:rsidR="00244D5A" w:rsidRPr="00B50174">
        <w:tab/>
        <w:t>Painted Fine Silver, aluminum</w:t>
      </w:r>
    </w:p>
    <w:p w14:paraId="7DBC7D1C" w14:textId="4F55D084" w:rsidR="00244D5A" w:rsidRPr="00B50174" w:rsidRDefault="00326E1F" w:rsidP="00326E1F">
      <w:pPr>
        <w:pStyle w:val="BodyCopy"/>
      </w:pPr>
      <w:r>
        <w:tab/>
      </w:r>
      <w:r w:rsidR="00244D5A" w:rsidRPr="00B50174">
        <w:t>Size (inches)</w:t>
      </w:r>
      <w:r w:rsidR="00244D5A" w:rsidRPr="00B50174">
        <w:tab/>
        <w:t>20 x 8 in.</w:t>
      </w:r>
    </w:p>
    <w:p w14:paraId="43188D36" w14:textId="77777777" w:rsidR="00244D5A" w:rsidRPr="00B50174" w:rsidRDefault="00244D5A" w:rsidP="00326E1F">
      <w:pPr>
        <w:pStyle w:val="BodyCopy"/>
      </w:pPr>
      <w:r w:rsidRPr="00B50174">
        <w:t>Availability</w:t>
      </w:r>
      <w:r w:rsidRPr="00B50174">
        <w:tab/>
        <w:t xml:space="preserve">Standard on Citadel; optional on SXT (included with Anodized Platinum Package) </w:t>
      </w:r>
    </w:p>
    <w:p w14:paraId="1FEE3C24" w14:textId="2A2D4880" w:rsidR="00244D5A" w:rsidRPr="00B50174" w:rsidRDefault="00326E1F" w:rsidP="00326E1F">
      <w:pPr>
        <w:pStyle w:val="BodyCopy"/>
      </w:pPr>
      <w:r>
        <w:tab/>
      </w:r>
      <w:r w:rsidR="00244D5A" w:rsidRPr="00B50174">
        <w:t>Type and material</w:t>
      </w:r>
      <w:r w:rsidR="00244D5A" w:rsidRPr="00B50174">
        <w:tab/>
        <w:t>Satin Carbon, aluminum</w:t>
      </w:r>
    </w:p>
    <w:p w14:paraId="1185FDA8" w14:textId="26431A3D" w:rsidR="00244D5A" w:rsidRPr="00B50174" w:rsidRDefault="00326E1F" w:rsidP="00326E1F">
      <w:pPr>
        <w:pStyle w:val="BodyCopy"/>
      </w:pPr>
      <w:r>
        <w:tab/>
      </w:r>
      <w:r w:rsidR="00244D5A" w:rsidRPr="00B50174">
        <w:t>Size (inches)</w:t>
      </w:r>
      <w:r w:rsidR="00244D5A" w:rsidRPr="00B50174">
        <w:tab/>
        <w:t>20 x 8 in.</w:t>
      </w:r>
    </w:p>
    <w:p w14:paraId="5C60E1EF" w14:textId="77777777" w:rsidR="00244D5A" w:rsidRPr="00B50174" w:rsidRDefault="00244D5A" w:rsidP="00326E1F">
      <w:pPr>
        <w:pStyle w:val="BodyCopy"/>
      </w:pPr>
      <w:r w:rsidRPr="00B50174">
        <w:t>Availability</w:t>
      </w:r>
      <w:r w:rsidRPr="00B50174">
        <w:tab/>
        <w:t>Optional on SXT (with Plus Group), GT and R/T (all packaged with Blacktop)</w:t>
      </w:r>
    </w:p>
    <w:p w14:paraId="0BC867BE" w14:textId="7752516D" w:rsidR="00244D5A" w:rsidRPr="00B50174" w:rsidRDefault="00326E1F" w:rsidP="00326E1F">
      <w:pPr>
        <w:pStyle w:val="BodyCopy"/>
      </w:pPr>
      <w:r>
        <w:tab/>
      </w:r>
      <w:r w:rsidR="00244D5A" w:rsidRPr="00B50174">
        <w:t>Type and material</w:t>
      </w:r>
      <w:r w:rsidR="00244D5A" w:rsidRPr="00B50174">
        <w:tab/>
        <w:t>Black Noise, aluminum</w:t>
      </w:r>
    </w:p>
    <w:p w14:paraId="2240964D" w14:textId="2C0AB670" w:rsidR="00244D5A" w:rsidRPr="00B50174" w:rsidRDefault="00326E1F" w:rsidP="00326E1F">
      <w:pPr>
        <w:pStyle w:val="BodyCopy"/>
      </w:pPr>
      <w:r>
        <w:tab/>
      </w:r>
      <w:r w:rsidR="00244D5A" w:rsidRPr="00B50174">
        <w:t>Size (inches)</w:t>
      </w:r>
      <w:r w:rsidR="00244D5A" w:rsidRPr="00B50174">
        <w:tab/>
        <w:t>20 x 8 in.</w:t>
      </w:r>
    </w:p>
    <w:p w14:paraId="22D2DD3E" w14:textId="77777777" w:rsidR="00244D5A" w:rsidRPr="00B50174" w:rsidRDefault="00244D5A" w:rsidP="00326E1F">
      <w:pPr>
        <w:pStyle w:val="BodyCopy"/>
      </w:pPr>
      <w:r w:rsidRPr="00B50174">
        <w:t>Availability</w:t>
      </w:r>
      <w:r w:rsidRPr="00B50174">
        <w:tab/>
        <w:t>Standard on SRT 392; optional on R/T (packaged with Tow ‘n Go)</w:t>
      </w:r>
    </w:p>
    <w:p w14:paraId="0E7E6220" w14:textId="3205B9A2" w:rsidR="00244D5A" w:rsidRPr="00B50174" w:rsidRDefault="00326E1F" w:rsidP="00326E1F">
      <w:pPr>
        <w:pStyle w:val="BodyCopy"/>
      </w:pPr>
      <w:r>
        <w:tab/>
      </w:r>
      <w:r w:rsidR="00244D5A" w:rsidRPr="00B50174">
        <w:t>Type and material</w:t>
      </w:r>
      <w:r w:rsidR="00244D5A" w:rsidRPr="00B50174">
        <w:tab/>
        <w:t>Hyper Black, aluminum</w:t>
      </w:r>
    </w:p>
    <w:p w14:paraId="21872DDC" w14:textId="20AF589D" w:rsidR="00244D5A" w:rsidRPr="00B50174" w:rsidRDefault="00326E1F" w:rsidP="00326E1F">
      <w:pPr>
        <w:pStyle w:val="BodyCopy"/>
      </w:pPr>
      <w:r>
        <w:tab/>
      </w:r>
      <w:r w:rsidR="00244D5A" w:rsidRPr="00B50174">
        <w:t>Size (inches)</w:t>
      </w:r>
      <w:r w:rsidR="00244D5A" w:rsidRPr="00B50174">
        <w:tab/>
        <w:t xml:space="preserve">20 x 10 in. </w:t>
      </w:r>
    </w:p>
    <w:p w14:paraId="59F7084B" w14:textId="00D43F9D" w:rsidR="00244D5A" w:rsidRPr="00B50174" w:rsidRDefault="00244D5A" w:rsidP="00326E1F">
      <w:pPr>
        <w:pStyle w:val="BodyCopy"/>
      </w:pPr>
      <w:r w:rsidRPr="00B50174">
        <w:t>Availability</w:t>
      </w:r>
      <w:r w:rsidRPr="00B50174">
        <w:tab/>
        <w:t xml:space="preserve">Optional on R/T (packaged with Tow N Go </w:t>
      </w:r>
      <w:r w:rsidR="003560B8">
        <w:t>and</w:t>
      </w:r>
      <w:r w:rsidRPr="00B50174">
        <w:t xml:space="preserve"> Blacktop) and SRT 392 (packaged with SRT Black)</w:t>
      </w:r>
    </w:p>
    <w:p w14:paraId="75060800" w14:textId="01E753EF" w:rsidR="00244D5A" w:rsidRPr="00B50174" w:rsidRDefault="00326E1F" w:rsidP="00326E1F">
      <w:pPr>
        <w:pStyle w:val="BodyCopy"/>
      </w:pPr>
      <w:r>
        <w:tab/>
      </w:r>
      <w:r w:rsidR="00244D5A" w:rsidRPr="00B50174">
        <w:t>Type and material</w:t>
      </w:r>
      <w:r w:rsidR="00244D5A" w:rsidRPr="00B50174">
        <w:tab/>
        <w:t>Painted Lights Out, aluminum</w:t>
      </w:r>
    </w:p>
    <w:p w14:paraId="036DD147" w14:textId="228BA396" w:rsidR="00244D5A" w:rsidRPr="00B50174" w:rsidRDefault="00326E1F" w:rsidP="00326E1F">
      <w:pPr>
        <w:pStyle w:val="BodyCopy"/>
      </w:pPr>
      <w:r>
        <w:tab/>
      </w:r>
      <w:r w:rsidR="00244D5A" w:rsidRPr="00B50174">
        <w:t>Size (inches)</w:t>
      </w:r>
      <w:r w:rsidR="00244D5A" w:rsidRPr="00B50174">
        <w:tab/>
        <w:t>20 x 10</w:t>
      </w:r>
    </w:p>
    <w:p w14:paraId="27024C37" w14:textId="77777777" w:rsidR="00244D5A" w:rsidRPr="00B50174" w:rsidRDefault="00244D5A" w:rsidP="0018683D">
      <w:pPr>
        <w:pStyle w:val="Heading3"/>
        <w:keepNext/>
        <w:keepLines/>
        <w:widowControl/>
      </w:pPr>
      <w:r w:rsidRPr="00B50174">
        <w:lastRenderedPageBreak/>
        <w:t>BRAKES</w:t>
      </w:r>
    </w:p>
    <w:p w14:paraId="1E328F08" w14:textId="77777777" w:rsidR="00244D5A" w:rsidRPr="00B50174" w:rsidRDefault="00244D5A" w:rsidP="0018683D">
      <w:pPr>
        <w:pStyle w:val="BodyCopy"/>
        <w:keepNext/>
        <w:keepLines/>
        <w:spacing w:line="240" w:lineRule="auto"/>
      </w:pPr>
      <w:r w:rsidRPr="00B50174">
        <w:t>Type</w:t>
      </w:r>
      <w:r w:rsidRPr="00B50174">
        <w:tab/>
        <w:t>Power-assisted, four-wheel antilock brake system (ABS)</w:t>
      </w:r>
    </w:p>
    <w:p w14:paraId="14A5F076" w14:textId="77777777" w:rsidR="00244D5A" w:rsidRPr="00B50174" w:rsidRDefault="00244D5A" w:rsidP="0018683D">
      <w:pPr>
        <w:pStyle w:val="BodyCopy"/>
        <w:keepNext/>
        <w:keepLines/>
        <w:spacing w:line="240" w:lineRule="auto"/>
      </w:pPr>
      <w:r w:rsidRPr="00B50174">
        <w:t>Front</w:t>
      </w:r>
    </w:p>
    <w:p w14:paraId="445EFB25" w14:textId="04078032" w:rsidR="00244D5A" w:rsidRPr="00B50174" w:rsidRDefault="00326E1F" w:rsidP="0018683D">
      <w:pPr>
        <w:pStyle w:val="BodyCopyNoLines"/>
        <w:keepNext/>
        <w:keepLines/>
        <w:spacing w:line="240" w:lineRule="auto"/>
      </w:pPr>
      <w:r>
        <w:tab/>
      </w:r>
      <w:r w:rsidR="00244D5A" w:rsidRPr="00B50174">
        <w:t>Rotor size and type</w:t>
      </w:r>
      <w:r>
        <w:t xml:space="preserve"> </w:t>
      </w:r>
      <w:r w:rsidR="00244D5A" w:rsidRPr="00B50174">
        <w:t>Inches (mm)</w:t>
      </w:r>
      <w:r w:rsidR="00244D5A" w:rsidRPr="00B50174">
        <w:tab/>
        <w:t>13.8 x 1.26 (350 x 32) vented disc</w:t>
      </w:r>
    </w:p>
    <w:p w14:paraId="0AD588F8" w14:textId="32DA1315" w:rsidR="00244D5A" w:rsidRPr="00B50174" w:rsidRDefault="00244D5A" w:rsidP="0018683D">
      <w:pPr>
        <w:pStyle w:val="BodyCopy"/>
        <w:keepNext/>
        <w:keepLines/>
        <w:spacing w:line="240" w:lineRule="auto"/>
      </w:pPr>
      <w:r w:rsidRPr="00B50174">
        <w:tab/>
      </w:r>
      <w:r w:rsidR="00326E1F">
        <w:tab/>
      </w:r>
      <w:r w:rsidRPr="00B50174">
        <w:t xml:space="preserve">15.0 x 1.34 (380 x 34) vented disc </w:t>
      </w:r>
      <w:r w:rsidR="003560B8">
        <w:t>—</w:t>
      </w:r>
      <w:r w:rsidRPr="00B50174">
        <w:t xml:space="preserve"> SRT 392, available on R/T (packaged with Tow N Go)</w:t>
      </w:r>
    </w:p>
    <w:p w14:paraId="3CF4535B" w14:textId="092FB850" w:rsidR="00244D5A" w:rsidRPr="00B50174" w:rsidRDefault="00326E1F" w:rsidP="0018683D">
      <w:pPr>
        <w:pStyle w:val="BodyCopyNoLines"/>
        <w:keepNext/>
        <w:keepLines/>
        <w:spacing w:line="240" w:lineRule="auto"/>
      </w:pPr>
      <w:r>
        <w:tab/>
      </w:r>
      <w:r w:rsidR="00244D5A" w:rsidRPr="00B50174">
        <w:t>Caliper size and type Inches (mm)</w:t>
      </w:r>
      <w:r w:rsidR="00244D5A" w:rsidRPr="00B50174">
        <w:tab/>
        <w:t>1.89 (48) two-piston pin-slider caliper</w:t>
      </w:r>
    </w:p>
    <w:p w14:paraId="042EABEB" w14:textId="70CAF8A9" w:rsidR="00244D5A" w:rsidRPr="00B50174" w:rsidRDefault="00244D5A" w:rsidP="00326E1F">
      <w:pPr>
        <w:pStyle w:val="BodyCopy"/>
      </w:pPr>
      <w:r w:rsidRPr="00B50174">
        <w:tab/>
      </w:r>
      <w:r w:rsidR="00326E1F">
        <w:tab/>
      </w:r>
      <w:r w:rsidRPr="00B50174">
        <w:t xml:space="preserve">1.57 (40) Brembo six-piston fixed caliper </w:t>
      </w:r>
      <w:r w:rsidR="003560B8">
        <w:t>—</w:t>
      </w:r>
      <w:r w:rsidRPr="00B50174">
        <w:t xml:space="preserve"> SRT 392, available on R/T (packaged with Tow N Go)</w:t>
      </w:r>
    </w:p>
    <w:p w14:paraId="0D861264" w14:textId="551EB819" w:rsidR="00244D5A" w:rsidRPr="00B50174" w:rsidRDefault="00326E1F" w:rsidP="00484976">
      <w:pPr>
        <w:pStyle w:val="BodyCopyNoLines"/>
      </w:pPr>
      <w:r>
        <w:tab/>
      </w:r>
      <w:r w:rsidR="00244D5A" w:rsidRPr="00B50174">
        <w:t>Swept area (sq. in. / sq. cm)</w:t>
      </w:r>
      <w:r w:rsidR="00244D5A" w:rsidRPr="00B50174">
        <w:tab/>
        <w:t>324 (2,088)</w:t>
      </w:r>
    </w:p>
    <w:p w14:paraId="6B7C4CC2" w14:textId="1691F875" w:rsidR="00244D5A" w:rsidRPr="00B50174" w:rsidRDefault="00244D5A" w:rsidP="00326E1F">
      <w:pPr>
        <w:pStyle w:val="BodyCopy"/>
      </w:pPr>
      <w:r w:rsidRPr="00B50174">
        <w:tab/>
      </w:r>
      <w:r w:rsidR="00326E1F">
        <w:tab/>
      </w:r>
      <w:r w:rsidRPr="00B50174">
        <w:t xml:space="preserve">413 (2,666) </w:t>
      </w:r>
      <w:r w:rsidR="003560B8">
        <w:t>—</w:t>
      </w:r>
      <w:r w:rsidRPr="00B50174">
        <w:t xml:space="preserve"> SRT 392, available on R/T (packaged with Tow N Go)</w:t>
      </w:r>
    </w:p>
    <w:p w14:paraId="1A99A4CA" w14:textId="77777777" w:rsidR="00244D5A" w:rsidRPr="00B50174" w:rsidRDefault="00244D5A" w:rsidP="00326E1F">
      <w:pPr>
        <w:pStyle w:val="BodyCopy"/>
      </w:pPr>
      <w:r w:rsidRPr="00B50174">
        <w:t>Rear</w:t>
      </w:r>
    </w:p>
    <w:p w14:paraId="1353AC08" w14:textId="34C03CBF" w:rsidR="00244D5A" w:rsidRPr="00B50174" w:rsidRDefault="00326E1F" w:rsidP="00484976">
      <w:pPr>
        <w:pStyle w:val="BodyCopyNoLines"/>
      </w:pPr>
      <w:r>
        <w:tab/>
      </w:r>
      <w:r w:rsidR="00244D5A" w:rsidRPr="00B50174">
        <w:t>Rotor size and type</w:t>
      </w:r>
      <w:r w:rsidR="00244D5A" w:rsidRPr="00B50174">
        <w:tab/>
        <w:t>13.0 x 0.87 (330 x 22) vented disc</w:t>
      </w:r>
    </w:p>
    <w:p w14:paraId="0BFB6FCC" w14:textId="75E2FE84" w:rsidR="00244D5A" w:rsidRPr="00B50174" w:rsidRDefault="00244D5A" w:rsidP="00326E1F">
      <w:pPr>
        <w:pStyle w:val="BodyCopy"/>
      </w:pPr>
      <w:r w:rsidRPr="00B50174">
        <w:tab/>
      </w:r>
      <w:r w:rsidR="00326E1F">
        <w:tab/>
      </w:r>
      <w:r w:rsidRPr="00B50174">
        <w:t xml:space="preserve">13.78 x 1.10 (350 x 28) disc </w:t>
      </w:r>
      <w:r w:rsidR="003560B8">
        <w:t>—</w:t>
      </w:r>
      <w:r w:rsidRPr="00B50174">
        <w:t xml:space="preserve"> SRT 392, available on R/T (packaged with Tow N Go)</w:t>
      </w:r>
    </w:p>
    <w:p w14:paraId="47FCA420" w14:textId="3D7CC68D" w:rsidR="00244D5A" w:rsidRPr="00B50174" w:rsidRDefault="00326E1F" w:rsidP="00484976">
      <w:pPr>
        <w:pStyle w:val="BodyCopyNoLines"/>
      </w:pPr>
      <w:r>
        <w:tab/>
      </w:r>
      <w:r w:rsidR="00244D5A" w:rsidRPr="00B50174">
        <w:t>Caliper size and type</w:t>
      </w:r>
      <w:r w:rsidR="00244D5A" w:rsidRPr="00B50174">
        <w:tab/>
        <w:t>1.89 (48) single-piston floating caliper</w:t>
      </w:r>
    </w:p>
    <w:p w14:paraId="4231303F" w14:textId="7B7ED9DC" w:rsidR="00244D5A" w:rsidRPr="00B50174" w:rsidRDefault="00244D5A" w:rsidP="00326E1F">
      <w:pPr>
        <w:pStyle w:val="BodyCopy"/>
      </w:pPr>
      <w:r w:rsidRPr="00B50174">
        <w:tab/>
      </w:r>
      <w:r w:rsidR="00326E1F">
        <w:tab/>
      </w:r>
      <w:r w:rsidRPr="00B50174">
        <w:t xml:space="preserve">1.34 (34) Brembo four-piston fixed caliper </w:t>
      </w:r>
      <w:r w:rsidR="003560B8">
        <w:t>—</w:t>
      </w:r>
      <w:r w:rsidRPr="00B50174">
        <w:t xml:space="preserve"> SRT 392, available on R/T (packaged with Tow N Go)</w:t>
      </w:r>
    </w:p>
    <w:p w14:paraId="7414CBCE" w14:textId="20FCDA6B" w:rsidR="00244D5A" w:rsidRPr="00B50174" w:rsidRDefault="00326E1F" w:rsidP="00484976">
      <w:pPr>
        <w:pStyle w:val="BodyCopyNoLines"/>
      </w:pPr>
      <w:r>
        <w:tab/>
      </w:r>
      <w:r w:rsidR="00244D5A" w:rsidRPr="00B50174">
        <w:t>Swept area (sq. in. / sq. cm)</w:t>
      </w:r>
      <w:r w:rsidR="00244D5A" w:rsidRPr="00B50174">
        <w:tab/>
        <w:t>257 (1,658)</w:t>
      </w:r>
    </w:p>
    <w:p w14:paraId="5CDBA5C1" w14:textId="50903FE3" w:rsidR="00244D5A" w:rsidRPr="00B50174" w:rsidRDefault="00244D5A" w:rsidP="00326E1F">
      <w:pPr>
        <w:pStyle w:val="BodyCopy"/>
      </w:pPr>
      <w:r w:rsidRPr="00B50174">
        <w:tab/>
      </w:r>
      <w:r w:rsidR="00326E1F">
        <w:tab/>
      </w:r>
      <w:r w:rsidRPr="00B50174">
        <w:t xml:space="preserve">316 (2,039) </w:t>
      </w:r>
      <w:r w:rsidR="003560B8">
        <w:t>—</w:t>
      </w:r>
      <w:r w:rsidRPr="00B50174">
        <w:t xml:space="preserve"> SRT 392, available on R/T (packaged with Tow N Go)</w:t>
      </w:r>
    </w:p>
    <w:p w14:paraId="7172CA22" w14:textId="77777777" w:rsidR="00244D5A" w:rsidRPr="00B50174" w:rsidRDefault="00244D5A" w:rsidP="00326E1F">
      <w:pPr>
        <w:pStyle w:val="BodyCopy"/>
      </w:pPr>
      <w:r w:rsidRPr="00B50174">
        <w:t>Parking Brake Type</w:t>
      </w:r>
      <w:r w:rsidRPr="00B50174">
        <w:tab/>
        <w:t>Rear, mechanical, drum-in-hat</w:t>
      </w:r>
    </w:p>
    <w:p w14:paraId="5BC15F34" w14:textId="77777777" w:rsidR="00244D5A" w:rsidRPr="00B50174" w:rsidRDefault="00244D5A" w:rsidP="00326E1F">
      <w:pPr>
        <w:pStyle w:val="BodyCopy"/>
      </w:pPr>
      <w:r w:rsidRPr="00B50174">
        <w:t>Power Assist</w:t>
      </w:r>
      <w:r w:rsidRPr="00B50174">
        <w:tab/>
        <w:t>Single-rate, tandem diaphragm vacuum</w:t>
      </w:r>
    </w:p>
    <w:p w14:paraId="246E3A9D" w14:textId="77777777" w:rsidR="00244D5A" w:rsidRPr="00B50174" w:rsidRDefault="00244D5A" w:rsidP="00326E1F">
      <w:pPr>
        <w:pStyle w:val="BodyCopy"/>
      </w:pPr>
      <w:r w:rsidRPr="00B50174">
        <w:t>Four-wheel Antilock Brakes</w:t>
      </w:r>
      <w:r w:rsidRPr="00B50174">
        <w:tab/>
        <w:t>Standard</w:t>
      </w:r>
    </w:p>
    <w:p w14:paraId="33CB6204" w14:textId="77777777" w:rsidR="00244D5A" w:rsidRPr="00B50174" w:rsidRDefault="00244D5A" w:rsidP="00326E1F">
      <w:pPr>
        <w:pStyle w:val="BodyCopy"/>
      </w:pPr>
      <w:r w:rsidRPr="00B50174">
        <w:t>Electronic Stability Control</w:t>
      </w:r>
      <w:r w:rsidRPr="00B50174">
        <w:tab/>
        <w:t>Standard</w:t>
      </w:r>
    </w:p>
    <w:p w14:paraId="1C7C0A26" w14:textId="77777777" w:rsidR="00244D5A" w:rsidRPr="00B50174" w:rsidRDefault="00244D5A" w:rsidP="00326E1F">
      <w:pPr>
        <w:pStyle w:val="BodyCopy"/>
      </w:pPr>
      <w:r w:rsidRPr="00B50174">
        <w:t>All-speed Traction Control</w:t>
      </w:r>
      <w:r w:rsidRPr="00B50174">
        <w:tab/>
        <w:t>Standard</w:t>
      </w:r>
    </w:p>
    <w:p w14:paraId="5D9E0D59" w14:textId="0EF76804" w:rsidR="00244D5A" w:rsidRDefault="00244D5A" w:rsidP="00326E1F">
      <w:pPr>
        <w:pStyle w:val="BodyCopy"/>
      </w:pPr>
      <w:r w:rsidRPr="00B50174">
        <w:t>Brake Assist</w:t>
      </w:r>
      <w:r w:rsidRPr="00B50174">
        <w:tab/>
        <w:t>Standard</w:t>
      </w:r>
    </w:p>
    <w:p w14:paraId="445E1382" w14:textId="0B696AC2" w:rsidR="004E6937" w:rsidRDefault="00171BC1" w:rsidP="00171BC1">
      <w:pPr>
        <w:pStyle w:val="Heading3"/>
      </w:pPr>
      <w:r w:rsidRPr="00171BC1">
        <w:t>TRAILER TOWING: must have optional towing package to achieve maximum towing capacity</w:t>
      </w:r>
    </w:p>
    <w:tbl>
      <w:tblPr>
        <w:tblStyle w:val="SPTABLESTYLE"/>
        <w:tblW w:w="5000" w:type="pct"/>
        <w:tblLook w:val="0020" w:firstRow="1" w:lastRow="0" w:firstColumn="0" w:lastColumn="0" w:noHBand="0" w:noVBand="0"/>
      </w:tblPr>
      <w:tblGrid>
        <w:gridCol w:w="1637"/>
        <w:gridCol w:w="3578"/>
        <w:gridCol w:w="1464"/>
        <w:gridCol w:w="3401"/>
      </w:tblGrid>
      <w:tr w:rsidR="00484976" w:rsidRPr="00484976" w14:paraId="5A919F7C" w14:textId="77777777" w:rsidTr="00484976">
        <w:tc>
          <w:tcPr>
            <w:tcW w:w="812" w:type="pct"/>
          </w:tcPr>
          <w:p w14:paraId="0985C5A1" w14:textId="1553CC6B" w:rsidR="00484976" w:rsidRPr="00484976" w:rsidRDefault="009663A9" w:rsidP="00484976">
            <w:pPr>
              <w:pStyle w:val="ModelSubhead"/>
            </w:pPr>
            <w:r>
              <w:t>Drive System</w:t>
            </w:r>
          </w:p>
        </w:tc>
        <w:tc>
          <w:tcPr>
            <w:tcW w:w="1775" w:type="pct"/>
          </w:tcPr>
          <w:p w14:paraId="6BFB6C01" w14:textId="77777777" w:rsidR="00484976" w:rsidRPr="00484976" w:rsidRDefault="00484976" w:rsidP="00484976">
            <w:pPr>
              <w:pStyle w:val="ModelSubhead"/>
            </w:pPr>
            <w:r w:rsidRPr="00484976">
              <w:t>Engine</w:t>
            </w:r>
          </w:p>
        </w:tc>
        <w:tc>
          <w:tcPr>
            <w:tcW w:w="726" w:type="pct"/>
          </w:tcPr>
          <w:p w14:paraId="276B5D3F" w14:textId="77777777" w:rsidR="00484976" w:rsidRPr="00484976" w:rsidRDefault="00484976" w:rsidP="00484976">
            <w:pPr>
              <w:pStyle w:val="ModelSubhead"/>
            </w:pPr>
            <w:r w:rsidRPr="00484976">
              <w:t>Axle Ratio</w:t>
            </w:r>
          </w:p>
        </w:tc>
        <w:tc>
          <w:tcPr>
            <w:tcW w:w="1687" w:type="pct"/>
          </w:tcPr>
          <w:p w14:paraId="5CE50F87" w14:textId="77777777" w:rsidR="00484976" w:rsidRPr="00484976" w:rsidRDefault="00484976" w:rsidP="00484976">
            <w:pPr>
              <w:pStyle w:val="ModelSubhead"/>
            </w:pPr>
            <w:r w:rsidRPr="00484976">
              <w:t>Maximum Trailer Weight lbs. (kg)</w:t>
            </w:r>
          </w:p>
        </w:tc>
      </w:tr>
      <w:tr w:rsidR="00484976" w:rsidRPr="00484976" w14:paraId="4AB14C47" w14:textId="77777777" w:rsidTr="00484976">
        <w:tc>
          <w:tcPr>
            <w:tcW w:w="812" w:type="pct"/>
          </w:tcPr>
          <w:p w14:paraId="1FA0320A" w14:textId="77777777" w:rsidR="00484976" w:rsidRPr="00484976" w:rsidRDefault="00484976" w:rsidP="00484976">
            <w:pPr>
              <w:pStyle w:val="FABodyCopy"/>
              <w:rPr>
                <w:b/>
                <w:bCs/>
              </w:rPr>
            </w:pPr>
            <w:r w:rsidRPr="00484976">
              <w:rPr>
                <w:b/>
                <w:bCs/>
              </w:rPr>
              <w:t xml:space="preserve">RWD </w:t>
            </w:r>
          </w:p>
        </w:tc>
        <w:tc>
          <w:tcPr>
            <w:tcW w:w="1775" w:type="pct"/>
          </w:tcPr>
          <w:p w14:paraId="5FAC62E0" w14:textId="77777777" w:rsidR="00484976" w:rsidRPr="00484976" w:rsidRDefault="00484976" w:rsidP="00484976">
            <w:pPr>
              <w:pStyle w:val="FABodyCopy"/>
            </w:pPr>
            <w:r w:rsidRPr="00484976">
              <w:t>3.6-liter V-6</w:t>
            </w:r>
          </w:p>
          <w:p w14:paraId="735A22E2" w14:textId="77777777" w:rsidR="00484976" w:rsidRPr="00484976" w:rsidRDefault="00484976" w:rsidP="00484976">
            <w:pPr>
              <w:pStyle w:val="FABodyCopy"/>
            </w:pPr>
            <w:r w:rsidRPr="00484976">
              <w:t>5.7-liter V-8</w:t>
            </w:r>
          </w:p>
        </w:tc>
        <w:tc>
          <w:tcPr>
            <w:tcW w:w="726" w:type="pct"/>
          </w:tcPr>
          <w:p w14:paraId="63F92D70" w14:textId="77777777" w:rsidR="00484976" w:rsidRPr="00484976" w:rsidRDefault="00484976" w:rsidP="00484976">
            <w:pPr>
              <w:pStyle w:val="FABodyCopy"/>
            </w:pPr>
            <w:r w:rsidRPr="00484976">
              <w:t xml:space="preserve">3.27 </w:t>
            </w:r>
          </w:p>
          <w:p w14:paraId="69510CE8" w14:textId="77777777" w:rsidR="00484976" w:rsidRPr="00484976" w:rsidRDefault="00484976" w:rsidP="00484976">
            <w:pPr>
              <w:pStyle w:val="FABodyCopy"/>
            </w:pPr>
            <w:r w:rsidRPr="00484976">
              <w:t>3.09</w:t>
            </w:r>
          </w:p>
        </w:tc>
        <w:tc>
          <w:tcPr>
            <w:tcW w:w="1687" w:type="pct"/>
          </w:tcPr>
          <w:p w14:paraId="65691DB6" w14:textId="77777777" w:rsidR="00484976" w:rsidRPr="00484976" w:rsidRDefault="00484976" w:rsidP="00484976">
            <w:pPr>
              <w:pStyle w:val="FABodyCopy"/>
            </w:pPr>
            <w:r w:rsidRPr="00484976">
              <w:t>6,200 (2,812)</w:t>
            </w:r>
          </w:p>
          <w:p w14:paraId="0CA5AB82" w14:textId="77777777" w:rsidR="00484976" w:rsidRPr="00484976" w:rsidRDefault="00484976" w:rsidP="00484976">
            <w:pPr>
              <w:pStyle w:val="FABodyCopy"/>
            </w:pPr>
            <w:r w:rsidRPr="00484976">
              <w:t>7,400 (3,356)</w:t>
            </w:r>
          </w:p>
        </w:tc>
      </w:tr>
      <w:tr w:rsidR="00484976" w:rsidRPr="00484976" w14:paraId="58F1AFE2" w14:textId="77777777" w:rsidTr="00484976">
        <w:tc>
          <w:tcPr>
            <w:tcW w:w="812" w:type="pct"/>
          </w:tcPr>
          <w:p w14:paraId="0EC82686" w14:textId="77777777" w:rsidR="00484976" w:rsidRPr="00484976" w:rsidRDefault="00484976" w:rsidP="00484976">
            <w:pPr>
              <w:pStyle w:val="FABodyCopy"/>
              <w:rPr>
                <w:b/>
                <w:bCs/>
              </w:rPr>
            </w:pPr>
            <w:r w:rsidRPr="00484976">
              <w:rPr>
                <w:b/>
                <w:bCs/>
              </w:rPr>
              <w:t xml:space="preserve">AWD </w:t>
            </w:r>
          </w:p>
        </w:tc>
        <w:tc>
          <w:tcPr>
            <w:tcW w:w="1775" w:type="pct"/>
          </w:tcPr>
          <w:p w14:paraId="2F7A9748" w14:textId="77777777" w:rsidR="00484976" w:rsidRPr="00484976" w:rsidRDefault="00484976" w:rsidP="00484976">
            <w:pPr>
              <w:pStyle w:val="FABodyCopy"/>
            </w:pPr>
            <w:r w:rsidRPr="00484976">
              <w:t>3.6-liter V-6</w:t>
            </w:r>
          </w:p>
          <w:p w14:paraId="0D0A6C44" w14:textId="77777777" w:rsidR="00484976" w:rsidRPr="00484976" w:rsidRDefault="00484976" w:rsidP="00484976">
            <w:pPr>
              <w:pStyle w:val="FABodyCopy"/>
            </w:pPr>
            <w:r w:rsidRPr="00484976">
              <w:t>5.7-liter V-8</w:t>
            </w:r>
          </w:p>
          <w:p w14:paraId="63E82EA3" w14:textId="7842037E" w:rsidR="00484976" w:rsidRPr="00484976" w:rsidRDefault="00484976" w:rsidP="00484976">
            <w:pPr>
              <w:pStyle w:val="FABodyCopy"/>
            </w:pPr>
            <w:r w:rsidRPr="00484976">
              <w:t>5.7-liter V-8 (packaged with Tow N Go)</w:t>
            </w:r>
          </w:p>
          <w:p w14:paraId="5D521D6C" w14:textId="77777777" w:rsidR="00484976" w:rsidRPr="00484976" w:rsidRDefault="00484976" w:rsidP="00484976">
            <w:pPr>
              <w:pStyle w:val="FABodyCopy"/>
            </w:pPr>
            <w:r w:rsidRPr="00484976">
              <w:t>6.4-liter V-8</w:t>
            </w:r>
          </w:p>
        </w:tc>
        <w:tc>
          <w:tcPr>
            <w:tcW w:w="726" w:type="pct"/>
          </w:tcPr>
          <w:p w14:paraId="323F9BE4" w14:textId="77777777" w:rsidR="00484976" w:rsidRPr="00484976" w:rsidRDefault="00484976" w:rsidP="00484976">
            <w:pPr>
              <w:pStyle w:val="FABodyCopy"/>
            </w:pPr>
            <w:r w:rsidRPr="00484976">
              <w:t xml:space="preserve">3.45 </w:t>
            </w:r>
          </w:p>
          <w:p w14:paraId="4D4C43A2" w14:textId="77777777" w:rsidR="00484976" w:rsidRPr="00484976" w:rsidRDefault="00484976" w:rsidP="00484976">
            <w:pPr>
              <w:pStyle w:val="FABodyCopy"/>
            </w:pPr>
            <w:r w:rsidRPr="00484976">
              <w:t>3.09</w:t>
            </w:r>
          </w:p>
          <w:p w14:paraId="01CB7479" w14:textId="77777777" w:rsidR="00484976" w:rsidRPr="00484976" w:rsidRDefault="00484976" w:rsidP="00484976">
            <w:pPr>
              <w:pStyle w:val="FABodyCopy"/>
            </w:pPr>
            <w:r w:rsidRPr="00484976">
              <w:t>3.09</w:t>
            </w:r>
          </w:p>
          <w:p w14:paraId="322E6A8D" w14:textId="0D087E7D" w:rsidR="00484976" w:rsidRPr="00484976" w:rsidRDefault="00484976" w:rsidP="00484976">
            <w:pPr>
              <w:pStyle w:val="FABodyCopy"/>
            </w:pPr>
            <w:r w:rsidRPr="00484976">
              <w:t>3.70</w:t>
            </w:r>
          </w:p>
        </w:tc>
        <w:tc>
          <w:tcPr>
            <w:tcW w:w="1687" w:type="pct"/>
          </w:tcPr>
          <w:p w14:paraId="39BA786B" w14:textId="77777777" w:rsidR="00484976" w:rsidRPr="00484976" w:rsidRDefault="00484976" w:rsidP="00484976">
            <w:pPr>
              <w:pStyle w:val="FABodyCopy"/>
            </w:pPr>
            <w:r w:rsidRPr="00484976">
              <w:t>6,200 (2,812)</w:t>
            </w:r>
          </w:p>
          <w:p w14:paraId="41AA6881" w14:textId="77777777" w:rsidR="00484976" w:rsidRPr="00484976" w:rsidRDefault="00484976" w:rsidP="00484976">
            <w:pPr>
              <w:pStyle w:val="FABodyCopy"/>
            </w:pPr>
            <w:r w:rsidRPr="00484976">
              <w:t>7,200 (3,266)</w:t>
            </w:r>
          </w:p>
          <w:p w14:paraId="4177E937" w14:textId="77777777" w:rsidR="00484976" w:rsidRPr="00484976" w:rsidRDefault="00484976" w:rsidP="00484976">
            <w:pPr>
              <w:pStyle w:val="FABodyCopy"/>
            </w:pPr>
            <w:r w:rsidRPr="00484976">
              <w:t>8,700 (3,946)</w:t>
            </w:r>
          </w:p>
          <w:p w14:paraId="303AC058" w14:textId="77777777" w:rsidR="00484976" w:rsidRPr="00484976" w:rsidRDefault="00484976" w:rsidP="00484976">
            <w:pPr>
              <w:pStyle w:val="FABodyCopy"/>
            </w:pPr>
            <w:r w:rsidRPr="00484976">
              <w:t>8,700 (3,946)</w:t>
            </w:r>
          </w:p>
        </w:tc>
      </w:tr>
    </w:tbl>
    <w:p w14:paraId="246626CD" w14:textId="77777777" w:rsidR="0045101F" w:rsidRPr="001152A8" w:rsidRDefault="0031362B" w:rsidP="001152A8">
      <w:pPr>
        <w:pStyle w:val="EndofDocument"/>
      </w:pPr>
      <w:r w:rsidRPr="00731FC5">
        <w:t>###</w:t>
      </w:r>
    </w:p>
    <w:sectPr w:rsidR="0045101F" w:rsidRPr="001152A8" w:rsidSect="00A708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A0B97" w14:textId="77777777" w:rsidR="00BD44EB" w:rsidRDefault="00BD44EB" w:rsidP="00B728F6">
      <w:r>
        <w:separator/>
      </w:r>
    </w:p>
    <w:p w14:paraId="39DB96FE" w14:textId="77777777" w:rsidR="00BD44EB" w:rsidRDefault="00BD44EB"/>
    <w:p w14:paraId="383C60C5" w14:textId="77777777" w:rsidR="00BD44EB" w:rsidRDefault="00BD44EB"/>
    <w:p w14:paraId="7F593EE1" w14:textId="77777777" w:rsidR="00BD44EB" w:rsidRDefault="00BD44EB"/>
    <w:p w14:paraId="1DCE2B5C" w14:textId="77777777" w:rsidR="00BD44EB" w:rsidRDefault="00BD44EB"/>
    <w:p w14:paraId="09623860" w14:textId="77777777" w:rsidR="00BD44EB" w:rsidRDefault="00BD44EB"/>
    <w:p w14:paraId="18196716" w14:textId="77777777" w:rsidR="00BD44EB" w:rsidRDefault="00BD44EB"/>
  </w:endnote>
  <w:endnote w:type="continuationSeparator" w:id="0">
    <w:p w14:paraId="56BC8424" w14:textId="77777777" w:rsidR="00BD44EB" w:rsidRDefault="00BD44EB" w:rsidP="00B728F6">
      <w:r>
        <w:continuationSeparator/>
      </w:r>
    </w:p>
    <w:p w14:paraId="19264FB1" w14:textId="77777777" w:rsidR="00BD44EB" w:rsidRDefault="00BD44EB"/>
    <w:p w14:paraId="6DCC0161" w14:textId="77777777" w:rsidR="00BD44EB" w:rsidRDefault="00BD44EB"/>
    <w:p w14:paraId="465DDC66" w14:textId="77777777" w:rsidR="00BD44EB" w:rsidRDefault="00BD44EB"/>
    <w:p w14:paraId="19DD2021" w14:textId="77777777" w:rsidR="00BD44EB" w:rsidRDefault="00BD44EB"/>
    <w:p w14:paraId="53265B1E" w14:textId="77777777" w:rsidR="00BD44EB" w:rsidRDefault="00BD44EB"/>
    <w:p w14:paraId="01827288" w14:textId="77777777" w:rsidR="00BD44EB" w:rsidRDefault="00BD44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E3ED2EC-6D84-7C4D-B063-C85BBC97D4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B93732F-400E-6741-876E-90DB1724D55B}"/>
    <w:embedBold r:id="rId3" w:fontKey="{E9495303-3EDA-EC43-A269-4EAD52AC1F2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7E6F18A-5E81-DD4F-B95E-22F774878A3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E325D0E9-A381-1E40-B6A2-5CA5B54533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12915046-0F4B-F94C-A9E0-96B3A0B780A1}"/>
    <w:embedBold r:id="rId7" w:fontKey="{8267CD03-145B-834D-B167-FB79EB5B6DBD}"/>
    <w:embedItalic r:id="rId8" w:fontKey="{AEDC83A5-CA2E-2144-BF30-1D712B42CD1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B40D8C2-C5FD-A540-8626-8972BC7915DF}"/>
    <w:embedBold r:id="rId11" w:fontKey="{D8515738-9542-E24E-B72B-B3CE7ECCABEA}"/>
  </w:font>
  <w:font w:name="Times">
    <w:altName w:val="﷽﷽﷽﷽﷽﷽﷽﷽f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5" w:fontKey="{CDED939F-71B4-D94E-8B88-E6BC8AED11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28FC29D7" w:rsidR="0003158A" w:rsidRDefault="00E3312E" w:rsidP="00DE04BA">
    <w:pPr>
      <w:pStyle w:val="Footer"/>
    </w:pPr>
    <w:r w:rsidRPr="00E3312E">
      <w:t xml:space="preserve">2022 </w:t>
    </w:r>
    <w:r w:rsidR="006A75E3">
      <w:t>DODGE</w:t>
    </w:r>
    <w:r w:rsidRPr="00E3312E">
      <w:t xml:space="preserve">  |  </w:t>
    </w:r>
    <w:r w:rsidR="00753999">
      <w:t>Durango / Durango</w:t>
    </w:r>
    <w:r w:rsidR="00B66295">
      <w:t xml:space="preserve"> SRT</w:t>
    </w:r>
    <w:r w:rsidRPr="00E3312E">
      <w:t xml:space="preserve">  |  SPECIFICATION</w:t>
    </w:r>
    <w:r>
      <w:t>S</w:t>
    </w:r>
    <w:r>
      <w:tab/>
    </w:r>
    <w:r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Pr="00E3312E">
      <w:t>1</w:t>
    </w:r>
    <w:r w:rsidR="00E3003F" w:rsidRPr="00E3312E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2EDA6" w14:textId="77777777" w:rsidR="009663A9" w:rsidRDefault="009663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15AA6" w14:textId="77777777" w:rsidR="00BD44EB" w:rsidRDefault="00BD44EB" w:rsidP="00B728F6">
      <w:r>
        <w:separator/>
      </w:r>
    </w:p>
    <w:p w14:paraId="010F6242" w14:textId="77777777" w:rsidR="00BD44EB" w:rsidRDefault="00BD44EB"/>
    <w:p w14:paraId="46392A2F" w14:textId="77777777" w:rsidR="00BD44EB" w:rsidRDefault="00BD44EB"/>
    <w:p w14:paraId="1A142D5C" w14:textId="77777777" w:rsidR="00BD44EB" w:rsidRDefault="00BD44EB"/>
    <w:p w14:paraId="131CF106" w14:textId="77777777" w:rsidR="00BD44EB" w:rsidRDefault="00BD44EB"/>
    <w:p w14:paraId="58573B69" w14:textId="77777777" w:rsidR="00BD44EB" w:rsidRDefault="00BD44EB"/>
    <w:p w14:paraId="258F08E2" w14:textId="77777777" w:rsidR="00BD44EB" w:rsidRDefault="00BD44EB"/>
  </w:footnote>
  <w:footnote w:type="continuationSeparator" w:id="0">
    <w:p w14:paraId="741F050B" w14:textId="77777777" w:rsidR="00BD44EB" w:rsidRDefault="00BD44EB" w:rsidP="00B728F6">
      <w:r>
        <w:continuationSeparator/>
      </w:r>
    </w:p>
    <w:p w14:paraId="65117F24" w14:textId="77777777" w:rsidR="00BD44EB" w:rsidRDefault="00BD44EB"/>
    <w:p w14:paraId="6B476390" w14:textId="77777777" w:rsidR="00BD44EB" w:rsidRDefault="00BD44EB"/>
    <w:p w14:paraId="2CC38333" w14:textId="77777777" w:rsidR="00BD44EB" w:rsidRDefault="00BD44EB"/>
    <w:p w14:paraId="638D06FA" w14:textId="77777777" w:rsidR="00BD44EB" w:rsidRDefault="00BD44EB"/>
    <w:p w14:paraId="3451A1A7" w14:textId="77777777" w:rsidR="00BD44EB" w:rsidRDefault="00BD44EB"/>
    <w:p w14:paraId="3AB34EAC" w14:textId="77777777" w:rsidR="00BD44EB" w:rsidRDefault="00BD44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A0688" w14:textId="77777777" w:rsidR="009663A9" w:rsidRDefault="009663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7B20B3E9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76169" w14:textId="77777777" w:rsidR="009663A9" w:rsidRDefault="009663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11"/>
  </w:num>
  <w:num w:numId="5">
    <w:abstractNumId w:val="21"/>
  </w:num>
  <w:num w:numId="6">
    <w:abstractNumId w:val="19"/>
  </w:num>
  <w:num w:numId="7">
    <w:abstractNumId w:val="20"/>
  </w:num>
  <w:num w:numId="8">
    <w:abstractNumId w:val="16"/>
  </w:num>
  <w:num w:numId="9">
    <w:abstractNumId w:val="17"/>
  </w:num>
  <w:num w:numId="10">
    <w:abstractNumId w:val="18"/>
  </w:num>
  <w:num w:numId="11">
    <w:abstractNumId w:val="13"/>
  </w:num>
  <w:num w:numId="12">
    <w:abstractNumId w:val="15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8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50F47"/>
    <w:rsid w:val="00054492"/>
    <w:rsid w:val="00055DF5"/>
    <w:rsid w:val="000628F3"/>
    <w:rsid w:val="00065DCA"/>
    <w:rsid w:val="000909EE"/>
    <w:rsid w:val="00090D20"/>
    <w:rsid w:val="00097E56"/>
    <w:rsid w:val="000A5352"/>
    <w:rsid w:val="000B1176"/>
    <w:rsid w:val="000B2C9B"/>
    <w:rsid w:val="000B3D77"/>
    <w:rsid w:val="000C6F11"/>
    <w:rsid w:val="000D7EBA"/>
    <w:rsid w:val="000E3CCF"/>
    <w:rsid w:val="000F0DAB"/>
    <w:rsid w:val="000F3218"/>
    <w:rsid w:val="000F3447"/>
    <w:rsid w:val="000F5401"/>
    <w:rsid w:val="000F771A"/>
    <w:rsid w:val="0010115B"/>
    <w:rsid w:val="0010217B"/>
    <w:rsid w:val="00107654"/>
    <w:rsid w:val="001123AA"/>
    <w:rsid w:val="0011399C"/>
    <w:rsid w:val="001152A8"/>
    <w:rsid w:val="00123045"/>
    <w:rsid w:val="001278FC"/>
    <w:rsid w:val="00147D6E"/>
    <w:rsid w:val="0016137C"/>
    <w:rsid w:val="001712E9"/>
    <w:rsid w:val="00171BC1"/>
    <w:rsid w:val="00172FDA"/>
    <w:rsid w:val="00181925"/>
    <w:rsid w:val="0018683D"/>
    <w:rsid w:val="001907F0"/>
    <w:rsid w:val="001913BB"/>
    <w:rsid w:val="00191733"/>
    <w:rsid w:val="0019367F"/>
    <w:rsid w:val="00197C98"/>
    <w:rsid w:val="001A35B9"/>
    <w:rsid w:val="001A4B69"/>
    <w:rsid w:val="001A52C2"/>
    <w:rsid w:val="001A7532"/>
    <w:rsid w:val="001B1774"/>
    <w:rsid w:val="001C385B"/>
    <w:rsid w:val="001E1EF1"/>
    <w:rsid w:val="001E31AA"/>
    <w:rsid w:val="001F6B13"/>
    <w:rsid w:val="00210F38"/>
    <w:rsid w:val="002117B6"/>
    <w:rsid w:val="00215501"/>
    <w:rsid w:val="00216628"/>
    <w:rsid w:val="00237A0D"/>
    <w:rsid w:val="00244D5A"/>
    <w:rsid w:val="00255A09"/>
    <w:rsid w:val="002623E8"/>
    <w:rsid w:val="00277B0C"/>
    <w:rsid w:val="00287DED"/>
    <w:rsid w:val="002939D0"/>
    <w:rsid w:val="002A266B"/>
    <w:rsid w:val="002A60BB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26E1F"/>
    <w:rsid w:val="00334A55"/>
    <w:rsid w:val="00334A61"/>
    <w:rsid w:val="00340788"/>
    <w:rsid w:val="00346A31"/>
    <w:rsid w:val="0035080F"/>
    <w:rsid w:val="00355846"/>
    <w:rsid w:val="003560B8"/>
    <w:rsid w:val="00362207"/>
    <w:rsid w:val="003657F3"/>
    <w:rsid w:val="00376CFB"/>
    <w:rsid w:val="00383109"/>
    <w:rsid w:val="0038444A"/>
    <w:rsid w:val="003924AC"/>
    <w:rsid w:val="003940D6"/>
    <w:rsid w:val="003B404F"/>
    <w:rsid w:val="003D32E9"/>
    <w:rsid w:val="003D573D"/>
    <w:rsid w:val="003E3025"/>
    <w:rsid w:val="003F58E5"/>
    <w:rsid w:val="004057BF"/>
    <w:rsid w:val="004124FD"/>
    <w:rsid w:val="004228AE"/>
    <w:rsid w:val="00422C2A"/>
    <w:rsid w:val="0042797B"/>
    <w:rsid w:val="00443EA7"/>
    <w:rsid w:val="0045101F"/>
    <w:rsid w:val="004667D1"/>
    <w:rsid w:val="00472A14"/>
    <w:rsid w:val="00483572"/>
    <w:rsid w:val="00484976"/>
    <w:rsid w:val="0048537C"/>
    <w:rsid w:val="00490C41"/>
    <w:rsid w:val="00494641"/>
    <w:rsid w:val="00497206"/>
    <w:rsid w:val="004A2882"/>
    <w:rsid w:val="004B2493"/>
    <w:rsid w:val="004B6318"/>
    <w:rsid w:val="004B7FBA"/>
    <w:rsid w:val="004C7758"/>
    <w:rsid w:val="004D4479"/>
    <w:rsid w:val="004E3495"/>
    <w:rsid w:val="004E3FA8"/>
    <w:rsid w:val="004E66A4"/>
    <w:rsid w:val="004E6937"/>
    <w:rsid w:val="004F2F61"/>
    <w:rsid w:val="005327B8"/>
    <w:rsid w:val="00532909"/>
    <w:rsid w:val="0053642E"/>
    <w:rsid w:val="00543955"/>
    <w:rsid w:val="00547075"/>
    <w:rsid w:val="00551DEE"/>
    <w:rsid w:val="0055531D"/>
    <w:rsid w:val="00563B79"/>
    <w:rsid w:val="00566BB4"/>
    <w:rsid w:val="00570EDB"/>
    <w:rsid w:val="005A0F44"/>
    <w:rsid w:val="005A0F87"/>
    <w:rsid w:val="005B5B57"/>
    <w:rsid w:val="005B78D9"/>
    <w:rsid w:val="005C1B4E"/>
    <w:rsid w:val="005D12C3"/>
    <w:rsid w:val="005D491B"/>
    <w:rsid w:val="005E3150"/>
    <w:rsid w:val="00605606"/>
    <w:rsid w:val="00611EEC"/>
    <w:rsid w:val="00640A30"/>
    <w:rsid w:val="00642254"/>
    <w:rsid w:val="00643DD4"/>
    <w:rsid w:val="0065118A"/>
    <w:rsid w:val="00655107"/>
    <w:rsid w:val="00663C79"/>
    <w:rsid w:val="00666DF9"/>
    <w:rsid w:val="006736C6"/>
    <w:rsid w:val="0067661B"/>
    <w:rsid w:val="006A70F8"/>
    <w:rsid w:val="006A75E3"/>
    <w:rsid w:val="006B02CC"/>
    <w:rsid w:val="006B4E1E"/>
    <w:rsid w:val="006B5679"/>
    <w:rsid w:val="006D1F6B"/>
    <w:rsid w:val="006D708C"/>
    <w:rsid w:val="006E3E58"/>
    <w:rsid w:val="006E44AC"/>
    <w:rsid w:val="006F3B3E"/>
    <w:rsid w:val="00706B6E"/>
    <w:rsid w:val="0071087B"/>
    <w:rsid w:val="00712251"/>
    <w:rsid w:val="007128B4"/>
    <w:rsid w:val="00712AD2"/>
    <w:rsid w:val="00721424"/>
    <w:rsid w:val="00731FC5"/>
    <w:rsid w:val="00734D02"/>
    <w:rsid w:val="00753999"/>
    <w:rsid w:val="00757C7A"/>
    <w:rsid w:val="00761131"/>
    <w:rsid w:val="00767A41"/>
    <w:rsid w:val="00791684"/>
    <w:rsid w:val="007A352A"/>
    <w:rsid w:val="007A424E"/>
    <w:rsid w:val="007B043A"/>
    <w:rsid w:val="007C26A4"/>
    <w:rsid w:val="007D2EE2"/>
    <w:rsid w:val="007D6912"/>
    <w:rsid w:val="007E0DFE"/>
    <w:rsid w:val="007E193F"/>
    <w:rsid w:val="007E23D5"/>
    <w:rsid w:val="007E35EC"/>
    <w:rsid w:val="00801CDD"/>
    <w:rsid w:val="00802624"/>
    <w:rsid w:val="00833D23"/>
    <w:rsid w:val="00841486"/>
    <w:rsid w:val="008424CD"/>
    <w:rsid w:val="00867081"/>
    <w:rsid w:val="00871556"/>
    <w:rsid w:val="00891CC8"/>
    <w:rsid w:val="00897218"/>
    <w:rsid w:val="008D6AA3"/>
    <w:rsid w:val="008E2A09"/>
    <w:rsid w:val="008F4E17"/>
    <w:rsid w:val="008F53E6"/>
    <w:rsid w:val="008F58E5"/>
    <w:rsid w:val="00901320"/>
    <w:rsid w:val="0090672B"/>
    <w:rsid w:val="00914972"/>
    <w:rsid w:val="009172DD"/>
    <w:rsid w:val="00920887"/>
    <w:rsid w:val="009214B9"/>
    <w:rsid w:val="00927C25"/>
    <w:rsid w:val="00950B15"/>
    <w:rsid w:val="009663A9"/>
    <w:rsid w:val="009714DF"/>
    <w:rsid w:val="0097761C"/>
    <w:rsid w:val="00983898"/>
    <w:rsid w:val="00993FA7"/>
    <w:rsid w:val="0099493F"/>
    <w:rsid w:val="009A1FFD"/>
    <w:rsid w:val="009C43A3"/>
    <w:rsid w:val="009E0621"/>
    <w:rsid w:val="00A13DE6"/>
    <w:rsid w:val="00A21611"/>
    <w:rsid w:val="00A220C3"/>
    <w:rsid w:val="00A27B85"/>
    <w:rsid w:val="00A27C34"/>
    <w:rsid w:val="00A31F69"/>
    <w:rsid w:val="00A600EC"/>
    <w:rsid w:val="00A70469"/>
    <w:rsid w:val="00A708F0"/>
    <w:rsid w:val="00A72BF3"/>
    <w:rsid w:val="00A739A1"/>
    <w:rsid w:val="00A848C4"/>
    <w:rsid w:val="00A85C21"/>
    <w:rsid w:val="00A86694"/>
    <w:rsid w:val="00A966C8"/>
    <w:rsid w:val="00AB5DC4"/>
    <w:rsid w:val="00AC0EE1"/>
    <w:rsid w:val="00AC31E1"/>
    <w:rsid w:val="00AE5A22"/>
    <w:rsid w:val="00AE62CE"/>
    <w:rsid w:val="00AF2CDE"/>
    <w:rsid w:val="00B04467"/>
    <w:rsid w:val="00B04C6E"/>
    <w:rsid w:val="00B160BB"/>
    <w:rsid w:val="00B33800"/>
    <w:rsid w:val="00B372C9"/>
    <w:rsid w:val="00B5374E"/>
    <w:rsid w:val="00B57D79"/>
    <w:rsid w:val="00B66295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450D"/>
    <w:rsid w:val="00BC7B5B"/>
    <w:rsid w:val="00BD0CC4"/>
    <w:rsid w:val="00BD35CC"/>
    <w:rsid w:val="00BD44EB"/>
    <w:rsid w:val="00BE64A5"/>
    <w:rsid w:val="00BE64C8"/>
    <w:rsid w:val="00BF1D56"/>
    <w:rsid w:val="00C070FD"/>
    <w:rsid w:val="00C13890"/>
    <w:rsid w:val="00C248F6"/>
    <w:rsid w:val="00C27063"/>
    <w:rsid w:val="00C4416F"/>
    <w:rsid w:val="00C46F0D"/>
    <w:rsid w:val="00C54B3C"/>
    <w:rsid w:val="00C65237"/>
    <w:rsid w:val="00C72115"/>
    <w:rsid w:val="00C726A7"/>
    <w:rsid w:val="00C84178"/>
    <w:rsid w:val="00C95326"/>
    <w:rsid w:val="00C975CA"/>
    <w:rsid w:val="00CA256D"/>
    <w:rsid w:val="00CA25D6"/>
    <w:rsid w:val="00CA737A"/>
    <w:rsid w:val="00CB1AFD"/>
    <w:rsid w:val="00CC5546"/>
    <w:rsid w:val="00CD6FBA"/>
    <w:rsid w:val="00CE6983"/>
    <w:rsid w:val="00CF36A9"/>
    <w:rsid w:val="00D151E6"/>
    <w:rsid w:val="00D2074F"/>
    <w:rsid w:val="00D2537D"/>
    <w:rsid w:val="00D2582D"/>
    <w:rsid w:val="00D275B8"/>
    <w:rsid w:val="00D6088C"/>
    <w:rsid w:val="00D85C5E"/>
    <w:rsid w:val="00D87832"/>
    <w:rsid w:val="00D92D77"/>
    <w:rsid w:val="00D95549"/>
    <w:rsid w:val="00D95C8F"/>
    <w:rsid w:val="00DC0C7F"/>
    <w:rsid w:val="00DC7524"/>
    <w:rsid w:val="00DC7EEA"/>
    <w:rsid w:val="00DD5693"/>
    <w:rsid w:val="00DD5CE0"/>
    <w:rsid w:val="00DE04BA"/>
    <w:rsid w:val="00E12810"/>
    <w:rsid w:val="00E14688"/>
    <w:rsid w:val="00E3003F"/>
    <w:rsid w:val="00E3312E"/>
    <w:rsid w:val="00E426F0"/>
    <w:rsid w:val="00E43C75"/>
    <w:rsid w:val="00E71645"/>
    <w:rsid w:val="00E71ECA"/>
    <w:rsid w:val="00E82EDB"/>
    <w:rsid w:val="00EA2637"/>
    <w:rsid w:val="00EA26E3"/>
    <w:rsid w:val="00EA3C52"/>
    <w:rsid w:val="00EA4A0A"/>
    <w:rsid w:val="00EB6148"/>
    <w:rsid w:val="00EB6477"/>
    <w:rsid w:val="00EB6877"/>
    <w:rsid w:val="00ED78E9"/>
    <w:rsid w:val="00EE2246"/>
    <w:rsid w:val="00EF207E"/>
    <w:rsid w:val="00F050AD"/>
    <w:rsid w:val="00F1414A"/>
    <w:rsid w:val="00F161CC"/>
    <w:rsid w:val="00F25D13"/>
    <w:rsid w:val="00F26FDE"/>
    <w:rsid w:val="00F366DD"/>
    <w:rsid w:val="00F45F92"/>
    <w:rsid w:val="00F47F59"/>
    <w:rsid w:val="00F51AC1"/>
    <w:rsid w:val="00F570A7"/>
    <w:rsid w:val="00F63D1B"/>
    <w:rsid w:val="00F66BB0"/>
    <w:rsid w:val="00F7166A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3BB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3BB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13BB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913BB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1913BB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1913BB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1913B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913BB"/>
  </w:style>
  <w:style w:type="paragraph" w:styleId="Header">
    <w:name w:val="header"/>
    <w:basedOn w:val="Normal"/>
    <w:link w:val="HeaderChar"/>
    <w:uiPriority w:val="99"/>
    <w:unhideWhenUsed/>
    <w:qFormat/>
    <w:rsid w:val="001913BB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913BB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913BB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913BB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13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913BB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1913BB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913BB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1913BB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913BB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1913BB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1913BB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913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13B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13BB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13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13BB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1913BB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1913BB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1913BB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1913B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913BB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1913BB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1913BB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1913BB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1913BB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1913BB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1913BB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1913BB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1913BB"/>
    <w:pPr>
      <w:ind w:left="187" w:hanging="187"/>
    </w:pPr>
  </w:style>
  <w:style w:type="paragraph" w:customStyle="1" w:styleId="WeightsCopy7col">
    <w:name w:val="Weights Copy 7 col"/>
    <w:basedOn w:val="BodyCopy"/>
    <w:qFormat/>
    <w:rsid w:val="001913BB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1913BB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1913BB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1913BB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1913BB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1913BB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1913BB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1913BB"/>
    <w:pPr>
      <w:ind w:left="0" w:firstLine="0"/>
    </w:pPr>
  </w:style>
  <w:style w:type="paragraph" w:customStyle="1" w:styleId="FABodyCopy">
    <w:name w:val="FA Body Copy"/>
    <w:basedOn w:val="Normal"/>
    <w:qFormat/>
    <w:rsid w:val="001913BB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1913BB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1913BB"/>
    <w:pPr>
      <w:ind w:left="144"/>
    </w:pPr>
  </w:style>
  <w:style w:type="paragraph" w:customStyle="1" w:styleId="S-O-P">
    <w:name w:val="S-O-P"/>
    <w:basedOn w:val="FABodyCopy"/>
    <w:next w:val="FABodyCopy"/>
    <w:qFormat/>
    <w:rsid w:val="001913BB"/>
    <w:pPr>
      <w:jc w:val="center"/>
    </w:pPr>
  </w:style>
  <w:style w:type="paragraph" w:customStyle="1" w:styleId="TableSubhead">
    <w:name w:val="Table Subhead"/>
    <w:basedOn w:val="Normal"/>
    <w:qFormat/>
    <w:rsid w:val="001913BB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1913BB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1913BB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galli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0</TotalTime>
  <Pages>10</Pages>
  <Words>2192</Words>
  <Characters>12498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14661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Product Information</dc:title>
  <dc:subject>Specifications</dc:subject>
  <dc:creator>Microsoft Office User</dc:creator>
  <cp:keywords/>
  <dc:description/>
  <cp:lastModifiedBy>Microsoft Office User</cp:lastModifiedBy>
  <cp:revision>2</cp:revision>
  <cp:lastPrinted>2018-12-31T16:38:00Z</cp:lastPrinted>
  <dcterms:created xsi:type="dcterms:W3CDTF">2021-08-26T20:57:00Z</dcterms:created>
  <dcterms:modified xsi:type="dcterms:W3CDTF">2021-08-26T20:57:00Z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