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1D306FC9" w:rsidR="00C13890" w:rsidRPr="000F771A" w:rsidRDefault="00C13890" w:rsidP="00FE0CDA">
      <w:pPr>
        <w:pStyle w:val="Heading1"/>
        <w:spacing w:before="440"/>
      </w:pPr>
      <w:r w:rsidRPr="00984547">
        <w:t>20</w:t>
      </w:r>
      <w:r w:rsidR="00A85C21" w:rsidRPr="00984547">
        <w:t>2</w:t>
      </w:r>
      <w:r w:rsidR="00CA0EC1">
        <w:t>2</w:t>
      </w:r>
      <w:r w:rsidR="00712251" w:rsidRPr="00984547">
        <w:t xml:space="preserve"> </w:t>
      </w:r>
      <w:r w:rsidR="00EA69F2">
        <w:t>Dodge</w:t>
      </w:r>
      <w:r w:rsidR="00E11D81" w:rsidRPr="00E11D81">
        <w:t xml:space="preserve"> </w:t>
      </w:r>
      <w:r w:rsidR="00336256">
        <w:t>Durango / Durango</w:t>
      </w:r>
      <w:r w:rsidR="00EA69F2">
        <w:t xml:space="preserve"> SRT</w:t>
      </w:r>
    </w:p>
    <w:p w14:paraId="625FBD59" w14:textId="780D6538" w:rsidR="00216628" w:rsidRDefault="00657E46" w:rsidP="000F771A">
      <w:pPr>
        <w:pStyle w:val="Heading2"/>
      </w:pPr>
      <w:r>
        <w:t>FACT SHEET</w:t>
      </w:r>
    </w:p>
    <w:p w14:paraId="766C2FF8" w14:textId="77777777" w:rsidR="00AF52E7" w:rsidRPr="00DB69F7" w:rsidRDefault="00AF52E7" w:rsidP="00AF52E7">
      <w:pPr>
        <w:pStyle w:val="BodyCopy"/>
      </w:pPr>
      <w:r w:rsidRPr="00DB69F7">
        <w:t>The Dodge Durango continues to demonstrate its proven performance with a combination of uncompromised utility, advanced technology, class-leading towing, confident driving dynamics and iconic styling, making it the Dodge Charger of the three-row SUV segment.</w:t>
      </w:r>
    </w:p>
    <w:p w14:paraId="55D30527" w14:textId="516B4947" w:rsidR="00AF52E7" w:rsidRPr="00DB69F7" w:rsidRDefault="00AF52E7" w:rsidP="00AF52E7">
      <w:pPr>
        <w:pStyle w:val="BodyCopy"/>
      </w:pPr>
      <w:r w:rsidRPr="00DB69F7">
        <w:t>For the 2022 model year, the Durango continues to offer modern exterior styling and a driver-oriented cockpit.</w:t>
      </w:r>
      <w:r w:rsidR="00C642ED">
        <w:t xml:space="preserve"> </w:t>
      </w:r>
      <w:r w:rsidRPr="00DB69F7">
        <w:t>Five-times-faster Uconnect 5 is available on the largest-in-class 10.1-inch touchscreen which houses SRT Performance Pages on select models.</w:t>
      </w:r>
    </w:p>
    <w:p w14:paraId="21EB3B26" w14:textId="77777777" w:rsidR="00AF52E7" w:rsidRPr="00DB69F7" w:rsidRDefault="00AF52E7" w:rsidP="00AF52E7">
      <w:pPr>
        <w:pStyle w:val="BodyCopy"/>
      </w:pPr>
      <w:r w:rsidRPr="00DB69F7">
        <w:t>The Durango offers a range of engine options with its five distinct models, including the SXT, GT, Citadel, R/T and 475-horsepower SRT 392 – America’s fastest, most powerful and most capable three-row SUV powered by the 392-cubic-inch HEMI</w:t>
      </w:r>
      <w:r w:rsidRPr="00C642ED">
        <w:rPr>
          <w:vertAlign w:val="superscript"/>
        </w:rPr>
        <w:t>®</w:t>
      </w:r>
      <w:r w:rsidRPr="00DB69F7">
        <w:t xml:space="preserve"> V-8 engine. The Durango continues to have best-in-class towing capacity across its lineup:</w:t>
      </w:r>
    </w:p>
    <w:p w14:paraId="7E0FF3CC" w14:textId="77777777" w:rsidR="00AF52E7" w:rsidRPr="00AF52E7" w:rsidRDefault="00AF52E7" w:rsidP="00AF52E7">
      <w:pPr>
        <w:pStyle w:val="ListBullet"/>
      </w:pPr>
      <w:r w:rsidRPr="00AF52E7">
        <w:t>The legendary 392-cubic-inch HEMI V-8 and classic 5.7-liter HEMI V-8 engines with the Tow N Go Package outhaul every full-size, three-row SUV on the road, with a towing capability of 8,700 pounds.</w:t>
      </w:r>
    </w:p>
    <w:p w14:paraId="4508D93D" w14:textId="77777777" w:rsidR="00AF52E7" w:rsidRPr="00AF52E7" w:rsidRDefault="00AF52E7" w:rsidP="00AF52E7">
      <w:pPr>
        <w:pStyle w:val="ListBullet"/>
      </w:pPr>
      <w:r w:rsidRPr="00AF52E7">
        <w:t xml:space="preserve">The award-winning 3.6-liter </w:t>
      </w:r>
      <w:proofErr w:type="spellStart"/>
      <w:r w:rsidRPr="00AF52E7">
        <w:t>Pentastar</w:t>
      </w:r>
      <w:proofErr w:type="spellEnd"/>
      <w:r w:rsidRPr="00AF52E7">
        <w:t xml:space="preserve"> V-6 engine has a towing capability of 6,200 pounds.</w:t>
      </w:r>
    </w:p>
    <w:p w14:paraId="56A69289" w14:textId="7E47DD6E" w:rsidR="00AF52E7" w:rsidRPr="00DB69F7" w:rsidRDefault="00AF52E7" w:rsidP="00AF52E7">
      <w:pPr>
        <w:pStyle w:val="BodyCopy"/>
      </w:pPr>
      <w:r w:rsidRPr="00DB69F7">
        <w:t>Ranging from efficient V-6 power to the performance of the SRT 392, there is an option for every modern muscle-car performance enthusiast with a family. With the ability to seat up to seven in its three rows of seats, the Durango maintains its claim of being a family-friendly SUV, one equipped with Dodge muscle car attitude and extremely capable with best-in-class towing leadership at every trim level.</w:t>
      </w:r>
    </w:p>
    <w:p w14:paraId="4F507DE4" w14:textId="77777777" w:rsidR="00AF52E7" w:rsidRPr="00DB69F7" w:rsidRDefault="00AF52E7" w:rsidP="00AF52E7">
      <w:pPr>
        <w:pStyle w:val="Heading3"/>
      </w:pPr>
      <w:r w:rsidRPr="00DB69F7">
        <w:t>New for 2022</w:t>
      </w:r>
    </w:p>
    <w:p w14:paraId="5DFA71C9" w14:textId="77777777" w:rsidR="00AF52E7" w:rsidRPr="00DB69F7" w:rsidRDefault="00AF52E7" w:rsidP="00AF52E7">
      <w:pPr>
        <w:pStyle w:val="ListBullet"/>
      </w:pPr>
      <w:r w:rsidRPr="00DB69F7">
        <w:t>Blind-spot Monitoring and Rear Cross Path detection is standard across the Durango lineup</w:t>
      </w:r>
    </w:p>
    <w:p w14:paraId="6BEC23AD" w14:textId="77777777" w:rsidR="00AF52E7" w:rsidRPr="00DB69F7" w:rsidRDefault="00AF52E7" w:rsidP="00AF52E7">
      <w:pPr>
        <w:pStyle w:val="ListBullet"/>
      </w:pPr>
      <w:r w:rsidRPr="00DB69F7">
        <w:t>Durango SXT and GT models deliver more standard content:</w:t>
      </w:r>
    </w:p>
    <w:p w14:paraId="5D21A71F" w14:textId="77777777" w:rsidR="00AF52E7" w:rsidRPr="00DB69F7" w:rsidRDefault="00AF52E7" w:rsidP="00AF52E7">
      <w:pPr>
        <w:pStyle w:val="ListBullet2"/>
      </w:pPr>
      <w:r w:rsidRPr="00DB69F7">
        <w:t xml:space="preserve">SXT: Three-row, seven-passenger seating, power driver’s seat, </w:t>
      </w:r>
      <w:proofErr w:type="spellStart"/>
      <w:r w:rsidRPr="00DB69F7">
        <w:t>ParkSense</w:t>
      </w:r>
      <w:proofErr w:type="spellEnd"/>
      <w:r w:rsidRPr="00DB69F7">
        <w:t xml:space="preserve"> rear park assist system and bright roof rails</w:t>
      </w:r>
    </w:p>
    <w:p w14:paraId="6F153317" w14:textId="77777777" w:rsidR="00AF52E7" w:rsidRPr="00DB69F7" w:rsidRDefault="00AF52E7" w:rsidP="00AF52E7">
      <w:pPr>
        <w:pStyle w:val="ListBullet2"/>
      </w:pPr>
      <w:r w:rsidRPr="00DB69F7">
        <w:t>GT: Remote start system, heated front seats and steering wheel, and power liftgate</w:t>
      </w:r>
    </w:p>
    <w:p w14:paraId="1B55E99A" w14:textId="77777777" w:rsidR="00AF52E7" w:rsidRPr="00DB69F7" w:rsidRDefault="00AF52E7" w:rsidP="00C642ED">
      <w:pPr>
        <w:pStyle w:val="ListBullet"/>
        <w:keepNext/>
        <w:keepLines/>
      </w:pPr>
      <w:proofErr w:type="gramStart"/>
      <w:r w:rsidRPr="00DB69F7">
        <w:lastRenderedPageBreak/>
        <w:t>Plus</w:t>
      </w:r>
      <w:proofErr w:type="gramEnd"/>
      <w:r w:rsidRPr="00DB69F7">
        <w:t xml:space="preserve"> Group offers standard Adaptive Cruise Control with Stop, Advanced Brake Assist, Lane Departure Warning Plus and more standard content on GT and R/T models:</w:t>
      </w:r>
    </w:p>
    <w:p w14:paraId="49EF7051" w14:textId="77777777" w:rsidR="00AF52E7" w:rsidRPr="00DB69F7" w:rsidRDefault="00AF52E7" w:rsidP="00C642ED">
      <w:pPr>
        <w:pStyle w:val="ListBullet2"/>
        <w:keepNext/>
        <w:keepLines/>
      </w:pPr>
      <w:r w:rsidRPr="00DB69F7">
        <w:t>GT Plus: Memory system, rain-sensing automatic wipers, Bright cargo area scuff plates, leather seats with suede inserts and first and second-row heated seats</w:t>
      </w:r>
    </w:p>
    <w:p w14:paraId="01B4B62F" w14:textId="77777777" w:rsidR="00AF52E7" w:rsidRPr="00DB69F7" w:rsidRDefault="00AF52E7" w:rsidP="00AF52E7">
      <w:pPr>
        <w:pStyle w:val="ListBullet2"/>
      </w:pPr>
      <w:r w:rsidRPr="00DB69F7">
        <w:t xml:space="preserve">R/T Plus: </w:t>
      </w:r>
      <w:proofErr w:type="spellStart"/>
      <w:r w:rsidRPr="00DB69F7">
        <w:t>Nappa</w:t>
      </w:r>
      <w:proofErr w:type="spellEnd"/>
      <w:r w:rsidRPr="00DB69F7">
        <w:t xml:space="preserve"> leather with perforated inserts and accent stitching, sunroof, Forward Collision Warning with Active Braking, Harman </w:t>
      </w:r>
      <w:proofErr w:type="spellStart"/>
      <w:r w:rsidRPr="00DB69F7">
        <w:t>Kardon</w:t>
      </w:r>
      <w:proofErr w:type="spellEnd"/>
      <w:r w:rsidRPr="00DB69F7">
        <w:t xml:space="preserve"> premium audio system, Premium Interior Package (includes premium wrapped instrument panel and </w:t>
      </w:r>
      <w:proofErr w:type="spellStart"/>
      <w:r w:rsidRPr="00DB69F7">
        <w:t>Dinamica</w:t>
      </w:r>
      <w:proofErr w:type="spellEnd"/>
      <w:r w:rsidRPr="00DB69F7">
        <w:t xml:space="preserve"> soft-touch headliner)</w:t>
      </w:r>
    </w:p>
    <w:p w14:paraId="0CBDEBFD" w14:textId="77777777" w:rsidR="00AF52E7" w:rsidRPr="00DB69F7" w:rsidRDefault="00AF52E7" w:rsidP="00AF52E7">
      <w:pPr>
        <w:pStyle w:val="ListBullet"/>
      </w:pPr>
      <w:r w:rsidRPr="00DB69F7">
        <w:t>Blacktop Package now includes the performance hood on the GT and P265/50R20 performance All-season tires on GT and R/T models</w:t>
      </w:r>
    </w:p>
    <w:p w14:paraId="6D130441" w14:textId="3DCAC4CF" w:rsidR="00AF52E7" w:rsidRPr="00AF52E7" w:rsidRDefault="00AF52E7" w:rsidP="00AF52E7">
      <w:pPr>
        <w:pStyle w:val="Heading3"/>
      </w:pPr>
      <w:r w:rsidRPr="00AF52E7">
        <w:t>Highlights</w:t>
      </w:r>
    </w:p>
    <w:p w14:paraId="0D971D0E" w14:textId="26ED10A4" w:rsidR="00AF52E7" w:rsidRPr="00DB69F7" w:rsidRDefault="00AF52E7" w:rsidP="00AF52E7">
      <w:pPr>
        <w:pStyle w:val="ListBullet"/>
      </w:pPr>
      <w:r w:rsidRPr="00DB69F7">
        <w:t>Intelligent powertrains deliver more performance than ever across the Durango lineup for 2022 with the standard eight-speed automatic transmission and a driver-oriented electronic shifter. The Durango lineup includes:</w:t>
      </w:r>
    </w:p>
    <w:p w14:paraId="7942588E" w14:textId="77777777" w:rsidR="00AF52E7" w:rsidRPr="00AF52E7" w:rsidRDefault="00AF52E7" w:rsidP="00AF52E7">
      <w:pPr>
        <w:pStyle w:val="ListBullet2"/>
      </w:pPr>
      <w:r w:rsidRPr="00AF52E7">
        <w:t>The 392-cubic-inch HEMI V-8 engine on the Durango SRT 392 delivers 475 horsepower and 470 lb.-ft. of torque, 4.4-second 0-60 mile per hour (mph) acceleration, NHRA-certified 12.9-second quarter-mile and best-in-class towing capability of 8,700 pounds</w:t>
      </w:r>
    </w:p>
    <w:p w14:paraId="014C41D1" w14:textId="77777777" w:rsidR="00AF52E7" w:rsidRPr="00AF52E7" w:rsidRDefault="00AF52E7" w:rsidP="00AF52E7">
      <w:pPr>
        <w:pStyle w:val="ListBullet2"/>
      </w:pPr>
      <w:r w:rsidRPr="00AF52E7">
        <w:t>The classic 5.7-liter HEMI V-8 engine, standard on the Durango R/T and available on the Citadel, produces a best-in-class 360 horsepower and 390 lb.-ft. of torque</w:t>
      </w:r>
    </w:p>
    <w:p w14:paraId="658596B6" w14:textId="0AAFA53A" w:rsidR="00AF52E7" w:rsidRPr="00AF52E7" w:rsidRDefault="00AF52E7" w:rsidP="00AF52E7">
      <w:pPr>
        <w:pStyle w:val="ListBullet2"/>
      </w:pPr>
      <w:r w:rsidRPr="00AF52E7">
        <w:t xml:space="preserve">The award-winning 3.6-liter </w:t>
      </w:r>
      <w:proofErr w:type="spellStart"/>
      <w:r w:rsidRPr="00AF52E7">
        <w:t>Pentastar</w:t>
      </w:r>
      <w:proofErr w:type="spellEnd"/>
      <w:r w:rsidRPr="00AF52E7">
        <w:t xml:space="preserve"> V-6 engine rated at up to 295 horsepower and 260 lb.-ft. of torque is standard on the Durango Citadel, GT and SXT</w:t>
      </w:r>
    </w:p>
    <w:p w14:paraId="50F3AF44" w14:textId="77777777" w:rsidR="00AF52E7" w:rsidRPr="00AF52E7" w:rsidRDefault="00AF52E7" w:rsidP="00AF52E7">
      <w:pPr>
        <w:pStyle w:val="ListBullet"/>
      </w:pPr>
      <w:r w:rsidRPr="00AF52E7">
        <w:t xml:space="preserve">Standard </w:t>
      </w:r>
      <w:proofErr w:type="spellStart"/>
      <w:r w:rsidRPr="00AF52E7">
        <w:t>TorqueFlite</w:t>
      </w:r>
      <w:proofErr w:type="spellEnd"/>
      <w:r w:rsidRPr="00AF52E7">
        <w:t xml:space="preserve"> eight-speed automatic transmission, specifically calibrated for the Dodge Durango, optimizes shift points and delivers maximum torque to all four wheels: </w:t>
      </w:r>
    </w:p>
    <w:p w14:paraId="2F979F44" w14:textId="0F626463" w:rsidR="00AF52E7" w:rsidRPr="00DB69F7" w:rsidRDefault="00AF52E7" w:rsidP="00AF52E7">
      <w:pPr>
        <w:pStyle w:val="ListBullet2"/>
      </w:pPr>
      <w:r w:rsidRPr="00DB69F7">
        <w:t xml:space="preserve">The transmission </w:t>
      </w:r>
      <w:proofErr w:type="gramStart"/>
      <w:r w:rsidRPr="00DB69F7">
        <w:t>takes into account</w:t>
      </w:r>
      <w:proofErr w:type="gramEnd"/>
      <w:r w:rsidRPr="00DB69F7">
        <w:t xml:space="preserve"> variables, including engine torque gradients, kick-down events, longitudinal and lateral acceleration, grade changes, tire slip and downshift detection to determine the appropriate transmission shift map. The end result is a fully adaptable performance experience</w:t>
      </w:r>
    </w:p>
    <w:p w14:paraId="66C5CC31" w14:textId="5D1BFA25" w:rsidR="00AF52E7" w:rsidRPr="00DB69F7" w:rsidRDefault="00AF52E7" w:rsidP="00AF52E7">
      <w:pPr>
        <w:pStyle w:val="ListBullet2"/>
      </w:pPr>
      <w:r w:rsidRPr="00DB69F7">
        <w:t>For the ultimate driver-controlled experience, the transmission can be manually shifted using the performance-inspired steering-wheel paddle shifters</w:t>
      </w:r>
    </w:p>
    <w:p w14:paraId="4D37617F" w14:textId="77777777" w:rsidR="00AF52E7" w:rsidRPr="00AF52E7" w:rsidRDefault="00AF52E7" w:rsidP="00AF52E7">
      <w:pPr>
        <w:pStyle w:val="ListBullet"/>
      </w:pPr>
      <w:r w:rsidRPr="00AF52E7">
        <w:t>On both the 392 HEMI V-8 and the 5.7-liter HEMI V-8 engines, Fuel Saver Technology with cylinder-deactivation seamlessly alternates between smooth, high-fuel-economy, four-cylinder mode and V-8 mode when more power is in demand</w:t>
      </w:r>
    </w:p>
    <w:p w14:paraId="60A41BFA" w14:textId="77777777" w:rsidR="00AF52E7" w:rsidRPr="00AF52E7" w:rsidRDefault="00AF52E7" w:rsidP="00AF52E7">
      <w:pPr>
        <w:pStyle w:val="ListBullet"/>
      </w:pPr>
      <w:r w:rsidRPr="00AF52E7">
        <w:lastRenderedPageBreak/>
        <w:t>Driver-oriented electronic T-shifter gives the driver intuitive gear selection and offers an Auto Stick selector gate for added control</w:t>
      </w:r>
    </w:p>
    <w:p w14:paraId="12D233AB" w14:textId="77777777" w:rsidR="00AF52E7" w:rsidRPr="00AF52E7" w:rsidRDefault="00AF52E7" w:rsidP="00AF52E7">
      <w:pPr>
        <w:pStyle w:val="ListBullet"/>
      </w:pPr>
      <w:r w:rsidRPr="00AF52E7">
        <w:t xml:space="preserve">Dodge Durango’s rear-wheel-drive-based drivetrain is the foundation for its outstanding on-road driving performance, providing weight balance front to rear and improving transfer of power to each wheel. Available all-wheel drive (AWD) further enhances driver confidence by leveraging the Durango’s near perfect 50/50 weight distribution: </w:t>
      </w:r>
    </w:p>
    <w:p w14:paraId="2514E58A" w14:textId="77777777" w:rsidR="00AF52E7" w:rsidRPr="00DB69F7" w:rsidRDefault="00AF52E7" w:rsidP="00AF52E7">
      <w:pPr>
        <w:pStyle w:val="ListBullet2"/>
      </w:pPr>
      <w:r w:rsidRPr="00DB69F7">
        <w:t>The Durango SRT 392 features standard AWD – greatly enhancing traction and handling</w:t>
      </w:r>
    </w:p>
    <w:p w14:paraId="2DB69E60" w14:textId="3A217753" w:rsidR="00AF52E7" w:rsidRPr="00DB69F7" w:rsidRDefault="00AF52E7" w:rsidP="00AF52E7">
      <w:pPr>
        <w:pStyle w:val="ListBullet2"/>
      </w:pPr>
      <w:r w:rsidRPr="00DB69F7">
        <w:t>Durango models equipped with the 5.7-liter HEMI V-8 engine, AWD and the Trailer Tow Package feature a low-range transfer case with a neutral position:</w:t>
      </w:r>
    </w:p>
    <w:p w14:paraId="51E6880A" w14:textId="77777777" w:rsidR="00AF52E7" w:rsidRPr="00AF52E7" w:rsidRDefault="00AF52E7" w:rsidP="00AF52E7">
      <w:pPr>
        <w:pStyle w:val="ListBullet3"/>
      </w:pPr>
      <w:r w:rsidRPr="00AF52E7">
        <w:t>Low range improves light off-road performance and helps ease maneuvers, such as pulling a boat up a steep launch or backing up with a trailer</w:t>
      </w:r>
    </w:p>
    <w:p w14:paraId="13FDC632" w14:textId="30EB7389" w:rsidR="00AF52E7" w:rsidRPr="00AF52E7" w:rsidRDefault="00AF52E7" w:rsidP="00AF52E7">
      <w:pPr>
        <w:pStyle w:val="ListBullet3"/>
      </w:pPr>
      <w:r w:rsidRPr="00AF52E7">
        <w:t>The neutral position in the transfer case allows the vehicle to be flat-towed without damaging powertrain components</w:t>
      </w:r>
    </w:p>
    <w:p w14:paraId="09A9287C" w14:textId="77777777" w:rsidR="00AF52E7" w:rsidRPr="00AF52E7" w:rsidRDefault="00AF52E7" w:rsidP="00AF52E7">
      <w:pPr>
        <w:pStyle w:val="ListBullet"/>
      </w:pPr>
      <w:r w:rsidRPr="00AF52E7">
        <w:t>The Durango SRT performance look is available with all powertrains. The performance front fascia with functional SRT hood, including center air inlet duct flanked by heat extractors, is standard with the Blacktop Package on the Durango GT powered by the 3.6-liter V-6 engine and on Durango R/T models powered by the 5.7-liter HEMI V-8</w:t>
      </w:r>
    </w:p>
    <w:p w14:paraId="3982D8FD" w14:textId="77777777" w:rsidR="00AF52E7" w:rsidRPr="00AF52E7" w:rsidRDefault="00AF52E7" w:rsidP="00AF52E7">
      <w:pPr>
        <w:pStyle w:val="ListBullet"/>
      </w:pPr>
      <w:r w:rsidRPr="00AF52E7">
        <w:t>A driver’s SUV, the 2022 Dodge Durango delivers excitement and modernized refinement thanks to its world-class suspension, structural refinements and performance driving characteristics, all of which are usually found on premium performance SUVs at higher price points</w:t>
      </w:r>
    </w:p>
    <w:p w14:paraId="6BCB47BC" w14:textId="15584F7C" w:rsidR="00AF52E7" w:rsidRPr="00AF52E7" w:rsidRDefault="00AF52E7" w:rsidP="00AF52E7">
      <w:pPr>
        <w:pStyle w:val="ListBullet"/>
      </w:pPr>
      <w:r w:rsidRPr="00AF52E7">
        <w:t>The Durango exterior is distinctly Dodge, maintaining its muscular body and iconic styling, blending SRT and muscle car DNA throughout the Durango lineup:</w:t>
      </w:r>
    </w:p>
    <w:p w14:paraId="708BF1BA" w14:textId="53BC1414" w:rsidR="00AF52E7" w:rsidRPr="00DB69F7" w:rsidRDefault="00AF52E7" w:rsidP="00AF52E7">
      <w:pPr>
        <w:pStyle w:val="ListBullet2"/>
      </w:pPr>
      <w:r w:rsidRPr="00DB69F7">
        <w:t>Durango’s proud, forward-leaning profile captures some design cues from the Charger Widebody with the front fascia, LED low/high headlamps, LED daytime running lamp (DRL) signatures, sculpted hood, grille, rear spoiler and a variety of wheel options</w:t>
      </w:r>
    </w:p>
    <w:p w14:paraId="43C56548" w14:textId="77EE0D0E" w:rsidR="00AF52E7" w:rsidRPr="00DB69F7" w:rsidRDefault="00AF52E7" w:rsidP="00AF52E7">
      <w:pPr>
        <w:pStyle w:val="ListBullet2"/>
      </w:pPr>
      <w:r w:rsidRPr="00DB69F7">
        <w:t>Front end creates a wide cross-car read, with an upper grille that flows into the slim headlamp shape:</w:t>
      </w:r>
    </w:p>
    <w:p w14:paraId="06CB469D" w14:textId="77777777" w:rsidR="00AF52E7" w:rsidRPr="00AF52E7" w:rsidRDefault="00AF52E7" w:rsidP="00AF52E7">
      <w:pPr>
        <w:pStyle w:val="ListBullet3"/>
      </w:pPr>
      <w:r w:rsidRPr="00AF52E7">
        <w:t>The LED headlamps are slim and offer a modern shape, making Durango look more sinister</w:t>
      </w:r>
    </w:p>
    <w:p w14:paraId="3F60A524" w14:textId="77777777" w:rsidR="00AF52E7" w:rsidRPr="00AF52E7" w:rsidRDefault="00AF52E7" w:rsidP="00AF52E7">
      <w:pPr>
        <w:pStyle w:val="ListBullet3"/>
      </w:pPr>
      <w:r w:rsidRPr="00AF52E7">
        <w:t>Fog lamps are raised to make the front end feel more alert and aggressive</w:t>
      </w:r>
    </w:p>
    <w:p w14:paraId="79AC2114" w14:textId="77777777" w:rsidR="00AF52E7" w:rsidRPr="00DB69F7" w:rsidRDefault="00AF52E7" w:rsidP="00C642ED">
      <w:pPr>
        <w:pStyle w:val="ListBullet2"/>
        <w:keepNext/>
        <w:keepLines/>
      </w:pPr>
      <w:r w:rsidRPr="00DB69F7">
        <w:lastRenderedPageBreak/>
        <w:t xml:space="preserve">A variety of wheel options offered throughout the Durango lineup: </w:t>
      </w:r>
    </w:p>
    <w:p w14:paraId="5B7DF5A6" w14:textId="77777777" w:rsidR="00AF52E7" w:rsidRPr="00AF52E7" w:rsidRDefault="00AF52E7" w:rsidP="00C642ED">
      <w:pPr>
        <w:pStyle w:val="ListBullet3"/>
        <w:keepNext/>
        <w:keepLines/>
      </w:pPr>
      <w:r w:rsidRPr="00AF52E7">
        <w:t>20-by-8-inch Fine Silver (GT and R/T)</w:t>
      </w:r>
    </w:p>
    <w:p w14:paraId="0A45C50A" w14:textId="77777777" w:rsidR="00AF52E7" w:rsidRPr="00AF52E7" w:rsidRDefault="00AF52E7" w:rsidP="00AF52E7">
      <w:pPr>
        <w:pStyle w:val="ListBullet3"/>
      </w:pPr>
      <w:r w:rsidRPr="00AF52E7">
        <w:t>20-by-8-inch Satin Carbon (Citadel); included with the SXT Platinum Package</w:t>
      </w:r>
    </w:p>
    <w:p w14:paraId="31A4BB0B" w14:textId="77777777" w:rsidR="00AF52E7" w:rsidRPr="00AF52E7" w:rsidRDefault="00AF52E7" w:rsidP="00AF52E7">
      <w:pPr>
        <w:pStyle w:val="ListBullet3"/>
      </w:pPr>
      <w:r w:rsidRPr="00AF52E7">
        <w:t>20-by-10-inch Lights Out (included with Black Package on SRT 392; included with Blacktop Package on R/T Tow N Go)</w:t>
      </w:r>
    </w:p>
    <w:p w14:paraId="17A8677F" w14:textId="77777777" w:rsidR="00AF52E7" w:rsidRPr="00AF52E7" w:rsidRDefault="00AF52E7" w:rsidP="00AF52E7">
      <w:pPr>
        <w:pStyle w:val="ListBullet3"/>
      </w:pPr>
      <w:r w:rsidRPr="00AF52E7">
        <w:t>20-by-8-inch Black Noise (included with Blacktop Package on SXT, GT, R/T)</w:t>
      </w:r>
    </w:p>
    <w:p w14:paraId="32972617" w14:textId="373AEAF4" w:rsidR="00AF52E7" w:rsidRPr="00DB69F7" w:rsidRDefault="00AF52E7" w:rsidP="00AF52E7">
      <w:pPr>
        <w:pStyle w:val="ListBullet"/>
      </w:pPr>
      <w:r w:rsidRPr="00DB69F7">
        <w:t>Along with its ultimate performance capabilities, the interior on the 2022 Dodge Durango continues to deliver uncompromised utility, advanced technology and aggressive styling:</w:t>
      </w:r>
    </w:p>
    <w:p w14:paraId="6B9D079C" w14:textId="6A54655C" w:rsidR="00AF52E7" w:rsidRPr="00DB69F7" w:rsidRDefault="00AF52E7" w:rsidP="00AF52E7">
      <w:pPr>
        <w:pStyle w:val="ListBullet2"/>
      </w:pPr>
      <w:r w:rsidRPr="00DB69F7">
        <w:t>The interior has a spacious feel and features a redesigned driver-centric cockpit, instrument panel, center console and front door uppers with seat memory switches for ease of access across the full Durango lineup</w:t>
      </w:r>
    </w:p>
    <w:p w14:paraId="0239E1EA" w14:textId="42C168A4" w:rsidR="00AF52E7" w:rsidRPr="00DB69F7" w:rsidRDefault="00AF52E7" w:rsidP="00AF52E7">
      <w:pPr>
        <w:pStyle w:val="ListBullet2"/>
      </w:pPr>
      <w:r w:rsidRPr="00DB69F7">
        <w:t xml:space="preserve">The Challenger-inspired driver-oriented cockpit is refined, upscale and high-tech throughout, featuring an available, largest-in-class 10.1-inch touchscreen angled </w:t>
      </w:r>
      <w:r>
        <w:br/>
      </w:r>
      <w:r w:rsidRPr="00DB69F7">
        <w:t>7 degrees toward the driver:</w:t>
      </w:r>
    </w:p>
    <w:p w14:paraId="019C7367" w14:textId="10D83CD7" w:rsidR="00AF52E7" w:rsidRPr="00DB69F7" w:rsidRDefault="00AF52E7" w:rsidP="00AF52E7">
      <w:pPr>
        <w:pStyle w:val="ListBullet3"/>
      </w:pPr>
      <w:r w:rsidRPr="00DB69F7">
        <w:t>Center stack features 10.1-inch touchscreen with Uconnect 5 system and is horizontally focused; mid-mounted switch bank is equipped with chrome stripped toggles</w:t>
      </w:r>
    </w:p>
    <w:p w14:paraId="6A03DC08" w14:textId="0277B718" w:rsidR="00AF52E7" w:rsidRPr="00AF52E7" w:rsidRDefault="00AF52E7" w:rsidP="00AF52E7">
      <w:pPr>
        <w:pStyle w:val="ListBullet4"/>
      </w:pPr>
      <w:r w:rsidRPr="00AF52E7">
        <w:t>Comfort controls easier to access with dedicated heated and cooled seat buttons</w:t>
      </w:r>
    </w:p>
    <w:p w14:paraId="311D16C9" w14:textId="77777777" w:rsidR="00AF52E7" w:rsidRPr="00AF52E7" w:rsidRDefault="00AF52E7" w:rsidP="00AF52E7">
      <w:pPr>
        <w:pStyle w:val="ListBullet4"/>
      </w:pPr>
      <w:r w:rsidRPr="00AF52E7">
        <w:t>Sporty feeling integrated toggle switches with bright accents</w:t>
      </w:r>
    </w:p>
    <w:p w14:paraId="43FFFBBB" w14:textId="77777777" w:rsidR="00AF52E7" w:rsidRPr="00DB69F7" w:rsidRDefault="00AF52E7" w:rsidP="00AF52E7">
      <w:pPr>
        <w:pStyle w:val="ListBullet2"/>
      </w:pPr>
      <w:r w:rsidRPr="00DB69F7">
        <w:t>Wrapped and accent-stitched mid-bolster on the instrument panel is featured throughout the entire Durango lineup</w:t>
      </w:r>
    </w:p>
    <w:p w14:paraId="4E68FF30" w14:textId="1C968472" w:rsidR="00AF52E7" w:rsidRPr="00DB69F7" w:rsidRDefault="00AF52E7" w:rsidP="00AF52E7">
      <w:pPr>
        <w:pStyle w:val="ListBullet2"/>
      </w:pPr>
      <w:r w:rsidRPr="00DB69F7">
        <w:t>On Durango GT models and up, each price class has an available wrapped instrument panel included in the Premium Group, standard on R/T Plus</w:t>
      </w:r>
    </w:p>
    <w:p w14:paraId="2D12AE81" w14:textId="77777777" w:rsidR="00AF52E7" w:rsidRPr="00DB69F7" w:rsidRDefault="00AF52E7" w:rsidP="00AF52E7">
      <w:pPr>
        <w:pStyle w:val="ListBullet2"/>
      </w:pPr>
      <w:r w:rsidRPr="00DB69F7">
        <w:t>More refined and high-end vent details and decorative elements</w:t>
      </w:r>
    </w:p>
    <w:p w14:paraId="40BD4B14" w14:textId="727418E8" w:rsidR="00AF52E7" w:rsidRPr="00DB69F7" w:rsidRDefault="00AF52E7" w:rsidP="00AF52E7">
      <w:pPr>
        <w:pStyle w:val="ListBullet2"/>
      </w:pPr>
      <w:r w:rsidRPr="00DB69F7">
        <w:t>Center console offers more bin storage, soft-wrapped surround with accent stitch on all price classes, key fob storage and available, convenient wireless charging</w:t>
      </w:r>
    </w:p>
    <w:p w14:paraId="38F60B4B" w14:textId="52A2AEBD" w:rsidR="00AF52E7" w:rsidRPr="00DB69F7" w:rsidRDefault="00AF52E7" w:rsidP="00C642ED">
      <w:pPr>
        <w:pStyle w:val="ListBullet2"/>
        <w:keepNext/>
        <w:keepLines/>
      </w:pPr>
      <w:r w:rsidRPr="00DB69F7">
        <w:lastRenderedPageBreak/>
        <w:t>Variety of interior colors and finishes throughout the lineup:</w:t>
      </w:r>
    </w:p>
    <w:p w14:paraId="521C0B98" w14:textId="77777777" w:rsidR="00AF52E7" w:rsidRPr="00DB69F7" w:rsidRDefault="00AF52E7" w:rsidP="00C642ED">
      <w:pPr>
        <w:pStyle w:val="ListBullet3"/>
        <w:keepNext/>
        <w:keepLines/>
      </w:pPr>
      <w:r w:rsidRPr="00DB69F7">
        <w:t>SXT: Supernova applique</w:t>
      </w:r>
    </w:p>
    <w:p w14:paraId="18F5ADC6" w14:textId="77777777" w:rsidR="00AF52E7" w:rsidRPr="00DB69F7" w:rsidRDefault="00AF52E7" w:rsidP="00C642ED">
      <w:pPr>
        <w:pStyle w:val="ListBullet3"/>
        <w:keepNext/>
        <w:keepLines/>
      </w:pPr>
      <w:r w:rsidRPr="00DB69F7">
        <w:t>GT: Apex applique</w:t>
      </w:r>
    </w:p>
    <w:p w14:paraId="24183975" w14:textId="77777777" w:rsidR="00AF52E7" w:rsidRPr="00DB69F7" w:rsidRDefault="00AF52E7" w:rsidP="00C642ED">
      <w:pPr>
        <w:pStyle w:val="ListBullet3"/>
        <w:keepNext/>
        <w:keepLines/>
      </w:pPr>
      <w:r w:rsidRPr="00DB69F7">
        <w:t xml:space="preserve">R/T: </w:t>
      </w:r>
      <w:proofErr w:type="spellStart"/>
      <w:r w:rsidRPr="00DB69F7">
        <w:t>Vitra</w:t>
      </w:r>
      <w:proofErr w:type="spellEnd"/>
      <w:r w:rsidRPr="00DB69F7">
        <w:t xml:space="preserve"> Grey interior, Apex applique; Forged Carbon Fiber is optional</w:t>
      </w:r>
    </w:p>
    <w:p w14:paraId="5060FDA4" w14:textId="77777777" w:rsidR="00AF52E7" w:rsidRPr="00DB69F7" w:rsidRDefault="00AF52E7" w:rsidP="00C642ED">
      <w:pPr>
        <w:pStyle w:val="ListBullet3"/>
        <w:keepNext/>
        <w:keepLines/>
      </w:pPr>
      <w:r w:rsidRPr="00DB69F7">
        <w:t>Citadel: Ebony Red, Crypto Sweep – laser-etched, Gloss Black applique</w:t>
      </w:r>
    </w:p>
    <w:p w14:paraId="33EF6900" w14:textId="46167010" w:rsidR="00AF52E7" w:rsidRPr="00DB69F7" w:rsidRDefault="00AF52E7" w:rsidP="00AF52E7">
      <w:pPr>
        <w:pStyle w:val="ListBullet"/>
      </w:pPr>
      <w:r w:rsidRPr="00DB69F7">
        <w:t>The Durango R/T AWD equipped with the Tow N Go Package leverages SRT’s menacing looks, 5.7-liter HEMI V-8 performance and unmatched towing with best-in-class towing of 8,700 pounds, an increased top speed of 145 mph, Track, Sport, Snow and Tow drive modes and a retuned SRT-performance exhaust with an unmistakable iconic Dodge exhaust rumble:</w:t>
      </w:r>
    </w:p>
    <w:p w14:paraId="029BF879" w14:textId="77777777" w:rsidR="00AF52E7" w:rsidRPr="00AF52E7" w:rsidRDefault="00AF52E7" w:rsidP="00AF52E7">
      <w:pPr>
        <w:pStyle w:val="ListBullet2"/>
      </w:pPr>
      <w:r w:rsidRPr="00AF52E7">
        <w:t>R/T AWD equipped with the Tow N Go Package also includes Performance Pages, retuned SRT active noise cancellation, Electronic Limited Slip Differential and SRT active damping suspension</w:t>
      </w:r>
    </w:p>
    <w:p w14:paraId="3497FAC5" w14:textId="53B87392" w:rsidR="00AF52E7" w:rsidRPr="00AF52E7" w:rsidRDefault="00AF52E7" w:rsidP="00AF52E7">
      <w:pPr>
        <w:pStyle w:val="ListBullet2"/>
      </w:pPr>
      <w:r w:rsidRPr="00AF52E7">
        <w:t>Updated styling includes SRT wheels and tires, black Brembo brakes, flares and sills, exhaust with tips and lower valence:</w:t>
      </w:r>
    </w:p>
    <w:p w14:paraId="457C35FA" w14:textId="77777777" w:rsidR="00AF52E7" w:rsidRPr="00AF52E7" w:rsidRDefault="00AF52E7" w:rsidP="00AF52E7">
      <w:pPr>
        <w:pStyle w:val="ListBullet3"/>
      </w:pPr>
      <w:r w:rsidRPr="00AF52E7">
        <w:t>Standard 20-by-10-inch aluminum wheels in Matte Vapor finish ride on Pirelli Scorpion Zero all-season tires</w:t>
      </w:r>
    </w:p>
    <w:p w14:paraId="492FA391" w14:textId="77777777" w:rsidR="00AF52E7" w:rsidRPr="00AF52E7" w:rsidRDefault="00AF52E7" w:rsidP="00AF52E7">
      <w:pPr>
        <w:pStyle w:val="ListBullet"/>
      </w:pPr>
      <w:r w:rsidRPr="00AF52E7">
        <w:t xml:space="preserve">The Dodge Durango Citadel is the all-in luxury trim of the Durango lineup and delivers many premium features as standard equipment: </w:t>
      </w:r>
    </w:p>
    <w:p w14:paraId="43A2D328" w14:textId="663682B3" w:rsidR="00AF52E7" w:rsidRPr="00DB69F7" w:rsidRDefault="00AF52E7" w:rsidP="00C642ED">
      <w:pPr>
        <w:pStyle w:val="ListBullet2"/>
      </w:pPr>
      <w:r w:rsidRPr="00DB69F7">
        <w:t>Durango Citadel offers two powertrain options, both include standard towing equipment:</w:t>
      </w:r>
    </w:p>
    <w:p w14:paraId="588B8B6F" w14:textId="77777777" w:rsidR="00AF52E7" w:rsidRPr="00DB69F7" w:rsidRDefault="00AF52E7" w:rsidP="00C642ED">
      <w:pPr>
        <w:pStyle w:val="ListBullet3"/>
      </w:pPr>
      <w:r w:rsidRPr="00DB69F7">
        <w:t xml:space="preserve">The award-winning 3.6-liter </w:t>
      </w:r>
      <w:proofErr w:type="spellStart"/>
      <w:r w:rsidRPr="00DB69F7">
        <w:t>Pentastar</w:t>
      </w:r>
      <w:proofErr w:type="spellEnd"/>
      <w:r w:rsidRPr="00DB69F7">
        <w:t xml:space="preserve"> V-6 engine rated at up to 295 horsepower and 260 lb.-ft. of torque is standard</w:t>
      </w:r>
    </w:p>
    <w:p w14:paraId="7C70FC5C" w14:textId="77777777" w:rsidR="00AF52E7" w:rsidRPr="00DB69F7" w:rsidRDefault="00AF52E7" w:rsidP="00C642ED">
      <w:pPr>
        <w:pStyle w:val="ListBullet3"/>
      </w:pPr>
      <w:r w:rsidRPr="00DB69F7">
        <w:t>The classic 5.7-liter HEMI V-8 engine, available on the Citadel, produces a best-in-class 360 horsepower and 390 lb.-ft. of torque</w:t>
      </w:r>
    </w:p>
    <w:p w14:paraId="158E49DD" w14:textId="77777777" w:rsidR="00AF52E7" w:rsidRPr="00C642ED" w:rsidRDefault="00AF52E7" w:rsidP="00C642ED">
      <w:pPr>
        <w:pStyle w:val="ListBullet2"/>
      </w:pPr>
      <w:r w:rsidRPr="00C642ED">
        <w:t>Trailer-tow Group IV equipment is standard on Citadel with an integrated trailer brake switch, heavy-duty engine oil cooler, Class IV hitch receiver, rear load-leveling shocks and full-size spare tire with the Class IV trailer receiver and integrated brake controller</w:t>
      </w:r>
    </w:p>
    <w:p w14:paraId="0EB46141" w14:textId="544104FD" w:rsidR="00AF52E7" w:rsidRPr="00C642ED" w:rsidRDefault="00AF52E7" w:rsidP="00C642ED">
      <w:pPr>
        <w:pStyle w:val="ListBullet2"/>
      </w:pPr>
      <w:r w:rsidRPr="00C642ED">
        <w:t>The Citadel exterior features unique cues and accents, including:</w:t>
      </w:r>
    </w:p>
    <w:p w14:paraId="3903B668" w14:textId="77777777" w:rsidR="00AF52E7" w:rsidRPr="00DB69F7" w:rsidRDefault="00AF52E7" w:rsidP="00C642ED">
      <w:pPr>
        <w:pStyle w:val="ListBullet3"/>
      </w:pPr>
      <w:r w:rsidRPr="00DB69F7">
        <w:t>Platinum chrome accents on door handles and mirror caps</w:t>
      </w:r>
    </w:p>
    <w:p w14:paraId="5E798BAC" w14:textId="77777777" w:rsidR="00AF52E7" w:rsidRPr="00DB69F7" w:rsidRDefault="00AF52E7" w:rsidP="00C642ED">
      <w:pPr>
        <w:pStyle w:val="ListBullet3"/>
      </w:pPr>
      <w:r w:rsidRPr="00DB69F7">
        <w:t>20-by-8-inch Satin Carbon wheels</w:t>
      </w:r>
    </w:p>
    <w:p w14:paraId="77F021CB" w14:textId="77777777" w:rsidR="00AF52E7" w:rsidRPr="00DB69F7" w:rsidRDefault="00AF52E7" w:rsidP="00C642ED">
      <w:pPr>
        <w:pStyle w:val="ListBullet3"/>
      </w:pPr>
      <w:r w:rsidRPr="00DB69F7">
        <w:t>Dual rear exhaust with bright chrome tips</w:t>
      </w:r>
    </w:p>
    <w:p w14:paraId="524D608E" w14:textId="5D693054" w:rsidR="00AF52E7" w:rsidRPr="00DB69F7" w:rsidRDefault="00AF52E7" w:rsidP="00C642ED">
      <w:pPr>
        <w:pStyle w:val="ListBullet2"/>
      </w:pPr>
      <w:r w:rsidRPr="00DB69F7">
        <w:lastRenderedPageBreak/>
        <w:t xml:space="preserve">With room for six people, the Citadel features heated and ventilated </w:t>
      </w:r>
      <w:proofErr w:type="spellStart"/>
      <w:r w:rsidRPr="00DB69F7">
        <w:t>Nappa</w:t>
      </w:r>
      <w:proofErr w:type="spellEnd"/>
      <w:r w:rsidRPr="00DB69F7">
        <w:t xml:space="preserve"> leather front and passenger seats with embossed “Dodge stripes” // and heated second-row captain’s chairs</w:t>
      </w:r>
    </w:p>
    <w:p w14:paraId="7D7E1281" w14:textId="77777777" w:rsidR="00AF52E7" w:rsidRPr="00DB69F7" w:rsidRDefault="00AF52E7" w:rsidP="00C642ED">
      <w:pPr>
        <w:pStyle w:val="ListBullet2"/>
      </w:pPr>
      <w:r w:rsidRPr="00DB69F7">
        <w:t>Largest-in-class 10.1-inch touchscreen with Uconnect 5 comes standard with TomTom navigation, Sirius XM Radio, wireless Apple CarPlay and wireless Android Auto</w:t>
      </w:r>
    </w:p>
    <w:p w14:paraId="6898E6C8" w14:textId="138527BE" w:rsidR="00AF52E7" w:rsidRPr="00DB69F7" w:rsidRDefault="00AF52E7" w:rsidP="00C642ED">
      <w:pPr>
        <w:pStyle w:val="ListBullet2"/>
      </w:pPr>
      <w:r w:rsidRPr="00DB69F7">
        <w:t xml:space="preserve">Full suite of safety features includes Adaptive Cruise Control with Stop, Forward Collision Warning with Active Braking, Advanced Brake Assist, </w:t>
      </w:r>
      <w:proofErr w:type="spellStart"/>
      <w:r w:rsidRPr="00DB69F7">
        <w:t>LaneSense</w:t>
      </w:r>
      <w:proofErr w:type="spellEnd"/>
      <w:r w:rsidRPr="00DB69F7">
        <w:t xml:space="preserve"> Lane Departure Warning with Lane Keep Assist</w:t>
      </w:r>
    </w:p>
    <w:p w14:paraId="4CDA73AD" w14:textId="276FFF3A" w:rsidR="00AF52E7" w:rsidRPr="00C642ED" w:rsidRDefault="00AF52E7" w:rsidP="00C642ED">
      <w:pPr>
        <w:pStyle w:val="ListBullet"/>
      </w:pPr>
      <w:r w:rsidRPr="00C642ED">
        <w:t>10.1-inch touchscreen is nearly 20 percent larger than Uconnect 8.4-inch touchscreen and is standard on the Durango R/T, Citadel and SRT 392; optional on the GT with Premium Group:</w:t>
      </w:r>
    </w:p>
    <w:p w14:paraId="739498B3" w14:textId="77777777" w:rsidR="00AF52E7" w:rsidRPr="00DB69F7" w:rsidRDefault="00AF52E7" w:rsidP="00C642ED">
      <w:pPr>
        <w:pStyle w:val="ListBullet2"/>
      </w:pPr>
      <w:r w:rsidRPr="00DB69F7">
        <w:t>Apple CarPlay and Android Auto are standard on all Durango models</w:t>
      </w:r>
    </w:p>
    <w:p w14:paraId="26B2F79A" w14:textId="5B2DC832" w:rsidR="00AF52E7" w:rsidRPr="00DB69F7" w:rsidRDefault="00AF52E7" w:rsidP="00C642ED">
      <w:pPr>
        <w:pStyle w:val="ListBullet2"/>
      </w:pPr>
      <w:r w:rsidRPr="00DB69F7">
        <w:t>Available wireless charging keeps personal devices fully charged without cords cluttering up the cabin – standard on R/T, Citadel and SRT 392; optional on GT with Premium Group</w:t>
      </w:r>
    </w:p>
    <w:p w14:paraId="3AD18A10" w14:textId="6F6D698B" w:rsidR="00AF52E7" w:rsidRPr="00C642ED" w:rsidRDefault="00AF52E7" w:rsidP="00C642ED">
      <w:pPr>
        <w:pStyle w:val="ListBullet"/>
      </w:pPr>
      <w:r w:rsidRPr="00C642ED">
        <w:t>The Durango offers the Uconnect 5 system, which is five times faster, more connected, helpful, content-rich and adds greater personalization, making it the most advanced Uconnect system ever:</w:t>
      </w:r>
    </w:p>
    <w:p w14:paraId="13AA6DB8" w14:textId="1DE4D934" w:rsidR="00AF52E7" w:rsidRPr="00DB69F7" w:rsidRDefault="00AF52E7" w:rsidP="00C642ED">
      <w:pPr>
        <w:pStyle w:val="ListBullet2"/>
      </w:pPr>
      <w:r w:rsidRPr="00DB69F7">
        <w:t>The Uconnect 5 system includes unique appearances and features specific to the Durango, including:</w:t>
      </w:r>
    </w:p>
    <w:p w14:paraId="0C3FE086" w14:textId="77777777" w:rsidR="00AF52E7" w:rsidRPr="00C642ED" w:rsidRDefault="00AF52E7" w:rsidP="00C642ED">
      <w:pPr>
        <w:pStyle w:val="ListBullet3"/>
      </w:pPr>
      <w:r w:rsidRPr="00C642ED">
        <w:t>Unique Dodge-themed appearance with black and red accents</w:t>
      </w:r>
    </w:p>
    <w:p w14:paraId="09951C65" w14:textId="77777777" w:rsidR="00AF52E7" w:rsidRPr="00C642ED" w:rsidRDefault="00AF52E7" w:rsidP="00C642ED">
      <w:pPr>
        <w:pStyle w:val="ListBullet3"/>
      </w:pPr>
      <w:r w:rsidRPr="00C642ED">
        <w:t>Vehicle icon on the category bar features Durango graphic</w:t>
      </w:r>
    </w:p>
    <w:p w14:paraId="386F0C82" w14:textId="765268E1" w:rsidR="00AF52E7" w:rsidRPr="00DB69F7" w:rsidRDefault="00AF52E7" w:rsidP="00C642ED">
      <w:pPr>
        <w:pStyle w:val="ListBullet2"/>
      </w:pPr>
      <w:r w:rsidRPr="00DB69F7">
        <w:t>SRT models have additional unique appearance features and Easter eggs, including:</w:t>
      </w:r>
    </w:p>
    <w:p w14:paraId="173FAB73" w14:textId="77777777" w:rsidR="00AF52E7" w:rsidRPr="00C642ED" w:rsidRDefault="00AF52E7" w:rsidP="00C642ED">
      <w:pPr>
        <w:pStyle w:val="ListBullet3"/>
      </w:pPr>
      <w:r w:rsidRPr="00C642ED">
        <w:t>Unique SRT “Smoke Show” start-up animation</w:t>
      </w:r>
    </w:p>
    <w:p w14:paraId="00A1148D" w14:textId="528E7D2B" w:rsidR="00AF52E7" w:rsidRPr="00C642ED" w:rsidRDefault="00AF52E7" w:rsidP="00C642ED">
      <w:pPr>
        <w:pStyle w:val="ListBullet3"/>
      </w:pPr>
      <w:r w:rsidRPr="00C642ED">
        <w:t>Climate control page features Dodge stripe adjustable climate control icon and “Mode person” with race helmet</w:t>
      </w:r>
    </w:p>
    <w:p w14:paraId="3E9E1A6C" w14:textId="77777777" w:rsidR="00AF52E7" w:rsidRPr="00C642ED" w:rsidRDefault="00AF52E7" w:rsidP="00C642ED">
      <w:pPr>
        <w:pStyle w:val="ListBullet3"/>
      </w:pPr>
      <w:r w:rsidRPr="00C642ED">
        <w:t>Unique Serpentine font used throughout the Durango display system</w:t>
      </w:r>
    </w:p>
    <w:p w14:paraId="526879BA" w14:textId="3F64B728" w:rsidR="00AF52E7" w:rsidRPr="00C642ED" w:rsidRDefault="00AF52E7" w:rsidP="00C642ED">
      <w:pPr>
        <w:pStyle w:val="ListBullet3"/>
      </w:pPr>
      <w:r w:rsidRPr="00C642ED">
        <w:t>Vehicle icon on the home page “category bar” features Durango graphic with SRT logo</w:t>
      </w:r>
    </w:p>
    <w:p w14:paraId="0D12A75F" w14:textId="77777777" w:rsidR="00AF52E7" w:rsidRPr="00C642ED" w:rsidRDefault="00AF52E7" w:rsidP="00C642ED">
      <w:pPr>
        <w:pStyle w:val="ListBullet3"/>
      </w:pPr>
      <w:r w:rsidRPr="00C642ED">
        <w:t>SRT Performance Pages (standard on R/T and SRT 392) provide information on vehicle performance, including timers, g-force, gauges, engine and dyno readouts</w:t>
      </w:r>
    </w:p>
    <w:p w14:paraId="1FAB8FFA" w14:textId="77777777" w:rsidR="00AF52E7" w:rsidRPr="00C642ED" w:rsidRDefault="00AF52E7" w:rsidP="00C642ED">
      <w:pPr>
        <w:pStyle w:val="ListBullet3"/>
      </w:pPr>
      <w:r w:rsidRPr="00C642ED">
        <w:t>Configurable Drive Modes provide more vehicle control</w:t>
      </w:r>
    </w:p>
    <w:p w14:paraId="13BF2099" w14:textId="77777777" w:rsidR="00AF52E7" w:rsidRPr="00C642ED" w:rsidRDefault="00AF52E7" w:rsidP="00C642ED">
      <w:pPr>
        <w:pStyle w:val="ListBullet3"/>
      </w:pPr>
      <w:r w:rsidRPr="00C642ED">
        <w:lastRenderedPageBreak/>
        <w:t>Race Options allow the driver to activate, deactivate and adjust the rpm values for Launch Control and Shift Light features</w:t>
      </w:r>
    </w:p>
    <w:p w14:paraId="26523898" w14:textId="69123F95" w:rsidR="00AF52E7" w:rsidRPr="00C642ED" w:rsidRDefault="00AF52E7" w:rsidP="00C642ED">
      <w:pPr>
        <w:pStyle w:val="ListBullet2"/>
      </w:pPr>
      <w:r w:rsidRPr="00C642ED">
        <w:t>Available with the Uconnect LTE Wi-Fi Package,</w:t>
      </w:r>
      <w:r w:rsidR="00C642ED">
        <w:t xml:space="preserve"> </w:t>
      </w:r>
      <w:r w:rsidRPr="00C642ED">
        <w:t>customers with Alexa-enabled devices at home can easily ask Alexa to start the car, lock/unlock doors and more via Uconnect</w:t>
      </w:r>
    </w:p>
    <w:p w14:paraId="3B51DCBC" w14:textId="77777777" w:rsidR="00AF52E7" w:rsidRPr="00DB69F7" w:rsidRDefault="00AF52E7" w:rsidP="00C642ED">
      <w:pPr>
        <w:pStyle w:val="ListBullet"/>
      </w:pPr>
      <w:r w:rsidRPr="00DB69F7">
        <w:t>With standard seven-passenger seating and second-row captain’s chairs available on GT and R/T models, the seats in the 2022 Dodge Durango can be configured in multiple ways. Durango Citadel and SRT 392 models feature three rows of seating with standard second-row captain’s chairs and six-passenger seating</w:t>
      </w:r>
    </w:p>
    <w:p w14:paraId="4E8DF701" w14:textId="7C1E3933" w:rsidR="00AF52E7" w:rsidRPr="00DB69F7" w:rsidRDefault="00AF52E7" w:rsidP="00C642ED">
      <w:pPr>
        <w:pStyle w:val="ListBullet"/>
      </w:pPr>
      <w:r w:rsidRPr="00DB69F7">
        <w:t>Families with three or more children will find the Durango’s available captain’s chairs with pass-through especially helpful as child safety seats can be latched into each second-row seat, and there’s still easy pass-through for passengers to walk between to get to the third row</w:t>
      </w:r>
    </w:p>
    <w:p w14:paraId="3749D1FB" w14:textId="77777777" w:rsidR="00AF52E7" w:rsidRPr="00DB69F7" w:rsidRDefault="00AF52E7" w:rsidP="00C642ED">
      <w:pPr>
        <w:pStyle w:val="ListBullet"/>
      </w:pPr>
      <w:r w:rsidRPr="00DB69F7">
        <w:t>Dodge Durango offers consumers more than 60 available safety and security features, including standard Blind-spot Monitoring, seven standard air bags, full-length three-row side-curtain airbags, standard front-seat-mounted side-thorax air bags, front-row active head restraints, standard trailer-sway control and available forward collision warning with crash mitigation, Adaptive Cruise Control with Stop, Rear Cross Path detection and Uconnect Access with 9-1-1 call and roadside assistance</w:t>
      </w:r>
    </w:p>
    <w:p w14:paraId="47846D33" w14:textId="77777777" w:rsidR="00C642ED" w:rsidRDefault="00AF52E7" w:rsidP="00C642ED">
      <w:pPr>
        <w:pStyle w:val="Heading3"/>
      </w:pPr>
      <w:r w:rsidRPr="00DB69F7">
        <w:t>Model Lineup</w:t>
      </w:r>
    </w:p>
    <w:p w14:paraId="26096440" w14:textId="3E5E2035" w:rsidR="00AF52E7" w:rsidRPr="00DB69F7" w:rsidRDefault="00AF52E7" w:rsidP="00AF52E7">
      <w:pPr>
        <w:pStyle w:val="BodyCopy"/>
      </w:pPr>
      <w:r w:rsidRPr="00DB69F7">
        <w:t>For 2022, the Dodge Durango lineup consists of five models:</w:t>
      </w:r>
    </w:p>
    <w:p w14:paraId="5157AB76" w14:textId="77777777" w:rsidR="00AF52E7" w:rsidRPr="00DB69F7" w:rsidRDefault="00AF52E7" w:rsidP="00C642ED">
      <w:pPr>
        <w:pStyle w:val="ListBullet"/>
      </w:pPr>
      <w:r w:rsidRPr="00DB69F7">
        <w:t>SXT</w:t>
      </w:r>
    </w:p>
    <w:p w14:paraId="2B59C142" w14:textId="77777777" w:rsidR="00AF52E7" w:rsidRPr="00DB69F7" w:rsidRDefault="00AF52E7" w:rsidP="00C642ED">
      <w:pPr>
        <w:pStyle w:val="ListBullet"/>
      </w:pPr>
      <w:r w:rsidRPr="00DB69F7">
        <w:t>GT</w:t>
      </w:r>
    </w:p>
    <w:p w14:paraId="2D57D054" w14:textId="77777777" w:rsidR="00AF52E7" w:rsidRPr="00DB69F7" w:rsidRDefault="00AF52E7" w:rsidP="00C642ED">
      <w:pPr>
        <w:pStyle w:val="ListBullet"/>
      </w:pPr>
      <w:r w:rsidRPr="00DB69F7">
        <w:t>R/T</w:t>
      </w:r>
    </w:p>
    <w:p w14:paraId="1CDFE7B5" w14:textId="77777777" w:rsidR="00AF52E7" w:rsidRPr="00DB69F7" w:rsidRDefault="00AF52E7" w:rsidP="00C642ED">
      <w:pPr>
        <w:pStyle w:val="ListBullet"/>
      </w:pPr>
      <w:r w:rsidRPr="00DB69F7">
        <w:t>Citadel</w:t>
      </w:r>
    </w:p>
    <w:p w14:paraId="54C8BF47" w14:textId="77777777" w:rsidR="00AF52E7" w:rsidRPr="00DB69F7" w:rsidRDefault="00AF52E7" w:rsidP="00C642ED">
      <w:pPr>
        <w:pStyle w:val="ListBullet"/>
      </w:pPr>
      <w:r w:rsidRPr="00DB69F7">
        <w:t>SRT 392</w:t>
      </w:r>
    </w:p>
    <w:p w14:paraId="345EED4C" w14:textId="5E8C1AC6" w:rsidR="00AF52E7" w:rsidRPr="00C642ED" w:rsidRDefault="00AF52E7" w:rsidP="00C642ED">
      <w:pPr>
        <w:pStyle w:val="Heading3"/>
      </w:pPr>
      <w:r w:rsidRPr="00C642ED">
        <w:t>Available Exterior Colors</w:t>
      </w:r>
    </w:p>
    <w:p w14:paraId="38C242AB" w14:textId="77777777" w:rsidR="00AF52E7" w:rsidRPr="00C642ED" w:rsidRDefault="00AF52E7" w:rsidP="00C642ED">
      <w:pPr>
        <w:pStyle w:val="ListBullet"/>
      </w:pPr>
      <w:r w:rsidRPr="00C642ED">
        <w:t>DB Black</w:t>
      </w:r>
    </w:p>
    <w:p w14:paraId="0F846D98" w14:textId="77777777" w:rsidR="00AF52E7" w:rsidRPr="00C642ED" w:rsidRDefault="00AF52E7" w:rsidP="00C642ED">
      <w:pPr>
        <w:pStyle w:val="ListBullet"/>
      </w:pPr>
      <w:r w:rsidRPr="00C642ED">
        <w:t>Destroyer Grey</w:t>
      </w:r>
    </w:p>
    <w:p w14:paraId="666D2108" w14:textId="77777777" w:rsidR="00AF52E7" w:rsidRPr="00C642ED" w:rsidRDefault="00AF52E7" w:rsidP="00C642ED">
      <w:pPr>
        <w:pStyle w:val="ListBullet"/>
      </w:pPr>
      <w:r w:rsidRPr="00C642ED">
        <w:t>Octane Red</w:t>
      </w:r>
    </w:p>
    <w:p w14:paraId="03990E52" w14:textId="77777777" w:rsidR="00AF52E7" w:rsidRPr="00C642ED" w:rsidRDefault="00AF52E7" w:rsidP="00C642ED">
      <w:pPr>
        <w:pStyle w:val="ListBullet"/>
      </w:pPr>
      <w:r w:rsidRPr="00C642ED">
        <w:t>White Knuckle</w:t>
      </w:r>
    </w:p>
    <w:p w14:paraId="6C77722B" w14:textId="5F6F79FB" w:rsidR="00AF52E7" w:rsidRPr="00C642ED" w:rsidRDefault="00AF52E7" w:rsidP="00C642ED">
      <w:pPr>
        <w:pStyle w:val="Heading3"/>
      </w:pPr>
      <w:r w:rsidRPr="00C642ED">
        <w:lastRenderedPageBreak/>
        <w:t>Available Interior Colors</w:t>
      </w:r>
    </w:p>
    <w:p w14:paraId="3D63C0B3" w14:textId="77777777" w:rsidR="00AF52E7" w:rsidRPr="00DB69F7" w:rsidRDefault="00AF52E7" w:rsidP="00C642ED">
      <w:pPr>
        <w:pStyle w:val="ListBullet"/>
      </w:pPr>
      <w:r w:rsidRPr="00DB69F7">
        <w:t>Black</w:t>
      </w:r>
    </w:p>
    <w:p w14:paraId="36E46E37" w14:textId="77777777" w:rsidR="00AF52E7" w:rsidRPr="00DB69F7" w:rsidRDefault="00AF52E7" w:rsidP="00C642ED">
      <w:pPr>
        <w:pStyle w:val="ListBullet"/>
      </w:pPr>
      <w:r w:rsidRPr="00DB69F7">
        <w:t>Black/Light Frost</w:t>
      </w:r>
    </w:p>
    <w:p w14:paraId="74650FFD" w14:textId="77777777" w:rsidR="00AF52E7" w:rsidRPr="00DB69F7" w:rsidRDefault="00AF52E7" w:rsidP="00C642ED">
      <w:pPr>
        <w:pStyle w:val="ListBullet"/>
      </w:pPr>
      <w:r w:rsidRPr="00DB69F7">
        <w:t>Black/Radar Red</w:t>
      </w:r>
    </w:p>
    <w:p w14:paraId="64235F35" w14:textId="77777777" w:rsidR="00AF52E7" w:rsidRPr="00DB69F7" w:rsidRDefault="00AF52E7" w:rsidP="00C642ED">
      <w:pPr>
        <w:pStyle w:val="ListBullet"/>
      </w:pPr>
      <w:r w:rsidRPr="00DB69F7">
        <w:t>Black/</w:t>
      </w:r>
      <w:proofErr w:type="spellStart"/>
      <w:r w:rsidRPr="00DB69F7">
        <w:t>Vitra</w:t>
      </w:r>
      <w:proofErr w:type="spellEnd"/>
      <w:r w:rsidRPr="00DB69F7">
        <w:t xml:space="preserve"> Grey</w:t>
      </w:r>
    </w:p>
    <w:p w14:paraId="3C086FA9" w14:textId="77777777" w:rsidR="00AF52E7" w:rsidRPr="00DB69F7" w:rsidRDefault="00AF52E7" w:rsidP="00C642ED">
      <w:pPr>
        <w:pStyle w:val="ListBullet"/>
      </w:pPr>
      <w:r w:rsidRPr="00DB69F7">
        <w:t>Black/Ebony Red</w:t>
      </w:r>
    </w:p>
    <w:p w14:paraId="2AB08674" w14:textId="77777777" w:rsidR="00AF52E7" w:rsidRPr="00DB69F7" w:rsidRDefault="00AF52E7" w:rsidP="00C642ED">
      <w:pPr>
        <w:pStyle w:val="ListBullet"/>
      </w:pPr>
      <w:r w:rsidRPr="00DB69F7">
        <w:t>Black/Demonic Red</w:t>
      </w:r>
    </w:p>
    <w:p w14:paraId="7CCF8D69" w14:textId="77777777" w:rsidR="00C642ED" w:rsidRPr="00C642ED" w:rsidRDefault="00AF52E7" w:rsidP="00C642ED">
      <w:pPr>
        <w:pStyle w:val="Heading3"/>
      </w:pPr>
      <w:r w:rsidRPr="00C642ED">
        <w:t>More Information</w:t>
      </w:r>
    </w:p>
    <w:p w14:paraId="34F105AA" w14:textId="476EB2D6" w:rsidR="00AF52E7" w:rsidRPr="00AF52E7" w:rsidRDefault="00AF52E7" w:rsidP="00AF52E7">
      <w:pPr>
        <w:pStyle w:val="BodyCopy"/>
      </w:pPr>
      <w:r w:rsidRPr="00DB69F7">
        <w:t xml:space="preserve">Please visit the Dodge </w:t>
      </w:r>
      <w:hyperlink r:id="rId8" w:tgtFrame="_blank" w:history="1">
        <w:r w:rsidRPr="00DB69F7">
          <w:rPr>
            <w:rStyle w:val="Hyperlink"/>
          </w:rPr>
          <w:t>Durango</w:t>
        </w:r>
      </w:hyperlink>
      <w:r w:rsidRPr="00DB69F7">
        <w:t xml:space="preserve"> and </w:t>
      </w:r>
      <w:hyperlink r:id="rId9" w:tgtFrame="_blank" w:history="1">
        <w:r w:rsidRPr="00DB69F7">
          <w:rPr>
            <w:rStyle w:val="Hyperlink"/>
          </w:rPr>
          <w:t>Durango SRT</w:t>
        </w:r>
      </w:hyperlink>
      <w:r w:rsidRPr="00DB69F7">
        <w:t xml:space="preserve"> newsrooms for the latest product information, photography and videography, plus access to specifications and feature availability documents.</w:t>
      </w:r>
    </w:p>
    <w:p w14:paraId="0C6BB587" w14:textId="54206278" w:rsidR="000652B1" w:rsidRPr="000652B1" w:rsidRDefault="0031362B" w:rsidP="00DC2E03">
      <w:pPr>
        <w:pStyle w:val="EndofDocument"/>
      </w:pPr>
      <w:r w:rsidRPr="00731FC5">
        <w:t>###</w:t>
      </w:r>
    </w:p>
    <w:sectPr w:rsidR="000652B1" w:rsidRPr="000652B1" w:rsidSect="00984547">
      <w:headerReference w:type="default" r:id="rId10"/>
      <w:footerReference w:type="even" r:id="rId11"/>
      <w:footerReference w:type="default" r:id="rId12"/>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A24D2" w14:textId="77777777" w:rsidR="000A6EFF" w:rsidRDefault="000A6EFF" w:rsidP="00B728F6">
      <w:r>
        <w:separator/>
      </w:r>
    </w:p>
    <w:p w14:paraId="4C437C4E" w14:textId="77777777" w:rsidR="000A6EFF" w:rsidRDefault="000A6EFF"/>
  </w:endnote>
  <w:endnote w:type="continuationSeparator" w:id="0">
    <w:p w14:paraId="5232694A" w14:textId="77777777" w:rsidR="000A6EFF" w:rsidRDefault="000A6EFF" w:rsidP="00B728F6">
      <w:r>
        <w:continuationSeparator/>
      </w:r>
    </w:p>
    <w:p w14:paraId="72FE2827" w14:textId="77777777" w:rsidR="000A6EFF" w:rsidRDefault="000A6E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7C8A1A9-EE97-6147-B164-373457B8DA46}"/>
  </w:font>
  <w:font w:name="Times New Roman">
    <w:panose1 w:val="02020603050405020304"/>
    <w:charset w:val="00"/>
    <w:family w:val="roman"/>
    <w:pitch w:val="variable"/>
    <w:sig w:usb0="E0002EFF" w:usb1="C000785B" w:usb2="00000009" w:usb3="00000000" w:csb0="000001FF" w:csb1="00000000"/>
    <w:embedRegular r:id="rId2" w:fontKey="{5AA90DE8-422E-D445-9816-4D4B5133FF2B}"/>
    <w:embedBold r:id="rId3" w:fontKey="{2B5CB3CE-BE10-0F4C-9B0D-6F44F4D97FCE}"/>
  </w:font>
  <w:font w:name="Courier New">
    <w:panose1 w:val="02070309020205020404"/>
    <w:charset w:val="00"/>
    <w:family w:val="modern"/>
    <w:pitch w:val="fixed"/>
    <w:sig w:usb0="E0002EFF" w:usb1="C0007843" w:usb2="00000009" w:usb3="00000000" w:csb0="000001FF" w:csb1="00000000"/>
    <w:embedRegular r:id="rId4" w:fontKey="{20C4F942-61D7-B64C-A813-9ED521F69997}"/>
  </w:font>
  <w:font w:name="Wingdings">
    <w:panose1 w:val="05000000000000000000"/>
    <w:charset w:val="4D"/>
    <w:family w:val="decorative"/>
    <w:pitch w:val="variable"/>
    <w:sig w:usb0="00000003" w:usb1="00000000" w:usb2="00000000" w:usb3="00000000" w:csb0="80000001" w:csb1="00000000"/>
    <w:embedRegular r:id="rId5" w:fontKey="{974BC941-69A1-A147-A737-7BEB0238E021}"/>
  </w:font>
  <w:font w:name="Arial">
    <w:panose1 w:val="020B0604020202020204"/>
    <w:charset w:val="00"/>
    <w:family w:val="swiss"/>
    <w:pitch w:val="variable"/>
    <w:sig w:usb0="E0002AFF" w:usb1="C0007843" w:usb2="00000009" w:usb3="00000000" w:csb0="000001FF" w:csb1="00000000"/>
    <w:embedRegular r:id="rId6" w:fontKey="{85FA0D44-C5B3-7347-8DE8-D57985D659BA}"/>
    <w:embedBold r:id="rId7" w:fontKey="{BE076401-ED7B-4B4E-981F-A2726C5B16E5}"/>
    <w:embedItalic r:id="rId8" w:fontKey="{C2BF0B88-AEBD-9742-A36C-42C0DC269686}"/>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8C3BB821-D54B-554C-8A6E-73564D99FB99}"/>
    <w:embedBold r:id="rId11" w:fontKey="{7A07339F-EE67-4D46-84E7-47EDF6450CC0}"/>
  </w:font>
  <w:font w:name="Times">
    <w:altName w:val="﷽﷽﷽﷽﷽﷽﷽﷽f"/>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5" w:fontKey="{3D60B30A-2577-8D49-B3C7-107E809749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546F5850" w:rsidR="00D275B8" w:rsidRPr="00734E18" w:rsidRDefault="00E3003F" w:rsidP="00734E18">
    <w:pPr>
      <w:pStyle w:val="Footer"/>
    </w:pPr>
    <w:r w:rsidRPr="00734E18">
      <w:t>202</w:t>
    </w:r>
    <w:r w:rsidR="009E07B3" w:rsidRPr="00734E18">
      <w:t>2</w:t>
    </w:r>
    <w:r w:rsidRPr="00734E18">
      <w:t xml:space="preserve"> </w:t>
    </w:r>
    <w:r w:rsidR="000652B1">
      <w:t>DODGE</w:t>
    </w:r>
    <w:r w:rsidRPr="00734E18">
      <w:t xml:space="preserve">  |  </w:t>
    </w:r>
    <w:r w:rsidR="00336256">
      <w:t>Durango / Durango</w:t>
    </w:r>
    <w:r w:rsidR="00EA69F2">
      <w:t xml:space="preserve"> SRT</w:t>
    </w:r>
    <w:r w:rsidRPr="00734E18">
      <w:t xml:space="preserve">  |  </w:t>
    </w:r>
    <w:r w:rsidR="00657E46" w:rsidRPr="00734E18">
      <w:t>FACT SHEET</w:t>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6176A" w14:textId="77777777" w:rsidR="000A6EFF" w:rsidRDefault="000A6EFF" w:rsidP="00B728F6">
      <w:r>
        <w:separator/>
      </w:r>
    </w:p>
    <w:p w14:paraId="67DD2E6C" w14:textId="77777777" w:rsidR="000A6EFF" w:rsidRDefault="000A6EFF"/>
  </w:footnote>
  <w:footnote w:type="continuationSeparator" w:id="0">
    <w:p w14:paraId="71C9DCF2" w14:textId="77777777" w:rsidR="000A6EFF" w:rsidRDefault="000A6EFF" w:rsidP="00B728F6">
      <w:r>
        <w:continuationSeparator/>
      </w:r>
    </w:p>
    <w:p w14:paraId="682E20AE" w14:textId="77777777" w:rsidR="000A6EFF" w:rsidRDefault="000A6E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27CBDCCD" w:rsidR="00D275B8" w:rsidRDefault="00D275B8" w:rsidP="007C26A4">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9"/>
  </w:num>
  <w:num w:numId="6">
    <w:abstractNumId w:val="26"/>
  </w:num>
  <w:num w:numId="7">
    <w:abstractNumId w:val="27"/>
  </w:num>
  <w:num w:numId="8">
    <w:abstractNumId w:val="17"/>
  </w:num>
  <w:num w:numId="9">
    <w:abstractNumId w:val="21"/>
  </w:num>
  <w:num w:numId="10">
    <w:abstractNumId w:val="25"/>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8"/>
  </w:num>
  <w:num w:numId="25">
    <w:abstractNumId w:val="23"/>
  </w:num>
  <w:num w:numId="26">
    <w:abstractNumId w:val="15"/>
  </w:num>
  <w:num w:numId="27">
    <w:abstractNumId w:val="24"/>
  </w:num>
  <w:num w:numId="28">
    <w:abstractNumId w:val="18"/>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2A4E"/>
    <w:rsid w:val="000157E1"/>
    <w:rsid w:val="00016582"/>
    <w:rsid w:val="00016CF5"/>
    <w:rsid w:val="000202B4"/>
    <w:rsid w:val="0002157B"/>
    <w:rsid w:val="00021B27"/>
    <w:rsid w:val="00050F47"/>
    <w:rsid w:val="00054492"/>
    <w:rsid w:val="00055DF5"/>
    <w:rsid w:val="000628F3"/>
    <w:rsid w:val="000652B1"/>
    <w:rsid w:val="00065DCA"/>
    <w:rsid w:val="000909EE"/>
    <w:rsid w:val="00090D20"/>
    <w:rsid w:val="00097E56"/>
    <w:rsid w:val="000A6EFF"/>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72FDA"/>
    <w:rsid w:val="001907F0"/>
    <w:rsid w:val="00191733"/>
    <w:rsid w:val="001A35B9"/>
    <w:rsid w:val="001A52C2"/>
    <w:rsid w:val="001B1774"/>
    <w:rsid w:val="001E14B6"/>
    <w:rsid w:val="001E1EF1"/>
    <w:rsid w:val="001E31AA"/>
    <w:rsid w:val="001F6B13"/>
    <w:rsid w:val="00210F38"/>
    <w:rsid w:val="002117B6"/>
    <w:rsid w:val="00216628"/>
    <w:rsid w:val="0023510F"/>
    <w:rsid w:val="00237A0D"/>
    <w:rsid w:val="00256716"/>
    <w:rsid w:val="00277B0C"/>
    <w:rsid w:val="00287DED"/>
    <w:rsid w:val="002939D0"/>
    <w:rsid w:val="00296D02"/>
    <w:rsid w:val="002A0DF6"/>
    <w:rsid w:val="002A266B"/>
    <w:rsid w:val="002A60BB"/>
    <w:rsid w:val="002D1485"/>
    <w:rsid w:val="002E27FD"/>
    <w:rsid w:val="002E3DB8"/>
    <w:rsid w:val="002F40AD"/>
    <w:rsid w:val="002F5ACE"/>
    <w:rsid w:val="00300F99"/>
    <w:rsid w:val="00311CF5"/>
    <w:rsid w:val="00313259"/>
    <w:rsid w:val="0031362B"/>
    <w:rsid w:val="00313F7E"/>
    <w:rsid w:val="003140A9"/>
    <w:rsid w:val="00334A61"/>
    <w:rsid w:val="00336256"/>
    <w:rsid w:val="00340788"/>
    <w:rsid w:val="00355846"/>
    <w:rsid w:val="00360A6F"/>
    <w:rsid w:val="003657F3"/>
    <w:rsid w:val="00383109"/>
    <w:rsid w:val="0038444A"/>
    <w:rsid w:val="003924AC"/>
    <w:rsid w:val="003A0BE1"/>
    <w:rsid w:val="003B404F"/>
    <w:rsid w:val="003D573D"/>
    <w:rsid w:val="003E3025"/>
    <w:rsid w:val="003F58E5"/>
    <w:rsid w:val="003F64A0"/>
    <w:rsid w:val="004124FD"/>
    <w:rsid w:val="00412983"/>
    <w:rsid w:val="0042061C"/>
    <w:rsid w:val="004228AE"/>
    <w:rsid w:val="00423E5B"/>
    <w:rsid w:val="0042797B"/>
    <w:rsid w:val="0045101F"/>
    <w:rsid w:val="00466AB7"/>
    <w:rsid w:val="00472A14"/>
    <w:rsid w:val="00475E80"/>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2909"/>
    <w:rsid w:val="0053642E"/>
    <w:rsid w:val="00542DFE"/>
    <w:rsid w:val="00543955"/>
    <w:rsid w:val="005443CD"/>
    <w:rsid w:val="00547075"/>
    <w:rsid w:val="00551DEE"/>
    <w:rsid w:val="0055531D"/>
    <w:rsid w:val="00563B79"/>
    <w:rsid w:val="00570EDB"/>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736C6"/>
    <w:rsid w:val="0067661B"/>
    <w:rsid w:val="006A70F8"/>
    <w:rsid w:val="006B02CC"/>
    <w:rsid w:val="006B5679"/>
    <w:rsid w:val="006D17D6"/>
    <w:rsid w:val="006D708C"/>
    <w:rsid w:val="006E3E58"/>
    <w:rsid w:val="006E44AC"/>
    <w:rsid w:val="006E735C"/>
    <w:rsid w:val="006F3B3E"/>
    <w:rsid w:val="00706B6E"/>
    <w:rsid w:val="0071087B"/>
    <w:rsid w:val="00712251"/>
    <w:rsid w:val="007128B4"/>
    <w:rsid w:val="00712AD2"/>
    <w:rsid w:val="00715D96"/>
    <w:rsid w:val="007277EB"/>
    <w:rsid w:val="00731FC5"/>
    <w:rsid w:val="00734D02"/>
    <w:rsid w:val="00734E18"/>
    <w:rsid w:val="0075028B"/>
    <w:rsid w:val="0075702E"/>
    <w:rsid w:val="00757C7A"/>
    <w:rsid w:val="00767A41"/>
    <w:rsid w:val="00791684"/>
    <w:rsid w:val="007A352A"/>
    <w:rsid w:val="007A424E"/>
    <w:rsid w:val="007A5A1E"/>
    <w:rsid w:val="007B043A"/>
    <w:rsid w:val="007C26A4"/>
    <w:rsid w:val="007D2EE2"/>
    <w:rsid w:val="007D6912"/>
    <w:rsid w:val="007E0DFE"/>
    <w:rsid w:val="007E193F"/>
    <w:rsid w:val="007E23D5"/>
    <w:rsid w:val="007E35EC"/>
    <w:rsid w:val="00801CDD"/>
    <w:rsid w:val="00802624"/>
    <w:rsid w:val="008154AC"/>
    <w:rsid w:val="00833D23"/>
    <w:rsid w:val="00841486"/>
    <w:rsid w:val="00867081"/>
    <w:rsid w:val="00871556"/>
    <w:rsid w:val="00877698"/>
    <w:rsid w:val="008B2178"/>
    <w:rsid w:val="008D6AA3"/>
    <w:rsid w:val="008E2A09"/>
    <w:rsid w:val="008E3917"/>
    <w:rsid w:val="008F58E5"/>
    <w:rsid w:val="00901320"/>
    <w:rsid w:val="0090672B"/>
    <w:rsid w:val="00914972"/>
    <w:rsid w:val="00916F62"/>
    <w:rsid w:val="009172DD"/>
    <w:rsid w:val="00920887"/>
    <w:rsid w:val="009214B9"/>
    <w:rsid w:val="00950B15"/>
    <w:rsid w:val="009714DF"/>
    <w:rsid w:val="0097761C"/>
    <w:rsid w:val="00984547"/>
    <w:rsid w:val="00993FA7"/>
    <w:rsid w:val="0099493F"/>
    <w:rsid w:val="009A1FFD"/>
    <w:rsid w:val="009C43A3"/>
    <w:rsid w:val="009E0621"/>
    <w:rsid w:val="009E07B3"/>
    <w:rsid w:val="00A10217"/>
    <w:rsid w:val="00A13DE6"/>
    <w:rsid w:val="00A21611"/>
    <w:rsid w:val="00A27B85"/>
    <w:rsid w:val="00A27C34"/>
    <w:rsid w:val="00A31F69"/>
    <w:rsid w:val="00A600EC"/>
    <w:rsid w:val="00A67354"/>
    <w:rsid w:val="00A70469"/>
    <w:rsid w:val="00A76583"/>
    <w:rsid w:val="00A848C4"/>
    <w:rsid w:val="00A85C21"/>
    <w:rsid w:val="00A86694"/>
    <w:rsid w:val="00A966C8"/>
    <w:rsid w:val="00AB5DC4"/>
    <w:rsid w:val="00AC0EE1"/>
    <w:rsid w:val="00AC30B6"/>
    <w:rsid w:val="00AC31E1"/>
    <w:rsid w:val="00AE5A22"/>
    <w:rsid w:val="00AF2CDE"/>
    <w:rsid w:val="00AF52E7"/>
    <w:rsid w:val="00AF6006"/>
    <w:rsid w:val="00B04467"/>
    <w:rsid w:val="00B04C6E"/>
    <w:rsid w:val="00B160BB"/>
    <w:rsid w:val="00B161C2"/>
    <w:rsid w:val="00B27E9D"/>
    <w:rsid w:val="00B33800"/>
    <w:rsid w:val="00B372C9"/>
    <w:rsid w:val="00B50FA3"/>
    <w:rsid w:val="00B5374E"/>
    <w:rsid w:val="00B57D79"/>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C13890"/>
    <w:rsid w:val="00C16116"/>
    <w:rsid w:val="00C27063"/>
    <w:rsid w:val="00C46F0D"/>
    <w:rsid w:val="00C54B3C"/>
    <w:rsid w:val="00C642ED"/>
    <w:rsid w:val="00C65237"/>
    <w:rsid w:val="00C726A7"/>
    <w:rsid w:val="00C84178"/>
    <w:rsid w:val="00C95326"/>
    <w:rsid w:val="00CA0EC1"/>
    <w:rsid w:val="00CA256D"/>
    <w:rsid w:val="00CA737A"/>
    <w:rsid w:val="00CB1AFD"/>
    <w:rsid w:val="00CC5546"/>
    <w:rsid w:val="00CD6FBA"/>
    <w:rsid w:val="00CE6983"/>
    <w:rsid w:val="00CF36A9"/>
    <w:rsid w:val="00D151E6"/>
    <w:rsid w:val="00D2074F"/>
    <w:rsid w:val="00D24992"/>
    <w:rsid w:val="00D2537D"/>
    <w:rsid w:val="00D2582D"/>
    <w:rsid w:val="00D26717"/>
    <w:rsid w:val="00D275B8"/>
    <w:rsid w:val="00D41FC7"/>
    <w:rsid w:val="00D54918"/>
    <w:rsid w:val="00D6088C"/>
    <w:rsid w:val="00D76673"/>
    <w:rsid w:val="00D87832"/>
    <w:rsid w:val="00D92D77"/>
    <w:rsid w:val="00D95C8F"/>
    <w:rsid w:val="00DC0C7F"/>
    <w:rsid w:val="00DC2E03"/>
    <w:rsid w:val="00DC7524"/>
    <w:rsid w:val="00DD5693"/>
    <w:rsid w:val="00DD5CE0"/>
    <w:rsid w:val="00DF54B2"/>
    <w:rsid w:val="00E11D81"/>
    <w:rsid w:val="00E12810"/>
    <w:rsid w:val="00E14688"/>
    <w:rsid w:val="00E3003F"/>
    <w:rsid w:val="00E426F0"/>
    <w:rsid w:val="00E71ECA"/>
    <w:rsid w:val="00E82EDB"/>
    <w:rsid w:val="00EA3C52"/>
    <w:rsid w:val="00EA4A0A"/>
    <w:rsid w:val="00EA69F2"/>
    <w:rsid w:val="00EA780E"/>
    <w:rsid w:val="00EB0169"/>
    <w:rsid w:val="00EB6148"/>
    <w:rsid w:val="00EB6877"/>
    <w:rsid w:val="00ED78E9"/>
    <w:rsid w:val="00EE2246"/>
    <w:rsid w:val="00EF207E"/>
    <w:rsid w:val="00F11853"/>
    <w:rsid w:val="00F1414A"/>
    <w:rsid w:val="00F25D13"/>
    <w:rsid w:val="00F26FDE"/>
    <w:rsid w:val="00F366DD"/>
    <w:rsid w:val="00F45F92"/>
    <w:rsid w:val="00F47F59"/>
    <w:rsid w:val="00F570A7"/>
    <w:rsid w:val="00F63D1B"/>
    <w:rsid w:val="00F7166A"/>
    <w:rsid w:val="00F74AD2"/>
    <w:rsid w:val="00F83CCB"/>
    <w:rsid w:val="00F92E6D"/>
    <w:rsid w:val="00FA2AC5"/>
    <w:rsid w:val="00FA4554"/>
    <w:rsid w:val="00FA7DFF"/>
    <w:rsid w:val="00FB690B"/>
    <w:rsid w:val="00FC4A19"/>
    <w:rsid w:val="00FD07EB"/>
    <w:rsid w:val="00FD145B"/>
    <w:rsid w:val="00FD5AD8"/>
    <w:rsid w:val="00FD7F77"/>
    <w:rsid w:val="00FE03CE"/>
    <w:rsid w:val="00FE0CDA"/>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7D6"/>
    <w:rPr>
      <w:rFonts w:ascii="Times" w:hAnsi="Times"/>
      <w:sz w:val="24"/>
      <w:lang w:eastAsia="en-US"/>
    </w:rPr>
  </w:style>
  <w:style w:type="paragraph" w:styleId="Heading1">
    <w:name w:val="heading 1"/>
    <w:basedOn w:val="Normal"/>
    <w:next w:val="Normal"/>
    <w:link w:val="Heading1Char"/>
    <w:uiPriority w:val="9"/>
    <w:qFormat/>
    <w:rsid w:val="006D17D6"/>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6D17D6"/>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6D17D6"/>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6D17D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D17D6"/>
  </w:style>
  <w:style w:type="paragraph" w:styleId="Header">
    <w:name w:val="header"/>
    <w:basedOn w:val="Normal"/>
    <w:link w:val="HeaderChar"/>
    <w:uiPriority w:val="99"/>
    <w:unhideWhenUsed/>
    <w:qFormat/>
    <w:rsid w:val="006D17D6"/>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6D17D6"/>
    <w:rPr>
      <w:rFonts w:ascii="Arial" w:hAnsi="Arial"/>
      <w:b/>
      <w:sz w:val="28"/>
      <w:lang w:val="x-none" w:eastAsia="en-US"/>
    </w:rPr>
  </w:style>
  <w:style w:type="paragraph" w:styleId="Footer">
    <w:name w:val="footer"/>
    <w:basedOn w:val="Normal"/>
    <w:link w:val="FooterChar"/>
    <w:uiPriority w:val="99"/>
    <w:unhideWhenUsed/>
    <w:qFormat/>
    <w:rsid w:val="006D17D6"/>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6D17D6"/>
    <w:rPr>
      <w:rFonts w:ascii="Arial" w:hAnsi="Arial"/>
      <w:b/>
      <w:caps/>
      <w:spacing w:val="20"/>
      <w:sz w:val="16"/>
      <w:lang w:eastAsia="en-US"/>
    </w:rPr>
  </w:style>
  <w:style w:type="paragraph" w:styleId="BalloonText">
    <w:name w:val="Balloon Text"/>
    <w:basedOn w:val="Normal"/>
    <w:link w:val="BalloonTextChar"/>
    <w:uiPriority w:val="99"/>
    <w:semiHidden/>
    <w:unhideWhenUsed/>
    <w:rsid w:val="006D17D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6D17D6"/>
    <w:rPr>
      <w:rFonts w:ascii="Lucida Grande" w:hAnsi="Lucida Grande" w:cs="Lucida Grande"/>
      <w:sz w:val="18"/>
      <w:szCs w:val="18"/>
      <w:lang w:eastAsia="en-US"/>
    </w:rPr>
  </w:style>
  <w:style w:type="character" w:styleId="Hyperlink">
    <w:name w:val="Hyperlink"/>
    <w:basedOn w:val="DefaultParagraphFont"/>
    <w:uiPriority w:val="99"/>
    <w:unhideWhenUsed/>
    <w:rsid w:val="006D17D6"/>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6D17D6"/>
    <w:rPr>
      <w:rFonts w:cs="Times New Roman"/>
    </w:rPr>
  </w:style>
  <w:style w:type="character" w:styleId="FollowedHyperlink">
    <w:name w:val="FollowedHyperlink"/>
    <w:basedOn w:val="DefaultParagraphFont"/>
    <w:uiPriority w:val="99"/>
    <w:semiHidden/>
    <w:unhideWhenUsed/>
    <w:rsid w:val="006D17D6"/>
    <w:rPr>
      <w:rFonts w:ascii="Arial" w:hAnsi="Arial" w:cs="Times New Roman"/>
      <w:color w:val="800080" w:themeColor="followedHyperlink"/>
      <w:sz w:val="22"/>
      <w:u w:val="none"/>
    </w:rPr>
  </w:style>
  <w:style w:type="paragraph" w:customStyle="1" w:styleId="BodyCopy">
    <w:name w:val="Body Copy"/>
    <w:basedOn w:val="Normal"/>
    <w:qFormat/>
    <w:rsid w:val="006D17D6"/>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6D17D6"/>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6D17D6"/>
    <w:rPr>
      <w:sz w:val="16"/>
      <w:szCs w:val="16"/>
    </w:rPr>
  </w:style>
  <w:style w:type="paragraph" w:styleId="CommentText">
    <w:name w:val="annotation text"/>
    <w:basedOn w:val="Normal"/>
    <w:link w:val="CommentTextChar"/>
    <w:uiPriority w:val="99"/>
    <w:semiHidden/>
    <w:unhideWhenUsed/>
    <w:rsid w:val="006D17D6"/>
    <w:rPr>
      <w:sz w:val="20"/>
    </w:rPr>
  </w:style>
  <w:style w:type="character" w:customStyle="1" w:styleId="CommentTextChar">
    <w:name w:val="Comment Text Char"/>
    <w:basedOn w:val="DefaultParagraphFont"/>
    <w:link w:val="CommentText"/>
    <w:uiPriority w:val="99"/>
    <w:semiHidden/>
    <w:rsid w:val="006D17D6"/>
    <w:rPr>
      <w:rFonts w:ascii="Times" w:hAnsi="Times"/>
      <w:lang w:eastAsia="en-US"/>
    </w:rPr>
  </w:style>
  <w:style w:type="paragraph" w:styleId="CommentSubject">
    <w:name w:val="annotation subject"/>
    <w:basedOn w:val="CommentText"/>
    <w:next w:val="CommentText"/>
    <w:link w:val="CommentSubjectChar"/>
    <w:uiPriority w:val="99"/>
    <w:semiHidden/>
    <w:unhideWhenUsed/>
    <w:rsid w:val="006D17D6"/>
    <w:rPr>
      <w:b/>
      <w:bCs/>
    </w:rPr>
  </w:style>
  <w:style w:type="character" w:customStyle="1" w:styleId="CommentSubjectChar">
    <w:name w:val="Comment Subject Char"/>
    <w:basedOn w:val="CommentTextChar"/>
    <w:link w:val="CommentSubject"/>
    <w:uiPriority w:val="99"/>
    <w:semiHidden/>
    <w:rsid w:val="006D17D6"/>
    <w:rPr>
      <w:rFonts w:ascii="Times" w:hAnsi="Times"/>
      <w:b/>
      <w:bCs/>
      <w:lang w:eastAsia="en-US"/>
    </w:rPr>
  </w:style>
  <w:style w:type="paragraph" w:styleId="Revision">
    <w:name w:val="Revision"/>
    <w:hidden/>
    <w:uiPriority w:val="99"/>
    <w:semiHidden/>
    <w:rsid w:val="006D17D6"/>
    <w:rPr>
      <w:rFonts w:ascii="Times" w:hAnsi="Times"/>
      <w:sz w:val="24"/>
      <w:lang w:eastAsia="en-US"/>
    </w:rPr>
  </w:style>
  <w:style w:type="table" w:styleId="TableGrid">
    <w:name w:val="Table Grid"/>
    <w:basedOn w:val="TableNormal"/>
    <w:uiPriority w:val="59"/>
    <w:rsid w:val="006D17D6"/>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6D17D6"/>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6D17D6"/>
    <w:rPr>
      <w:color w:val="605E5C"/>
      <w:shd w:val="clear" w:color="auto" w:fill="E1DFDD"/>
    </w:rPr>
  </w:style>
  <w:style w:type="character" w:customStyle="1" w:styleId="Heading1Char">
    <w:name w:val="Heading 1 Char"/>
    <w:basedOn w:val="DefaultParagraphFont"/>
    <w:link w:val="Heading1"/>
    <w:uiPriority w:val="9"/>
    <w:rsid w:val="006D17D6"/>
    <w:rPr>
      <w:rFonts w:ascii="Arial" w:hAnsi="Arial" w:cs="Arial"/>
      <w:sz w:val="28"/>
      <w:szCs w:val="28"/>
      <w:lang w:eastAsia="en-US"/>
    </w:rPr>
  </w:style>
  <w:style w:type="character" w:customStyle="1" w:styleId="Heading2Char">
    <w:name w:val="Heading 2 Char"/>
    <w:basedOn w:val="DefaultParagraphFont"/>
    <w:link w:val="Heading2"/>
    <w:uiPriority w:val="9"/>
    <w:rsid w:val="006D17D6"/>
    <w:rPr>
      <w:rFonts w:ascii="Arial" w:hAnsi="Arial" w:cs="Arial"/>
      <w:b/>
      <w:bCs/>
      <w:caps/>
      <w:sz w:val="28"/>
      <w:lang w:eastAsia="en-US"/>
    </w:rPr>
  </w:style>
  <w:style w:type="character" w:customStyle="1" w:styleId="Heading3Char">
    <w:name w:val="Heading 3 Char"/>
    <w:basedOn w:val="DefaultParagraphFont"/>
    <w:link w:val="Heading3"/>
    <w:uiPriority w:val="9"/>
    <w:rsid w:val="006D17D6"/>
    <w:rPr>
      <w:rFonts w:ascii="Arial" w:hAnsi="Arial" w:cs="Arial"/>
      <w:b/>
      <w:sz w:val="22"/>
      <w:szCs w:val="22"/>
      <w:lang w:eastAsia="en-US"/>
    </w:rPr>
  </w:style>
  <w:style w:type="paragraph" w:customStyle="1" w:styleId="Signoff">
    <w:name w:val="Signoff"/>
    <w:basedOn w:val="Normal"/>
    <w:qFormat/>
    <w:rsid w:val="006D17D6"/>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6D17D6"/>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6D17D6"/>
    <w:rPr>
      <w:rFonts w:ascii="Arial" w:hAnsi="Arial"/>
      <w:sz w:val="18"/>
    </w:rPr>
    <w:tblPr/>
  </w:style>
  <w:style w:type="paragraph" w:styleId="ListBullet">
    <w:name w:val="List Bullet"/>
    <w:basedOn w:val="BodyCopy"/>
    <w:uiPriority w:val="99"/>
    <w:unhideWhenUsed/>
    <w:qFormat/>
    <w:rsid w:val="006D17D6"/>
    <w:pPr>
      <w:numPr>
        <w:numId w:val="24"/>
      </w:numPr>
      <w:spacing w:after="120"/>
    </w:pPr>
  </w:style>
  <w:style w:type="paragraph" w:styleId="ListBullet2">
    <w:name w:val="List Bullet 2"/>
    <w:basedOn w:val="BodyCopy"/>
    <w:uiPriority w:val="99"/>
    <w:unhideWhenUsed/>
    <w:qFormat/>
    <w:rsid w:val="006D17D6"/>
    <w:pPr>
      <w:numPr>
        <w:numId w:val="25"/>
      </w:numPr>
      <w:spacing w:after="120"/>
    </w:pPr>
  </w:style>
  <w:style w:type="paragraph" w:styleId="ListBullet3">
    <w:name w:val="List Bullet 3"/>
    <w:basedOn w:val="BodyCopy"/>
    <w:uiPriority w:val="99"/>
    <w:unhideWhenUsed/>
    <w:qFormat/>
    <w:rsid w:val="006D17D6"/>
    <w:pPr>
      <w:numPr>
        <w:numId w:val="28"/>
      </w:numPr>
      <w:spacing w:after="120"/>
    </w:pPr>
  </w:style>
  <w:style w:type="paragraph" w:styleId="ListBullet4">
    <w:name w:val="List Bullet 4"/>
    <w:basedOn w:val="BodyCopy"/>
    <w:uiPriority w:val="99"/>
    <w:unhideWhenUsed/>
    <w:qFormat/>
    <w:rsid w:val="006D17D6"/>
    <w:pPr>
      <w:numPr>
        <w:numId w:val="30"/>
      </w:numPr>
      <w:spacing w:after="120"/>
    </w:pPr>
  </w:style>
  <w:style w:type="paragraph" w:customStyle="1" w:styleId="EmbargoLine">
    <w:name w:val="Embargo Line"/>
    <w:basedOn w:val="Normal"/>
    <w:autoRedefine/>
    <w:qFormat/>
    <w:rsid w:val="006D17D6"/>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6D17D6"/>
    <w:pPr>
      <w:spacing w:after="480"/>
    </w:pPr>
  </w:style>
  <w:style w:type="paragraph" w:styleId="Title">
    <w:name w:val="Title"/>
    <w:basedOn w:val="Normal"/>
    <w:next w:val="Normal"/>
    <w:link w:val="TitleChar"/>
    <w:autoRedefine/>
    <w:uiPriority w:val="10"/>
    <w:qFormat/>
    <w:rsid w:val="006D17D6"/>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6D17D6"/>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6D17D6"/>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fcanorthamerica.com/newsroom.do?id=25&amp;mid=28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edia.fcanorthamerica.com/newsroom.do?id=377&amp;mid=829"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8</Pages>
  <Words>2125</Words>
  <Characters>12114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14211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2</cp:revision>
  <cp:lastPrinted>2018-12-31T16:38:00Z</cp:lastPrinted>
  <dcterms:created xsi:type="dcterms:W3CDTF">2021-08-26T20:58:00Z</dcterms:created>
  <dcterms:modified xsi:type="dcterms:W3CDTF">2021-08-26T20:58:00Z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