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6CB58" w14:textId="56EC1D24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proofErr w:type="spellStart"/>
      <w:r w:rsidR="00A15560">
        <w:t>Stellantis</w:t>
      </w:r>
      <w:proofErr w:type="spellEnd"/>
    </w:p>
    <w:p w14:paraId="6883B579" w14:textId="730AC6AC" w:rsidR="00216628" w:rsidRDefault="00A15560" w:rsidP="008F53E6">
      <w:pPr>
        <w:pStyle w:val="Heading2"/>
        <w:spacing w:line="240" w:lineRule="auto"/>
      </w:pPr>
      <w:r>
        <w:t>MANUFACTURING OPERATIONS</w:t>
      </w:r>
    </w:p>
    <w:p w14:paraId="7F74B5F5" w14:textId="62CF3D8D" w:rsidR="00A62B7C" w:rsidRPr="00A62B7C" w:rsidRDefault="00A62B7C" w:rsidP="00A62B7C">
      <w:pPr>
        <w:pStyle w:val="Heading3"/>
      </w:pPr>
      <w:r w:rsidRPr="00A62B7C">
        <w:t>UNITED STATES, CANADA and MEXICO</w:t>
      </w:r>
    </w:p>
    <w:p w14:paraId="4379476E" w14:textId="1EB60E72" w:rsidR="00A62B7C" w:rsidRPr="00A62B7C" w:rsidRDefault="00A62B7C" w:rsidP="00A62B7C">
      <w:pPr>
        <w:pStyle w:val="Heading4"/>
      </w:pPr>
      <w:r w:rsidRPr="00A62B7C">
        <w:t>ASSEMBLY OPERATIONS*</w:t>
      </w:r>
    </w:p>
    <w:tbl>
      <w:tblPr>
        <w:tblStyle w:val="FATABLESTYLE"/>
        <w:tblW w:w="5000" w:type="pct"/>
        <w:tblLook w:val="04A0" w:firstRow="1" w:lastRow="0" w:firstColumn="1" w:lastColumn="0" w:noHBand="0" w:noVBand="1"/>
      </w:tblPr>
      <w:tblGrid>
        <w:gridCol w:w="2867"/>
        <w:gridCol w:w="2431"/>
        <w:gridCol w:w="4782"/>
      </w:tblGrid>
      <w:tr w:rsidR="00A62B7C" w:rsidRPr="000F5FD1" w14:paraId="0DAEAD51" w14:textId="77777777" w:rsidTr="00A62B7C">
        <w:tc>
          <w:tcPr>
            <w:tcW w:w="1422" w:type="pct"/>
            <w:vAlign w:val="top"/>
            <w:hideMark/>
          </w:tcPr>
          <w:p w14:paraId="2EBF0A89" w14:textId="77777777" w:rsidR="00A62B7C" w:rsidRPr="000F5FD1" w:rsidRDefault="00A62B7C" w:rsidP="00A62B7C">
            <w:pPr>
              <w:pStyle w:val="TableSubhead"/>
            </w:pPr>
            <w:r w:rsidRPr="000F5FD1">
              <w:t>Manufacturing Facility</w:t>
            </w:r>
          </w:p>
        </w:tc>
        <w:tc>
          <w:tcPr>
            <w:tcW w:w="1206" w:type="pct"/>
            <w:vAlign w:val="top"/>
            <w:hideMark/>
          </w:tcPr>
          <w:p w14:paraId="7203EAFE" w14:textId="77777777" w:rsidR="00A62B7C" w:rsidRPr="000F5FD1" w:rsidRDefault="00A62B7C" w:rsidP="00A62B7C">
            <w:pPr>
              <w:pStyle w:val="TableSubhead"/>
            </w:pPr>
            <w:r w:rsidRPr="000F5FD1">
              <w:t>Location</w:t>
            </w:r>
          </w:p>
        </w:tc>
        <w:tc>
          <w:tcPr>
            <w:tcW w:w="2372" w:type="pct"/>
            <w:vAlign w:val="top"/>
            <w:hideMark/>
          </w:tcPr>
          <w:p w14:paraId="1B5B03D4" w14:textId="77777777" w:rsidR="00A62B7C" w:rsidRPr="000F5FD1" w:rsidRDefault="00A62B7C" w:rsidP="00A62B7C">
            <w:pPr>
              <w:pStyle w:val="TableSubhead"/>
            </w:pPr>
            <w:r w:rsidRPr="000F5FD1">
              <w:t>Products</w:t>
            </w:r>
          </w:p>
        </w:tc>
      </w:tr>
      <w:tr w:rsidR="00A62B7C" w:rsidRPr="000F5FD1" w14:paraId="546206E3" w14:textId="77777777" w:rsidTr="00A62B7C">
        <w:tc>
          <w:tcPr>
            <w:tcW w:w="1422" w:type="pct"/>
            <w:vAlign w:val="top"/>
            <w:hideMark/>
          </w:tcPr>
          <w:p w14:paraId="013BB2FA" w14:textId="77777777" w:rsidR="00A62B7C" w:rsidRPr="000F5FD1" w:rsidRDefault="00A62B7C" w:rsidP="00A62B7C">
            <w:pPr>
              <w:pStyle w:val="FABodyCopy"/>
            </w:pPr>
            <w:r w:rsidRPr="000F5FD1">
              <w:t>Belvidere Assembly</w:t>
            </w:r>
          </w:p>
        </w:tc>
        <w:tc>
          <w:tcPr>
            <w:tcW w:w="1206" w:type="pct"/>
            <w:vAlign w:val="top"/>
            <w:hideMark/>
          </w:tcPr>
          <w:p w14:paraId="6A4DDD49" w14:textId="77777777" w:rsidR="00A62B7C" w:rsidRPr="000F5FD1" w:rsidRDefault="00A62B7C" w:rsidP="00A62B7C">
            <w:pPr>
              <w:pStyle w:val="FABodyCopy"/>
            </w:pPr>
            <w:r w:rsidRPr="000F5FD1">
              <w:t>Belvidere, Ill.</w:t>
            </w:r>
          </w:p>
        </w:tc>
        <w:tc>
          <w:tcPr>
            <w:tcW w:w="2372" w:type="pct"/>
            <w:vAlign w:val="top"/>
            <w:hideMark/>
          </w:tcPr>
          <w:p w14:paraId="482F29C3" w14:textId="77777777" w:rsidR="00A62B7C" w:rsidRPr="000F5FD1" w:rsidRDefault="00A62B7C" w:rsidP="00A62B7C">
            <w:pPr>
              <w:pStyle w:val="FABodyCopy"/>
            </w:pPr>
            <w:r w:rsidRPr="000F5FD1">
              <w:t>Jeep</w:t>
            </w:r>
            <w:r w:rsidRPr="00A62B7C">
              <w:rPr>
                <w:vertAlign w:val="subscript"/>
              </w:rPr>
              <w:t>®</w:t>
            </w:r>
            <w:r w:rsidRPr="000F5FD1">
              <w:t xml:space="preserve"> Cherokee</w:t>
            </w:r>
          </w:p>
        </w:tc>
      </w:tr>
      <w:tr w:rsidR="00A62B7C" w:rsidRPr="000F5FD1" w14:paraId="4D414DA8" w14:textId="77777777" w:rsidTr="00A62B7C">
        <w:tc>
          <w:tcPr>
            <w:tcW w:w="1422" w:type="pct"/>
            <w:vAlign w:val="top"/>
            <w:hideMark/>
          </w:tcPr>
          <w:p w14:paraId="4FAF25A1" w14:textId="77777777" w:rsidR="00A62B7C" w:rsidRPr="000F5FD1" w:rsidRDefault="00A62B7C" w:rsidP="00A62B7C">
            <w:pPr>
              <w:pStyle w:val="FABodyCopy"/>
            </w:pPr>
            <w:r w:rsidRPr="000F5FD1">
              <w:t>Brampton Assembly</w:t>
            </w:r>
          </w:p>
        </w:tc>
        <w:tc>
          <w:tcPr>
            <w:tcW w:w="1206" w:type="pct"/>
            <w:vAlign w:val="top"/>
            <w:hideMark/>
          </w:tcPr>
          <w:p w14:paraId="0D43724D" w14:textId="77777777" w:rsidR="00A62B7C" w:rsidRPr="000F5FD1" w:rsidRDefault="00A62B7C" w:rsidP="00A62B7C">
            <w:pPr>
              <w:pStyle w:val="FABodyCopy"/>
            </w:pPr>
            <w:r w:rsidRPr="000F5FD1">
              <w:t>Brampton, Ont. (Canada)</w:t>
            </w:r>
          </w:p>
        </w:tc>
        <w:tc>
          <w:tcPr>
            <w:tcW w:w="2372" w:type="pct"/>
            <w:vAlign w:val="top"/>
            <w:hideMark/>
          </w:tcPr>
          <w:p w14:paraId="6F849B28" w14:textId="77777777" w:rsidR="00A62B7C" w:rsidRPr="000F5FD1" w:rsidRDefault="00A62B7C" w:rsidP="00A62B7C">
            <w:pPr>
              <w:pStyle w:val="FABodyCopy"/>
            </w:pPr>
            <w:r w:rsidRPr="000F5FD1">
              <w:t>Chrysler 300, Dodge Challenger, Dodge Charger</w:t>
            </w:r>
          </w:p>
        </w:tc>
      </w:tr>
      <w:tr w:rsidR="00A62B7C" w:rsidRPr="000F5FD1" w14:paraId="2E63324C" w14:textId="77777777" w:rsidTr="00A62B7C">
        <w:tc>
          <w:tcPr>
            <w:tcW w:w="1422" w:type="pct"/>
            <w:vAlign w:val="top"/>
            <w:hideMark/>
          </w:tcPr>
          <w:p w14:paraId="5D4D173F" w14:textId="77777777" w:rsidR="00A62B7C" w:rsidRPr="000F5FD1" w:rsidRDefault="00A62B7C" w:rsidP="00A62B7C">
            <w:pPr>
              <w:pStyle w:val="FABodyCopy"/>
            </w:pPr>
            <w:r w:rsidRPr="000F5FD1">
              <w:t>Detroit Assembly Complex - Jefferson</w:t>
            </w:r>
          </w:p>
        </w:tc>
        <w:tc>
          <w:tcPr>
            <w:tcW w:w="1206" w:type="pct"/>
            <w:vAlign w:val="top"/>
            <w:hideMark/>
          </w:tcPr>
          <w:p w14:paraId="7181B755" w14:textId="77777777" w:rsidR="00A62B7C" w:rsidRPr="000F5FD1" w:rsidRDefault="00A62B7C" w:rsidP="00A62B7C">
            <w:pPr>
              <w:pStyle w:val="FABodyCopy"/>
            </w:pPr>
            <w:r w:rsidRPr="000F5FD1">
              <w:t>Detroit</w:t>
            </w:r>
          </w:p>
        </w:tc>
        <w:tc>
          <w:tcPr>
            <w:tcW w:w="2372" w:type="pct"/>
            <w:vAlign w:val="top"/>
            <w:hideMark/>
          </w:tcPr>
          <w:p w14:paraId="186323DA" w14:textId="77777777" w:rsidR="00A62B7C" w:rsidRPr="000F5FD1" w:rsidRDefault="00A62B7C" w:rsidP="00A62B7C">
            <w:pPr>
              <w:pStyle w:val="FABodyCopy"/>
            </w:pPr>
            <w:r w:rsidRPr="000F5FD1">
              <w:t>Jeep Grand Cherokee, Jeep Grand Cherokee SRT, Dodge Durango</w:t>
            </w:r>
          </w:p>
        </w:tc>
      </w:tr>
      <w:tr w:rsidR="00A62B7C" w:rsidRPr="000F5FD1" w14:paraId="6C729339" w14:textId="77777777" w:rsidTr="00A62B7C">
        <w:tc>
          <w:tcPr>
            <w:tcW w:w="1422" w:type="pct"/>
            <w:vAlign w:val="top"/>
          </w:tcPr>
          <w:p w14:paraId="2E8D47C1" w14:textId="77777777" w:rsidR="00A62B7C" w:rsidRPr="000F5FD1" w:rsidRDefault="00A62B7C" w:rsidP="00A62B7C">
            <w:pPr>
              <w:pStyle w:val="FABodyCopy"/>
            </w:pPr>
            <w:r w:rsidRPr="000F5FD1">
              <w:t xml:space="preserve">Detroit Assembly Complex - Mack </w:t>
            </w:r>
          </w:p>
        </w:tc>
        <w:tc>
          <w:tcPr>
            <w:tcW w:w="1206" w:type="pct"/>
            <w:vAlign w:val="top"/>
          </w:tcPr>
          <w:p w14:paraId="7D068F27" w14:textId="77777777" w:rsidR="00A62B7C" w:rsidRPr="000F5FD1" w:rsidRDefault="00A62B7C" w:rsidP="00A62B7C">
            <w:pPr>
              <w:pStyle w:val="FABodyCopy"/>
            </w:pPr>
            <w:r w:rsidRPr="000F5FD1">
              <w:t>Detroit</w:t>
            </w:r>
          </w:p>
        </w:tc>
        <w:tc>
          <w:tcPr>
            <w:tcW w:w="2372" w:type="pct"/>
            <w:vAlign w:val="top"/>
          </w:tcPr>
          <w:p w14:paraId="7FAEB56A" w14:textId="77777777" w:rsidR="00A62B7C" w:rsidRPr="000F5FD1" w:rsidRDefault="00A62B7C" w:rsidP="00A62B7C">
            <w:pPr>
              <w:pStyle w:val="FABodyCopy"/>
            </w:pPr>
            <w:r w:rsidRPr="000F5FD1">
              <w:t>Jeep Grand Cherokee L</w:t>
            </w:r>
          </w:p>
        </w:tc>
      </w:tr>
      <w:tr w:rsidR="00A62B7C" w:rsidRPr="000F5FD1" w14:paraId="6AE3EC31" w14:textId="77777777" w:rsidTr="00A62B7C">
        <w:tc>
          <w:tcPr>
            <w:tcW w:w="1422" w:type="pct"/>
            <w:vAlign w:val="top"/>
            <w:hideMark/>
          </w:tcPr>
          <w:p w14:paraId="0286EB52" w14:textId="77777777" w:rsidR="00A62B7C" w:rsidRPr="000F5FD1" w:rsidRDefault="00A62B7C" w:rsidP="00A62B7C">
            <w:pPr>
              <w:pStyle w:val="FABodyCopy"/>
            </w:pPr>
            <w:r w:rsidRPr="000F5FD1">
              <w:t>Saltillo Truck Assembly</w:t>
            </w:r>
          </w:p>
        </w:tc>
        <w:tc>
          <w:tcPr>
            <w:tcW w:w="1206" w:type="pct"/>
            <w:vAlign w:val="top"/>
            <w:hideMark/>
          </w:tcPr>
          <w:p w14:paraId="0CFE54C7" w14:textId="77777777" w:rsidR="00A62B7C" w:rsidRPr="000F5FD1" w:rsidRDefault="00A62B7C" w:rsidP="00A62B7C">
            <w:pPr>
              <w:pStyle w:val="FABodyCopy"/>
            </w:pPr>
            <w:r w:rsidRPr="000F5FD1">
              <w:t>Saltillo (Mexico)</w:t>
            </w:r>
          </w:p>
        </w:tc>
        <w:tc>
          <w:tcPr>
            <w:tcW w:w="2372" w:type="pct"/>
            <w:vAlign w:val="top"/>
            <w:hideMark/>
          </w:tcPr>
          <w:p w14:paraId="1406FB50" w14:textId="77777777" w:rsidR="00A62B7C" w:rsidRPr="000F5FD1" w:rsidRDefault="00A62B7C" w:rsidP="00A62B7C">
            <w:pPr>
              <w:pStyle w:val="FABodyCopy"/>
            </w:pPr>
            <w:r w:rsidRPr="000F5FD1">
              <w:t>Ram 1500 Classic (Regular Cab and Crew Cab); Ram 2500, 3500, 4500 and 5500 Heavy Duty; DX Chassis Cab (Mexico Market)</w:t>
            </w:r>
          </w:p>
        </w:tc>
      </w:tr>
      <w:tr w:rsidR="00A62B7C" w:rsidRPr="000F5FD1" w14:paraId="407525C6" w14:textId="77777777" w:rsidTr="00A62B7C">
        <w:tc>
          <w:tcPr>
            <w:tcW w:w="1422" w:type="pct"/>
            <w:vAlign w:val="top"/>
            <w:hideMark/>
          </w:tcPr>
          <w:p w14:paraId="44E8F0F9" w14:textId="77777777" w:rsidR="00A62B7C" w:rsidRPr="000F5FD1" w:rsidRDefault="00A62B7C" w:rsidP="00A62B7C">
            <w:pPr>
              <w:pStyle w:val="FABodyCopy"/>
            </w:pPr>
            <w:r w:rsidRPr="000F5FD1">
              <w:t>Saltillo Van Assembly</w:t>
            </w:r>
          </w:p>
        </w:tc>
        <w:tc>
          <w:tcPr>
            <w:tcW w:w="1206" w:type="pct"/>
            <w:vAlign w:val="top"/>
            <w:hideMark/>
          </w:tcPr>
          <w:p w14:paraId="37716889" w14:textId="77777777" w:rsidR="00A62B7C" w:rsidRPr="000F5FD1" w:rsidRDefault="00A62B7C" w:rsidP="00A62B7C">
            <w:pPr>
              <w:pStyle w:val="FABodyCopy"/>
            </w:pPr>
            <w:r w:rsidRPr="000F5FD1">
              <w:t>Saltillo (Mexico)</w:t>
            </w:r>
          </w:p>
        </w:tc>
        <w:tc>
          <w:tcPr>
            <w:tcW w:w="2372" w:type="pct"/>
            <w:vAlign w:val="top"/>
            <w:hideMark/>
          </w:tcPr>
          <w:p w14:paraId="14C40EB6" w14:textId="77777777" w:rsidR="00A62B7C" w:rsidRPr="000F5FD1" w:rsidRDefault="00A62B7C" w:rsidP="00A62B7C">
            <w:pPr>
              <w:pStyle w:val="FABodyCopy"/>
            </w:pPr>
            <w:r w:rsidRPr="000F5FD1">
              <w:t xml:space="preserve">Ram </w:t>
            </w:r>
            <w:proofErr w:type="spellStart"/>
            <w:r w:rsidRPr="000F5FD1">
              <w:t>ProMaster</w:t>
            </w:r>
            <w:proofErr w:type="spellEnd"/>
          </w:p>
        </w:tc>
      </w:tr>
      <w:tr w:rsidR="00A62B7C" w:rsidRPr="000F5FD1" w14:paraId="02253705" w14:textId="77777777" w:rsidTr="00A62B7C">
        <w:tc>
          <w:tcPr>
            <w:tcW w:w="1422" w:type="pct"/>
            <w:vAlign w:val="top"/>
            <w:hideMark/>
          </w:tcPr>
          <w:p w14:paraId="6936E59C" w14:textId="77777777" w:rsidR="00A62B7C" w:rsidRPr="000F5FD1" w:rsidRDefault="00A62B7C" w:rsidP="00A62B7C">
            <w:pPr>
              <w:pStyle w:val="FABodyCopy"/>
            </w:pPr>
            <w:r w:rsidRPr="000F5FD1">
              <w:t>Sterling Heights Assembly</w:t>
            </w:r>
          </w:p>
        </w:tc>
        <w:tc>
          <w:tcPr>
            <w:tcW w:w="1206" w:type="pct"/>
            <w:vAlign w:val="top"/>
            <w:hideMark/>
          </w:tcPr>
          <w:p w14:paraId="7A1372DA" w14:textId="77777777" w:rsidR="00A62B7C" w:rsidRPr="000F5FD1" w:rsidRDefault="00A62B7C" w:rsidP="00A62B7C">
            <w:pPr>
              <w:pStyle w:val="FABodyCopy"/>
            </w:pPr>
            <w:r w:rsidRPr="000F5FD1">
              <w:t>Sterling Heights, Mich.</w:t>
            </w:r>
          </w:p>
        </w:tc>
        <w:tc>
          <w:tcPr>
            <w:tcW w:w="2372" w:type="pct"/>
            <w:vAlign w:val="top"/>
            <w:hideMark/>
          </w:tcPr>
          <w:p w14:paraId="572A0596" w14:textId="77777777" w:rsidR="00A62B7C" w:rsidRPr="000F5FD1" w:rsidRDefault="00A62B7C" w:rsidP="00A62B7C">
            <w:pPr>
              <w:pStyle w:val="FABodyCopy"/>
            </w:pPr>
            <w:r w:rsidRPr="000F5FD1">
              <w:t>Ram 1500 (Quad Cab and Crew Cab)</w:t>
            </w:r>
          </w:p>
        </w:tc>
      </w:tr>
      <w:tr w:rsidR="00A62B7C" w:rsidRPr="000F5FD1" w14:paraId="3F85FF79" w14:textId="77777777" w:rsidTr="00A62B7C">
        <w:tc>
          <w:tcPr>
            <w:tcW w:w="1422" w:type="pct"/>
            <w:vAlign w:val="top"/>
            <w:hideMark/>
          </w:tcPr>
          <w:p w14:paraId="68BC6107" w14:textId="77777777" w:rsidR="00A62B7C" w:rsidRPr="000F5FD1" w:rsidRDefault="00A62B7C" w:rsidP="00A62B7C">
            <w:pPr>
              <w:pStyle w:val="FABodyCopy"/>
            </w:pPr>
            <w:r w:rsidRPr="000F5FD1">
              <w:t xml:space="preserve">Toledo Assembly Complex </w:t>
            </w:r>
            <w:r w:rsidRPr="000F5FD1">
              <w:br/>
              <w:t>(2 plants)</w:t>
            </w:r>
          </w:p>
        </w:tc>
        <w:tc>
          <w:tcPr>
            <w:tcW w:w="1206" w:type="pct"/>
            <w:vAlign w:val="top"/>
            <w:hideMark/>
          </w:tcPr>
          <w:p w14:paraId="1DE33BD0" w14:textId="77777777" w:rsidR="00A62B7C" w:rsidRPr="000F5FD1" w:rsidRDefault="00A62B7C" w:rsidP="00A62B7C">
            <w:pPr>
              <w:pStyle w:val="FABodyCopy"/>
            </w:pPr>
            <w:r w:rsidRPr="000F5FD1">
              <w:t>Toledo, Ohio</w:t>
            </w:r>
          </w:p>
        </w:tc>
        <w:tc>
          <w:tcPr>
            <w:tcW w:w="2372" w:type="pct"/>
            <w:vAlign w:val="top"/>
            <w:hideMark/>
          </w:tcPr>
          <w:p w14:paraId="317A651E" w14:textId="77777777" w:rsidR="00A62B7C" w:rsidRPr="000F5FD1" w:rsidRDefault="00A62B7C" w:rsidP="00A62B7C">
            <w:pPr>
              <w:pStyle w:val="FABodyCopy"/>
            </w:pPr>
            <w:r w:rsidRPr="000F5FD1">
              <w:t>Jeep Wrangler (North plant); Jeep Gladiator (South plant)</w:t>
            </w:r>
          </w:p>
        </w:tc>
      </w:tr>
      <w:tr w:rsidR="00A62B7C" w:rsidRPr="000F5FD1" w14:paraId="2CBA0B73" w14:textId="77777777" w:rsidTr="00A62B7C">
        <w:tc>
          <w:tcPr>
            <w:tcW w:w="1422" w:type="pct"/>
            <w:vAlign w:val="top"/>
            <w:hideMark/>
          </w:tcPr>
          <w:p w14:paraId="12A69B0D" w14:textId="77777777" w:rsidR="00A62B7C" w:rsidRPr="000F5FD1" w:rsidRDefault="00A62B7C" w:rsidP="00A62B7C">
            <w:pPr>
              <w:pStyle w:val="FABodyCopy"/>
            </w:pPr>
            <w:r w:rsidRPr="000F5FD1">
              <w:t>Toluca Assembly</w:t>
            </w:r>
          </w:p>
        </w:tc>
        <w:tc>
          <w:tcPr>
            <w:tcW w:w="1206" w:type="pct"/>
            <w:vAlign w:val="top"/>
            <w:hideMark/>
          </w:tcPr>
          <w:p w14:paraId="1C971040" w14:textId="77777777" w:rsidR="00A62B7C" w:rsidRPr="000F5FD1" w:rsidRDefault="00A62B7C" w:rsidP="00A62B7C">
            <w:pPr>
              <w:pStyle w:val="FABodyCopy"/>
            </w:pPr>
            <w:r w:rsidRPr="000F5FD1">
              <w:t>Toluca (Mexico)</w:t>
            </w:r>
          </w:p>
        </w:tc>
        <w:tc>
          <w:tcPr>
            <w:tcW w:w="2372" w:type="pct"/>
            <w:vAlign w:val="top"/>
            <w:hideMark/>
          </w:tcPr>
          <w:p w14:paraId="6A572883" w14:textId="77777777" w:rsidR="00A62B7C" w:rsidRPr="000F5FD1" w:rsidRDefault="00A62B7C" w:rsidP="00A62B7C">
            <w:pPr>
              <w:pStyle w:val="FABodyCopy"/>
            </w:pPr>
            <w:r w:rsidRPr="000F5FD1">
              <w:t>Jeep Compass</w:t>
            </w:r>
          </w:p>
        </w:tc>
      </w:tr>
      <w:tr w:rsidR="00A62B7C" w:rsidRPr="000F5FD1" w14:paraId="358C61FC" w14:textId="77777777" w:rsidTr="00A62B7C">
        <w:tc>
          <w:tcPr>
            <w:tcW w:w="1422" w:type="pct"/>
            <w:vAlign w:val="top"/>
            <w:hideMark/>
          </w:tcPr>
          <w:p w14:paraId="7855F6CB" w14:textId="77777777" w:rsidR="00A62B7C" w:rsidRPr="000F5FD1" w:rsidRDefault="00A62B7C" w:rsidP="00A62B7C">
            <w:pPr>
              <w:pStyle w:val="FABodyCopy"/>
            </w:pPr>
            <w:r w:rsidRPr="000F5FD1">
              <w:t>Warren Truck Assembly</w:t>
            </w:r>
          </w:p>
        </w:tc>
        <w:tc>
          <w:tcPr>
            <w:tcW w:w="1206" w:type="pct"/>
            <w:vAlign w:val="top"/>
            <w:hideMark/>
          </w:tcPr>
          <w:p w14:paraId="14E9B68C" w14:textId="77777777" w:rsidR="00A62B7C" w:rsidRPr="000F5FD1" w:rsidRDefault="00A62B7C" w:rsidP="00A62B7C">
            <w:pPr>
              <w:pStyle w:val="FABodyCopy"/>
            </w:pPr>
            <w:r w:rsidRPr="000F5FD1">
              <w:t>Warren, Mich.</w:t>
            </w:r>
          </w:p>
        </w:tc>
        <w:tc>
          <w:tcPr>
            <w:tcW w:w="2372" w:type="pct"/>
            <w:vAlign w:val="top"/>
            <w:hideMark/>
          </w:tcPr>
          <w:p w14:paraId="650CC271" w14:textId="77777777" w:rsidR="00A62B7C" w:rsidRPr="000F5FD1" w:rsidRDefault="00A62B7C" w:rsidP="00A62B7C">
            <w:pPr>
              <w:pStyle w:val="FABodyCopy"/>
            </w:pPr>
            <w:r w:rsidRPr="000F5FD1">
              <w:t>Ram 1500 Classic (Quad Cab and Crew Cab)</w:t>
            </w:r>
          </w:p>
        </w:tc>
      </w:tr>
      <w:tr w:rsidR="00A62B7C" w:rsidRPr="000F5FD1" w14:paraId="33FDC8F9" w14:textId="77777777" w:rsidTr="00A62B7C">
        <w:tc>
          <w:tcPr>
            <w:tcW w:w="1422" w:type="pct"/>
            <w:vAlign w:val="top"/>
            <w:hideMark/>
          </w:tcPr>
          <w:p w14:paraId="6597E0D4" w14:textId="77777777" w:rsidR="00A62B7C" w:rsidRPr="000F5FD1" w:rsidRDefault="00A62B7C" w:rsidP="00A62B7C">
            <w:pPr>
              <w:pStyle w:val="FABodyCopy"/>
            </w:pPr>
            <w:r w:rsidRPr="000F5FD1">
              <w:t>Windsor Assembly</w:t>
            </w:r>
          </w:p>
        </w:tc>
        <w:tc>
          <w:tcPr>
            <w:tcW w:w="1206" w:type="pct"/>
            <w:vAlign w:val="top"/>
            <w:hideMark/>
          </w:tcPr>
          <w:p w14:paraId="0E990E85" w14:textId="77777777" w:rsidR="00A62B7C" w:rsidRPr="000F5FD1" w:rsidRDefault="00A62B7C" w:rsidP="00A62B7C">
            <w:pPr>
              <w:pStyle w:val="FABodyCopy"/>
            </w:pPr>
            <w:r w:rsidRPr="000F5FD1">
              <w:t>Windsor, Ont. (Canada)</w:t>
            </w:r>
          </w:p>
        </w:tc>
        <w:tc>
          <w:tcPr>
            <w:tcW w:w="2372" w:type="pct"/>
            <w:vAlign w:val="top"/>
            <w:hideMark/>
          </w:tcPr>
          <w:p w14:paraId="20CEAE34" w14:textId="77777777" w:rsidR="00A62B7C" w:rsidRPr="000F5FD1" w:rsidRDefault="00A62B7C" w:rsidP="00A62B7C">
            <w:pPr>
              <w:pStyle w:val="FABodyCopy"/>
            </w:pPr>
            <w:r w:rsidRPr="000F5FD1">
              <w:t xml:space="preserve">Chrysler Pacifica (Chrysler Pacifica Hybrid),  </w:t>
            </w:r>
            <w:r w:rsidRPr="000F5FD1">
              <w:br/>
              <w:t>Chrysler Voyager and Chrysler Grand Caravan (Canadian market only)</w:t>
            </w:r>
          </w:p>
        </w:tc>
      </w:tr>
    </w:tbl>
    <w:p w14:paraId="1A86D6B7" w14:textId="3621008E" w:rsidR="00A62B7C" w:rsidRDefault="00A62B7C" w:rsidP="00A62B7C">
      <w:pPr>
        <w:pStyle w:val="Footnote"/>
      </w:pPr>
      <w:r w:rsidRPr="000F5FD1">
        <w:t>*Conner Avenue Assembly Plant (Detroit) ceased production in August 2017. Currently being used as the Conner Event Center.</w:t>
      </w:r>
    </w:p>
    <w:p w14:paraId="2B1F087A" w14:textId="6094EF55" w:rsidR="00A62B7C" w:rsidRPr="00A62B7C" w:rsidRDefault="00A62B7C" w:rsidP="001A2257">
      <w:pPr>
        <w:pStyle w:val="Heading3"/>
        <w:keepNext/>
        <w:keepLines/>
      </w:pPr>
      <w:r w:rsidRPr="00A62B7C">
        <w:lastRenderedPageBreak/>
        <w:t>POWERTRAIN OPERATIONS</w:t>
      </w:r>
    </w:p>
    <w:tbl>
      <w:tblPr>
        <w:tblStyle w:val="FATABLESTYLE"/>
        <w:tblW w:w="5000" w:type="pct"/>
        <w:tblLook w:val="04A0" w:firstRow="1" w:lastRow="0" w:firstColumn="1" w:lastColumn="0" w:noHBand="0" w:noVBand="1"/>
      </w:tblPr>
      <w:tblGrid>
        <w:gridCol w:w="2867"/>
        <w:gridCol w:w="2431"/>
        <w:gridCol w:w="4782"/>
      </w:tblGrid>
      <w:tr w:rsidR="00A62B7C" w:rsidRPr="000F5FD1" w14:paraId="22F375B7" w14:textId="77777777" w:rsidTr="00A62B7C">
        <w:tc>
          <w:tcPr>
            <w:tcW w:w="1422" w:type="pct"/>
            <w:vAlign w:val="top"/>
          </w:tcPr>
          <w:p w14:paraId="2DBDDD50" w14:textId="77777777" w:rsidR="00A62B7C" w:rsidRPr="000F5FD1" w:rsidRDefault="00A62B7C" w:rsidP="001A2257">
            <w:pPr>
              <w:pStyle w:val="TableSubhead"/>
              <w:keepNext/>
              <w:keepLines/>
            </w:pPr>
            <w:r w:rsidRPr="000F5FD1">
              <w:t>Manufacturing Facility</w:t>
            </w:r>
          </w:p>
        </w:tc>
        <w:tc>
          <w:tcPr>
            <w:tcW w:w="1206" w:type="pct"/>
            <w:vAlign w:val="top"/>
          </w:tcPr>
          <w:p w14:paraId="67E01C27" w14:textId="77777777" w:rsidR="00A62B7C" w:rsidRPr="000F5FD1" w:rsidRDefault="00A62B7C" w:rsidP="001A2257">
            <w:pPr>
              <w:pStyle w:val="TableSubhead"/>
              <w:keepNext/>
              <w:keepLines/>
            </w:pPr>
            <w:r w:rsidRPr="000F5FD1">
              <w:t>Location</w:t>
            </w:r>
          </w:p>
        </w:tc>
        <w:tc>
          <w:tcPr>
            <w:tcW w:w="2372" w:type="pct"/>
            <w:vAlign w:val="top"/>
          </w:tcPr>
          <w:p w14:paraId="1BA4F90F" w14:textId="77777777" w:rsidR="00A62B7C" w:rsidRPr="000F5FD1" w:rsidRDefault="00A62B7C" w:rsidP="001A2257">
            <w:pPr>
              <w:pStyle w:val="TableSubhead"/>
              <w:keepNext/>
              <w:keepLines/>
            </w:pPr>
            <w:r w:rsidRPr="000F5FD1">
              <w:t>Products</w:t>
            </w:r>
          </w:p>
        </w:tc>
      </w:tr>
      <w:tr w:rsidR="00A62B7C" w:rsidRPr="000F5FD1" w14:paraId="079A2DF5" w14:textId="77777777" w:rsidTr="00A62B7C">
        <w:tc>
          <w:tcPr>
            <w:tcW w:w="1422" w:type="pct"/>
            <w:vAlign w:val="top"/>
          </w:tcPr>
          <w:p w14:paraId="70F7A8F9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>Dundee Engine Plant</w:t>
            </w:r>
          </w:p>
        </w:tc>
        <w:tc>
          <w:tcPr>
            <w:tcW w:w="1206" w:type="pct"/>
            <w:vAlign w:val="top"/>
          </w:tcPr>
          <w:p w14:paraId="681A3AD6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>Dundee, Mich.</w:t>
            </w:r>
          </w:p>
        </w:tc>
        <w:tc>
          <w:tcPr>
            <w:tcW w:w="2372" w:type="pct"/>
            <w:vAlign w:val="top"/>
          </w:tcPr>
          <w:p w14:paraId="5150109D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 xml:space="preserve">2.4-liter (I-4) </w:t>
            </w:r>
            <w:proofErr w:type="spellStart"/>
            <w:r w:rsidRPr="000F5FD1">
              <w:t>Tigershark</w:t>
            </w:r>
            <w:proofErr w:type="spellEnd"/>
            <w:r w:rsidRPr="000F5FD1">
              <w:t xml:space="preserve">; 3.6-liter (V-6) </w:t>
            </w:r>
            <w:proofErr w:type="spellStart"/>
            <w:r w:rsidRPr="000F5FD1">
              <w:t>Pentastar</w:t>
            </w:r>
            <w:proofErr w:type="spellEnd"/>
            <w:r w:rsidRPr="000F5FD1">
              <w:t xml:space="preserve"> Upgrade</w:t>
            </w:r>
          </w:p>
        </w:tc>
      </w:tr>
      <w:tr w:rsidR="00A62B7C" w:rsidRPr="000F5FD1" w14:paraId="685F862E" w14:textId="77777777" w:rsidTr="00A62B7C">
        <w:tc>
          <w:tcPr>
            <w:tcW w:w="1422" w:type="pct"/>
            <w:vAlign w:val="top"/>
          </w:tcPr>
          <w:p w14:paraId="40E1B817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>Kokomo Engine Plant (formerly Indiana Transmission II)</w:t>
            </w:r>
          </w:p>
        </w:tc>
        <w:tc>
          <w:tcPr>
            <w:tcW w:w="1206" w:type="pct"/>
            <w:vAlign w:val="top"/>
          </w:tcPr>
          <w:p w14:paraId="2E602B04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>Kokomo, Ind.</w:t>
            </w:r>
          </w:p>
        </w:tc>
        <w:tc>
          <w:tcPr>
            <w:tcW w:w="2372" w:type="pct"/>
            <w:vAlign w:val="top"/>
          </w:tcPr>
          <w:p w14:paraId="3A5EF811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>Being converted to a production site for the GMET4 engine</w:t>
            </w:r>
          </w:p>
        </w:tc>
      </w:tr>
      <w:tr w:rsidR="00A62B7C" w:rsidRPr="000F5FD1" w14:paraId="4F5E3CE7" w14:textId="77777777" w:rsidTr="00A62B7C">
        <w:tc>
          <w:tcPr>
            <w:tcW w:w="1422" w:type="pct"/>
            <w:vAlign w:val="top"/>
          </w:tcPr>
          <w:p w14:paraId="1C910B83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>Saltillo Engine</w:t>
            </w:r>
          </w:p>
        </w:tc>
        <w:tc>
          <w:tcPr>
            <w:tcW w:w="1206" w:type="pct"/>
            <w:vAlign w:val="top"/>
          </w:tcPr>
          <w:p w14:paraId="0373677A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>Saltillo (Mexico)</w:t>
            </w:r>
          </w:p>
        </w:tc>
        <w:tc>
          <w:tcPr>
            <w:tcW w:w="2372" w:type="pct"/>
            <w:vAlign w:val="top"/>
          </w:tcPr>
          <w:p w14:paraId="7D556059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 xml:space="preserve">2.0-liter (I-4) </w:t>
            </w:r>
            <w:proofErr w:type="spellStart"/>
            <w:r w:rsidRPr="000F5FD1">
              <w:t>Tigershark</w:t>
            </w:r>
            <w:proofErr w:type="spellEnd"/>
            <w:r w:rsidRPr="000F5FD1">
              <w:t xml:space="preserve">; 2.0-liter (I-4) E-100 </w:t>
            </w:r>
            <w:proofErr w:type="spellStart"/>
            <w:r w:rsidRPr="000F5FD1">
              <w:t>Tigershark</w:t>
            </w:r>
            <w:proofErr w:type="spellEnd"/>
            <w:r w:rsidRPr="000F5FD1">
              <w:t xml:space="preserve">; 2.4-liter (I-4) </w:t>
            </w:r>
            <w:proofErr w:type="spellStart"/>
            <w:r w:rsidRPr="000F5FD1">
              <w:t>Tigershark</w:t>
            </w:r>
            <w:proofErr w:type="spellEnd"/>
            <w:r w:rsidRPr="000F5FD1">
              <w:t xml:space="preserve">; 2.4-liter (I-4) </w:t>
            </w:r>
            <w:r w:rsidRPr="000F5FD1">
              <w:br/>
              <w:t xml:space="preserve">E-100 </w:t>
            </w:r>
            <w:proofErr w:type="spellStart"/>
            <w:r w:rsidRPr="000F5FD1">
              <w:t>Tigershark</w:t>
            </w:r>
            <w:proofErr w:type="spellEnd"/>
            <w:r w:rsidRPr="000F5FD1">
              <w:t>; 5.7-liter (V-8) HEMI</w:t>
            </w:r>
            <w:r w:rsidRPr="00A020DA">
              <w:rPr>
                <w:vertAlign w:val="superscript"/>
              </w:rPr>
              <w:t>®</w:t>
            </w:r>
            <w:r w:rsidRPr="000F5FD1">
              <w:t>; 6.2-liter (V-8) Supercharged Hellcat HEMI; 6.4-liter (V-8) Apache SRT HEMI; 6.4-liter (V-8) BGE HEMI</w:t>
            </w:r>
          </w:p>
        </w:tc>
      </w:tr>
      <w:tr w:rsidR="00A62B7C" w:rsidRPr="000F5FD1" w14:paraId="753D35A6" w14:textId="77777777" w:rsidTr="00A62B7C">
        <w:tc>
          <w:tcPr>
            <w:tcW w:w="1422" w:type="pct"/>
            <w:vAlign w:val="top"/>
          </w:tcPr>
          <w:p w14:paraId="6D534C72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>Saltillo South Engine</w:t>
            </w:r>
          </w:p>
        </w:tc>
        <w:tc>
          <w:tcPr>
            <w:tcW w:w="1206" w:type="pct"/>
            <w:vAlign w:val="top"/>
          </w:tcPr>
          <w:p w14:paraId="2FA8AC26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>Saltillo (Mexico)</w:t>
            </w:r>
          </w:p>
        </w:tc>
        <w:tc>
          <w:tcPr>
            <w:tcW w:w="2372" w:type="pct"/>
            <w:vAlign w:val="top"/>
          </w:tcPr>
          <w:p w14:paraId="74E0F5A8" w14:textId="77777777" w:rsidR="00A62B7C" w:rsidRPr="000F5FD1" w:rsidRDefault="00A62B7C" w:rsidP="001A2257">
            <w:pPr>
              <w:pStyle w:val="FABodyCopy"/>
              <w:keepNext/>
              <w:keepLines/>
              <w:spacing w:line="240" w:lineRule="auto"/>
            </w:pPr>
            <w:r w:rsidRPr="000F5FD1">
              <w:t xml:space="preserve">3.6-liter (V-6) </w:t>
            </w:r>
            <w:proofErr w:type="spellStart"/>
            <w:r w:rsidRPr="000F5FD1">
              <w:t>Pentastar</w:t>
            </w:r>
            <w:proofErr w:type="spellEnd"/>
            <w:r w:rsidRPr="000F5FD1">
              <w:t xml:space="preserve"> Upgrade; 3.6-liter (V-6) </w:t>
            </w:r>
            <w:proofErr w:type="spellStart"/>
            <w:r w:rsidRPr="000F5FD1">
              <w:t>Pentastar</w:t>
            </w:r>
            <w:proofErr w:type="spellEnd"/>
            <w:r w:rsidRPr="000F5FD1">
              <w:t xml:space="preserve"> PHEV</w:t>
            </w:r>
          </w:p>
        </w:tc>
      </w:tr>
      <w:tr w:rsidR="00A62B7C" w:rsidRPr="000F5FD1" w14:paraId="7F738581" w14:textId="77777777" w:rsidTr="00A62B7C">
        <w:tc>
          <w:tcPr>
            <w:tcW w:w="1422" w:type="pct"/>
            <w:vAlign w:val="top"/>
          </w:tcPr>
          <w:p w14:paraId="484018D1" w14:textId="77777777" w:rsidR="00A62B7C" w:rsidRPr="000F5FD1" w:rsidRDefault="00A62B7C" w:rsidP="00A62B7C">
            <w:pPr>
              <w:pStyle w:val="FABodyCopy"/>
            </w:pPr>
            <w:r w:rsidRPr="000F5FD1">
              <w:t xml:space="preserve">Trenton Engine Complex </w:t>
            </w:r>
            <w:r w:rsidRPr="000F5FD1">
              <w:br/>
              <w:t>(2 plants)</w:t>
            </w:r>
          </w:p>
        </w:tc>
        <w:tc>
          <w:tcPr>
            <w:tcW w:w="1206" w:type="pct"/>
            <w:vAlign w:val="top"/>
          </w:tcPr>
          <w:p w14:paraId="5E04D8F9" w14:textId="77777777" w:rsidR="00A62B7C" w:rsidRPr="000F5FD1" w:rsidRDefault="00A62B7C" w:rsidP="00A62B7C">
            <w:pPr>
              <w:pStyle w:val="FABodyCopy"/>
            </w:pPr>
            <w:r w:rsidRPr="000F5FD1">
              <w:t>Trenton, Mich.</w:t>
            </w:r>
          </w:p>
        </w:tc>
        <w:tc>
          <w:tcPr>
            <w:tcW w:w="2372" w:type="pct"/>
            <w:vAlign w:val="top"/>
          </w:tcPr>
          <w:p w14:paraId="7B04BA7F" w14:textId="77777777" w:rsidR="00A62B7C" w:rsidRPr="000F5FD1" w:rsidRDefault="00A62B7C" w:rsidP="00A62B7C">
            <w:pPr>
              <w:pStyle w:val="FABodyCopy"/>
            </w:pPr>
            <w:r w:rsidRPr="000F5FD1">
              <w:t xml:space="preserve">3.2-liter (V-6) </w:t>
            </w:r>
            <w:proofErr w:type="spellStart"/>
            <w:r w:rsidRPr="000F5FD1">
              <w:t>Pentastar</w:t>
            </w:r>
            <w:proofErr w:type="spellEnd"/>
            <w:r w:rsidRPr="000F5FD1">
              <w:t xml:space="preserve">; 3.6-liter (V-6) </w:t>
            </w:r>
            <w:proofErr w:type="spellStart"/>
            <w:r w:rsidRPr="000F5FD1">
              <w:t>Pentastar</w:t>
            </w:r>
            <w:proofErr w:type="spellEnd"/>
            <w:r w:rsidRPr="000F5FD1">
              <w:t xml:space="preserve">; 3.6-liter (V-6) </w:t>
            </w:r>
            <w:proofErr w:type="spellStart"/>
            <w:r w:rsidRPr="000F5FD1">
              <w:t>Pentastar</w:t>
            </w:r>
            <w:proofErr w:type="spellEnd"/>
            <w:r w:rsidRPr="000F5FD1">
              <w:t xml:space="preserve"> Upgrade </w:t>
            </w:r>
          </w:p>
        </w:tc>
      </w:tr>
    </w:tbl>
    <w:p w14:paraId="34608590" w14:textId="7708F4A9" w:rsidR="001A2257" w:rsidRPr="005A00CB" w:rsidRDefault="005A00CB" w:rsidP="005A00CB">
      <w:pPr>
        <w:pStyle w:val="Heading3"/>
      </w:pPr>
      <w:r w:rsidRPr="005A00CB">
        <w:t>TRANSMISSION/CASTING/MACHINING/AXLE OPERATIONS</w:t>
      </w:r>
    </w:p>
    <w:tbl>
      <w:tblPr>
        <w:tblStyle w:val="FATABLESTYLE"/>
        <w:tblW w:w="5000" w:type="pct"/>
        <w:tblLook w:val="04A0" w:firstRow="1" w:lastRow="0" w:firstColumn="1" w:lastColumn="0" w:noHBand="0" w:noVBand="1"/>
      </w:tblPr>
      <w:tblGrid>
        <w:gridCol w:w="2867"/>
        <w:gridCol w:w="2431"/>
        <w:gridCol w:w="4782"/>
      </w:tblGrid>
      <w:tr w:rsidR="00A62B7C" w:rsidRPr="000F5FD1" w14:paraId="227A1E6C" w14:textId="77777777" w:rsidTr="00A62B7C">
        <w:tc>
          <w:tcPr>
            <w:tcW w:w="1422" w:type="pct"/>
            <w:vAlign w:val="top"/>
          </w:tcPr>
          <w:p w14:paraId="29BC3B21" w14:textId="77777777" w:rsidR="00A62B7C" w:rsidRPr="000F5FD1" w:rsidRDefault="00A62B7C" w:rsidP="005A00CB">
            <w:pPr>
              <w:pStyle w:val="TableSubhead"/>
            </w:pPr>
            <w:r w:rsidRPr="000F5FD1">
              <w:t>Manufacturing Facility</w:t>
            </w:r>
          </w:p>
        </w:tc>
        <w:tc>
          <w:tcPr>
            <w:tcW w:w="1206" w:type="pct"/>
            <w:vAlign w:val="top"/>
          </w:tcPr>
          <w:p w14:paraId="35353A14" w14:textId="77777777" w:rsidR="00A62B7C" w:rsidRPr="000F5FD1" w:rsidRDefault="00A62B7C" w:rsidP="005A00CB">
            <w:pPr>
              <w:pStyle w:val="TableSubhead"/>
            </w:pPr>
            <w:r w:rsidRPr="000F5FD1">
              <w:t>Location</w:t>
            </w:r>
          </w:p>
        </w:tc>
        <w:tc>
          <w:tcPr>
            <w:tcW w:w="2372" w:type="pct"/>
            <w:vAlign w:val="top"/>
          </w:tcPr>
          <w:p w14:paraId="5601E9FB" w14:textId="77777777" w:rsidR="00A62B7C" w:rsidRPr="000F5FD1" w:rsidRDefault="00A62B7C" w:rsidP="005A00CB">
            <w:pPr>
              <w:pStyle w:val="TableSubhead"/>
            </w:pPr>
            <w:r w:rsidRPr="000F5FD1">
              <w:t>Products</w:t>
            </w:r>
          </w:p>
        </w:tc>
      </w:tr>
      <w:tr w:rsidR="00A62B7C" w:rsidRPr="000F5FD1" w14:paraId="4F268567" w14:textId="77777777" w:rsidTr="00A62B7C">
        <w:tc>
          <w:tcPr>
            <w:tcW w:w="1422" w:type="pct"/>
            <w:vAlign w:val="top"/>
          </w:tcPr>
          <w:p w14:paraId="41EDDFB7" w14:textId="77777777" w:rsidR="00A62B7C" w:rsidRPr="000F5FD1" w:rsidRDefault="00A62B7C" w:rsidP="00A62B7C">
            <w:pPr>
              <w:pStyle w:val="FABodyCopy"/>
            </w:pPr>
            <w:r w:rsidRPr="000F5FD1">
              <w:t xml:space="preserve">Indiana Transmission </w:t>
            </w:r>
          </w:p>
        </w:tc>
        <w:tc>
          <w:tcPr>
            <w:tcW w:w="1206" w:type="pct"/>
            <w:vAlign w:val="top"/>
          </w:tcPr>
          <w:p w14:paraId="5DAC3816" w14:textId="77777777" w:rsidR="00A62B7C" w:rsidRPr="000F5FD1" w:rsidRDefault="00A62B7C" w:rsidP="00A62B7C">
            <w:pPr>
              <w:pStyle w:val="FABodyCopy"/>
            </w:pPr>
            <w:r w:rsidRPr="000F5FD1">
              <w:t>Kokomo, Ind.</w:t>
            </w:r>
          </w:p>
        </w:tc>
        <w:tc>
          <w:tcPr>
            <w:tcW w:w="2372" w:type="pct"/>
            <w:vAlign w:val="top"/>
          </w:tcPr>
          <w:p w14:paraId="32F07E35" w14:textId="77777777" w:rsidR="00A62B7C" w:rsidRPr="000F5FD1" w:rsidRDefault="00A62B7C" w:rsidP="00A62B7C">
            <w:pPr>
              <w:pStyle w:val="FABodyCopy"/>
            </w:pPr>
            <w:r w:rsidRPr="000F5FD1">
              <w:t xml:space="preserve">Six- and nine-speed transmissions </w:t>
            </w:r>
          </w:p>
        </w:tc>
      </w:tr>
      <w:tr w:rsidR="00A62B7C" w:rsidRPr="000F5FD1" w14:paraId="282E2DBB" w14:textId="77777777" w:rsidTr="00A62B7C">
        <w:tc>
          <w:tcPr>
            <w:tcW w:w="1422" w:type="pct"/>
            <w:vAlign w:val="top"/>
          </w:tcPr>
          <w:p w14:paraId="13D8AB92" w14:textId="77777777" w:rsidR="00A62B7C" w:rsidRPr="000F5FD1" w:rsidRDefault="00A62B7C" w:rsidP="00A62B7C">
            <w:pPr>
              <w:pStyle w:val="FABodyCopy"/>
            </w:pPr>
            <w:r w:rsidRPr="000F5FD1">
              <w:t>Kokomo Casting</w:t>
            </w:r>
          </w:p>
        </w:tc>
        <w:tc>
          <w:tcPr>
            <w:tcW w:w="1206" w:type="pct"/>
            <w:vAlign w:val="top"/>
          </w:tcPr>
          <w:p w14:paraId="7A3AA9C5" w14:textId="77777777" w:rsidR="00A62B7C" w:rsidRPr="000F5FD1" w:rsidRDefault="00A62B7C" w:rsidP="00A62B7C">
            <w:pPr>
              <w:pStyle w:val="FABodyCopy"/>
            </w:pPr>
            <w:r w:rsidRPr="000F5FD1">
              <w:t>Kokomo, Ind.</w:t>
            </w:r>
          </w:p>
        </w:tc>
        <w:tc>
          <w:tcPr>
            <w:tcW w:w="2372" w:type="pct"/>
            <w:vAlign w:val="top"/>
          </w:tcPr>
          <w:p w14:paraId="378FF170" w14:textId="77777777" w:rsidR="00A62B7C" w:rsidRPr="000F5FD1" w:rsidRDefault="00A62B7C" w:rsidP="00A62B7C">
            <w:pPr>
              <w:pStyle w:val="FABodyCopy"/>
            </w:pPr>
            <w:r w:rsidRPr="000F5FD1">
              <w:t>Transmission/transaxle cases, engine blocks,</w:t>
            </w:r>
            <w:r w:rsidRPr="000F5FD1">
              <w:br/>
              <w:t>aluminum transmission components</w:t>
            </w:r>
          </w:p>
        </w:tc>
      </w:tr>
      <w:tr w:rsidR="00A62B7C" w:rsidRPr="000F5FD1" w14:paraId="40743C0F" w14:textId="77777777" w:rsidTr="00A62B7C">
        <w:tc>
          <w:tcPr>
            <w:tcW w:w="1422" w:type="pct"/>
            <w:vAlign w:val="top"/>
          </w:tcPr>
          <w:p w14:paraId="0E9D22D2" w14:textId="77777777" w:rsidR="00A62B7C" w:rsidRPr="000F5FD1" w:rsidRDefault="00A62B7C" w:rsidP="00A62B7C">
            <w:pPr>
              <w:pStyle w:val="FABodyCopy"/>
            </w:pPr>
            <w:r w:rsidRPr="000F5FD1">
              <w:t>Kokomo Transmission</w:t>
            </w:r>
          </w:p>
        </w:tc>
        <w:tc>
          <w:tcPr>
            <w:tcW w:w="1206" w:type="pct"/>
            <w:vAlign w:val="top"/>
          </w:tcPr>
          <w:p w14:paraId="3D4D9B7F" w14:textId="77777777" w:rsidR="00A62B7C" w:rsidRPr="000F5FD1" w:rsidRDefault="00A62B7C" w:rsidP="00A62B7C">
            <w:pPr>
              <w:pStyle w:val="FABodyCopy"/>
            </w:pPr>
            <w:r w:rsidRPr="000F5FD1">
              <w:t>Kokomo, Ind.</w:t>
            </w:r>
          </w:p>
        </w:tc>
        <w:tc>
          <w:tcPr>
            <w:tcW w:w="2372" w:type="pct"/>
            <w:vAlign w:val="top"/>
          </w:tcPr>
          <w:p w14:paraId="65531C5E" w14:textId="77777777" w:rsidR="00A62B7C" w:rsidRPr="000F5FD1" w:rsidRDefault="00A62B7C" w:rsidP="00A62B7C">
            <w:pPr>
              <w:pStyle w:val="FABodyCopy"/>
            </w:pPr>
            <w:r w:rsidRPr="000F5FD1">
              <w:t>Eight-speed transmissions; machined components for nine-speed transmission</w:t>
            </w:r>
          </w:p>
        </w:tc>
      </w:tr>
      <w:tr w:rsidR="00A62B7C" w:rsidRPr="000F5FD1" w14:paraId="416A052E" w14:textId="77777777" w:rsidTr="00A62B7C">
        <w:tc>
          <w:tcPr>
            <w:tcW w:w="1422" w:type="pct"/>
            <w:vAlign w:val="top"/>
          </w:tcPr>
          <w:p w14:paraId="4630D33B" w14:textId="77777777" w:rsidR="00A62B7C" w:rsidRPr="000F5FD1" w:rsidRDefault="00A62B7C" w:rsidP="00A62B7C">
            <w:pPr>
              <w:pStyle w:val="FABodyCopy"/>
            </w:pPr>
            <w:r w:rsidRPr="000F5FD1">
              <w:t>Tipton Transmission</w:t>
            </w:r>
          </w:p>
        </w:tc>
        <w:tc>
          <w:tcPr>
            <w:tcW w:w="1206" w:type="pct"/>
            <w:vAlign w:val="top"/>
          </w:tcPr>
          <w:p w14:paraId="5A2458B9" w14:textId="77777777" w:rsidR="00A62B7C" w:rsidRPr="000F5FD1" w:rsidRDefault="00A62B7C" w:rsidP="00A62B7C">
            <w:pPr>
              <w:pStyle w:val="FABodyCopy"/>
            </w:pPr>
            <w:r w:rsidRPr="000F5FD1">
              <w:t>Tipton, Ind.</w:t>
            </w:r>
          </w:p>
        </w:tc>
        <w:tc>
          <w:tcPr>
            <w:tcW w:w="2372" w:type="pct"/>
            <w:vAlign w:val="top"/>
          </w:tcPr>
          <w:p w14:paraId="3F6C8653" w14:textId="77777777" w:rsidR="00A62B7C" w:rsidRPr="000F5FD1" w:rsidRDefault="00A62B7C" w:rsidP="00A62B7C">
            <w:pPr>
              <w:pStyle w:val="FABodyCopy"/>
            </w:pPr>
            <w:r w:rsidRPr="000F5FD1">
              <w:t xml:space="preserve">Nine-speed transmission </w:t>
            </w:r>
          </w:p>
        </w:tc>
      </w:tr>
      <w:tr w:rsidR="00A62B7C" w:rsidRPr="000F5FD1" w14:paraId="07F30803" w14:textId="77777777" w:rsidTr="00A62B7C">
        <w:tc>
          <w:tcPr>
            <w:tcW w:w="1422" w:type="pct"/>
            <w:vAlign w:val="top"/>
          </w:tcPr>
          <w:p w14:paraId="1B558630" w14:textId="77777777" w:rsidR="00A62B7C" w:rsidRPr="000F5FD1" w:rsidRDefault="00A62B7C" w:rsidP="00A62B7C">
            <w:pPr>
              <w:pStyle w:val="FABodyCopy"/>
            </w:pPr>
            <w:r w:rsidRPr="000F5FD1">
              <w:t>Etobicoke Casting</w:t>
            </w:r>
          </w:p>
        </w:tc>
        <w:tc>
          <w:tcPr>
            <w:tcW w:w="1206" w:type="pct"/>
            <w:vAlign w:val="top"/>
          </w:tcPr>
          <w:p w14:paraId="3B099610" w14:textId="77777777" w:rsidR="00A62B7C" w:rsidRPr="000F5FD1" w:rsidRDefault="00A62B7C" w:rsidP="00A62B7C">
            <w:pPr>
              <w:pStyle w:val="FABodyCopy"/>
            </w:pPr>
            <w:r w:rsidRPr="000F5FD1">
              <w:t xml:space="preserve">Etobicoke, Ont. </w:t>
            </w:r>
            <w:r w:rsidRPr="000F5FD1">
              <w:br/>
              <w:t>(Canada)</w:t>
            </w:r>
          </w:p>
        </w:tc>
        <w:tc>
          <w:tcPr>
            <w:tcW w:w="2372" w:type="pct"/>
            <w:vAlign w:val="top"/>
          </w:tcPr>
          <w:p w14:paraId="79CEA73F" w14:textId="77777777" w:rsidR="00A62B7C" w:rsidRPr="000F5FD1" w:rsidRDefault="00A62B7C" w:rsidP="00A62B7C">
            <w:pPr>
              <w:pStyle w:val="FABodyCopy"/>
            </w:pPr>
            <w:r w:rsidRPr="000F5FD1">
              <w:t xml:space="preserve">Aluminum die castings; engine and </w:t>
            </w:r>
            <w:r w:rsidRPr="000F5FD1">
              <w:br/>
              <w:t>transmission parts</w:t>
            </w:r>
          </w:p>
        </w:tc>
      </w:tr>
      <w:tr w:rsidR="00A62B7C" w:rsidRPr="000F5FD1" w14:paraId="376657CA" w14:textId="77777777" w:rsidTr="00A62B7C">
        <w:tc>
          <w:tcPr>
            <w:tcW w:w="1422" w:type="pct"/>
            <w:vAlign w:val="top"/>
          </w:tcPr>
          <w:p w14:paraId="118712C4" w14:textId="77777777" w:rsidR="00A62B7C" w:rsidRPr="000F5FD1" w:rsidRDefault="00A62B7C" w:rsidP="00A62B7C">
            <w:pPr>
              <w:pStyle w:val="FABodyCopy"/>
            </w:pPr>
            <w:r w:rsidRPr="000F5FD1">
              <w:t>Toledo Machining</w:t>
            </w:r>
          </w:p>
        </w:tc>
        <w:tc>
          <w:tcPr>
            <w:tcW w:w="1206" w:type="pct"/>
            <w:vAlign w:val="top"/>
          </w:tcPr>
          <w:p w14:paraId="05E79B1C" w14:textId="77777777" w:rsidR="00A62B7C" w:rsidRPr="000F5FD1" w:rsidRDefault="00A62B7C" w:rsidP="00A62B7C">
            <w:pPr>
              <w:pStyle w:val="FABodyCopy"/>
            </w:pPr>
            <w:r w:rsidRPr="000F5FD1">
              <w:t>Toledo, Ohio</w:t>
            </w:r>
          </w:p>
        </w:tc>
        <w:tc>
          <w:tcPr>
            <w:tcW w:w="2372" w:type="pct"/>
            <w:vAlign w:val="top"/>
          </w:tcPr>
          <w:p w14:paraId="2136339A" w14:textId="77777777" w:rsidR="00A62B7C" w:rsidRPr="000F5FD1" w:rsidRDefault="00A62B7C" w:rsidP="00A62B7C">
            <w:pPr>
              <w:pStyle w:val="FABodyCopy"/>
            </w:pPr>
            <w:r w:rsidRPr="000F5FD1">
              <w:t>Steering columns, torque converters</w:t>
            </w:r>
          </w:p>
        </w:tc>
      </w:tr>
      <w:tr w:rsidR="00A62B7C" w:rsidRPr="000F5FD1" w14:paraId="6476B1BC" w14:textId="77777777" w:rsidTr="00A62B7C">
        <w:tc>
          <w:tcPr>
            <w:tcW w:w="1422" w:type="pct"/>
            <w:vAlign w:val="top"/>
          </w:tcPr>
          <w:p w14:paraId="6C42A6BD" w14:textId="77777777" w:rsidR="00A62B7C" w:rsidRPr="000F5FD1" w:rsidRDefault="00A62B7C" w:rsidP="00A62B7C">
            <w:pPr>
              <w:pStyle w:val="FABodyCopy"/>
            </w:pPr>
            <w:r w:rsidRPr="000F5FD1">
              <w:t>Mt. Elliott Tool &amp; Die</w:t>
            </w:r>
          </w:p>
        </w:tc>
        <w:tc>
          <w:tcPr>
            <w:tcW w:w="1206" w:type="pct"/>
            <w:vAlign w:val="top"/>
          </w:tcPr>
          <w:p w14:paraId="54039001" w14:textId="77777777" w:rsidR="00A62B7C" w:rsidRPr="000F5FD1" w:rsidRDefault="00A62B7C" w:rsidP="00A62B7C">
            <w:pPr>
              <w:pStyle w:val="FABodyCopy"/>
            </w:pPr>
            <w:r w:rsidRPr="000F5FD1">
              <w:t>Detroit</w:t>
            </w:r>
          </w:p>
        </w:tc>
        <w:tc>
          <w:tcPr>
            <w:tcW w:w="2372" w:type="pct"/>
            <w:vAlign w:val="top"/>
          </w:tcPr>
          <w:p w14:paraId="27B84D35" w14:textId="77777777" w:rsidR="00A62B7C" w:rsidRPr="000F5FD1" w:rsidRDefault="00A62B7C" w:rsidP="00A62B7C">
            <w:pPr>
              <w:pStyle w:val="FABodyCopy"/>
            </w:pPr>
            <w:r w:rsidRPr="000F5FD1">
              <w:t>Stamping dies, checking fixtures, stamping fixtures</w:t>
            </w:r>
          </w:p>
        </w:tc>
      </w:tr>
    </w:tbl>
    <w:p w14:paraId="01304346" w14:textId="6F57EEBE" w:rsidR="005A00CB" w:rsidRDefault="005A00CB" w:rsidP="005A00CB">
      <w:pPr>
        <w:pStyle w:val="Heading3"/>
        <w:keepNext/>
        <w:keepLines/>
      </w:pPr>
      <w:r w:rsidRPr="000F5FD1">
        <w:lastRenderedPageBreak/>
        <w:t>STAMPING OPERATIONS</w:t>
      </w:r>
    </w:p>
    <w:tbl>
      <w:tblPr>
        <w:tblStyle w:val="FATABLESTYLE"/>
        <w:tblW w:w="5000" w:type="pct"/>
        <w:tblLook w:val="04A0" w:firstRow="1" w:lastRow="0" w:firstColumn="1" w:lastColumn="0" w:noHBand="0" w:noVBand="1"/>
      </w:tblPr>
      <w:tblGrid>
        <w:gridCol w:w="2867"/>
        <w:gridCol w:w="2431"/>
        <w:gridCol w:w="4782"/>
      </w:tblGrid>
      <w:tr w:rsidR="00A62B7C" w:rsidRPr="005A00CB" w14:paraId="0A9420BC" w14:textId="77777777" w:rsidTr="00A62B7C">
        <w:tc>
          <w:tcPr>
            <w:tcW w:w="1422" w:type="pct"/>
            <w:vAlign w:val="top"/>
          </w:tcPr>
          <w:p w14:paraId="4637A3EB" w14:textId="77777777" w:rsidR="00A62B7C" w:rsidRPr="005A00CB" w:rsidRDefault="00A62B7C" w:rsidP="005A00CB">
            <w:pPr>
              <w:pStyle w:val="TableSubhead"/>
              <w:keepNext/>
              <w:keepLines/>
            </w:pPr>
            <w:r w:rsidRPr="005A00CB">
              <w:t>Manufacturing Facility</w:t>
            </w:r>
          </w:p>
        </w:tc>
        <w:tc>
          <w:tcPr>
            <w:tcW w:w="1206" w:type="pct"/>
            <w:vAlign w:val="top"/>
          </w:tcPr>
          <w:p w14:paraId="5F98522D" w14:textId="77777777" w:rsidR="00A62B7C" w:rsidRPr="005A00CB" w:rsidRDefault="00A62B7C" w:rsidP="005A00CB">
            <w:pPr>
              <w:pStyle w:val="TableSubhead"/>
              <w:keepNext/>
              <w:keepLines/>
            </w:pPr>
            <w:r w:rsidRPr="005A00CB">
              <w:rPr>
                <w:rStyle w:val="Heading1Char"/>
                <w:sz w:val="18"/>
                <w:szCs w:val="18"/>
              </w:rPr>
              <w:t>Location</w:t>
            </w:r>
          </w:p>
        </w:tc>
        <w:tc>
          <w:tcPr>
            <w:tcW w:w="2372" w:type="pct"/>
            <w:vAlign w:val="top"/>
          </w:tcPr>
          <w:p w14:paraId="71956016" w14:textId="77777777" w:rsidR="00A62B7C" w:rsidRPr="005A00CB" w:rsidRDefault="00A62B7C" w:rsidP="005A00CB">
            <w:pPr>
              <w:pStyle w:val="TableSubhead"/>
              <w:keepNext/>
              <w:keepLines/>
            </w:pPr>
            <w:r w:rsidRPr="005A00CB">
              <w:rPr>
                <w:rStyle w:val="Heading1Char"/>
                <w:sz w:val="18"/>
                <w:szCs w:val="18"/>
              </w:rPr>
              <w:t>Products</w:t>
            </w:r>
          </w:p>
        </w:tc>
      </w:tr>
      <w:tr w:rsidR="00A62B7C" w:rsidRPr="000F5FD1" w14:paraId="40D22A35" w14:textId="77777777" w:rsidTr="00A62B7C">
        <w:tc>
          <w:tcPr>
            <w:tcW w:w="1422" w:type="pct"/>
            <w:vAlign w:val="top"/>
          </w:tcPr>
          <w:p w14:paraId="6FB87FC5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Saltillo Stamping</w:t>
            </w:r>
          </w:p>
        </w:tc>
        <w:tc>
          <w:tcPr>
            <w:tcW w:w="1206" w:type="pct"/>
            <w:vAlign w:val="top"/>
          </w:tcPr>
          <w:p w14:paraId="140AA09B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Saltillo (Mexico)</w:t>
            </w:r>
          </w:p>
        </w:tc>
        <w:tc>
          <w:tcPr>
            <w:tcW w:w="2372" w:type="pct"/>
            <w:vAlign w:val="top"/>
          </w:tcPr>
          <w:p w14:paraId="76C00D7B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Automotive body stampings and assemblies</w:t>
            </w:r>
          </w:p>
        </w:tc>
      </w:tr>
      <w:tr w:rsidR="00A62B7C" w:rsidRPr="000F5FD1" w14:paraId="23E5E8F2" w14:textId="77777777" w:rsidTr="00A62B7C">
        <w:tc>
          <w:tcPr>
            <w:tcW w:w="1422" w:type="pct"/>
            <w:vAlign w:val="top"/>
          </w:tcPr>
          <w:p w14:paraId="59AA1D47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Sterling Stamping</w:t>
            </w:r>
          </w:p>
        </w:tc>
        <w:tc>
          <w:tcPr>
            <w:tcW w:w="1206" w:type="pct"/>
            <w:vAlign w:val="top"/>
          </w:tcPr>
          <w:p w14:paraId="6E320774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Sterling Heights, Mich.</w:t>
            </w:r>
          </w:p>
        </w:tc>
        <w:tc>
          <w:tcPr>
            <w:tcW w:w="2372" w:type="pct"/>
            <w:vAlign w:val="top"/>
          </w:tcPr>
          <w:p w14:paraId="1054E51B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Automotive body stampings and assemblies</w:t>
            </w:r>
          </w:p>
        </w:tc>
      </w:tr>
      <w:tr w:rsidR="00A62B7C" w:rsidRPr="000F5FD1" w14:paraId="6EC86722" w14:textId="77777777" w:rsidTr="00A62B7C">
        <w:tc>
          <w:tcPr>
            <w:tcW w:w="1422" w:type="pct"/>
            <w:vAlign w:val="top"/>
          </w:tcPr>
          <w:p w14:paraId="46263EDE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Toluca Stamping Facility</w:t>
            </w:r>
          </w:p>
        </w:tc>
        <w:tc>
          <w:tcPr>
            <w:tcW w:w="1206" w:type="pct"/>
            <w:vAlign w:val="top"/>
          </w:tcPr>
          <w:p w14:paraId="444691E8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Toluca (Mexico)</w:t>
            </w:r>
          </w:p>
        </w:tc>
        <w:tc>
          <w:tcPr>
            <w:tcW w:w="2372" w:type="pct"/>
            <w:vAlign w:val="top"/>
          </w:tcPr>
          <w:p w14:paraId="62584127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Automotive body stampings and assemblies</w:t>
            </w:r>
          </w:p>
        </w:tc>
      </w:tr>
      <w:tr w:rsidR="00A62B7C" w:rsidRPr="000F5FD1" w14:paraId="11358227" w14:textId="77777777" w:rsidTr="00A62B7C">
        <w:tc>
          <w:tcPr>
            <w:tcW w:w="1422" w:type="pct"/>
            <w:vAlign w:val="top"/>
          </w:tcPr>
          <w:p w14:paraId="192967C2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Warren Stamping</w:t>
            </w:r>
          </w:p>
        </w:tc>
        <w:tc>
          <w:tcPr>
            <w:tcW w:w="1206" w:type="pct"/>
            <w:vAlign w:val="top"/>
          </w:tcPr>
          <w:p w14:paraId="647E403C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Warren, Mich.</w:t>
            </w:r>
          </w:p>
        </w:tc>
        <w:tc>
          <w:tcPr>
            <w:tcW w:w="2372" w:type="pct"/>
            <w:vAlign w:val="top"/>
          </w:tcPr>
          <w:p w14:paraId="5A7337EE" w14:textId="77777777" w:rsidR="00A62B7C" w:rsidRPr="000F5FD1" w:rsidRDefault="00A62B7C" w:rsidP="005A00CB">
            <w:pPr>
              <w:pStyle w:val="FABodyCopy"/>
              <w:keepNext/>
              <w:keepLines/>
              <w:spacing w:line="240" w:lineRule="auto"/>
            </w:pPr>
            <w:r w:rsidRPr="000F5FD1">
              <w:t>Automotive body stampings and assemblies</w:t>
            </w:r>
          </w:p>
        </w:tc>
      </w:tr>
    </w:tbl>
    <w:p w14:paraId="5A9CB598" w14:textId="207F410E" w:rsidR="00A62B7C" w:rsidRPr="005A00CB" w:rsidRDefault="00A62B7C" w:rsidP="005A00CB">
      <w:pPr>
        <w:pStyle w:val="FABodyCopy"/>
        <w:spacing w:before="400"/>
      </w:pPr>
      <w:r w:rsidRPr="005A00CB">
        <w:t>There are a total of 35 manufacturing facilities in North America: 22 in the United States (including one idled facility); six in Canada; and seven in Mexico. There are five additional facilities that produce components not listed in the chart above.</w:t>
      </w:r>
    </w:p>
    <w:p w14:paraId="48EF7ED4" w14:textId="798B38C2" w:rsidR="00A62B7C" w:rsidRPr="005A00CB" w:rsidRDefault="00A62B7C" w:rsidP="005A00CB">
      <w:pPr>
        <w:pStyle w:val="FABodyCopy"/>
        <w:spacing w:before="120"/>
      </w:pPr>
      <w:r w:rsidRPr="005A00CB">
        <w:t xml:space="preserve">Additional information and news is available at </w:t>
      </w:r>
      <w:hyperlink r:id="rId8" w:history="1">
        <w:r w:rsidRPr="005A00CB">
          <w:rPr>
            <w:rStyle w:val="Hyperlink"/>
            <w:sz w:val="18"/>
          </w:rPr>
          <w:t>http://media.stellantisnorthamerica.com</w:t>
        </w:r>
      </w:hyperlink>
      <w:r w:rsidRPr="005A00CB">
        <w:t xml:space="preserve">. </w:t>
      </w:r>
    </w:p>
    <w:p w14:paraId="246626CD" w14:textId="77777777" w:rsidR="0045101F" w:rsidRPr="00A62B7C" w:rsidRDefault="0031362B" w:rsidP="00A62B7C">
      <w:pPr>
        <w:pStyle w:val="EndofDocument"/>
      </w:pPr>
      <w:r w:rsidRPr="00A62B7C">
        <w:t>###</w:t>
      </w:r>
    </w:p>
    <w:sectPr w:rsidR="0045101F" w:rsidRPr="00A62B7C" w:rsidSect="007D4C2A">
      <w:headerReference w:type="default" r:id="rId9"/>
      <w:footerReference w:type="even" r:id="rId10"/>
      <w:footerReference w:type="default" r:id="rId11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874F9" w14:textId="77777777" w:rsidR="00825F45" w:rsidRDefault="00825F45" w:rsidP="00B728F6">
      <w:r>
        <w:separator/>
      </w:r>
    </w:p>
    <w:p w14:paraId="749C56FC" w14:textId="77777777" w:rsidR="00825F45" w:rsidRDefault="00825F45"/>
    <w:p w14:paraId="2CC1FC48" w14:textId="77777777" w:rsidR="00825F45" w:rsidRDefault="00825F45"/>
    <w:p w14:paraId="28F81E04" w14:textId="77777777" w:rsidR="00825F45" w:rsidRDefault="00825F45"/>
    <w:p w14:paraId="51A43A59" w14:textId="77777777" w:rsidR="00825F45" w:rsidRDefault="00825F45"/>
    <w:p w14:paraId="245F3955" w14:textId="77777777" w:rsidR="00825F45" w:rsidRDefault="00825F45"/>
    <w:p w14:paraId="742732EA" w14:textId="77777777" w:rsidR="00825F45" w:rsidRDefault="00825F45"/>
  </w:endnote>
  <w:endnote w:type="continuationSeparator" w:id="0">
    <w:p w14:paraId="0CD2EE9D" w14:textId="77777777" w:rsidR="00825F45" w:rsidRDefault="00825F45" w:rsidP="00B728F6">
      <w:r>
        <w:continuationSeparator/>
      </w:r>
    </w:p>
    <w:p w14:paraId="1318A2F4" w14:textId="77777777" w:rsidR="00825F45" w:rsidRDefault="00825F45"/>
    <w:p w14:paraId="33301AAC" w14:textId="77777777" w:rsidR="00825F45" w:rsidRDefault="00825F45"/>
    <w:p w14:paraId="577BFC85" w14:textId="77777777" w:rsidR="00825F45" w:rsidRDefault="00825F45"/>
    <w:p w14:paraId="4A935175" w14:textId="77777777" w:rsidR="00825F45" w:rsidRDefault="00825F45"/>
    <w:p w14:paraId="10A8D8DD" w14:textId="77777777" w:rsidR="00825F45" w:rsidRDefault="00825F45"/>
    <w:p w14:paraId="38944438" w14:textId="77777777" w:rsidR="00825F45" w:rsidRDefault="00825F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E1F2579A-ABD6-B346-9675-DF6FA94C1DF7}"/>
  </w:font>
  <w:font w:name="Times New Roman">
    <w:panose1 w:val="020B0604020202020204"/>
    <w:charset w:val="00"/>
    <w:family w:val="roman"/>
    <w:pitch w:val="variable"/>
    <w:sig w:usb0="20002A87" w:usb1="80000000" w:usb2="00000008" w:usb3="00000000" w:csb0="000001FF" w:csb1="00000000"/>
    <w:embedRegular r:id="rId2" w:fontKey="{79068BFD-7F9E-B642-9288-F9D7668597E2}"/>
    <w:embedBold r:id="rId3" w:fontKey="{8242B0D9-3CCA-974B-811F-639BA8ED00F4}"/>
    <w:embedItalic r:id="rId4" w:fontKey="{7CC2B9AF-5FDC-5344-9D25-E606E17709C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AFBA099-0A96-7E4E-877E-AB7001311E71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04A82C03-291A-6240-BCCD-01ACC3AE03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25E1FB8-5755-684F-AF11-A5BC7F712373}"/>
    <w:embedBold r:id="rId8" w:fontKey="{E15FB081-AF06-004D-8A5A-46E62AE21CA3}"/>
    <w:embedItalic r:id="rId9" w:fontKey="{C66877C3-E28F-1F4F-AB89-2860980CD87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D49361FD-BA5D-9940-96C0-6667D80C131D}"/>
    <w:embedBold r:id="rId12" w:fontKey="{CA3A0CD4-8A3E-7A49-9153-841F65CF0F65}"/>
    <w:embedItalic r:id="rId13" w:fontKey="{B2B7ADC2-66BB-8946-9899-B847513678A4}"/>
  </w:font>
  <w:font w:name="Times">
    <w:altName w:val="﷽﷽﷽﷽﷽﷽﷽﷽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7" w:fontKey="{230648BE-B647-CF4B-A719-77BEF6372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24D1E" w14:textId="65B02983" w:rsidR="0003158A" w:rsidRDefault="00E3312E" w:rsidP="00DE04BA">
    <w:pPr>
      <w:pStyle w:val="Footer"/>
    </w:pPr>
    <w:r w:rsidRPr="00E3312E">
      <w:t xml:space="preserve">2022 </w:t>
    </w:r>
    <w:r w:rsidR="00A15560">
      <w:t>Stellantis</w:t>
    </w:r>
    <w:r w:rsidRPr="00E3312E">
      <w:t xml:space="preserve">  |  </w:t>
    </w:r>
    <w:r w:rsidR="00A15560" w:rsidRPr="00A15560">
      <w:t>MANUFACTURING OPERATIONS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9832D" w14:textId="77777777" w:rsidR="00825F45" w:rsidRDefault="00825F45" w:rsidP="00B728F6">
      <w:r>
        <w:separator/>
      </w:r>
    </w:p>
    <w:p w14:paraId="385A1137" w14:textId="77777777" w:rsidR="00825F45" w:rsidRDefault="00825F45"/>
    <w:p w14:paraId="725349D6" w14:textId="77777777" w:rsidR="00825F45" w:rsidRDefault="00825F45"/>
    <w:p w14:paraId="0044954D" w14:textId="77777777" w:rsidR="00825F45" w:rsidRDefault="00825F45"/>
    <w:p w14:paraId="62205681" w14:textId="77777777" w:rsidR="00825F45" w:rsidRDefault="00825F45"/>
    <w:p w14:paraId="0DA3812A" w14:textId="77777777" w:rsidR="00825F45" w:rsidRDefault="00825F45"/>
    <w:p w14:paraId="549ED224" w14:textId="77777777" w:rsidR="00825F45" w:rsidRDefault="00825F45"/>
  </w:footnote>
  <w:footnote w:type="continuationSeparator" w:id="0">
    <w:p w14:paraId="08D7ED7B" w14:textId="77777777" w:rsidR="00825F45" w:rsidRDefault="00825F45" w:rsidP="00B728F6">
      <w:r>
        <w:continuationSeparator/>
      </w:r>
    </w:p>
    <w:p w14:paraId="5EBE4C64" w14:textId="77777777" w:rsidR="00825F45" w:rsidRDefault="00825F45"/>
    <w:p w14:paraId="458587D2" w14:textId="77777777" w:rsidR="00825F45" w:rsidRDefault="00825F45"/>
    <w:p w14:paraId="2EB867EB" w14:textId="77777777" w:rsidR="00825F45" w:rsidRDefault="00825F45"/>
    <w:p w14:paraId="73777A09" w14:textId="77777777" w:rsidR="00825F45" w:rsidRDefault="00825F45"/>
    <w:p w14:paraId="4991990A" w14:textId="77777777" w:rsidR="00825F45" w:rsidRDefault="00825F45"/>
    <w:p w14:paraId="71A8F284" w14:textId="77777777" w:rsidR="00825F45" w:rsidRDefault="00825F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9D444" w14:textId="6DA97378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4B4D"/>
    <w:rsid w:val="00055DF5"/>
    <w:rsid w:val="000628F3"/>
    <w:rsid w:val="00065DCA"/>
    <w:rsid w:val="000909EE"/>
    <w:rsid w:val="00090D20"/>
    <w:rsid w:val="00097E56"/>
    <w:rsid w:val="000B1176"/>
    <w:rsid w:val="000B2C9B"/>
    <w:rsid w:val="000B3D77"/>
    <w:rsid w:val="000C6F11"/>
    <w:rsid w:val="000D7EBA"/>
    <w:rsid w:val="000E0DD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3045"/>
    <w:rsid w:val="001278FC"/>
    <w:rsid w:val="00147D6E"/>
    <w:rsid w:val="0016137C"/>
    <w:rsid w:val="00172FDA"/>
    <w:rsid w:val="001907F0"/>
    <w:rsid w:val="00191733"/>
    <w:rsid w:val="0019367F"/>
    <w:rsid w:val="00197C98"/>
    <w:rsid w:val="001A2257"/>
    <w:rsid w:val="001A35B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623E8"/>
    <w:rsid w:val="00277B0C"/>
    <w:rsid w:val="00287DED"/>
    <w:rsid w:val="002939D0"/>
    <w:rsid w:val="002A266B"/>
    <w:rsid w:val="002A60B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259CD"/>
    <w:rsid w:val="00532909"/>
    <w:rsid w:val="0053642E"/>
    <w:rsid w:val="00543955"/>
    <w:rsid w:val="00547075"/>
    <w:rsid w:val="00551DEE"/>
    <w:rsid w:val="0055531D"/>
    <w:rsid w:val="00563B79"/>
    <w:rsid w:val="00570EDB"/>
    <w:rsid w:val="005A00CB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A70F8"/>
    <w:rsid w:val="006B02CC"/>
    <w:rsid w:val="006B5679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276BE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4C2A"/>
    <w:rsid w:val="007D6912"/>
    <w:rsid w:val="007E0DFE"/>
    <w:rsid w:val="007E193F"/>
    <w:rsid w:val="007E23D5"/>
    <w:rsid w:val="007E35EC"/>
    <w:rsid w:val="00801CDD"/>
    <w:rsid w:val="00802624"/>
    <w:rsid w:val="0081332D"/>
    <w:rsid w:val="00825F45"/>
    <w:rsid w:val="00833D23"/>
    <w:rsid w:val="00841486"/>
    <w:rsid w:val="008424CD"/>
    <w:rsid w:val="00867081"/>
    <w:rsid w:val="00871556"/>
    <w:rsid w:val="008D6AA3"/>
    <w:rsid w:val="008E2A09"/>
    <w:rsid w:val="008F53E6"/>
    <w:rsid w:val="008F58E5"/>
    <w:rsid w:val="008F749C"/>
    <w:rsid w:val="00901320"/>
    <w:rsid w:val="00902805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020DA"/>
    <w:rsid w:val="00A13DE6"/>
    <w:rsid w:val="00A15560"/>
    <w:rsid w:val="00A21611"/>
    <w:rsid w:val="00A27B85"/>
    <w:rsid w:val="00A27C34"/>
    <w:rsid w:val="00A31F69"/>
    <w:rsid w:val="00A600EC"/>
    <w:rsid w:val="00A62B7C"/>
    <w:rsid w:val="00A70469"/>
    <w:rsid w:val="00A708F0"/>
    <w:rsid w:val="00A72BF3"/>
    <w:rsid w:val="00A739A1"/>
    <w:rsid w:val="00A848C4"/>
    <w:rsid w:val="00A85C21"/>
    <w:rsid w:val="00A86694"/>
    <w:rsid w:val="00A95ACF"/>
    <w:rsid w:val="00A966C8"/>
    <w:rsid w:val="00AB5DC4"/>
    <w:rsid w:val="00AC0EE1"/>
    <w:rsid w:val="00AC31E1"/>
    <w:rsid w:val="00AE5A22"/>
    <w:rsid w:val="00AE62CE"/>
    <w:rsid w:val="00AF2CDE"/>
    <w:rsid w:val="00B04467"/>
    <w:rsid w:val="00B04C6E"/>
    <w:rsid w:val="00B160BB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27063"/>
    <w:rsid w:val="00C4416F"/>
    <w:rsid w:val="00C46F0D"/>
    <w:rsid w:val="00C54B3C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5C5E"/>
    <w:rsid w:val="00D87832"/>
    <w:rsid w:val="00D92D77"/>
    <w:rsid w:val="00D95549"/>
    <w:rsid w:val="00D95C8F"/>
    <w:rsid w:val="00DA55A7"/>
    <w:rsid w:val="00DC0C7F"/>
    <w:rsid w:val="00DC7524"/>
    <w:rsid w:val="00DC7EEA"/>
    <w:rsid w:val="00DD5693"/>
    <w:rsid w:val="00DD5CE0"/>
    <w:rsid w:val="00DE04BA"/>
    <w:rsid w:val="00E12810"/>
    <w:rsid w:val="00E14688"/>
    <w:rsid w:val="00E3003F"/>
    <w:rsid w:val="00E3312E"/>
    <w:rsid w:val="00E426F0"/>
    <w:rsid w:val="00E43C75"/>
    <w:rsid w:val="00E71645"/>
    <w:rsid w:val="00E71ECA"/>
    <w:rsid w:val="00E82EDB"/>
    <w:rsid w:val="00EA3C52"/>
    <w:rsid w:val="00EA4A0A"/>
    <w:rsid w:val="00EB6148"/>
    <w:rsid w:val="00EB6477"/>
    <w:rsid w:val="00EB6877"/>
    <w:rsid w:val="00ED78E9"/>
    <w:rsid w:val="00EE2246"/>
    <w:rsid w:val="00EF207E"/>
    <w:rsid w:val="00F1414A"/>
    <w:rsid w:val="00F161CC"/>
    <w:rsid w:val="00F25D13"/>
    <w:rsid w:val="00F26FDE"/>
    <w:rsid w:val="00F366DD"/>
    <w:rsid w:val="00F45F92"/>
    <w:rsid w:val="00F47F59"/>
    <w:rsid w:val="00F51AC1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C2A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4C2A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4C2A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4C2A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4C2A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A62B7C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7D4C2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D4C2A"/>
  </w:style>
  <w:style w:type="paragraph" w:styleId="Header">
    <w:name w:val="header"/>
    <w:basedOn w:val="Normal"/>
    <w:link w:val="HeaderChar"/>
    <w:uiPriority w:val="99"/>
    <w:unhideWhenUsed/>
    <w:qFormat/>
    <w:rsid w:val="007D4C2A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D4C2A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4C2A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D4C2A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C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4C2A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D4C2A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D4C2A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D4C2A"/>
    <w:rPr>
      <w:rFonts w:ascii="Arial" w:eastAsiaTheme="majorEastAsia" w:hAnsi="Arial" w:cstheme="majorBidi"/>
      <w:b/>
      <w:iCs/>
      <w:sz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D4C2A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A62B7C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7D4C2A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D4C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C2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C2A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C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C2A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7D4C2A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7D4C2A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7D4C2A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D4C2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D4C2A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D4C2A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D4C2A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7D4C2A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7D4C2A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A62B7C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A62B7C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A62B7C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A62B7C"/>
    <w:pPr>
      <w:ind w:left="187" w:hanging="187"/>
    </w:pPr>
  </w:style>
  <w:style w:type="paragraph" w:customStyle="1" w:styleId="WeightsCopy7col">
    <w:name w:val="Weights Copy 7 col"/>
    <w:basedOn w:val="BodyCopy"/>
    <w:qFormat/>
    <w:rsid w:val="00A62B7C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7D4C2A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A62B7C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A62B7C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A62B7C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A62B7C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A62B7C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A62B7C"/>
    <w:pPr>
      <w:ind w:left="0" w:firstLine="0"/>
    </w:pPr>
  </w:style>
  <w:style w:type="paragraph" w:customStyle="1" w:styleId="FABodyCopy">
    <w:name w:val="FA Body Copy"/>
    <w:basedOn w:val="Normal"/>
    <w:qFormat/>
    <w:rsid w:val="007D4C2A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7D4C2A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7D4C2A"/>
    <w:pPr>
      <w:ind w:left="144"/>
    </w:pPr>
  </w:style>
  <w:style w:type="paragraph" w:customStyle="1" w:styleId="S-O-P">
    <w:name w:val="S-O-P"/>
    <w:basedOn w:val="FABodyCopy"/>
    <w:next w:val="FABodyCopy"/>
    <w:qFormat/>
    <w:rsid w:val="007D4C2A"/>
    <w:pPr>
      <w:jc w:val="center"/>
    </w:pPr>
  </w:style>
  <w:style w:type="paragraph" w:customStyle="1" w:styleId="TableSubhead">
    <w:name w:val="Table Subhead"/>
    <w:basedOn w:val="Normal"/>
    <w:qFormat/>
    <w:rsid w:val="007D4C2A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A62B7C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A62B7C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table" w:styleId="PlainTable1">
    <w:name w:val="Plain Table 1"/>
    <w:basedOn w:val="TableNormal"/>
    <w:uiPriority w:val="99"/>
    <w:rsid w:val="007D4C2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7D4C2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7D4C2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7D4C2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7D4C2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7D4C2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7D4C2A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styleId="NormalWeb">
    <w:name w:val="Normal (Web)"/>
    <w:basedOn w:val="Normal"/>
    <w:uiPriority w:val="99"/>
    <w:unhideWhenUsed/>
    <w:rsid w:val="00A62B7C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.stellantisnorthamerica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0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3536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3</cp:revision>
  <cp:lastPrinted>2018-12-31T16:38:00Z</cp:lastPrinted>
  <dcterms:created xsi:type="dcterms:W3CDTF">2021-06-22T19:29:00Z</dcterms:created>
  <dcterms:modified xsi:type="dcterms:W3CDTF">2021-06-22T19:29:00Z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