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4172E1B3" w:rsidR="00C13890" w:rsidRPr="000F771A" w:rsidRDefault="00C13890" w:rsidP="000F4D25">
      <w:pPr>
        <w:pStyle w:val="Heading1"/>
        <w:spacing w:before="440"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1C385B" w:rsidRPr="001C385B">
        <w:t>Chrysler 300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77777777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0EC5BF6A" w14:textId="041F0162" w:rsidR="00D83F8B" w:rsidRPr="00D83F8B" w:rsidRDefault="00D83F8B" w:rsidP="00D83F8B">
      <w:pPr>
        <w:pStyle w:val="Heading3"/>
      </w:pPr>
      <w:r w:rsidRPr="00D83F8B">
        <w:t>GENERAL INFORMATION</w:t>
      </w:r>
    </w:p>
    <w:p w14:paraId="534CFB4E" w14:textId="77777777" w:rsidR="00D83F8B" w:rsidRPr="00214BE6" w:rsidRDefault="00D83F8B" w:rsidP="00D83F8B">
      <w:pPr>
        <w:pStyle w:val="BodyCopy"/>
      </w:pPr>
      <w:r w:rsidRPr="00214BE6">
        <w:t>Vehicle Type</w:t>
      </w:r>
      <w:r w:rsidRPr="00214BE6">
        <w:tab/>
        <w:t>E-segment sedan, rear-</w:t>
      </w:r>
      <w:r w:rsidRPr="00214BE6">
        <w:softHyphen/>
      </w:r>
      <w:r w:rsidRPr="00214BE6">
        <w:softHyphen/>
        <w:t>wheel drive (</w:t>
      </w:r>
      <w:proofErr w:type="spellStart"/>
      <w:r w:rsidRPr="00214BE6">
        <w:t>RWD</w:t>
      </w:r>
      <w:proofErr w:type="spellEnd"/>
      <w:r w:rsidRPr="00214BE6">
        <w:t>), all-wheel drive (</w:t>
      </w:r>
      <w:proofErr w:type="spellStart"/>
      <w:r w:rsidRPr="00214BE6">
        <w:t>AWD</w:t>
      </w:r>
      <w:proofErr w:type="spellEnd"/>
      <w:r w:rsidRPr="00214BE6">
        <w:t>)</w:t>
      </w:r>
    </w:p>
    <w:p w14:paraId="4B51C936" w14:textId="77777777" w:rsidR="00D83F8B" w:rsidRPr="00214BE6" w:rsidRDefault="00D83F8B" w:rsidP="00D83F8B">
      <w:pPr>
        <w:pStyle w:val="BodyCopy"/>
      </w:pPr>
      <w:r w:rsidRPr="00214BE6">
        <w:t>Assembly Plant</w:t>
      </w:r>
      <w:r w:rsidRPr="00214BE6">
        <w:tab/>
        <w:t>Brampton Assembly Plant, Ontario, Canada</w:t>
      </w:r>
    </w:p>
    <w:p w14:paraId="1BA0E959" w14:textId="77777777" w:rsidR="00D83F8B" w:rsidRPr="00214BE6" w:rsidRDefault="00D83F8B" w:rsidP="00D83F8B">
      <w:pPr>
        <w:pStyle w:val="BodyCopy"/>
      </w:pPr>
      <w:r w:rsidRPr="00214BE6">
        <w:t>EPA Vehicle Class</w:t>
      </w:r>
      <w:r w:rsidRPr="00214BE6">
        <w:tab/>
        <w:t>Large car</w:t>
      </w:r>
    </w:p>
    <w:p w14:paraId="0724AED0" w14:textId="77777777" w:rsidR="00D83F8B" w:rsidRPr="00214BE6" w:rsidRDefault="00D83F8B" w:rsidP="00D83F8B">
      <w:pPr>
        <w:pStyle w:val="BodyCopy"/>
      </w:pPr>
      <w:r w:rsidRPr="00214BE6">
        <w:t>Introduction Date</w:t>
      </w:r>
      <w:r w:rsidRPr="00214BE6">
        <w:tab/>
        <w:t>2015 as a 2015 model</w:t>
      </w:r>
    </w:p>
    <w:p w14:paraId="25530CDF" w14:textId="77777777" w:rsidR="00D83F8B" w:rsidRPr="00D83F8B" w:rsidRDefault="00D83F8B" w:rsidP="00D83F8B">
      <w:pPr>
        <w:pStyle w:val="Heading3"/>
      </w:pPr>
      <w:r w:rsidRPr="00D83F8B">
        <w:t>BODY/CHASSIS</w:t>
      </w:r>
    </w:p>
    <w:p w14:paraId="7E21A066" w14:textId="77777777" w:rsidR="00D83F8B" w:rsidRPr="00214BE6" w:rsidRDefault="00D83F8B" w:rsidP="00D83F8B">
      <w:pPr>
        <w:pStyle w:val="BodyCopy"/>
      </w:pPr>
      <w:r w:rsidRPr="00214BE6">
        <w:t>Layout</w:t>
      </w:r>
      <w:r w:rsidRPr="00214BE6">
        <w:tab/>
        <w:t xml:space="preserve">Longitudinal front engine, </w:t>
      </w:r>
      <w:proofErr w:type="spellStart"/>
      <w:r w:rsidRPr="00214BE6">
        <w:t>RWD</w:t>
      </w:r>
      <w:proofErr w:type="spellEnd"/>
      <w:r w:rsidRPr="00214BE6">
        <w:t xml:space="preserve"> or </w:t>
      </w:r>
      <w:proofErr w:type="spellStart"/>
      <w:r w:rsidRPr="00214BE6">
        <w:t>AWD</w:t>
      </w:r>
      <w:proofErr w:type="spellEnd"/>
    </w:p>
    <w:p w14:paraId="6B135DA4" w14:textId="77777777" w:rsidR="00D83F8B" w:rsidRPr="00214BE6" w:rsidRDefault="00D83F8B" w:rsidP="00D83F8B">
      <w:pPr>
        <w:pStyle w:val="BodyCopy"/>
      </w:pPr>
      <w:r w:rsidRPr="00214BE6">
        <w:t>Construction</w:t>
      </w:r>
      <w:r w:rsidRPr="00214BE6">
        <w:tab/>
        <w:t>Unitized steel body and aluminum hood</w:t>
      </w:r>
    </w:p>
    <w:p w14:paraId="60FC4EB1" w14:textId="77777777" w:rsidR="00D83F8B" w:rsidRPr="00D83F8B" w:rsidRDefault="00D83F8B" w:rsidP="00D83F8B">
      <w:pPr>
        <w:pStyle w:val="Heading3"/>
      </w:pPr>
      <w:r w:rsidRPr="00D83F8B">
        <w:t xml:space="preserve">ENGINE: 3.6-LITER </w:t>
      </w:r>
      <w:proofErr w:type="spellStart"/>
      <w:r w:rsidRPr="00D83F8B">
        <w:t>PENTASTAR</w:t>
      </w:r>
      <w:proofErr w:type="spellEnd"/>
      <w:r w:rsidRPr="00D83F8B">
        <w:t xml:space="preserve"> V-6</w:t>
      </w:r>
    </w:p>
    <w:p w14:paraId="4A63CEB7" w14:textId="77777777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</w:r>
      <w:r w:rsidRPr="00214BE6">
        <w:tab/>
        <w:t>Standard — 300 Touring (</w:t>
      </w:r>
      <w:proofErr w:type="spellStart"/>
      <w:r w:rsidRPr="00214BE6">
        <w:t>RWD</w:t>
      </w:r>
      <w:proofErr w:type="spellEnd"/>
      <w:r w:rsidRPr="00214BE6">
        <w:t>/</w:t>
      </w:r>
      <w:proofErr w:type="spellStart"/>
      <w:r w:rsidRPr="00214BE6">
        <w:t>AWD</w:t>
      </w:r>
      <w:proofErr w:type="spellEnd"/>
      <w:r w:rsidRPr="00214BE6">
        <w:t>), 300 Touring L (</w:t>
      </w:r>
      <w:proofErr w:type="spellStart"/>
      <w:r w:rsidRPr="00214BE6">
        <w:t>RWD</w:t>
      </w:r>
      <w:proofErr w:type="spellEnd"/>
      <w:r w:rsidRPr="00214BE6">
        <w:t>/</w:t>
      </w:r>
      <w:proofErr w:type="spellStart"/>
      <w:r w:rsidRPr="00214BE6">
        <w:t>AWD</w:t>
      </w:r>
      <w:proofErr w:type="spellEnd"/>
      <w:r w:rsidRPr="00214BE6">
        <w:t xml:space="preserve">), </w:t>
      </w:r>
      <w:proofErr w:type="spellStart"/>
      <w:r w:rsidRPr="00214BE6">
        <w:t>300S</w:t>
      </w:r>
      <w:proofErr w:type="spellEnd"/>
      <w:r w:rsidRPr="00214BE6">
        <w:t xml:space="preserve"> (</w:t>
      </w:r>
      <w:proofErr w:type="spellStart"/>
      <w:r w:rsidRPr="00214BE6">
        <w:t>RWD</w:t>
      </w:r>
      <w:proofErr w:type="spellEnd"/>
      <w:r w:rsidRPr="00214BE6">
        <w:t>)</w:t>
      </w:r>
    </w:p>
    <w:p w14:paraId="71FE2A54" w14:textId="77777777" w:rsidR="00D83F8B" w:rsidRPr="00214BE6" w:rsidRDefault="00D83F8B" w:rsidP="00D83F8B">
      <w:pPr>
        <w:pStyle w:val="BodyCopy"/>
      </w:pPr>
      <w:r w:rsidRPr="00214BE6">
        <w:t>Type and Description</w:t>
      </w:r>
      <w:r w:rsidRPr="00214BE6">
        <w:tab/>
        <w:t>60-degree V-type, liquid-cooled</w:t>
      </w:r>
    </w:p>
    <w:p w14:paraId="3EAACF47" w14:textId="77777777" w:rsidR="00D83F8B" w:rsidRPr="00214BE6" w:rsidRDefault="00D83F8B" w:rsidP="00D83F8B">
      <w:pPr>
        <w:pStyle w:val="BodyCopy"/>
      </w:pPr>
      <w:r w:rsidRPr="00214BE6">
        <w:t xml:space="preserve">Displacement </w:t>
      </w:r>
      <w:r w:rsidRPr="00214BE6">
        <w:tab/>
        <w:t>220 cu. in. (3,604 cc)</w:t>
      </w:r>
    </w:p>
    <w:p w14:paraId="39DEACE3" w14:textId="77777777" w:rsidR="00D83F8B" w:rsidRPr="00214BE6" w:rsidRDefault="00D83F8B" w:rsidP="00D83F8B">
      <w:pPr>
        <w:pStyle w:val="BodyCopy"/>
      </w:pPr>
      <w:r w:rsidRPr="00214BE6">
        <w:t>Bore x Stroke</w:t>
      </w:r>
      <w:r w:rsidRPr="00214BE6">
        <w:tab/>
        <w:t>3.78 x 3.27 (96.0 x 83.0)</w:t>
      </w:r>
    </w:p>
    <w:p w14:paraId="2E9B4EFE" w14:textId="77777777" w:rsidR="00D83F8B" w:rsidRPr="00214BE6" w:rsidRDefault="00D83F8B" w:rsidP="00D83F8B">
      <w:pPr>
        <w:pStyle w:val="BodyCopy"/>
      </w:pPr>
      <w:r w:rsidRPr="00214BE6">
        <w:t>Valve System</w:t>
      </w:r>
      <w:r w:rsidRPr="00214BE6">
        <w:tab/>
        <w:t>Chain-driven DOHC, 24 valves, hydraulic end-pivot roller rockers</w:t>
      </w:r>
    </w:p>
    <w:p w14:paraId="1732278A" w14:textId="77777777" w:rsidR="00D83F8B" w:rsidRPr="00214BE6" w:rsidRDefault="00D83F8B" w:rsidP="00D83F8B">
      <w:pPr>
        <w:pStyle w:val="BodyCopy"/>
      </w:pPr>
      <w:r w:rsidRPr="00214BE6">
        <w:t>Fuel Injection</w:t>
      </w:r>
      <w:r w:rsidRPr="00214BE6">
        <w:tab/>
        <w:t xml:space="preserve">Sequential, multiport, electronic, </w:t>
      </w:r>
      <w:proofErr w:type="spellStart"/>
      <w:r w:rsidRPr="00214BE6">
        <w:t>returnless</w:t>
      </w:r>
      <w:proofErr w:type="spellEnd"/>
    </w:p>
    <w:p w14:paraId="7A23949F" w14:textId="77777777" w:rsidR="00D83F8B" w:rsidRPr="00214BE6" w:rsidRDefault="00D83F8B" w:rsidP="00D83F8B">
      <w:pPr>
        <w:pStyle w:val="BodyCopy"/>
      </w:pPr>
      <w:r w:rsidRPr="00214BE6">
        <w:t>Construction</w:t>
      </w:r>
      <w:r w:rsidRPr="00214BE6">
        <w:tab/>
        <w:t>Aluminum deep-skirt block with aluminum-alloy heads</w:t>
      </w:r>
    </w:p>
    <w:p w14:paraId="4209A082" w14:textId="77777777" w:rsidR="00D83F8B" w:rsidRPr="00214BE6" w:rsidRDefault="00D83F8B" w:rsidP="00D83F8B">
      <w:pPr>
        <w:pStyle w:val="BodyCopy"/>
      </w:pPr>
      <w:r w:rsidRPr="00214BE6">
        <w:t>Compression Ratio</w:t>
      </w:r>
      <w:r w:rsidRPr="00214BE6">
        <w:tab/>
        <w:t>10.2:1</w:t>
      </w:r>
    </w:p>
    <w:p w14:paraId="065F61BD" w14:textId="7FC56A66" w:rsidR="00D83F8B" w:rsidRPr="00F552D6" w:rsidRDefault="00D83F8B" w:rsidP="00F552D6">
      <w:pPr>
        <w:pStyle w:val="BodyCopyNoLines"/>
      </w:pPr>
      <w:r w:rsidRPr="00F552D6">
        <w:t>Power (SAE net)</w:t>
      </w:r>
      <w:r w:rsidRPr="00F552D6">
        <w:tab/>
        <w:t>292 bhp (218 kW) @ 6,350 rpm</w:t>
      </w:r>
    </w:p>
    <w:p w14:paraId="14354037" w14:textId="538FC291" w:rsidR="00D83F8B" w:rsidRPr="00F552D6" w:rsidRDefault="00D83F8B" w:rsidP="00F552D6">
      <w:pPr>
        <w:pStyle w:val="BodyCopy"/>
      </w:pPr>
      <w:r w:rsidRPr="00F552D6">
        <w:tab/>
      </w:r>
      <w:r w:rsidR="00F552D6" w:rsidRPr="00F552D6">
        <w:tab/>
      </w:r>
      <w:r w:rsidRPr="00F552D6">
        <w:t xml:space="preserve">300 bhp (224 kW) @ 6,350 rpm — </w:t>
      </w:r>
      <w:proofErr w:type="spellStart"/>
      <w:r w:rsidRPr="00F552D6">
        <w:t>300S</w:t>
      </w:r>
      <w:proofErr w:type="spellEnd"/>
      <w:r w:rsidRPr="00F552D6">
        <w:t xml:space="preserve"> only</w:t>
      </w:r>
    </w:p>
    <w:p w14:paraId="59ED4C6E" w14:textId="77777777" w:rsidR="00D83F8B" w:rsidRPr="00F552D6" w:rsidRDefault="00D83F8B" w:rsidP="00F552D6">
      <w:pPr>
        <w:pStyle w:val="BodyCopyNoLines"/>
      </w:pPr>
      <w:r w:rsidRPr="00F552D6">
        <w:t>Torque (SAE net)</w:t>
      </w:r>
      <w:r w:rsidRPr="00F552D6">
        <w:tab/>
        <w:t xml:space="preserve">260 lb.-ft. (353 </w:t>
      </w:r>
      <w:proofErr w:type="spellStart"/>
      <w:r w:rsidRPr="00F552D6">
        <w:t>N•m</w:t>
      </w:r>
      <w:proofErr w:type="spellEnd"/>
      <w:r w:rsidRPr="00F552D6">
        <w:t>) @ 4,800 rpm</w:t>
      </w:r>
    </w:p>
    <w:p w14:paraId="7F99F89D" w14:textId="4D281AA7" w:rsidR="00D83F8B" w:rsidRPr="00F552D6" w:rsidRDefault="00D83F8B" w:rsidP="00F552D6">
      <w:pPr>
        <w:pStyle w:val="BodyCopy"/>
      </w:pPr>
      <w:r w:rsidRPr="00F552D6">
        <w:tab/>
      </w:r>
      <w:r w:rsidR="00F552D6" w:rsidRPr="00F552D6">
        <w:tab/>
      </w:r>
      <w:r w:rsidRPr="00F552D6">
        <w:t xml:space="preserve">264 lb.-ft. (358 </w:t>
      </w:r>
      <w:proofErr w:type="spellStart"/>
      <w:r w:rsidRPr="00F552D6">
        <w:t>N•m</w:t>
      </w:r>
      <w:proofErr w:type="spellEnd"/>
      <w:r w:rsidRPr="00F552D6">
        <w:t xml:space="preserve">) @ 4,800 rpm — </w:t>
      </w:r>
      <w:proofErr w:type="spellStart"/>
      <w:r w:rsidRPr="00F552D6">
        <w:t>300S</w:t>
      </w:r>
      <w:proofErr w:type="spellEnd"/>
      <w:r w:rsidRPr="00F552D6">
        <w:t xml:space="preserve"> only</w:t>
      </w:r>
    </w:p>
    <w:p w14:paraId="50E3AB60" w14:textId="77777777" w:rsidR="00D83F8B" w:rsidRPr="00214BE6" w:rsidRDefault="00D83F8B" w:rsidP="00D83F8B">
      <w:pPr>
        <w:pStyle w:val="BodyCopy"/>
      </w:pPr>
      <w:r w:rsidRPr="00214BE6">
        <w:t>Max. Engine Speed</w:t>
      </w:r>
      <w:r w:rsidRPr="00214BE6">
        <w:tab/>
        <w:t>6,400 rpm (electronically limited)</w:t>
      </w:r>
    </w:p>
    <w:p w14:paraId="493263F5" w14:textId="77777777" w:rsidR="00D83F8B" w:rsidRPr="00214BE6" w:rsidRDefault="00D83F8B" w:rsidP="00D83F8B">
      <w:pPr>
        <w:pStyle w:val="BodyCopy"/>
      </w:pPr>
      <w:r w:rsidRPr="00214BE6">
        <w:t>Fuel Requirement</w:t>
      </w:r>
      <w:r w:rsidRPr="00214BE6">
        <w:tab/>
        <w:t>Unleaded regular, 87 octane (</w:t>
      </w:r>
      <w:proofErr w:type="spellStart"/>
      <w:r w:rsidRPr="00214BE6">
        <w:t>R+M</w:t>
      </w:r>
      <w:proofErr w:type="spellEnd"/>
      <w:r w:rsidRPr="00214BE6">
        <w:t xml:space="preserve">)/2 </w:t>
      </w:r>
    </w:p>
    <w:p w14:paraId="2D317EEE" w14:textId="77777777" w:rsidR="00D83F8B" w:rsidRPr="00214BE6" w:rsidRDefault="00D83F8B" w:rsidP="00D83F8B">
      <w:pPr>
        <w:pStyle w:val="BodyCopy"/>
      </w:pPr>
      <w:r w:rsidRPr="00214BE6">
        <w:t>Oil Capacity</w:t>
      </w:r>
      <w:r w:rsidRPr="00214BE6">
        <w:tab/>
        <w:t xml:space="preserve">6 quarts (5.7 liters) </w:t>
      </w:r>
    </w:p>
    <w:p w14:paraId="5EDF2A87" w14:textId="77777777" w:rsidR="00D83F8B" w:rsidRPr="00214BE6" w:rsidRDefault="00D83F8B" w:rsidP="00D83F8B">
      <w:pPr>
        <w:pStyle w:val="BodyCopy"/>
      </w:pPr>
      <w:r w:rsidRPr="00214BE6">
        <w:t>Coolant Capacity</w:t>
      </w:r>
      <w:r w:rsidRPr="00214BE6">
        <w:tab/>
        <w:t>14 quarts (13.25 liters)</w:t>
      </w:r>
    </w:p>
    <w:p w14:paraId="326F747B" w14:textId="77777777" w:rsidR="00D83F8B" w:rsidRPr="00214BE6" w:rsidRDefault="00D83F8B" w:rsidP="00D83F8B">
      <w:pPr>
        <w:pStyle w:val="BodyCopy"/>
      </w:pPr>
      <w:r w:rsidRPr="00214BE6">
        <w:t xml:space="preserve">Emission Controls </w:t>
      </w:r>
      <w:r w:rsidRPr="00214BE6">
        <w:tab/>
        <w:t>Dual three-way catalytic converters, heated oxygen sensors and internal engine features</w:t>
      </w:r>
    </w:p>
    <w:p w14:paraId="63A0677B" w14:textId="6DFFE478" w:rsidR="00D87EDB" w:rsidRPr="00D83F8B" w:rsidRDefault="00D87EDB" w:rsidP="00D87EDB">
      <w:pPr>
        <w:pStyle w:val="Heading3"/>
      </w:pPr>
      <w:r w:rsidRPr="00D83F8B">
        <w:lastRenderedPageBreak/>
        <w:t xml:space="preserve">ENGINE: 3.6-LITER </w:t>
      </w:r>
      <w:proofErr w:type="spellStart"/>
      <w:r w:rsidRPr="00D83F8B">
        <w:t>PENTASTAR</w:t>
      </w:r>
      <w:proofErr w:type="spellEnd"/>
      <w:r w:rsidRPr="00D83F8B">
        <w:t xml:space="preserve"> V-6</w:t>
      </w:r>
      <w:r>
        <w:t xml:space="preserve"> (CONTINUED)</w:t>
      </w:r>
    </w:p>
    <w:p w14:paraId="78D45AB0" w14:textId="77777777" w:rsidR="00D83F8B" w:rsidRPr="00214BE6" w:rsidRDefault="00D83F8B" w:rsidP="00D83F8B">
      <w:pPr>
        <w:pStyle w:val="BodyCopy"/>
      </w:pPr>
      <w:r w:rsidRPr="00214BE6">
        <w:t>Max. Gross Trailer Weight (unbraked trailer)</w:t>
      </w:r>
      <w:r w:rsidRPr="00214BE6">
        <w:tab/>
        <w:t>1,000 lbs. (454 kg)</w:t>
      </w:r>
    </w:p>
    <w:p w14:paraId="05A80123" w14:textId="77777777" w:rsidR="00D83F8B" w:rsidRPr="00214BE6" w:rsidRDefault="00D83F8B" w:rsidP="00D83F8B">
      <w:pPr>
        <w:pStyle w:val="BodyCopy"/>
      </w:pPr>
      <w:r w:rsidRPr="00214BE6">
        <w:t>EPA Fuel Economy mpg (city/</w:t>
      </w:r>
      <w:proofErr w:type="spellStart"/>
      <w:r w:rsidRPr="00214BE6">
        <w:t>hwy</w:t>
      </w:r>
      <w:proofErr w:type="spellEnd"/>
      <w:r w:rsidRPr="00214BE6">
        <w:t>)</w:t>
      </w:r>
      <w:r w:rsidRPr="00214BE6">
        <w:tab/>
        <w:t>TBD (</w:t>
      </w:r>
      <w:proofErr w:type="spellStart"/>
      <w:r w:rsidRPr="00214BE6">
        <w:t>RWD</w:t>
      </w:r>
      <w:proofErr w:type="spellEnd"/>
      <w:r w:rsidRPr="00214BE6">
        <w:t>); TBD (</w:t>
      </w:r>
      <w:proofErr w:type="spellStart"/>
      <w:r w:rsidRPr="00214BE6">
        <w:t>AWD</w:t>
      </w:r>
      <w:proofErr w:type="spellEnd"/>
      <w:r w:rsidRPr="00214BE6">
        <w:t>)</w:t>
      </w:r>
    </w:p>
    <w:p w14:paraId="19403E1C" w14:textId="77777777" w:rsidR="00D83F8B" w:rsidRPr="00214BE6" w:rsidRDefault="00D83F8B" w:rsidP="00D83F8B">
      <w:pPr>
        <w:pStyle w:val="BodyCopy"/>
      </w:pPr>
      <w:r w:rsidRPr="00214BE6">
        <w:t>Engine Assembly Plant</w:t>
      </w:r>
      <w:r w:rsidRPr="00214BE6">
        <w:tab/>
        <w:t>Trenton South Engine Plant, Trenton, Michigan</w:t>
      </w:r>
    </w:p>
    <w:p w14:paraId="509B79F5" w14:textId="77777777" w:rsidR="00D83F8B" w:rsidRPr="00214BE6" w:rsidRDefault="00D83F8B" w:rsidP="00F552D6">
      <w:pPr>
        <w:pStyle w:val="Heading3"/>
      </w:pPr>
      <w:r w:rsidRPr="00214BE6">
        <w:t>ENGINE: 5.7-</w:t>
      </w:r>
      <w:r w:rsidRPr="00F552D6">
        <w:t>LITER HEMI® V-8 WITH FUEL SAVER TECHNOLOGY</w:t>
      </w:r>
    </w:p>
    <w:p w14:paraId="77A29846" w14:textId="77777777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 xml:space="preserve">Optional — </w:t>
      </w:r>
      <w:proofErr w:type="spellStart"/>
      <w:r w:rsidRPr="00214BE6">
        <w:t>300S</w:t>
      </w:r>
      <w:proofErr w:type="spellEnd"/>
      <w:r w:rsidRPr="00214BE6">
        <w:t xml:space="preserve"> </w:t>
      </w:r>
      <w:proofErr w:type="spellStart"/>
      <w:r w:rsidRPr="00214BE6">
        <w:t>RWD</w:t>
      </w:r>
      <w:proofErr w:type="spellEnd"/>
    </w:p>
    <w:p w14:paraId="33B8A154" w14:textId="77777777" w:rsidR="00D83F8B" w:rsidRPr="00214BE6" w:rsidRDefault="00D83F8B" w:rsidP="00D83F8B">
      <w:pPr>
        <w:pStyle w:val="BodyCopy"/>
      </w:pPr>
      <w:r w:rsidRPr="00214BE6">
        <w:t>Type and Description</w:t>
      </w:r>
      <w:r w:rsidRPr="00214BE6">
        <w:tab/>
        <w:t>90-degree V-type, liquid-cooled with variable-cam timing (</w:t>
      </w:r>
      <w:proofErr w:type="spellStart"/>
      <w:r w:rsidRPr="00214BE6">
        <w:t>VCT</w:t>
      </w:r>
      <w:proofErr w:type="spellEnd"/>
      <w:r w:rsidRPr="00214BE6">
        <w:t>)</w:t>
      </w:r>
    </w:p>
    <w:p w14:paraId="4D11DC92" w14:textId="77777777" w:rsidR="00D83F8B" w:rsidRPr="00214BE6" w:rsidRDefault="00D83F8B" w:rsidP="00D83F8B">
      <w:pPr>
        <w:pStyle w:val="BodyCopy"/>
      </w:pPr>
      <w:r w:rsidRPr="00214BE6">
        <w:t>Displacement</w:t>
      </w:r>
      <w:r w:rsidRPr="00214BE6">
        <w:tab/>
        <w:t>345 cu. in. (5,654 cc)</w:t>
      </w:r>
    </w:p>
    <w:p w14:paraId="4147AAB3" w14:textId="77777777" w:rsidR="00D83F8B" w:rsidRPr="00214BE6" w:rsidRDefault="00D83F8B" w:rsidP="00D83F8B">
      <w:pPr>
        <w:pStyle w:val="BodyCopy"/>
      </w:pPr>
      <w:r w:rsidRPr="00214BE6">
        <w:t>Bore x Stroke</w:t>
      </w:r>
      <w:r w:rsidRPr="00214BE6">
        <w:tab/>
        <w:t>3.92 x 3.58 (99.5 x 90.9)</w:t>
      </w:r>
    </w:p>
    <w:p w14:paraId="756C70D0" w14:textId="77777777" w:rsidR="00D83F8B" w:rsidRPr="00214BE6" w:rsidRDefault="00D83F8B" w:rsidP="00D83F8B">
      <w:pPr>
        <w:pStyle w:val="BodyCopy"/>
      </w:pPr>
      <w:r w:rsidRPr="00214BE6">
        <w:t>Valve System</w:t>
      </w:r>
      <w:r w:rsidRPr="00214BE6">
        <w:tab/>
        <w:t xml:space="preserve">Pushrod-operated overhead valves, 16 valves, eight deactivating </w:t>
      </w:r>
      <w:r w:rsidRPr="00214BE6">
        <w:br/>
        <w:t>and eight conventional hydraulic lifters, all with roller followers</w:t>
      </w:r>
    </w:p>
    <w:p w14:paraId="5C30C8F5" w14:textId="77777777" w:rsidR="00D83F8B" w:rsidRPr="00214BE6" w:rsidRDefault="00D83F8B" w:rsidP="00D83F8B">
      <w:pPr>
        <w:pStyle w:val="BodyCopy"/>
      </w:pPr>
      <w:r w:rsidRPr="00214BE6">
        <w:t>Fuel Injection</w:t>
      </w:r>
      <w:r w:rsidRPr="00214BE6">
        <w:tab/>
        <w:t xml:space="preserve">Sequential, multiport, electronic, </w:t>
      </w:r>
      <w:proofErr w:type="spellStart"/>
      <w:r w:rsidRPr="00214BE6">
        <w:t>returnless</w:t>
      </w:r>
      <w:proofErr w:type="spellEnd"/>
    </w:p>
    <w:p w14:paraId="569A4056" w14:textId="77777777" w:rsidR="00D83F8B" w:rsidRPr="00214BE6" w:rsidRDefault="00D83F8B" w:rsidP="00D83F8B">
      <w:pPr>
        <w:pStyle w:val="BodyCopy"/>
      </w:pPr>
      <w:r w:rsidRPr="00214BE6">
        <w:t>Construction</w:t>
      </w:r>
      <w:r w:rsidRPr="00214BE6">
        <w:tab/>
        <w:t>Deep-skirt cast-iron block with cross-bolted main bearing caps, aluminum alloy heads with hemispherical combustion chambers</w:t>
      </w:r>
    </w:p>
    <w:p w14:paraId="76A2FB34" w14:textId="77777777" w:rsidR="00D83F8B" w:rsidRPr="00214BE6" w:rsidRDefault="00D83F8B" w:rsidP="00D83F8B">
      <w:pPr>
        <w:pStyle w:val="BodyCopy"/>
      </w:pPr>
      <w:r w:rsidRPr="00214BE6">
        <w:t>Compression Ratio</w:t>
      </w:r>
      <w:r w:rsidRPr="00214BE6">
        <w:tab/>
        <w:t>10.5:1</w:t>
      </w:r>
    </w:p>
    <w:p w14:paraId="658C0388" w14:textId="0D1202D3" w:rsidR="00D83F8B" w:rsidRPr="00214BE6" w:rsidRDefault="00D83F8B" w:rsidP="00D83F8B">
      <w:pPr>
        <w:pStyle w:val="BodyCopy"/>
      </w:pPr>
      <w:r w:rsidRPr="00214BE6">
        <w:t>Power (SAE net)</w:t>
      </w:r>
      <w:r w:rsidRPr="00214BE6">
        <w:tab/>
        <w:t>363 bhp (270 kW) @ 5,200 rpm</w:t>
      </w:r>
    </w:p>
    <w:p w14:paraId="47706C2C" w14:textId="77777777" w:rsidR="00D83F8B" w:rsidRPr="00214BE6" w:rsidRDefault="00D83F8B" w:rsidP="00D83F8B">
      <w:pPr>
        <w:pStyle w:val="BodyCopy"/>
      </w:pPr>
      <w:r w:rsidRPr="00214BE6">
        <w:t>Torque (SAE net)</w:t>
      </w:r>
      <w:r w:rsidRPr="00214BE6">
        <w:tab/>
        <w:t xml:space="preserve">394 lb.-ft. (534 </w:t>
      </w:r>
      <w:proofErr w:type="spellStart"/>
      <w:r w:rsidRPr="00214BE6">
        <w:t>N•m</w:t>
      </w:r>
      <w:proofErr w:type="spellEnd"/>
      <w:r w:rsidRPr="00214BE6">
        <w:t>) @ 4,200 rpm</w:t>
      </w:r>
    </w:p>
    <w:p w14:paraId="3EF29FD0" w14:textId="77777777" w:rsidR="00D83F8B" w:rsidRPr="00214BE6" w:rsidRDefault="00D83F8B" w:rsidP="00D83F8B">
      <w:pPr>
        <w:pStyle w:val="BodyCopy"/>
      </w:pPr>
      <w:r w:rsidRPr="00214BE6">
        <w:t>Max. Engine Speed</w:t>
      </w:r>
      <w:r w:rsidRPr="00214BE6">
        <w:tab/>
        <w:t>5,800 rpm (electronically limited)</w:t>
      </w:r>
    </w:p>
    <w:p w14:paraId="7CE9C181" w14:textId="07030EFB" w:rsidR="00D83F8B" w:rsidRPr="00682A00" w:rsidRDefault="00D83F8B" w:rsidP="00682A00">
      <w:pPr>
        <w:pStyle w:val="BodyCopyNoLines"/>
      </w:pPr>
      <w:r w:rsidRPr="00682A00">
        <w:t>Fuel Requirement</w:t>
      </w:r>
      <w:r w:rsidRPr="00682A00">
        <w:tab/>
        <w:t>Unleaded midgrade, 89 octane (</w:t>
      </w:r>
      <w:proofErr w:type="spellStart"/>
      <w:r w:rsidRPr="00682A00">
        <w:t>R+M</w:t>
      </w:r>
      <w:proofErr w:type="spellEnd"/>
      <w:r w:rsidRPr="00682A00">
        <w:t>)/2 — recommended</w:t>
      </w:r>
    </w:p>
    <w:p w14:paraId="2EB174FD" w14:textId="274027A2" w:rsidR="00D83F8B" w:rsidRPr="00214BE6" w:rsidRDefault="00682A00" w:rsidP="00682A00">
      <w:pPr>
        <w:pStyle w:val="BodyCopy"/>
      </w:pPr>
      <w:r w:rsidRPr="00682A00">
        <w:tab/>
      </w:r>
      <w:r w:rsidRPr="00682A00">
        <w:tab/>
      </w:r>
      <w:r w:rsidR="00D83F8B" w:rsidRPr="00682A00">
        <w:t>Unleaded regular</w:t>
      </w:r>
      <w:r w:rsidR="00D83F8B" w:rsidRPr="00214BE6">
        <w:t>, 87 octane (</w:t>
      </w:r>
      <w:proofErr w:type="spellStart"/>
      <w:r w:rsidR="00D83F8B" w:rsidRPr="00214BE6">
        <w:t>R+M</w:t>
      </w:r>
      <w:proofErr w:type="spellEnd"/>
      <w:r w:rsidR="00D83F8B" w:rsidRPr="00214BE6">
        <w:t>)/2 — acceptable</w:t>
      </w:r>
    </w:p>
    <w:p w14:paraId="68E1E2F4" w14:textId="77777777" w:rsidR="00D83F8B" w:rsidRPr="00214BE6" w:rsidRDefault="00D83F8B" w:rsidP="00D83F8B">
      <w:pPr>
        <w:pStyle w:val="BodyCopy"/>
      </w:pPr>
      <w:r w:rsidRPr="00214BE6">
        <w:t>Oil Capacity</w:t>
      </w:r>
      <w:r w:rsidRPr="00214BE6">
        <w:tab/>
        <w:t>7 quarts (6.6 liters)</w:t>
      </w:r>
    </w:p>
    <w:p w14:paraId="3CCC8AB3" w14:textId="77777777" w:rsidR="00D83F8B" w:rsidRPr="00214BE6" w:rsidRDefault="00D83F8B" w:rsidP="00D83F8B">
      <w:pPr>
        <w:pStyle w:val="BodyCopy"/>
      </w:pPr>
      <w:r w:rsidRPr="00214BE6">
        <w:t>Coolant Capacity</w:t>
      </w:r>
      <w:r w:rsidRPr="00214BE6">
        <w:tab/>
        <w:t>14.7 quarts (13.9 liters)</w:t>
      </w:r>
    </w:p>
    <w:p w14:paraId="0DF1C9A0" w14:textId="77777777" w:rsidR="00D83F8B" w:rsidRPr="00214BE6" w:rsidRDefault="00D83F8B" w:rsidP="00D83F8B">
      <w:pPr>
        <w:pStyle w:val="BodyCopy"/>
      </w:pPr>
      <w:r w:rsidRPr="00214BE6">
        <w:t xml:space="preserve">Emission Controls </w:t>
      </w:r>
      <w:r w:rsidRPr="00214BE6">
        <w:tab/>
        <w:t>Dual close-coupled three-way catalytic converters, quad heated oxygen sensors and internal engine features</w:t>
      </w:r>
    </w:p>
    <w:p w14:paraId="0FD0B560" w14:textId="77777777" w:rsidR="00D83F8B" w:rsidRPr="00214BE6" w:rsidRDefault="00D83F8B" w:rsidP="00D83F8B">
      <w:pPr>
        <w:pStyle w:val="BodyCopy"/>
      </w:pPr>
      <w:r w:rsidRPr="00214BE6">
        <w:t>Max. Gross Trailer Weight</w:t>
      </w:r>
      <w:r w:rsidRPr="00214BE6">
        <w:tab/>
        <w:t>1,000 lbs. (454 kg)</w:t>
      </w:r>
    </w:p>
    <w:p w14:paraId="54CAEAD5" w14:textId="77777777" w:rsidR="00D83F8B" w:rsidRPr="00214BE6" w:rsidRDefault="00D83F8B" w:rsidP="00D83F8B">
      <w:pPr>
        <w:pStyle w:val="BodyCopy"/>
      </w:pPr>
      <w:r w:rsidRPr="00214BE6">
        <w:t>EPA Fuel Economy mpg (city/</w:t>
      </w:r>
      <w:proofErr w:type="spellStart"/>
      <w:r w:rsidRPr="00214BE6">
        <w:t>hwy</w:t>
      </w:r>
      <w:proofErr w:type="spellEnd"/>
      <w:r w:rsidRPr="00214BE6">
        <w:t>/combined)</w:t>
      </w:r>
      <w:r w:rsidRPr="00214BE6">
        <w:tab/>
      </w:r>
      <w:r w:rsidRPr="00902D1E">
        <w:rPr>
          <w:color w:val="000000" w:themeColor="text1"/>
        </w:rPr>
        <w:t>TBD</w:t>
      </w:r>
    </w:p>
    <w:p w14:paraId="079FC7BF" w14:textId="77777777" w:rsidR="00D83F8B" w:rsidRPr="00F552D6" w:rsidRDefault="00D83F8B" w:rsidP="00F552D6">
      <w:pPr>
        <w:pStyle w:val="Heading3"/>
      </w:pPr>
      <w:r w:rsidRPr="00F552D6">
        <w:t xml:space="preserve">TRANSMISSION: </w:t>
      </w:r>
      <w:proofErr w:type="spellStart"/>
      <w:r w:rsidRPr="00F552D6">
        <w:t>TORQUEFLITE</w:t>
      </w:r>
      <w:proofErr w:type="spellEnd"/>
      <w:r w:rsidRPr="00F552D6">
        <w:t xml:space="preserve"> </w:t>
      </w:r>
      <w:proofErr w:type="spellStart"/>
      <w:r w:rsidRPr="00F552D6">
        <w:t>8HP50</w:t>
      </w:r>
      <w:proofErr w:type="spellEnd"/>
      <w:r w:rsidRPr="00F552D6">
        <w:t xml:space="preserve"> EIGHT-SPEED AUTOMATIC</w:t>
      </w:r>
    </w:p>
    <w:p w14:paraId="17BEA01D" w14:textId="77777777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 xml:space="preserve">Standard with 3.6-liter </w:t>
      </w:r>
      <w:proofErr w:type="spellStart"/>
      <w:r w:rsidRPr="00214BE6">
        <w:t>Pentastar</w:t>
      </w:r>
      <w:proofErr w:type="spellEnd"/>
      <w:r w:rsidRPr="00214BE6">
        <w:t xml:space="preserve"> V-6 engine, </w:t>
      </w:r>
      <w:proofErr w:type="spellStart"/>
      <w:r w:rsidRPr="00214BE6">
        <w:t>RWD</w:t>
      </w:r>
      <w:proofErr w:type="spellEnd"/>
    </w:p>
    <w:p w14:paraId="07113515" w14:textId="5714AF5F" w:rsidR="00D83F8B" w:rsidRPr="00214BE6" w:rsidRDefault="00D83F8B" w:rsidP="00D83F8B">
      <w:pPr>
        <w:pStyle w:val="BodyCopy"/>
      </w:pPr>
      <w:r w:rsidRPr="00214BE6">
        <w:t>Description</w:t>
      </w:r>
      <w:r w:rsidRPr="00214BE6">
        <w:tab/>
        <w:t xml:space="preserve">Adaptive electronic control and available paddle-shifted driver-interactive manual control (Sport mode on </w:t>
      </w:r>
      <w:proofErr w:type="spellStart"/>
      <w:r w:rsidRPr="00214BE6">
        <w:t>300S</w:t>
      </w:r>
      <w:proofErr w:type="spellEnd"/>
      <w:r w:rsidRPr="00214BE6">
        <w:t xml:space="preserve"> only).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563B0B9E" w14:textId="13F4C961" w:rsidR="00D87EDB" w:rsidRPr="00F552D6" w:rsidRDefault="00D87EDB" w:rsidP="00D87EDB">
      <w:pPr>
        <w:pStyle w:val="Heading3"/>
        <w:keepNext/>
        <w:keepLines/>
      </w:pPr>
      <w:r w:rsidRPr="00F552D6">
        <w:lastRenderedPageBreak/>
        <w:t xml:space="preserve">TRANSMISSION: </w:t>
      </w:r>
      <w:proofErr w:type="spellStart"/>
      <w:r w:rsidRPr="00F552D6">
        <w:t>TORQUEFLITE</w:t>
      </w:r>
      <w:proofErr w:type="spellEnd"/>
      <w:r w:rsidRPr="00F552D6">
        <w:t xml:space="preserve"> </w:t>
      </w:r>
      <w:proofErr w:type="spellStart"/>
      <w:r w:rsidRPr="00F552D6">
        <w:t>8HP50</w:t>
      </w:r>
      <w:proofErr w:type="spellEnd"/>
      <w:r w:rsidRPr="00F552D6">
        <w:t xml:space="preserve"> EIGHT-SPEED AUTOMATIC</w:t>
      </w:r>
      <w:r>
        <w:t xml:space="preserve"> (CONTINUED)</w:t>
      </w:r>
    </w:p>
    <w:p w14:paraId="3A2E111D" w14:textId="77777777" w:rsidR="00D83F8B" w:rsidRPr="00214BE6" w:rsidRDefault="00D83F8B" w:rsidP="00D87EDB">
      <w:pPr>
        <w:pStyle w:val="BodyCopy"/>
        <w:keepNext/>
        <w:keepLines/>
        <w:spacing w:line="240" w:lineRule="auto"/>
      </w:pPr>
      <w:r w:rsidRPr="00214BE6">
        <w:t>Gear Ratios</w:t>
      </w:r>
    </w:p>
    <w:p w14:paraId="14535F01" w14:textId="01F6E459" w:rsidR="00D83F8B" w:rsidRPr="00214BE6" w:rsidRDefault="00F552D6" w:rsidP="00D87EDB">
      <w:pPr>
        <w:pStyle w:val="BodyCopy"/>
        <w:keepNext/>
        <w:keepLines/>
        <w:spacing w:line="240" w:lineRule="auto"/>
      </w:pPr>
      <w:r>
        <w:tab/>
      </w:r>
      <w:r w:rsidR="00D83F8B" w:rsidRPr="00214BE6">
        <w:t>1st</w:t>
      </w:r>
      <w:r w:rsidR="00D83F8B" w:rsidRPr="00214BE6">
        <w:tab/>
        <w:t>4.71</w:t>
      </w:r>
    </w:p>
    <w:p w14:paraId="5D705831" w14:textId="77A2D75C" w:rsidR="00D83F8B" w:rsidRPr="00214BE6" w:rsidRDefault="00F552D6" w:rsidP="00D87EDB">
      <w:pPr>
        <w:pStyle w:val="BodyCopy"/>
        <w:keepNext/>
        <w:keepLines/>
        <w:spacing w:line="240" w:lineRule="auto"/>
      </w:pPr>
      <w:r>
        <w:tab/>
      </w:r>
      <w:r w:rsidR="00D83F8B" w:rsidRPr="00214BE6">
        <w:t>2nd</w:t>
      </w:r>
      <w:r w:rsidR="00D83F8B" w:rsidRPr="00214BE6">
        <w:tab/>
        <w:t>3.14</w:t>
      </w:r>
    </w:p>
    <w:p w14:paraId="39F43DCC" w14:textId="3D2CEAFF" w:rsidR="00D83F8B" w:rsidRPr="00214BE6" w:rsidRDefault="00F552D6" w:rsidP="00D83F8B">
      <w:pPr>
        <w:pStyle w:val="BodyCopy"/>
      </w:pPr>
      <w:r>
        <w:tab/>
      </w:r>
      <w:r w:rsidR="00D83F8B" w:rsidRPr="00214BE6">
        <w:t>3rd</w:t>
      </w:r>
      <w:r w:rsidR="00D83F8B" w:rsidRPr="00214BE6">
        <w:tab/>
        <w:t>2.10</w:t>
      </w:r>
    </w:p>
    <w:p w14:paraId="69F38776" w14:textId="5A83021C" w:rsidR="00D83F8B" w:rsidRPr="00214BE6" w:rsidRDefault="00D87EDB" w:rsidP="00D83F8B">
      <w:pPr>
        <w:pStyle w:val="BodyCopy"/>
      </w:pPr>
      <w:r>
        <w:tab/>
      </w:r>
      <w:r w:rsidR="00D83F8B" w:rsidRPr="00214BE6">
        <w:t>4th</w:t>
      </w:r>
      <w:r w:rsidR="00D83F8B" w:rsidRPr="00214BE6">
        <w:tab/>
        <w:t>1.67</w:t>
      </w:r>
    </w:p>
    <w:p w14:paraId="3EA0973A" w14:textId="6EF4CE8D" w:rsidR="00D83F8B" w:rsidRPr="00214BE6" w:rsidRDefault="00D87EDB" w:rsidP="00D83F8B">
      <w:pPr>
        <w:pStyle w:val="BodyCopy"/>
      </w:pPr>
      <w:r>
        <w:tab/>
      </w:r>
      <w:r w:rsidR="00D83F8B" w:rsidRPr="00214BE6">
        <w:t>5th</w:t>
      </w:r>
      <w:r w:rsidR="00D83F8B" w:rsidRPr="00214BE6">
        <w:tab/>
        <w:t>1.29</w:t>
      </w:r>
    </w:p>
    <w:p w14:paraId="31D67259" w14:textId="40A4E405" w:rsidR="00D83F8B" w:rsidRPr="00214BE6" w:rsidRDefault="00D87EDB" w:rsidP="00D83F8B">
      <w:pPr>
        <w:pStyle w:val="BodyCopy"/>
      </w:pPr>
      <w:r>
        <w:tab/>
      </w:r>
      <w:r w:rsidR="00D83F8B" w:rsidRPr="00214BE6">
        <w:t xml:space="preserve">6th </w:t>
      </w:r>
      <w:r w:rsidR="00D83F8B" w:rsidRPr="00214BE6">
        <w:tab/>
        <w:t>1.00</w:t>
      </w:r>
    </w:p>
    <w:p w14:paraId="0AED97DA" w14:textId="2F551437" w:rsidR="00D83F8B" w:rsidRPr="00214BE6" w:rsidRDefault="00D87EDB" w:rsidP="00D83F8B">
      <w:pPr>
        <w:pStyle w:val="BodyCopy"/>
      </w:pPr>
      <w:r>
        <w:tab/>
      </w:r>
      <w:r w:rsidR="00D83F8B" w:rsidRPr="00214BE6">
        <w:t xml:space="preserve">7th </w:t>
      </w:r>
      <w:r w:rsidR="00D83F8B" w:rsidRPr="00214BE6">
        <w:tab/>
        <w:t>0.84</w:t>
      </w:r>
    </w:p>
    <w:p w14:paraId="57E73FAA" w14:textId="6DF5451D" w:rsidR="00D83F8B" w:rsidRPr="00214BE6" w:rsidRDefault="00D87EDB" w:rsidP="00D83F8B">
      <w:pPr>
        <w:pStyle w:val="BodyCopy"/>
      </w:pPr>
      <w:r>
        <w:tab/>
      </w:r>
      <w:r w:rsidR="00D83F8B" w:rsidRPr="00214BE6">
        <w:t xml:space="preserve">8th </w:t>
      </w:r>
      <w:r w:rsidR="00D83F8B" w:rsidRPr="00214BE6">
        <w:tab/>
        <w:t>0.67</w:t>
      </w:r>
    </w:p>
    <w:p w14:paraId="5D8242CF" w14:textId="75696025" w:rsidR="00D83F8B" w:rsidRPr="00214BE6" w:rsidRDefault="00D87EDB" w:rsidP="00D83F8B">
      <w:pPr>
        <w:pStyle w:val="BodyCopy"/>
      </w:pPr>
      <w:r>
        <w:tab/>
      </w:r>
      <w:r w:rsidR="00D83F8B" w:rsidRPr="00214BE6">
        <w:t>Reverse</w:t>
      </w:r>
      <w:r w:rsidR="00D83F8B" w:rsidRPr="00214BE6">
        <w:tab/>
        <w:t>3.30</w:t>
      </w:r>
    </w:p>
    <w:p w14:paraId="6949E82C" w14:textId="77777777" w:rsidR="00D83F8B" w:rsidRPr="00214BE6" w:rsidRDefault="00D83F8B" w:rsidP="00D83F8B">
      <w:pPr>
        <w:pStyle w:val="BodyCopy"/>
      </w:pPr>
      <w:r w:rsidRPr="00214BE6">
        <w:t>Final Drive Ratio</w:t>
      </w:r>
      <w:r w:rsidRPr="00214BE6">
        <w:tab/>
        <w:t>2.62</w:t>
      </w:r>
    </w:p>
    <w:p w14:paraId="535CCC2E" w14:textId="77777777" w:rsidR="00D83F8B" w:rsidRPr="00214BE6" w:rsidRDefault="00D83F8B" w:rsidP="00D83F8B">
      <w:pPr>
        <w:pStyle w:val="BodyCopy"/>
      </w:pPr>
      <w:r w:rsidRPr="00214BE6">
        <w:t>Overall Top Gear</w:t>
      </w:r>
      <w:r w:rsidRPr="00214BE6">
        <w:tab/>
        <w:t>1.76</w:t>
      </w:r>
    </w:p>
    <w:p w14:paraId="2A11E5A4" w14:textId="669A59F5" w:rsidR="00D83F8B" w:rsidRPr="00D87EDB" w:rsidRDefault="00D83F8B" w:rsidP="00D87EDB">
      <w:pPr>
        <w:pStyle w:val="Heading3"/>
      </w:pPr>
      <w:r w:rsidRPr="00D87EDB">
        <w:t xml:space="preserve">TRANSMISSION: </w:t>
      </w:r>
      <w:proofErr w:type="spellStart"/>
      <w:r w:rsidRPr="00D87EDB">
        <w:t>850RE</w:t>
      </w:r>
      <w:proofErr w:type="spellEnd"/>
      <w:r w:rsidRPr="00D87EDB">
        <w:t xml:space="preserve"> </w:t>
      </w:r>
      <w:proofErr w:type="spellStart"/>
      <w:r w:rsidRPr="00D87EDB">
        <w:t>TORQUEFLITE</w:t>
      </w:r>
      <w:proofErr w:type="spellEnd"/>
      <w:r w:rsidRPr="00D87EDB">
        <w:t xml:space="preserve"> EIGHT-SPEED AUTOMATIC</w:t>
      </w:r>
    </w:p>
    <w:p w14:paraId="0BA391C2" w14:textId="77777777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 xml:space="preserve">Standard with 3.6-liter </w:t>
      </w:r>
      <w:proofErr w:type="spellStart"/>
      <w:r w:rsidRPr="00214BE6">
        <w:t>Pentastar</w:t>
      </w:r>
      <w:proofErr w:type="spellEnd"/>
      <w:r w:rsidRPr="00214BE6">
        <w:t xml:space="preserve"> V-6 engine, </w:t>
      </w:r>
      <w:proofErr w:type="spellStart"/>
      <w:r w:rsidRPr="00214BE6">
        <w:t>AWD</w:t>
      </w:r>
      <w:proofErr w:type="spellEnd"/>
    </w:p>
    <w:p w14:paraId="1D1B7667" w14:textId="77777777" w:rsidR="00D83F8B" w:rsidRPr="00214BE6" w:rsidRDefault="00D83F8B" w:rsidP="00D83F8B">
      <w:pPr>
        <w:pStyle w:val="BodyCopy"/>
      </w:pPr>
      <w:r w:rsidRPr="00214BE6">
        <w:t>Description</w:t>
      </w:r>
      <w:r w:rsidRPr="00214BE6">
        <w:tab/>
        <w:t xml:space="preserve">Adaptive electronic control and available paddle-shifted driver-interactive manual control (Sport mode on </w:t>
      </w:r>
      <w:proofErr w:type="spellStart"/>
      <w:r w:rsidRPr="00214BE6">
        <w:t>300S</w:t>
      </w:r>
      <w:proofErr w:type="spellEnd"/>
      <w:r w:rsidRPr="00214BE6">
        <w:t xml:space="preserve"> only).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419A065D" w14:textId="77777777" w:rsidR="00D83F8B" w:rsidRPr="00214BE6" w:rsidRDefault="00D83F8B" w:rsidP="00D83F8B">
      <w:pPr>
        <w:pStyle w:val="BodyCopy"/>
      </w:pPr>
      <w:r w:rsidRPr="00214BE6">
        <w:t>Gear Ratios</w:t>
      </w:r>
    </w:p>
    <w:p w14:paraId="4CF2F96C" w14:textId="4A7A0935" w:rsidR="00D83F8B" w:rsidRPr="00214BE6" w:rsidRDefault="00D87EDB" w:rsidP="00D83F8B">
      <w:pPr>
        <w:pStyle w:val="BodyCopy"/>
      </w:pPr>
      <w:r>
        <w:tab/>
      </w:r>
      <w:r w:rsidR="00D83F8B" w:rsidRPr="00214BE6">
        <w:t>1st</w:t>
      </w:r>
      <w:r w:rsidR="00D83F8B" w:rsidRPr="00214BE6">
        <w:tab/>
        <w:t>4.71</w:t>
      </w:r>
    </w:p>
    <w:p w14:paraId="205783B2" w14:textId="46C02419" w:rsidR="00D83F8B" w:rsidRPr="00214BE6" w:rsidRDefault="00D87EDB" w:rsidP="00D83F8B">
      <w:pPr>
        <w:pStyle w:val="BodyCopy"/>
      </w:pPr>
      <w:r>
        <w:tab/>
      </w:r>
      <w:r w:rsidR="00D83F8B" w:rsidRPr="00214BE6">
        <w:t>2nd</w:t>
      </w:r>
      <w:r w:rsidR="00D83F8B" w:rsidRPr="00214BE6">
        <w:tab/>
        <w:t>3.14</w:t>
      </w:r>
    </w:p>
    <w:p w14:paraId="586406E0" w14:textId="5435B7DC" w:rsidR="00D83F8B" w:rsidRPr="00214BE6" w:rsidRDefault="00D87EDB" w:rsidP="00D83F8B">
      <w:pPr>
        <w:pStyle w:val="BodyCopy"/>
      </w:pPr>
      <w:r>
        <w:tab/>
      </w:r>
      <w:r w:rsidR="00D83F8B" w:rsidRPr="00214BE6">
        <w:t>3rd</w:t>
      </w:r>
      <w:r w:rsidR="00D83F8B" w:rsidRPr="00214BE6">
        <w:tab/>
        <w:t>2.10</w:t>
      </w:r>
    </w:p>
    <w:p w14:paraId="10689698" w14:textId="2BDB5887" w:rsidR="00D83F8B" w:rsidRPr="00214BE6" w:rsidRDefault="00D87EDB" w:rsidP="00D83F8B">
      <w:pPr>
        <w:pStyle w:val="BodyCopy"/>
      </w:pPr>
      <w:r>
        <w:tab/>
      </w:r>
      <w:r w:rsidR="00D83F8B" w:rsidRPr="00214BE6">
        <w:t>4th</w:t>
      </w:r>
      <w:r w:rsidR="00D83F8B" w:rsidRPr="00214BE6">
        <w:tab/>
        <w:t>1.67</w:t>
      </w:r>
    </w:p>
    <w:p w14:paraId="1766092E" w14:textId="18DFF236" w:rsidR="00D83F8B" w:rsidRPr="00214BE6" w:rsidRDefault="00D87EDB" w:rsidP="00D83F8B">
      <w:pPr>
        <w:pStyle w:val="BodyCopy"/>
      </w:pPr>
      <w:r>
        <w:tab/>
      </w:r>
      <w:r w:rsidR="00D83F8B" w:rsidRPr="00214BE6">
        <w:t>5th</w:t>
      </w:r>
      <w:r w:rsidR="00D83F8B" w:rsidRPr="00214BE6">
        <w:tab/>
        <w:t>1.29</w:t>
      </w:r>
    </w:p>
    <w:p w14:paraId="407AF9E2" w14:textId="625BB9D0" w:rsidR="00D83F8B" w:rsidRPr="00214BE6" w:rsidRDefault="00D87EDB" w:rsidP="00D83F8B">
      <w:pPr>
        <w:pStyle w:val="BodyCopy"/>
      </w:pPr>
      <w:r>
        <w:tab/>
      </w:r>
      <w:r w:rsidR="00D83F8B" w:rsidRPr="00214BE6">
        <w:t xml:space="preserve">6th </w:t>
      </w:r>
      <w:r w:rsidR="00D83F8B" w:rsidRPr="00214BE6">
        <w:tab/>
        <w:t>1.00</w:t>
      </w:r>
    </w:p>
    <w:p w14:paraId="48D13A94" w14:textId="73F4433D" w:rsidR="00D83F8B" w:rsidRPr="00214BE6" w:rsidRDefault="00D87EDB" w:rsidP="00D83F8B">
      <w:pPr>
        <w:pStyle w:val="BodyCopy"/>
      </w:pPr>
      <w:r>
        <w:tab/>
      </w:r>
      <w:r w:rsidR="00D83F8B" w:rsidRPr="00214BE6">
        <w:t xml:space="preserve">7th </w:t>
      </w:r>
      <w:r w:rsidR="00D83F8B" w:rsidRPr="00214BE6">
        <w:tab/>
        <w:t>0.84</w:t>
      </w:r>
    </w:p>
    <w:p w14:paraId="1DC113B0" w14:textId="7CC483D3" w:rsidR="00D83F8B" w:rsidRPr="00214BE6" w:rsidRDefault="00D87EDB" w:rsidP="00D83F8B">
      <w:pPr>
        <w:pStyle w:val="BodyCopy"/>
      </w:pPr>
      <w:r>
        <w:tab/>
      </w:r>
      <w:r w:rsidR="00D83F8B" w:rsidRPr="00214BE6">
        <w:t xml:space="preserve">8th </w:t>
      </w:r>
      <w:r w:rsidR="00D83F8B" w:rsidRPr="00214BE6">
        <w:tab/>
        <w:t>0.67</w:t>
      </w:r>
    </w:p>
    <w:p w14:paraId="131D0B33" w14:textId="1A0241D9" w:rsidR="00D83F8B" w:rsidRPr="00214BE6" w:rsidRDefault="00D87EDB" w:rsidP="00D83F8B">
      <w:pPr>
        <w:pStyle w:val="BodyCopy"/>
      </w:pPr>
      <w:r>
        <w:tab/>
      </w:r>
      <w:r w:rsidR="00D83F8B" w:rsidRPr="00214BE6">
        <w:t>Reverse</w:t>
      </w:r>
      <w:r w:rsidR="00D83F8B" w:rsidRPr="00214BE6">
        <w:tab/>
        <w:t>3.30</w:t>
      </w:r>
    </w:p>
    <w:p w14:paraId="5C436936" w14:textId="77777777" w:rsidR="00D83F8B" w:rsidRPr="00214BE6" w:rsidRDefault="00D83F8B" w:rsidP="00D83F8B">
      <w:pPr>
        <w:pStyle w:val="BodyCopy"/>
      </w:pPr>
      <w:r w:rsidRPr="00214BE6">
        <w:t>Final Drive Ratio</w:t>
      </w:r>
      <w:r w:rsidRPr="00214BE6">
        <w:tab/>
        <w:t xml:space="preserve">3.07 </w:t>
      </w:r>
    </w:p>
    <w:p w14:paraId="2128139C" w14:textId="77777777" w:rsidR="00D83F8B" w:rsidRPr="00214BE6" w:rsidRDefault="00D83F8B" w:rsidP="00D83F8B">
      <w:pPr>
        <w:pStyle w:val="BodyCopy"/>
      </w:pPr>
      <w:r w:rsidRPr="00214BE6">
        <w:t>Overall Top Gear</w:t>
      </w:r>
      <w:r w:rsidRPr="00214BE6">
        <w:tab/>
        <w:t>2.05</w:t>
      </w:r>
    </w:p>
    <w:p w14:paraId="19851D18" w14:textId="129C996F" w:rsidR="00D83F8B" w:rsidRPr="00D87EDB" w:rsidRDefault="00D83F8B" w:rsidP="00D87EDB">
      <w:pPr>
        <w:pStyle w:val="Heading3"/>
        <w:keepNext/>
        <w:keepLines/>
      </w:pPr>
      <w:r w:rsidRPr="00D87EDB">
        <w:lastRenderedPageBreak/>
        <w:t xml:space="preserve">TRANSMISSION: </w:t>
      </w:r>
      <w:proofErr w:type="spellStart"/>
      <w:r w:rsidRPr="00D87EDB">
        <w:t>TORQUEFLITE</w:t>
      </w:r>
      <w:proofErr w:type="spellEnd"/>
      <w:r w:rsidRPr="00D87EDB">
        <w:t xml:space="preserve"> </w:t>
      </w:r>
      <w:proofErr w:type="spellStart"/>
      <w:r w:rsidRPr="00D87EDB">
        <w:t>8HP70</w:t>
      </w:r>
      <w:proofErr w:type="spellEnd"/>
      <w:r w:rsidRPr="00D87EDB">
        <w:t xml:space="preserve"> EIGHT-SPEED AUTOMATIC</w:t>
      </w:r>
      <w:r w:rsidR="00D87EDB">
        <w:t xml:space="preserve"> (CONTINUED)</w:t>
      </w:r>
    </w:p>
    <w:p w14:paraId="22B9D7E5" w14:textId="77777777" w:rsidR="00D83F8B" w:rsidRPr="00214BE6" w:rsidRDefault="00D83F8B" w:rsidP="00D87EDB">
      <w:pPr>
        <w:pStyle w:val="BodyCopy"/>
        <w:keepNext/>
        <w:keepLines/>
        <w:spacing w:line="240" w:lineRule="auto"/>
      </w:pPr>
      <w:r w:rsidRPr="00214BE6">
        <w:t>Availability</w:t>
      </w:r>
      <w:r w:rsidRPr="00214BE6">
        <w:tab/>
        <w:t>Standard with 5.7-liter engine</w:t>
      </w:r>
    </w:p>
    <w:p w14:paraId="4E9C2C2E" w14:textId="77777777" w:rsidR="00D83F8B" w:rsidRPr="00902D1E" w:rsidRDefault="00D83F8B" w:rsidP="00902D1E">
      <w:pPr>
        <w:pStyle w:val="BodyCopy"/>
        <w:keepNext/>
        <w:keepLines/>
      </w:pPr>
      <w:r w:rsidRPr="00902D1E">
        <w:t>Description</w:t>
      </w:r>
      <w:r w:rsidRPr="00902D1E">
        <w:tab/>
        <w:t>Adaptive electronic control, configurable drive modes and paddle-shifted driver-interactive manual control, five-clutch pack design with only two open clutches in any gear, off-center line pump with low-viscosity oil for reduced spin loss, torque converter lock with turbine torsional damper for low lock-up speeds in first through eighth gear</w:t>
      </w:r>
    </w:p>
    <w:p w14:paraId="79EB38ED" w14:textId="77777777" w:rsidR="00D87EDB" w:rsidRPr="00D87EDB" w:rsidRDefault="00D87EDB" w:rsidP="00D87EDB">
      <w:pPr>
        <w:pStyle w:val="Heading3"/>
      </w:pPr>
      <w:r w:rsidRPr="00D87EDB">
        <w:t xml:space="preserve">TRANSMISSION: </w:t>
      </w:r>
      <w:proofErr w:type="spellStart"/>
      <w:r w:rsidRPr="00D87EDB">
        <w:t>TORQUEFLITE</w:t>
      </w:r>
      <w:proofErr w:type="spellEnd"/>
      <w:r w:rsidRPr="00D87EDB">
        <w:t xml:space="preserve"> </w:t>
      </w:r>
      <w:proofErr w:type="spellStart"/>
      <w:r w:rsidRPr="00D87EDB">
        <w:t>8HP70</w:t>
      </w:r>
      <w:proofErr w:type="spellEnd"/>
      <w:r w:rsidRPr="00D87EDB">
        <w:t xml:space="preserve"> EIGHT-SPEED AUTOMATIC</w:t>
      </w:r>
    </w:p>
    <w:p w14:paraId="5857BF32" w14:textId="77777777" w:rsidR="00D83F8B" w:rsidRPr="00214BE6" w:rsidRDefault="00D83F8B" w:rsidP="00D83F8B">
      <w:pPr>
        <w:pStyle w:val="BodyCopy"/>
      </w:pPr>
      <w:r w:rsidRPr="00214BE6">
        <w:t>Gear Ratios</w:t>
      </w:r>
    </w:p>
    <w:p w14:paraId="394EBCE1" w14:textId="44BD9333" w:rsidR="00D83F8B" w:rsidRPr="00214BE6" w:rsidRDefault="00D87EDB" w:rsidP="00D83F8B">
      <w:pPr>
        <w:pStyle w:val="BodyCopy"/>
      </w:pPr>
      <w:r>
        <w:tab/>
      </w:r>
      <w:r w:rsidR="00D83F8B" w:rsidRPr="00214BE6">
        <w:t>1st</w:t>
      </w:r>
      <w:r w:rsidR="00D83F8B" w:rsidRPr="00214BE6">
        <w:tab/>
        <w:t>4.71</w:t>
      </w:r>
    </w:p>
    <w:p w14:paraId="1CB0C3CE" w14:textId="37C4EB36" w:rsidR="00D83F8B" w:rsidRPr="00214BE6" w:rsidRDefault="00D87EDB" w:rsidP="00D83F8B">
      <w:pPr>
        <w:pStyle w:val="BodyCopy"/>
      </w:pPr>
      <w:r>
        <w:tab/>
      </w:r>
      <w:r w:rsidR="00D83F8B" w:rsidRPr="00214BE6">
        <w:t>2nd</w:t>
      </w:r>
      <w:r w:rsidR="00D83F8B" w:rsidRPr="00214BE6">
        <w:tab/>
        <w:t>3.14</w:t>
      </w:r>
    </w:p>
    <w:p w14:paraId="445474ED" w14:textId="18804EBC" w:rsidR="00D83F8B" w:rsidRPr="00214BE6" w:rsidRDefault="00D87EDB" w:rsidP="00D83F8B">
      <w:pPr>
        <w:pStyle w:val="BodyCopy"/>
      </w:pPr>
      <w:r>
        <w:tab/>
      </w:r>
      <w:r w:rsidR="00D83F8B" w:rsidRPr="00214BE6">
        <w:t>3rd</w:t>
      </w:r>
      <w:r w:rsidR="00D83F8B" w:rsidRPr="00214BE6">
        <w:tab/>
        <w:t>2.11</w:t>
      </w:r>
    </w:p>
    <w:p w14:paraId="77167FB0" w14:textId="0D594D27" w:rsidR="00D83F8B" w:rsidRPr="00214BE6" w:rsidRDefault="00D87EDB" w:rsidP="00D83F8B">
      <w:pPr>
        <w:pStyle w:val="BodyCopy"/>
      </w:pPr>
      <w:r>
        <w:tab/>
      </w:r>
      <w:r w:rsidR="00D83F8B" w:rsidRPr="00214BE6">
        <w:t>4th</w:t>
      </w:r>
      <w:r w:rsidR="00D83F8B" w:rsidRPr="00214BE6">
        <w:tab/>
        <w:t>1.67</w:t>
      </w:r>
    </w:p>
    <w:p w14:paraId="352D69BD" w14:textId="35F19641" w:rsidR="00D83F8B" w:rsidRPr="00214BE6" w:rsidRDefault="00D87EDB" w:rsidP="00D83F8B">
      <w:pPr>
        <w:pStyle w:val="BodyCopy"/>
      </w:pPr>
      <w:r>
        <w:tab/>
      </w:r>
      <w:r w:rsidR="00D83F8B" w:rsidRPr="00214BE6">
        <w:t>5th</w:t>
      </w:r>
      <w:r w:rsidR="00D83F8B" w:rsidRPr="00214BE6">
        <w:tab/>
        <w:t>1.29</w:t>
      </w:r>
    </w:p>
    <w:p w14:paraId="2A3E5998" w14:textId="101E013A" w:rsidR="00D83F8B" w:rsidRPr="00214BE6" w:rsidRDefault="00D87EDB" w:rsidP="00D83F8B">
      <w:pPr>
        <w:pStyle w:val="BodyCopy"/>
      </w:pPr>
      <w:r>
        <w:tab/>
      </w:r>
      <w:r w:rsidR="00D83F8B" w:rsidRPr="00214BE6">
        <w:t xml:space="preserve">6th </w:t>
      </w:r>
      <w:r w:rsidR="00D83F8B" w:rsidRPr="00214BE6">
        <w:tab/>
        <w:t>1.00</w:t>
      </w:r>
    </w:p>
    <w:p w14:paraId="34FFDF35" w14:textId="6A21B7BA" w:rsidR="00D83F8B" w:rsidRPr="00214BE6" w:rsidRDefault="00D87EDB" w:rsidP="00D83F8B">
      <w:pPr>
        <w:pStyle w:val="BodyCopy"/>
      </w:pPr>
      <w:r>
        <w:tab/>
      </w:r>
      <w:r w:rsidR="00D83F8B" w:rsidRPr="00214BE6">
        <w:t xml:space="preserve">7th </w:t>
      </w:r>
      <w:r w:rsidR="00D83F8B" w:rsidRPr="00214BE6">
        <w:tab/>
        <w:t>0.84</w:t>
      </w:r>
    </w:p>
    <w:p w14:paraId="5722B690" w14:textId="2A925A79" w:rsidR="00D83F8B" w:rsidRPr="00214BE6" w:rsidRDefault="00D87EDB" w:rsidP="00D83F8B">
      <w:pPr>
        <w:pStyle w:val="BodyCopy"/>
      </w:pPr>
      <w:r>
        <w:tab/>
      </w:r>
      <w:r w:rsidR="00D83F8B" w:rsidRPr="00214BE6">
        <w:t xml:space="preserve">8th </w:t>
      </w:r>
      <w:r w:rsidR="00D83F8B" w:rsidRPr="00214BE6">
        <w:tab/>
        <w:t>0.67</w:t>
      </w:r>
    </w:p>
    <w:p w14:paraId="69C2A8FF" w14:textId="4BA5B01E" w:rsidR="00D83F8B" w:rsidRPr="00214BE6" w:rsidRDefault="00D87EDB" w:rsidP="00D83F8B">
      <w:pPr>
        <w:pStyle w:val="BodyCopy"/>
      </w:pPr>
      <w:r>
        <w:tab/>
      </w:r>
      <w:r w:rsidR="00D83F8B" w:rsidRPr="00214BE6">
        <w:t>Reverse</w:t>
      </w:r>
      <w:r w:rsidR="00D83F8B" w:rsidRPr="00214BE6">
        <w:tab/>
        <w:t>3.32</w:t>
      </w:r>
    </w:p>
    <w:p w14:paraId="6BDA340C" w14:textId="77777777" w:rsidR="00D83F8B" w:rsidRPr="00214BE6" w:rsidRDefault="00D83F8B" w:rsidP="00D83F8B">
      <w:pPr>
        <w:pStyle w:val="BodyCopy"/>
      </w:pPr>
      <w:r w:rsidRPr="00214BE6">
        <w:t>Final Drive Ratio</w:t>
      </w:r>
      <w:r w:rsidRPr="00214BE6">
        <w:tab/>
        <w:t>TBD</w:t>
      </w:r>
    </w:p>
    <w:p w14:paraId="2D0BA267" w14:textId="77777777" w:rsidR="00D83F8B" w:rsidRPr="00214BE6" w:rsidRDefault="00D83F8B" w:rsidP="00D83F8B">
      <w:pPr>
        <w:pStyle w:val="BodyCopy"/>
      </w:pPr>
      <w:r w:rsidRPr="00214BE6">
        <w:t>Overall Top Gear</w:t>
      </w:r>
      <w:r w:rsidRPr="00214BE6">
        <w:tab/>
        <w:t>1.75</w:t>
      </w:r>
    </w:p>
    <w:p w14:paraId="32620E94" w14:textId="77777777" w:rsidR="00D83F8B" w:rsidRPr="00214BE6" w:rsidRDefault="00D83F8B" w:rsidP="00D87EDB">
      <w:pPr>
        <w:pStyle w:val="Heading3"/>
      </w:pPr>
      <w:r w:rsidRPr="00214BE6">
        <w:t>TRANSFER CASE</w:t>
      </w:r>
    </w:p>
    <w:p w14:paraId="76D61057" w14:textId="2E6258C6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 xml:space="preserve">Standard — </w:t>
      </w:r>
      <w:proofErr w:type="spellStart"/>
      <w:r w:rsidRPr="00214BE6">
        <w:t>AWD</w:t>
      </w:r>
      <w:proofErr w:type="spellEnd"/>
      <w:r w:rsidRPr="00214BE6">
        <w:t xml:space="preserve"> models</w:t>
      </w:r>
    </w:p>
    <w:p w14:paraId="0D3DCBE0" w14:textId="77777777" w:rsidR="00D83F8B" w:rsidRPr="00214BE6" w:rsidRDefault="00D83F8B" w:rsidP="00D83F8B">
      <w:pPr>
        <w:pStyle w:val="BodyCopy"/>
      </w:pPr>
      <w:r w:rsidRPr="00214BE6">
        <w:t>Type</w:t>
      </w:r>
      <w:r w:rsidRPr="00214BE6">
        <w:tab/>
        <w:t xml:space="preserve">Active, fully variable with front-axle disconnect </w:t>
      </w:r>
    </w:p>
    <w:p w14:paraId="16C30401" w14:textId="77777777" w:rsidR="00D83F8B" w:rsidRPr="00214BE6" w:rsidRDefault="00D83F8B" w:rsidP="00D83F8B">
      <w:pPr>
        <w:pStyle w:val="BodyCopy"/>
      </w:pPr>
      <w:r w:rsidRPr="00214BE6">
        <w:t>Center Differential</w:t>
      </w:r>
      <w:r w:rsidRPr="00214BE6">
        <w:tab/>
        <w:t>Planetary</w:t>
      </w:r>
    </w:p>
    <w:p w14:paraId="527D539C" w14:textId="77777777" w:rsidR="00D83F8B" w:rsidRPr="00214BE6" w:rsidRDefault="00D83F8B" w:rsidP="00D83F8B">
      <w:pPr>
        <w:pStyle w:val="BodyCopy"/>
      </w:pPr>
      <w:r w:rsidRPr="00214BE6">
        <w:t>Torque Split, Front/Rear</w:t>
      </w:r>
      <w:r w:rsidRPr="00214BE6">
        <w:tab/>
        <w:t>Fully variable</w:t>
      </w:r>
    </w:p>
    <w:p w14:paraId="2CFD58D2" w14:textId="77777777" w:rsidR="00D83F8B" w:rsidRPr="00D87EDB" w:rsidRDefault="00D83F8B" w:rsidP="00D87EDB">
      <w:pPr>
        <w:pStyle w:val="Heading3"/>
      </w:pPr>
      <w:r w:rsidRPr="00D87EDB">
        <w:t>ELECTRICAL SYSTEM</w:t>
      </w:r>
    </w:p>
    <w:p w14:paraId="0E453F44" w14:textId="77777777" w:rsidR="00D83F8B" w:rsidRPr="00214BE6" w:rsidRDefault="00D83F8B" w:rsidP="00D87EDB">
      <w:pPr>
        <w:pStyle w:val="BodyCopyNoLines"/>
      </w:pPr>
      <w:r w:rsidRPr="00214BE6">
        <w:t>Alternator</w:t>
      </w:r>
      <w:r w:rsidRPr="00214BE6">
        <w:tab/>
      </w:r>
      <w:r w:rsidRPr="00D87EDB">
        <w:t>160-amp — standard</w:t>
      </w:r>
      <w:r w:rsidRPr="00214BE6">
        <w:t xml:space="preserve"> on 300 Touring and 300 Touring L</w:t>
      </w:r>
    </w:p>
    <w:p w14:paraId="1198D86A" w14:textId="0DF470A9" w:rsidR="00D83F8B" w:rsidRPr="00214BE6" w:rsidRDefault="00D83F8B" w:rsidP="00D83F8B">
      <w:pPr>
        <w:pStyle w:val="BodyCopy"/>
      </w:pPr>
      <w:r w:rsidRPr="00214BE6">
        <w:tab/>
      </w:r>
      <w:r w:rsidR="00D87EDB">
        <w:tab/>
      </w:r>
      <w:r w:rsidRPr="00214BE6">
        <w:t xml:space="preserve">180-amp — standard on </w:t>
      </w:r>
      <w:proofErr w:type="spellStart"/>
      <w:r w:rsidRPr="00214BE6">
        <w:t>300S</w:t>
      </w:r>
      <w:proofErr w:type="spellEnd"/>
    </w:p>
    <w:p w14:paraId="2FB323A4" w14:textId="77777777" w:rsidR="00D83F8B" w:rsidRPr="00214BE6" w:rsidRDefault="00D83F8B" w:rsidP="00D83F8B">
      <w:pPr>
        <w:pStyle w:val="BodyCopy"/>
      </w:pPr>
      <w:r w:rsidRPr="00214BE6">
        <w:t>Battery</w:t>
      </w:r>
      <w:r w:rsidRPr="00214BE6">
        <w:tab/>
      </w:r>
      <w:proofErr w:type="spellStart"/>
      <w:r w:rsidRPr="00214BE6">
        <w:t>H7</w:t>
      </w:r>
      <w:proofErr w:type="spellEnd"/>
      <w:r w:rsidRPr="00214BE6">
        <w:t xml:space="preserve"> Case, 730 </w:t>
      </w:r>
      <w:proofErr w:type="spellStart"/>
      <w:r w:rsidRPr="00214BE6">
        <w:t>CCA</w:t>
      </w:r>
      <w:proofErr w:type="spellEnd"/>
      <w:r w:rsidRPr="00214BE6">
        <w:t>, maintenance-free</w:t>
      </w:r>
    </w:p>
    <w:p w14:paraId="066B08D9" w14:textId="77777777" w:rsidR="00D83F8B" w:rsidRPr="00D87EDB" w:rsidRDefault="00D83F8B" w:rsidP="006D0FD5">
      <w:pPr>
        <w:pStyle w:val="Heading3"/>
        <w:keepNext/>
        <w:keepLines/>
      </w:pPr>
      <w:r w:rsidRPr="00D87EDB">
        <w:lastRenderedPageBreak/>
        <w:t>STEERING</w:t>
      </w:r>
    </w:p>
    <w:p w14:paraId="533F1E22" w14:textId="77777777" w:rsidR="00D83F8B" w:rsidRPr="00214BE6" w:rsidRDefault="00D83F8B" w:rsidP="006D0FD5">
      <w:pPr>
        <w:pStyle w:val="BodyCopy"/>
        <w:keepNext/>
        <w:keepLines/>
        <w:spacing w:line="240" w:lineRule="auto"/>
      </w:pPr>
      <w:r w:rsidRPr="00214BE6">
        <w:t>Type</w:t>
      </w:r>
      <w:r w:rsidRPr="00214BE6">
        <w:tab/>
        <w:t>Electric power steering (EPS) with multi-mode assist</w:t>
      </w:r>
    </w:p>
    <w:p w14:paraId="3773EC1F" w14:textId="77777777" w:rsidR="00D83F8B" w:rsidRPr="006D0FD5" w:rsidRDefault="00D83F8B" w:rsidP="006D0FD5">
      <w:pPr>
        <w:pStyle w:val="BodyCopyNoLines"/>
        <w:keepNext/>
        <w:spacing w:line="240" w:lineRule="auto"/>
      </w:pPr>
      <w:r w:rsidRPr="006D0FD5">
        <w:t>Overall Ratio</w:t>
      </w:r>
      <w:r w:rsidRPr="006D0FD5">
        <w:tab/>
        <w:t>15.5:1 — V-6 (</w:t>
      </w:r>
      <w:proofErr w:type="spellStart"/>
      <w:r w:rsidRPr="006D0FD5">
        <w:t>RWD</w:t>
      </w:r>
      <w:proofErr w:type="spellEnd"/>
      <w:r w:rsidRPr="006D0FD5">
        <w:t>)</w:t>
      </w:r>
    </w:p>
    <w:p w14:paraId="75363F12" w14:textId="7592B6DE" w:rsidR="00D83F8B" w:rsidRPr="006D0FD5" w:rsidRDefault="00D83F8B" w:rsidP="006D0FD5">
      <w:pPr>
        <w:pStyle w:val="BodyCopyNoLines"/>
        <w:keepNext/>
        <w:spacing w:line="240" w:lineRule="auto"/>
      </w:pPr>
      <w:r w:rsidRPr="006D0FD5">
        <w:tab/>
      </w:r>
      <w:r w:rsidR="00D87EDB" w:rsidRPr="006D0FD5">
        <w:tab/>
      </w:r>
      <w:r w:rsidRPr="006D0FD5">
        <w:t>16.5:1 — V-6 (</w:t>
      </w:r>
      <w:proofErr w:type="spellStart"/>
      <w:r w:rsidRPr="006D0FD5">
        <w:t>AWD</w:t>
      </w:r>
      <w:proofErr w:type="spellEnd"/>
      <w:r w:rsidRPr="006D0FD5">
        <w:t>)</w:t>
      </w:r>
    </w:p>
    <w:p w14:paraId="3D1E7F43" w14:textId="6EBBC5B2" w:rsidR="00D83F8B" w:rsidRPr="006D0FD5" w:rsidRDefault="00D83F8B" w:rsidP="006D0FD5">
      <w:pPr>
        <w:pStyle w:val="BodyCopy"/>
        <w:keepNext/>
        <w:spacing w:line="240" w:lineRule="auto"/>
      </w:pPr>
      <w:r w:rsidRPr="006D0FD5">
        <w:tab/>
      </w:r>
      <w:r w:rsidR="00D87EDB" w:rsidRPr="006D0FD5">
        <w:tab/>
      </w:r>
      <w:r w:rsidRPr="006D0FD5">
        <w:t>15.5:1 — V-8 (</w:t>
      </w:r>
      <w:proofErr w:type="spellStart"/>
      <w:r w:rsidRPr="006D0FD5">
        <w:t>RWD</w:t>
      </w:r>
      <w:proofErr w:type="spellEnd"/>
      <w:r w:rsidRPr="006D0FD5">
        <w:t>)</w:t>
      </w:r>
    </w:p>
    <w:p w14:paraId="56051291" w14:textId="77777777" w:rsidR="00D83F8B" w:rsidRPr="00214BE6" w:rsidRDefault="00D83F8B" w:rsidP="006D0FD5">
      <w:pPr>
        <w:pStyle w:val="BodyCopy"/>
        <w:keepNext/>
        <w:keepLines/>
        <w:spacing w:line="240" w:lineRule="auto"/>
      </w:pPr>
      <w:r w:rsidRPr="00214BE6">
        <w:t>Turn Circle (curb-to-curb)</w:t>
      </w:r>
      <w:r w:rsidRPr="00214BE6">
        <w:tab/>
        <w:t>37.4 ft.</w:t>
      </w:r>
    </w:p>
    <w:p w14:paraId="1BA62DBA" w14:textId="77777777" w:rsidR="00D83F8B" w:rsidRPr="006D0FD5" w:rsidRDefault="00D83F8B" w:rsidP="006D0FD5">
      <w:pPr>
        <w:pStyle w:val="BodyCopyNoLines"/>
      </w:pPr>
      <w:r w:rsidRPr="006D0FD5">
        <w:t>Steering Turns (lock-to-lock)</w:t>
      </w:r>
      <w:r w:rsidRPr="006D0FD5">
        <w:tab/>
        <w:t>2.8 — V-6 (</w:t>
      </w:r>
      <w:proofErr w:type="spellStart"/>
      <w:r w:rsidRPr="006D0FD5">
        <w:t>RWD</w:t>
      </w:r>
      <w:proofErr w:type="spellEnd"/>
      <w:r w:rsidRPr="006D0FD5">
        <w:t xml:space="preserve">) </w:t>
      </w:r>
    </w:p>
    <w:p w14:paraId="5135055F" w14:textId="349C278A" w:rsidR="00D83F8B" w:rsidRPr="006D0FD5" w:rsidRDefault="00D83F8B" w:rsidP="006D0FD5">
      <w:pPr>
        <w:pStyle w:val="BodyCopyNoLines"/>
      </w:pPr>
      <w:r w:rsidRPr="006D0FD5">
        <w:tab/>
      </w:r>
      <w:r w:rsidR="00D87EDB" w:rsidRPr="006D0FD5">
        <w:tab/>
      </w:r>
      <w:r w:rsidRPr="006D0FD5">
        <w:t>3.1 — V-6 (</w:t>
      </w:r>
      <w:proofErr w:type="spellStart"/>
      <w:r w:rsidRPr="006D0FD5">
        <w:t>AWD</w:t>
      </w:r>
      <w:proofErr w:type="spellEnd"/>
      <w:r w:rsidRPr="006D0FD5">
        <w:t>)</w:t>
      </w:r>
    </w:p>
    <w:p w14:paraId="7A1BEE51" w14:textId="65A5A5EF" w:rsidR="00D83F8B" w:rsidRPr="006D0FD5" w:rsidRDefault="00D83F8B" w:rsidP="006D0FD5">
      <w:pPr>
        <w:pStyle w:val="BodyCopy"/>
      </w:pPr>
      <w:r w:rsidRPr="006D0FD5">
        <w:tab/>
      </w:r>
      <w:r w:rsidR="00D87EDB" w:rsidRPr="006D0FD5">
        <w:tab/>
      </w:r>
      <w:r w:rsidRPr="006D0FD5">
        <w:t>2.8 — V-8 (</w:t>
      </w:r>
      <w:proofErr w:type="spellStart"/>
      <w:r w:rsidRPr="006D0FD5">
        <w:t>RWD</w:t>
      </w:r>
      <w:proofErr w:type="spellEnd"/>
      <w:r w:rsidRPr="006D0FD5">
        <w:t>)</w:t>
      </w:r>
    </w:p>
    <w:p w14:paraId="1C928D58" w14:textId="77777777" w:rsidR="00D83F8B" w:rsidRPr="00214BE6" w:rsidRDefault="00D83F8B" w:rsidP="00D87EDB">
      <w:pPr>
        <w:pStyle w:val="Heading3"/>
      </w:pPr>
      <w:r w:rsidRPr="00214BE6">
        <w:t>SUSPENSION</w:t>
      </w:r>
    </w:p>
    <w:p w14:paraId="3D451C72" w14:textId="77777777" w:rsidR="00D83F8B" w:rsidRPr="006D0FD5" w:rsidRDefault="00D83F8B" w:rsidP="006D0FD5">
      <w:pPr>
        <w:pStyle w:val="BodyCopyNoLines"/>
      </w:pPr>
      <w:r w:rsidRPr="00214BE6">
        <w:t xml:space="preserve">Front </w:t>
      </w:r>
      <w:r w:rsidRPr="00214BE6">
        <w:tab/>
      </w:r>
      <w:r w:rsidRPr="006D0FD5">
        <w:t>Independent SLA with high upper “A” arm</w:t>
      </w:r>
    </w:p>
    <w:p w14:paraId="1F611317" w14:textId="1EDBA2A2" w:rsidR="00D83F8B" w:rsidRPr="006D0FD5" w:rsidRDefault="00D83F8B" w:rsidP="006D0FD5">
      <w:pPr>
        <w:pStyle w:val="BodyCopyNoLines"/>
      </w:pPr>
      <w:r w:rsidRPr="006D0FD5">
        <w:tab/>
      </w:r>
      <w:r w:rsidR="00D87EDB" w:rsidRPr="006D0FD5">
        <w:tab/>
      </w:r>
      <w:r w:rsidRPr="006D0FD5">
        <w:t>Lateral and diagonal lower links (</w:t>
      </w:r>
      <w:proofErr w:type="spellStart"/>
      <w:r w:rsidRPr="006D0FD5">
        <w:t>RWD</w:t>
      </w:r>
      <w:proofErr w:type="spellEnd"/>
      <w:r w:rsidRPr="006D0FD5">
        <w:t xml:space="preserve"> models), one-piece lower-control arms (</w:t>
      </w:r>
      <w:proofErr w:type="spellStart"/>
      <w:r w:rsidRPr="006D0FD5">
        <w:t>AWD</w:t>
      </w:r>
      <w:proofErr w:type="spellEnd"/>
      <w:r w:rsidRPr="006D0FD5">
        <w:t xml:space="preserve"> models)</w:t>
      </w:r>
    </w:p>
    <w:p w14:paraId="6A260C61" w14:textId="6AFAEE66" w:rsidR="00D83F8B" w:rsidRPr="00214BE6" w:rsidRDefault="00D83F8B" w:rsidP="006D0FD5">
      <w:pPr>
        <w:pStyle w:val="BodyCopyNoLines"/>
      </w:pPr>
      <w:r w:rsidRPr="006D0FD5">
        <w:tab/>
      </w:r>
      <w:r w:rsidR="00D87EDB" w:rsidRPr="006D0FD5">
        <w:tab/>
      </w:r>
      <w:r w:rsidRPr="006D0FD5">
        <w:t>Coil spring over gas</w:t>
      </w:r>
      <w:r w:rsidRPr="00214BE6">
        <w:t>-charged monotube shock absorbers</w:t>
      </w:r>
    </w:p>
    <w:p w14:paraId="50B5D9D3" w14:textId="601EC013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32 mm hollow stabilizer bar</w:t>
      </w:r>
    </w:p>
    <w:p w14:paraId="6B7265C4" w14:textId="77777777" w:rsidR="00D83F8B" w:rsidRPr="006D0FD5" w:rsidRDefault="00D83F8B" w:rsidP="006D0FD5">
      <w:pPr>
        <w:pStyle w:val="BodyCopyNoLines"/>
      </w:pPr>
      <w:r w:rsidRPr="00214BE6">
        <w:t>Rear</w:t>
      </w:r>
      <w:r w:rsidRPr="00214BE6">
        <w:tab/>
      </w:r>
      <w:r w:rsidRPr="006D0FD5">
        <w:t>Five-link independent with coil springs</w:t>
      </w:r>
    </w:p>
    <w:p w14:paraId="1EB7028C" w14:textId="16BB7CEF" w:rsidR="00D83F8B" w:rsidRPr="006D0FD5" w:rsidRDefault="00D83F8B" w:rsidP="006D0FD5">
      <w:pPr>
        <w:pStyle w:val="BodyCopyNoLines"/>
      </w:pPr>
      <w:r w:rsidRPr="006D0FD5">
        <w:tab/>
      </w:r>
      <w:r w:rsidR="006D0FD5" w:rsidRPr="006D0FD5">
        <w:tab/>
      </w:r>
      <w:r w:rsidRPr="006D0FD5">
        <w:t>Link-type 19 mm hollow stabilizer bar and isolated suspension cradle</w:t>
      </w:r>
    </w:p>
    <w:p w14:paraId="6DE96F87" w14:textId="31B4A31C" w:rsidR="00D83F8B" w:rsidRPr="00214BE6" w:rsidRDefault="00D83F8B" w:rsidP="006D0FD5">
      <w:pPr>
        <w:pStyle w:val="BodyCopyNoLines"/>
      </w:pPr>
      <w:r w:rsidRPr="006D0FD5">
        <w:tab/>
      </w:r>
      <w:r w:rsidR="006D0FD5" w:rsidRPr="006D0FD5">
        <w:tab/>
      </w:r>
      <w:r w:rsidRPr="006D0FD5">
        <w:t>Gas-charged monotube</w:t>
      </w:r>
      <w:r w:rsidRPr="00214BE6">
        <w:t xml:space="preserve"> shock absorbers</w:t>
      </w:r>
    </w:p>
    <w:p w14:paraId="2F687080" w14:textId="79E22B2E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Isolated suspension cradle</w:t>
      </w:r>
    </w:p>
    <w:p w14:paraId="54B0AC0D" w14:textId="77777777" w:rsidR="00D83F8B" w:rsidRPr="00214BE6" w:rsidRDefault="00D83F8B" w:rsidP="00D83F8B">
      <w:pPr>
        <w:pStyle w:val="BodyCopy"/>
      </w:pPr>
      <w:r w:rsidRPr="00214BE6">
        <w:t xml:space="preserve">Touring-tuned Suspension </w:t>
      </w:r>
      <w:r w:rsidRPr="00214BE6">
        <w:tab/>
        <w:t>Standard on 300 Touring, 300 Touring L</w:t>
      </w:r>
    </w:p>
    <w:p w14:paraId="18C5487D" w14:textId="77777777" w:rsidR="00D83F8B" w:rsidRPr="00214BE6" w:rsidRDefault="00D83F8B" w:rsidP="00D83F8B">
      <w:pPr>
        <w:pStyle w:val="BodyCopy"/>
      </w:pPr>
      <w:r w:rsidRPr="00214BE6">
        <w:t>Performance-tuned Suspension</w:t>
      </w:r>
      <w:r w:rsidRPr="00214BE6">
        <w:tab/>
        <w:t xml:space="preserve">Standard on </w:t>
      </w:r>
      <w:proofErr w:type="spellStart"/>
      <w:r w:rsidRPr="00214BE6">
        <w:t>300S</w:t>
      </w:r>
      <w:proofErr w:type="spellEnd"/>
    </w:p>
    <w:p w14:paraId="74766C0B" w14:textId="77777777" w:rsidR="00D83F8B" w:rsidRPr="00214BE6" w:rsidRDefault="00D83F8B" w:rsidP="00D83F8B">
      <w:pPr>
        <w:pStyle w:val="BodyCopy"/>
      </w:pPr>
      <w:proofErr w:type="spellStart"/>
      <w:r w:rsidRPr="00214BE6">
        <w:t>AWD</w:t>
      </w:r>
      <w:proofErr w:type="spellEnd"/>
      <w:r w:rsidRPr="00214BE6">
        <w:t xml:space="preserve"> Touring-tuned Suspension </w:t>
      </w:r>
      <w:r w:rsidRPr="00214BE6">
        <w:tab/>
        <w:t xml:space="preserve">Standard on 300 Touring </w:t>
      </w:r>
      <w:proofErr w:type="spellStart"/>
      <w:r w:rsidRPr="00214BE6">
        <w:t>AWD</w:t>
      </w:r>
      <w:proofErr w:type="spellEnd"/>
      <w:r w:rsidRPr="00214BE6">
        <w:t xml:space="preserve"> and 300 Touring L </w:t>
      </w:r>
      <w:proofErr w:type="spellStart"/>
      <w:r w:rsidRPr="00214BE6">
        <w:t>AWD</w:t>
      </w:r>
      <w:proofErr w:type="spellEnd"/>
    </w:p>
    <w:p w14:paraId="7E1BD635" w14:textId="77777777" w:rsidR="00D83F8B" w:rsidRPr="006D0FD5" w:rsidRDefault="00D83F8B" w:rsidP="006D0FD5">
      <w:pPr>
        <w:pStyle w:val="Heading3"/>
      </w:pPr>
      <w:r w:rsidRPr="006D0FD5">
        <w:t>DIMENSIONS AND CAPACITIES</w:t>
      </w:r>
    </w:p>
    <w:p w14:paraId="0CF5A4F8" w14:textId="77777777" w:rsidR="00D83F8B" w:rsidRPr="00214BE6" w:rsidRDefault="00D83F8B" w:rsidP="00D83F8B">
      <w:pPr>
        <w:pStyle w:val="BodyCopy"/>
      </w:pPr>
      <w:r w:rsidRPr="00214BE6">
        <w:t>Wheelbase</w:t>
      </w:r>
      <w:r w:rsidRPr="00214BE6">
        <w:tab/>
        <w:t>120 (3,048)</w:t>
      </w:r>
    </w:p>
    <w:p w14:paraId="46C67F5B" w14:textId="77777777" w:rsidR="00D83F8B" w:rsidRPr="00214BE6" w:rsidRDefault="00D83F8B" w:rsidP="00D83F8B">
      <w:pPr>
        <w:pStyle w:val="BodyCopy"/>
      </w:pPr>
      <w:r w:rsidRPr="00214BE6">
        <w:t>Track, Front</w:t>
      </w:r>
      <w:r w:rsidRPr="00214BE6">
        <w:tab/>
        <w:t>63.4 (1,611)</w:t>
      </w:r>
    </w:p>
    <w:p w14:paraId="4810A7EA" w14:textId="77777777" w:rsidR="00D83F8B" w:rsidRPr="00214BE6" w:rsidRDefault="00D83F8B" w:rsidP="00D83F8B">
      <w:pPr>
        <w:pStyle w:val="BodyCopy"/>
      </w:pPr>
      <w:r w:rsidRPr="00214BE6">
        <w:t>Track, Rear</w:t>
      </w:r>
      <w:r w:rsidRPr="00214BE6">
        <w:tab/>
        <w:t>63.8 (1,620)</w:t>
      </w:r>
    </w:p>
    <w:p w14:paraId="42069E64" w14:textId="77777777" w:rsidR="00D83F8B" w:rsidRPr="00214BE6" w:rsidRDefault="00D83F8B" w:rsidP="00D83F8B">
      <w:pPr>
        <w:pStyle w:val="BodyCopy"/>
      </w:pPr>
      <w:r w:rsidRPr="00214BE6">
        <w:t>Overall Length</w:t>
      </w:r>
      <w:r w:rsidRPr="00214BE6">
        <w:tab/>
        <w:t>198.6 (5,044)</w:t>
      </w:r>
    </w:p>
    <w:p w14:paraId="12F728C4" w14:textId="77777777" w:rsidR="00D83F8B" w:rsidRPr="00214BE6" w:rsidRDefault="00D83F8B" w:rsidP="00D83F8B">
      <w:pPr>
        <w:pStyle w:val="BodyCopy"/>
      </w:pPr>
      <w:r w:rsidRPr="00214BE6">
        <w:t>Overall Width</w:t>
      </w:r>
      <w:r w:rsidRPr="00214BE6">
        <w:tab/>
        <w:t>75.0 (1,902)</w:t>
      </w:r>
    </w:p>
    <w:p w14:paraId="2EE390CA" w14:textId="77777777" w:rsidR="00D83F8B" w:rsidRPr="006D0FD5" w:rsidRDefault="00D83F8B" w:rsidP="006D0FD5">
      <w:pPr>
        <w:pStyle w:val="BodyCopyNoLines"/>
      </w:pPr>
      <w:r w:rsidRPr="00214BE6">
        <w:t>Overall Height</w:t>
      </w:r>
      <w:r w:rsidRPr="00214BE6">
        <w:tab/>
      </w:r>
      <w:r w:rsidRPr="006D0FD5">
        <w:t>58.5 (1,485) — 300 (</w:t>
      </w:r>
      <w:proofErr w:type="spellStart"/>
      <w:r w:rsidRPr="006D0FD5">
        <w:t>RWD</w:t>
      </w:r>
      <w:proofErr w:type="spellEnd"/>
      <w:r w:rsidRPr="006D0FD5">
        <w:t xml:space="preserve"> with 18-in. tires) </w:t>
      </w:r>
    </w:p>
    <w:p w14:paraId="6B3667F4" w14:textId="749F84E2" w:rsidR="00D83F8B" w:rsidRPr="00214BE6" w:rsidRDefault="00D83F8B" w:rsidP="006D0FD5">
      <w:pPr>
        <w:pStyle w:val="BodyCopyNoLines"/>
      </w:pPr>
      <w:r w:rsidRPr="006D0FD5">
        <w:tab/>
      </w:r>
      <w:r w:rsidR="006D0FD5" w:rsidRPr="006D0FD5">
        <w:tab/>
      </w:r>
      <w:r w:rsidRPr="006D0FD5">
        <w:t>58.7 (1,492) —</w:t>
      </w:r>
      <w:r w:rsidRPr="00214BE6">
        <w:t xml:space="preserve"> 300 (</w:t>
      </w:r>
      <w:proofErr w:type="spellStart"/>
      <w:r w:rsidRPr="00214BE6">
        <w:t>RWD</w:t>
      </w:r>
      <w:proofErr w:type="spellEnd"/>
      <w:r w:rsidRPr="00214BE6">
        <w:t xml:space="preserve"> with 20-in. tires) </w:t>
      </w:r>
    </w:p>
    <w:p w14:paraId="213EDBED" w14:textId="26B9D800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59.2 (1,503) — 300 (</w:t>
      </w:r>
      <w:proofErr w:type="spellStart"/>
      <w:r w:rsidRPr="00214BE6">
        <w:t>AWD</w:t>
      </w:r>
      <w:proofErr w:type="spellEnd"/>
      <w:r w:rsidRPr="00214BE6">
        <w:t xml:space="preserve"> with 19-in. tires) </w:t>
      </w:r>
    </w:p>
    <w:p w14:paraId="0387D650" w14:textId="77777777" w:rsidR="00D83F8B" w:rsidRPr="006D0FD5" w:rsidRDefault="00D83F8B" w:rsidP="006D0FD5">
      <w:pPr>
        <w:pStyle w:val="BodyCopyNoLines"/>
      </w:pPr>
      <w:r w:rsidRPr="00214BE6">
        <w:t>Frontal Area, sq. ft. (sq. m)</w:t>
      </w:r>
      <w:r w:rsidRPr="00214BE6">
        <w:tab/>
        <w:t xml:space="preserve">26 </w:t>
      </w:r>
      <w:r w:rsidRPr="006D0FD5">
        <w:t>(660)</w:t>
      </w:r>
    </w:p>
    <w:p w14:paraId="0D356BEB" w14:textId="42A04241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 xml:space="preserve">26.1 (663) — </w:t>
      </w:r>
      <w:proofErr w:type="spellStart"/>
      <w:r w:rsidRPr="00214BE6">
        <w:t>AWD</w:t>
      </w:r>
      <w:proofErr w:type="spellEnd"/>
    </w:p>
    <w:p w14:paraId="322F4FEA" w14:textId="4EC015FF" w:rsidR="002C206B" w:rsidRPr="006D0FD5" w:rsidRDefault="002C206B" w:rsidP="00C4379F">
      <w:pPr>
        <w:pStyle w:val="Heading3"/>
        <w:keepNext/>
        <w:keepLines/>
      </w:pPr>
      <w:r w:rsidRPr="006D0FD5">
        <w:lastRenderedPageBreak/>
        <w:t>DIMENSIONS AND CAPACITIES</w:t>
      </w:r>
      <w:r>
        <w:t xml:space="preserve"> (continued)</w:t>
      </w:r>
    </w:p>
    <w:p w14:paraId="5579DA54" w14:textId="3A18A87C" w:rsidR="00D83F8B" w:rsidRPr="00214BE6" w:rsidRDefault="00D83F8B" w:rsidP="00C4379F">
      <w:pPr>
        <w:pStyle w:val="BodyCopyNoLines"/>
        <w:keepNext/>
        <w:keepLines/>
        <w:spacing w:line="240" w:lineRule="auto"/>
      </w:pPr>
      <w:r w:rsidRPr="00214BE6">
        <w:t>Ground Clearance</w:t>
      </w:r>
      <w:r w:rsidRPr="00214BE6">
        <w:tab/>
        <w:t>4.7 (120) — 300 (</w:t>
      </w:r>
      <w:proofErr w:type="spellStart"/>
      <w:r w:rsidRPr="00214BE6">
        <w:t>RWD</w:t>
      </w:r>
      <w:proofErr w:type="spellEnd"/>
      <w:r w:rsidRPr="00214BE6">
        <w:t xml:space="preserve"> with 18-in. tires) </w:t>
      </w:r>
    </w:p>
    <w:p w14:paraId="3EB9BF0D" w14:textId="191A91AE" w:rsidR="00D83F8B" w:rsidRPr="00214BE6" w:rsidRDefault="00D83F8B" w:rsidP="002C206B">
      <w:pPr>
        <w:pStyle w:val="BodyCopyNoLines"/>
      </w:pPr>
      <w:r w:rsidRPr="00214BE6">
        <w:tab/>
      </w:r>
      <w:r w:rsidR="006D0FD5">
        <w:tab/>
      </w:r>
      <w:r w:rsidRPr="00214BE6">
        <w:t>5.0 (127) — 300 (</w:t>
      </w:r>
      <w:proofErr w:type="spellStart"/>
      <w:r w:rsidRPr="00214BE6">
        <w:t>RWD</w:t>
      </w:r>
      <w:proofErr w:type="spellEnd"/>
      <w:r w:rsidRPr="00214BE6">
        <w:t xml:space="preserve"> with 20-in. tires) </w:t>
      </w:r>
    </w:p>
    <w:p w14:paraId="76E33D32" w14:textId="2B53806D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4.8 (122) — 300 (</w:t>
      </w:r>
      <w:proofErr w:type="spellStart"/>
      <w:r w:rsidRPr="00214BE6">
        <w:t>AWD</w:t>
      </w:r>
      <w:proofErr w:type="spellEnd"/>
      <w:r w:rsidRPr="00214BE6">
        <w:t xml:space="preserve"> with 19-in. tires) </w:t>
      </w:r>
    </w:p>
    <w:p w14:paraId="06AFA173" w14:textId="77777777" w:rsidR="00D83F8B" w:rsidRPr="00214BE6" w:rsidRDefault="00D83F8B" w:rsidP="00D83F8B">
      <w:pPr>
        <w:pStyle w:val="BodyCopy"/>
      </w:pPr>
      <w:r w:rsidRPr="00214BE6">
        <w:t>Drag Coefficient (Cd)</w:t>
      </w:r>
      <w:r w:rsidRPr="00214BE6">
        <w:tab/>
        <w:t xml:space="preserve">0.320 </w:t>
      </w:r>
    </w:p>
    <w:p w14:paraId="1AD17D0A" w14:textId="77777777" w:rsidR="00D83F8B" w:rsidRPr="00214BE6" w:rsidRDefault="00D83F8B" w:rsidP="002C206B">
      <w:pPr>
        <w:pStyle w:val="BodyCopyNoLines"/>
      </w:pPr>
      <w:r w:rsidRPr="00214BE6">
        <w:t>Curb Weight, lb. (kg)</w:t>
      </w:r>
      <w:r w:rsidRPr="00214BE6">
        <w:tab/>
        <w:t>4,013 (1,820) — V-6 (</w:t>
      </w:r>
      <w:proofErr w:type="spellStart"/>
      <w:r w:rsidRPr="00214BE6">
        <w:t>RWD</w:t>
      </w:r>
      <w:proofErr w:type="spellEnd"/>
      <w:r w:rsidRPr="00214BE6">
        <w:t>)</w:t>
      </w:r>
    </w:p>
    <w:p w14:paraId="71B6AE50" w14:textId="3D72A2A0" w:rsidR="00D83F8B" w:rsidRPr="00214BE6" w:rsidRDefault="00D83F8B" w:rsidP="002C206B">
      <w:pPr>
        <w:pStyle w:val="BodyCopyNoLines"/>
      </w:pPr>
      <w:r w:rsidRPr="00214BE6">
        <w:tab/>
      </w:r>
      <w:r w:rsidR="006D0FD5">
        <w:tab/>
      </w:r>
      <w:r w:rsidRPr="00214BE6">
        <w:t>4,267 (1,935) — V-6 (</w:t>
      </w:r>
      <w:proofErr w:type="spellStart"/>
      <w:r w:rsidRPr="00214BE6">
        <w:t>AWD</w:t>
      </w:r>
      <w:proofErr w:type="spellEnd"/>
      <w:r w:rsidRPr="00214BE6">
        <w:t xml:space="preserve">) </w:t>
      </w:r>
    </w:p>
    <w:p w14:paraId="084A306C" w14:textId="71D5A379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4,380 (1,987) — V-8 (</w:t>
      </w:r>
      <w:proofErr w:type="spellStart"/>
      <w:r w:rsidRPr="00214BE6">
        <w:t>RWD</w:t>
      </w:r>
      <w:proofErr w:type="spellEnd"/>
      <w:r w:rsidRPr="00214BE6">
        <w:t>)</w:t>
      </w:r>
    </w:p>
    <w:p w14:paraId="21304E5E" w14:textId="77777777" w:rsidR="00D83F8B" w:rsidRPr="00214BE6" w:rsidRDefault="00D83F8B" w:rsidP="002C206B">
      <w:pPr>
        <w:pStyle w:val="BodyCopyNoLines"/>
      </w:pPr>
      <w:r w:rsidRPr="00214BE6">
        <w:t>Weight Distribution, percent F/R</w:t>
      </w:r>
      <w:r w:rsidRPr="00214BE6">
        <w:tab/>
        <w:t>52/48 — V-6 (</w:t>
      </w:r>
      <w:proofErr w:type="spellStart"/>
      <w:r w:rsidRPr="00214BE6">
        <w:t>RWD</w:t>
      </w:r>
      <w:proofErr w:type="spellEnd"/>
      <w:r w:rsidRPr="00214BE6">
        <w:t xml:space="preserve">) </w:t>
      </w:r>
    </w:p>
    <w:p w14:paraId="553B294A" w14:textId="77777777" w:rsidR="00D83F8B" w:rsidRPr="00214BE6" w:rsidRDefault="00D83F8B" w:rsidP="002C206B">
      <w:pPr>
        <w:pStyle w:val="BodyCopyNoLines"/>
      </w:pPr>
      <w:r w:rsidRPr="00214BE6">
        <w:tab/>
      </w:r>
      <w:r w:rsidRPr="00214BE6">
        <w:tab/>
        <w:t>53/47— V-6 (</w:t>
      </w:r>
      <w:proofErr w:type="spellStart"/>
      <w:r w:rsidRPr="00214BE6">
        <w:t>AWD</w:t>
      </w:r>
      <w:proofErr w:type="spellEnd"/>
      <w:r w:rsidRPr="00214BE6">
        <w:t xml:space="preserve">) </w:t>
      </w:r>
    </w:p>
    <w:p w14:paraId="59ABDE1D" w14:textId="2BED4082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53/47— V-8 (</w:t>
      </w:r>
      <w:proofErr w:type="spellStart"/>
      <w:r w:rsidRPr="00214BE6">
        <w:t>RWD</w:t>
      </w:r>
      <w:proofErr w:type="spellEnd"/>
      <w:r w:rsidRPr="00214BE6">
        <w:t xml:space="preserve">) </w:t>
      </w:r>
    </w:p>
    <w:p w14:paraId="3174DD65" w14:textId="77777777" w:rsidR="00D83F8B" w:rsidRPr="00214BE6" w:rsidRDefault="00D83F8B" w:rsidP="00D83F8B">
      <w:pPr>
        <w:pStyle w:val="BodyCopy"/>
      </w:pPr>
      <w:r w:rsidRPr="00214BE6">
        <w:t>Fuel Tank Capacity, gallons (liters)</w:t>
      </w:r>
      <w:r w:rsidRPr="00214BE6">
        <w:tab/>
        <w:t xml:space="preserve">18.5 (70.0) </w:t>
      </w:r>
    </w:p>
    <w:p w14:paraId="6B5E43E1" w14:textId="77777777" w:rsidR="00D83F8B" w:rsidRPr="00214BE6" w:rsidRDefault="00D83F8B" w:rsidP="006D0FD5">
      <w:pPr>
        <w:pStyle w:val="Heading3"/>
      </w:pPr>
      <w:r w:rsidRPr="00214BE6">
        <w:t>ACCOMMODATI</w:t>
      </w:r>
      <w:r w:rsidRPr="006D0FD5">
        <w:t>ONS</w:t>
      </w:r>
    </w:p>
    <w:p w14:paraId="1A5F06ED" w14:textId="77777777" w:rsidR="00D83F8B" w:rsidRPr="00214BE6" w:rsidRDefault="00D83F8B" w:rsidP="00D83F8B">
      <w:pPr>
        <w:pStyle w:val="BodyCopy"/>
      </w:pPr>
      <w:r w:rsidRPr="00214BE6">
        <w:t>Seating Capacity, front/rear</w:t>
      </w:r>
      <w:r w:rsidRPr="00214BE6">
        <w:tab/>
        <w:t>2/3</w:t>
      </w:r>
    </w:p>
    <w:p w14:paraId="4A99730F" w14:textId="77777777" w:rsidR="00D83F8B" w:rsidRPr="00214BE6" w:rsidRDefault="00D83F8B" w:rsidP="00D83F8B">
      <w:pPr>
        <w:pStyle w:val="BodyCopy"/>
      </w:pPr>
      <w:r w:rsidRPr="00214BE6">
        <w:t>Front</w:t>
      </w:r>
    </w:p>
    <w:p w14:paraId="7BDFF2CB" w14:textId="0F7D702E" w:rsidR="00D83F8B" w:rsidRPr="00214BE6" w:rsidRDefault="006D0FD5" w:rsidP="006D0FD5">
      <w:pPr>
        <w:pStyle w:val="BodyCopyNoLines"/>
      </w:pPr>
      <w:r>
        <w:tab/>
      </w:r>
      <w:r w:rsidR="00D83F8B" w:rsidRPr="00214BE6">
        <w:t>Headroom</w:t>
      </w:r>
      <w:r w:rsidR="00D83F8B" w:rsidRPr="00214BE6">
        <w:tab/>
      </w:r>
      <w:r w:rsidR="00D83F8B" w:rsidRPr="006D0FD5">
        <w:t>38.6 (</w:t>
      </w:r>
      <w:r w:rsidR="00D83F8B" w:rsidRPr="00214BE6">
        <w:t>981)</w:t>
      </w:r>
    </w:p>
    <w:p w14:paraId="5972489C" w14:textId="47D09644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36.9 (936.6) with dual-pane sunroof</w:t>
      </w:r>
    </w:p>
    <w:p w14:paraId="1058740C" w14:textId="5A454E7B" w:rsidR="00D83F8B" w:rsidRPr="00214BE6" w:rsidRDefault="006D0FD5" w:rsidP="00D83F8B">
      <w:pPr>
        <w:pStyle w:val="BodyCopy"/>
      </w:pPr>
      <w:r>
        <w:tab/>
      </w:r>
      <w:r w:rsidR="00D83F8B" w:rsidRPr="00214BE6">
        <w:t>Legroom</w:t>
      </w:r>
      <w:r w:rsidR="00D83F8B" w:rsidRPr="00214BE6">
        <w:tab/>
        <w:t>41.8 (1,061)</w:t>
      </w:r>
    </w:p>
    <w:p w14:paraId="2C68AF00" w14:textId="2FE0A03F" w:rsidR="00D83F8B" w:rsidRPr="00214BE6" w:rsidRDefault="006D0FD5" w:rsidP="00D83F8B">
      <w:pPr>
        <w:pStyle w:val="BodyCopy"/>
      </w:pPr>
      <w:r>
        <w:tab/>
      </w:r>
      <w:r w:rsidR="00D83F8B" w:rsidRPr="00214BE6">
        <w:t>Shoulder room</w:t>
      </w:r>
      <w:r w:rsidR="00D83F8B" w:rsidRPr="00214BE6">
        <w:tab/>
        <w:t>59.5 (1,510)</w:t>
      </w:r>
    </w:p>
    <w:p w14:paraId="470E6725" w14:textId="57706960" w:rsidR="00D83F8B" w:rsidRPr="00214BE6" w:rsidRDefault="006D0FD5" w:rsidP="00D83F8B">
      <w:pPr>
        <w:pStyle w:val="BodyCopy"/>
      </w:pPr>
      <w:r>
        <w:tab/>
      </w:r>
      <w:r w:rsidR="00D83F8B" w:rsidRPr="00214BE6">
        <w:t>Hip room</w:t>
      </w:r>
      <w:r w:rsidR="00D83F8B" w:rsidRPr="00214BE6">
        <w:tab/>
        <w:t>56.2 (1,428)</w:t>
      </w:r>
    </w:p>
    <w:p w14:paraId="0E97CF9C" w14:textId="0E877593" w:rsidR="00D83F8B" w:rsidRPr="00214BE6" w:rsidRDefault="006D0FD5" w:rsidP="006D0FD5">
      <w:pPr>
        <w:pStyle w:val="BodyCopyNoLines"/>
      </w:pPr>
      <w:r>
        <w:tab/>
      </w:r>
      <w:r w:rsidR="00D83F8B" w:rsidRPr="00214BE6">
        <w:t>Seat travel</w:t>
      </w:r>
      <w:r w:rsidR="00D83F8B" w:rsidRPr="00214BE6">
        <w:tab/>
      </w:r>
      <w:r w:rsidR="00D83F8B" w:rsidRPr="006D0FD5">
        <w:t>Drive</w:t>
      </w:r>
      <w:r w:rsidR="00D83F8B" w:rsidRPr="00214BE6">
        <w:t>r — 10.6 (270)</w:t>
      </w:r>
    </w:p>
    <w:p w14:paraId="71044CFD" w14:textId="28217CC8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Passenger — 8.66 (220)</w:t>
      </w:r>
    </w:p>
    <w:p w14:paraId="4D0A8463" w14:textId="7DB638E1" w:rsidR="00D83F8B" w:rsidRPr="00214BE6" w:rsidRDefault="006D0FD5" w:rsidP="006D0FD5">
      <w:pPr>
        <w:pStyle w:val="BodyCopyNoLines"/>
      </w:pPr>
      <w:r>
        <w:tab/>
      </w:r>
      <w:r w:rsidR="00D83F8B" w:rsidRPr="00214BE6">
        <w:t>Recliner angle range, deg.</w:t>
      </w:r>
      <w:r w:rsidR="00D83F8B" w:rsidRPr="00214BE6">
        <w:tab/>
      </w:r>
      <w:r w:rsidR="00D83F8B" w:rsidRPr="006D0FD5">
        <w:t xml:space="preserve">Power </w:t>
      </w:r>
      <w:r w:rsidR="00D83F8B" w:rsidRPr="00214BE6">
        <w:t>— 70.7</w:t>
      </w:r>
    </w:p>
    <w:p w14:paraId="2785BB2F" w14:textId="27BCC279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Manual — 70.0</w:t>
      </w:r>
    </w:p>
    <w:p w14:paraId="506ABF28" w14:textId="52B0FD95" w:rsidR="00D83F8B" w:rsidRPr="00214BE6" w:rsidRDefault="006D0FD5" w:rsidP="00D83F8B">
      <w:pPr>
        <w:pStyle w:val="BodyCopy"/>
      </w:pPr>
      <w:r>
        <w:tab/>
      </w:r>
      <w:r w:rsidR="00D83F8B" w:rsidRPr="00214BE6">
        <w:t>EPA front row interior volume, cu. ft. (cu. m)</w:t>
      </w:r>
      <w:r w:rsidR="00D83F8B" w:rsidRPr="00214BE6">
        <w:tab/>
        <w:t>55.6 (1.57)</w:t>
      </w:r>
    </w:p>
    <w:p w14:paraId="2A344D81" w14:textId="77777777" w:rsidR="00D83F8B" w:rsidRPr="00214BE6" w:rsidRDefault="00D83F8B" w:rsidP="00D83F8B">
      <w:pPr>
        <w:pStyle w:val="BodyCopy"/>
      </w:pPr>
      <w:r w:rsidRPr="00214BE6">
        <w:t>Rear Seat</w:t>
      </w:r>
    </w:p>
    <w:p w14:paraId="338E1DE3" w14:textId="31F96CD7" w:rsidR="00D83F8B" w:rsidRPr="00214BE6" w:rsidRDefault="006D0FD5" w:rsidP="006D0FD5">
      <w:pPr>
        <w:pStyle w:val="BodyCopyNoLines"/>
      </w:pPr>
      <w:r>
        <w:tab/>
      </w:r>
      <w:r w:rsidR="00D83F8B" w:rsidRPr="00214BE6">
        <w:t>Headroom</w:t>
      </w:r>
      <w:r w:rsidR="00D83F8B" w:rsidRPr="00214BE6">
        <w:tab/>
      </w:r>
      <w:r w:rsidR="00D83F8B" w:rsidRPr="006D0FD5">
        <w:t>37.9 (</w:t>
      </w:r>
      <w:r w:rsidR="00D83F8B" w:rsidRPr="00214BE6">
        <w:t>963)</w:t>
      </w:r>
    </w:p>
    <w:p w14:paraId="6E1D6700" w14:textId="3714BF3E" w:rsidR="00D83F8B" w:rsidRPr="00214BE6" w:rsidRDefault="00D83F8B" w:rsidP="00D83F8B">
      <w:pPr>
        <w:pStyle w:val="BodyCopy"/>
      </w:pPr>
      <w:r w:rsidRPr="00214BE6">
        <w:tab/>
      </w:r>
      <w:r w:rsidR="006D0FD5">
        <w:tab/>
      </w:r>
      <w:r w:rsidRPr="00214BE6">
        <w:t>36.9 (937) with dual-pane sunroof</w:t>
      </w:r>
    </w:p>
    <w:p w14:paraId="79056D86" w14:textId="48D1513E" w:rsidR="00D83F8B" w:rsidRPr="00214BE6" w:rsidRDefault="006D0FD5" w:rsidP="00D83F8B">
      <w:pPr>
        <w:pStyle w:val="BodyCopy"/>
      </w:pPr>
      <w:r>
        <w:tab/>
      </w:r>
      <w:r w:rsidR="00D83F8B" w:rsidRPr="00214BE6">
        <w:t>Legroom</w:t>
      </w:r>
      <w:r w:rsidR="00D83F8B" w:rsidRPr="00214BE6">
        <w:tab/>
        <w:t>40.1 (1,019)</w:t>
      </w:r>
    </w:p>
    <w:p w14:paraId="604797B4" w14:textId="212688E6" w:rsidR="00D83F8B" w:rsidRPr="00214BE6" w:rsidRDefault="006D0FD5" w:rsidP="00D83F8B">
      <w:pPr>
        <w:pStyle w:val="BodyCopy"/>
      </w:pPr>
      <w:r>
        <w:tab/>
      </w:r>
      <w:r w:rsidR="00D83F8B" w:rsidRPr="00214BE6">
        <w:t>Knee clearance</w:t>
      </w:r>
      <w:r w:rsidR="00D83F8B" w:rsidRPr="00214BE6">
        <w:tab/>
        <w:t>3.9 (99)</w:t>
      </w:r>
    </w:p>
    <w:p w14:paraId="3593AF21" w14:textId="5E5E9D12" w:rsidR="00D83F8B" w:rsidRPr="00214BE6" w:rsidRDefault="006D0FD5" w:rsidP="00D83F8B">
      <w:pPr>
        <w:pStyle w:val="BodyCopy"/>
      </w:pPr>
      <w:r>
        <w:tab/>
      </w:r>
      <w:r w:rsidR="00D83F8B" w:rsidRPr="00214BE6">
        <w:t>Shoulder room</w:t>
      </w:r>
      <w:r w:rsidR="00D83F8B" w:rsidRPr="00214BE6">
        <w:tab/>
        <w:t xml:space="preserve">57.7 (1,465) </w:t>
      </w:r>
    </w:p>
    <w:p w14:paraId="7DB25D8D" w14:textId="6EBC9A3F" w:rsidR="00D83F8B" w:rsidRPr="00214BE6" w:rsidRDefault="006D0FD5" w:rsidP="00D83F8B">
      <w:pPr>
        <w:pStyle w:val="BodyCopy"/>
      </w:pPr>
      <w:r>
        <w:tab/>
      </w:r>
      <w:r w:rsidR="00D83F8B" w:rsidRPr="00214BE6">
        <w:t>Hip room</w:t>
      </w:r>
      <w:r w:rsidR="00D83F8B" w:rsidRPr="00214BE6">
        <w:tab/>
        <w:t>56.1 (1,425)</w:t>
      </w:r>
    </w:p>
    <w:p w14:paraId="3EBBDEE3" w14:textId="54765381" w:rsidR="00D83F8B" w:rsidRPr="00214BE6" w:rsidRDefault="006D0FD5" w:rsidP="00D83F8B">
      <w:pPr>
        <w:pStyle w:val="BodyCopy"/>
      </w:pPr>
      <w:r>
        <w:tab/>
      </w:r>
      <w:r w:rsidR="00D83F8B" w:rsidRPr="00214BE6">
        <w:t>EPA second-row interior volume, cu. ft. (cu. m)</w:t>
      </w:r>
      <w:r w:rsidR="00D83F8B" w:rsidRPr="00214BE6">
        <w:tab/>
        <w:t>50.7 (1.44)</w:t>
      </w:r>
    </w:p>
    <w:p w14:paraId="48627D43" w14:textId="5A6E5600" w:rsidR="00D83F8B" w:rsidRPr="00214BE6" w:rsidRDefault="006D0FD5" w:rsidP="00D83F8B">
      <w:pPr>
        <w:pStyle w:val="BodyCopy"/>
      </w:pPr>
      <w:r>
        <w:tab/>
      </w:r>
      <w:r w:rsidR="00D83F8B" w:rsidRPr="00214BE6">
        <w:t>Total interior volume, cu. ft. (cu. m)</w:t>
      </w:r>
      <w:r w:rsidR="00D83F8B" w:rsidRPr="00214BE6">
        <w:tab/>
        <w:t xml:space="preserve">106.3 (3.01) </w:t>
      </w:r>
    </w:p>
    <w:p w14:paraId="5B327A48" w14:textId="6614AC78" w:rsidR="00892317" w:rsidRPr="00214BE6" w:rsidRDefault="00892317" w:rsidP="00892317">
      <w:pPr>
        <w:pStyle w:val="Heading3"/>
      </w:pPr>
      <w:r w:rsidRPr="00214BE6">
        <w:lastRenderedPageBreak/>
        <w:t>ACCOMMODATI</w:t>
      </w:r>
      <w:r w:rsidRPr="006D0FD5">
        <w:t>ONS</w:t>
      </w:r>
      <w:r>
        <w:t xml:space="preserve"> (continued)</w:t>
      </w:r>
    </w:p>
    <w:p w14:paraId="056C422B" w14:textId="55E62B8B" w:rsidR="00D83F8B" w:rsidRPr="00214BE6" w:rsidRDefault="00D83F8B" w:rsidP="00D83F8B">
      <w:pPr>
        <w:pStyle w:val="BodyCopy"/>
      </w:pPr>
      <w:r w:rsidRPr="00214BE6">
        <w:t>EPA Luggage Compartment Volume, cu. ft. (cu. m)</w:t>
      </w:r>
      <w:r w:rsidRPr="00214BE6">
        <w:tab/>
        <w:t>16.3 (0.46)</w:t>
      </w:r>
    </w:p>
    <w:p w14:paraId="25332265" w14:textId="77777777" w:rsidR="00D83F8B" w:rsidRPr="00214BE6" w:rsidRDefault="00D83F8B" w:rsidP="00D83F8B">
      <w:pPr>
        <w:pStyle w:val="BodyCopy"/>
      </w:pPr>
      <w:r w:rsidRPr="00214BE6">
        <w:t>EPA Interior Volume Index, cu. ft. (cu. m)</w:t>
      </w:r>
      <w:r w:rsidRPr="00214BE6">
        <w:tab/>
        <w:t>122.6 (3.47)</w:t>
      </w:r>
    </w:p>
    <w:p w14:paraId="35BB4E11" w14:textId="77777777" w:rsidR="00D83F8B" w:rsidRPr="00214BE6" w:rsidRDefault="00D83F8B" w:rsidP="00D83F8B">
      <w:pPr>
        <w:pStyle w:val="BodyCopy"/>
      </w:pPr>
      <w:r w:rsidRPr="00214BE6">
        <w:t xml:space="preserve">Trunk </w:t>
      </w:r>
      <w:proofErr w:type="spellStart"/>
      <w:r w:rsidRPr="00214BE6">
        <w:t>Liftover</w:t>
      </w:r>
      <w:proofErr w:type="spellEnd"/>
      <w:r w:rsidRPr="00214BE6">
        <w:t xml:space="preserve"> Height</w:t>
      </w:r>
      <w:r w:rsidRPr="00214BE6">
        <w:tab/>
        <w:t>30.1 (769)</w:t>
      </w:r>
    </w:p>
    <w:p w14:paraId="6DAE9FB0" w14:textId="77777777" w:rsidR="00D83F8B" w:rsidRPr="006D0FD5" w:rsidRDefault="00D83F8B" w:rsidP="006D0FD5">
      <w:pPr>
        <w:pStyle w:val="Heading3"/>
      </w:pPr>
      <w:r w:rsidRPr="006D0FD5">
        <w:t>TIRES</w:t>
      </w:r>
    </w:p>
    <w:p w14:paraId="5F312802" w14:textId="77777777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>Standard on 300 Touring</w:t>
      </w:r>
    </w:p>
    <w:p w14:paraId="7BD8C557" w14:textId="4DB6D0FE" w:rsidR="00D83F8B" w:rsidRPr="00214BE6" w:rsidRDefault="002C206B" w:rsidP="00D83F8B">
      <w:pPr>
        <w:pStyle w:val="BodyCopy"/>
      </w:pPr>
      <w:r>
        <w:tab/>
      </w:r>
      <w:r w:rsidR="00D83F8B" w:rsidRPr="00214BE6">
        <w:t>Size and type</w:t>
      </w:r>
      <w:r w:rsidR="00D83F8B" w:rsidRPr="00214BE6">
        <w:tab/>
      </w:r>
      <w:proofErr w:type="spellStart"/>
      <w:r w:rsidR="00D83F8B" w:rsidRPr="00214BE6">
        <w:t>P215</w:t>
      </w:r>
      <w:proofErr w:type="spellEnd"/>
      <w:r w:rsidR="00D83F8B" w:rsidRPr="00214BE6">
        <w:t>/</w:t>
      </w:r>
      <w:proofErr w:type="spellStart"/>
      <w:r w:rsidR="00D83F8B" w:rsidRPr="00214BE6">
        <w:t>65R17</w:t>
      </w:r>
      <w:proofErr w:type="spellEnd"/>
      <w:r w:rsidR="00D83F8B" w:rsidRPr="00214BE6">
        <w:t xml:space="preserve"> Low-rolling resistance</w:t>
      </w:r>
    </w:p>
    <w:p w14:paraId="46179B08" w14:textId="797C7C0F" w:rsidR="00D83F8B" w:rsidRPr="00214BE6" w:rsidRDefault="002C206B" w:rsidP="00D83F8B">
      <w:pPr>
        <w:pStyle w:val="BodyCopy"/>
      </w:pPr>
      <w:r>
        <w:tab/>
      </w:r>
      <w:r w:rsidR="00D83F8B" w:rsidRPr="00214BE6">
        <w:t>Mfr. and model</w:t>
      </w:r>
      <w:r w:rsidR="00D83F8B" w:rsidRPr="00214BE6">
        <w:tab/>
        <w:t>Michelin Energy Saver</w:t>
      </w:r>
    </w:p>
    <w:p w14:paraId="12A368A3" w14:textId="37B038D8" w:rsidR="00D83F8B" w:rsidRPr="00214BE6" w:rsidRDefault="002C206B" w:rsidP="00D83F8B">
      <w:pPr>
        <w:pStyle w:val="BodyCopy"/>
      </w:pPr>
      <w:r>
        <w:tab/>
      </w:r>
      <w:r w:rsidR="00D83F8B" w:rsidRPr="00214BE6">
        <w:t>Revs per mile (km)</w:t>
      </w:r>
      <w:r w:rsidR="00D83F8B" w:rsidRPr="00214BE6">
        <w:tab/>
        <w:t>745 (463)</w:t>
      </w:r>
    </w:p>
    <w:p w14:paraId="157F1CBD" w14:textId="77777777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 xml:space="preserve">Standard on 300 Touring </w:t>
      </w:r>
      <w:proofErr w:type="spellStart"/>
      <w:r w:rsidRPr="00214BE6">
        <w:t>AWD</w:t>
      </w:r>
      <w:proofErr w:type="spellEnd"/>
      <w:r w:rsidRPr="00214BE6">
        <w:t xml:space="preserve"> and 300 Touring L </w:t>
      </w:r>
      <w:proofErr w:type="spellStart"/>
      <w:r w:rsidRPr="00214BE6">
        <w:t>AWD</w:t>
      </w:r>
      <w:proofErr w:type="spellEnd"/>
    </w:p>
    <w:p w14:paraId="487E4877" w14:textId="7664D928" w:rsidR="00D83F8B" w:rsidRPr="00214BE6" w:rsidRDefault="002C206B" w:rsidP="00D83F8B">
      <w:pPr>
        <w:pStyle w:val="BodyCopy"/>
      </w:pPr>
      <w:r>
        <w:tab/>
      </w:r>
      <w:r w:rsidR="00D83F8B" w:rsidRPr="00214BE6">
        <w:t>Size and type</w:t>
      </w:r>
      <w:r w:rsidR="00D83F8B" w:rsidRPr="00214BE6">
        <w:tab/>
        <w:t>235/</w:t>
      </w:r>
      <w:proofErr w:type="spellStart"/>
      <w:r w:rsidR="00D83F8B" w:rsidRPr="00214BE6">
        <w:t>55R19</w:t>
      </w:r>
      <w:proofErr w:type="spellEnd"/>
      <w:r w:rsidR="00D83F8B" w:rsidRPr="00214BE6">
        <w:t xml:space="preserve"> </w:t>
      </w:r>
      <w:proofErr w:type="spellStart"/>
      <w:r w:rsidR="00D83F8B" w:rsidRPr="00214BE6">
        <w:t>BSW</w:t>
      </w:r>
      <w:proofErr w:type="spellEnd"/>
      <w:r w:rsidR="00D83F8B" w:rsidRPr="00214BE6">
        <w:t xml:space="preserve"> All-season performance</w:t>
      </w:r>
    </w:p>
    <w:p w14:paraId="2FAED3D9" w14:textId="15EBDCE1" w:rsidR="00D83F8B" w:rsidRPr="00214BE6" w:rsidRDefault="002C206B" w:rsidP="00D83F8B">
      <w:pPr>
        <w:pStyle w:val="BodyCopy"/>
      </w:pPr>
      <w:r>
        <w:tab/>
      </w:r>
      <w:r w:rsidR="00D83F8B" w:rsidRPr="00214BE6">
        <w:t>Mfr. and model</w:t>
      </w:r>
      <w:r w:rsidR="00D83F8B" w:rsidRPr="00214BE6">
        <w:tab/>
        <w:t xml:space="preserve">Michelin Primacy </w:t>
      </w:r>
      <w:proofErr w:type="spellStart"/>
      <w:r w:rsidR="00D83F8B" w:rsidRPr="00214BE6">
        <w:t>MXM4</w:t>
      </w:r>
      <w:proofErr w:type="spellEnd"/>
    </w:p>
    <w:p w14:paraId="610204C5" w14:textId="14855545" w:rsidR="00D83F8B" w:rsidRPr="00214BE6" w:rsidRDefault="002C206B" w:rsidP="00D83F8B">
      <w:pPr>
        <w:pStyle w:val="BodyCopy"/>
      </w:pPr>
      <w:r>
        <w:tab/>
      </w:r>
      <w:r w:rsidR="00D83F8B" w:rsidRPr="00214BE6">
        <w:t>Revs per mile (km)</w:t>
      </w:r>
      <w:r w:rsidR="00D83F8B" w:rsidRPr="00214BE6">
        <w:tab/>
        <w:t>715 (444)</w:t>
      </w:r>
    </w:p>
    <w:p w14:paraId="257DEAB6" w14:textId="77777777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 xml:space="preserve">Optional on 300 Touring </w:t>
      </w:r>
      <w:proofErr w:type="spellStart"/>
      <w:r w:rsidRPr="00214BE6">
        <w:t>AWD</w:t>
      </w:r>
      <w:proofErr w:type="spellEnd"/>
      <w:r w:rsidRPr="00214BE6">
        <w:t xml:space="preserve"> and 300 Touring L </w:t>
      </w:r>
      <w:proofErr w:type="spellStart"/>
      <w:r w:rsidRPr="00214BE6">
        <w:t>AWD</w:t>
      </w:r>
      <w:proofErr w:type="spellEnd"/>
    </w:p>
    <w:p w14:paraId="6AA2063B" w14:textId="5A24EE03" w:rsidR="00D83F8B" w:rsidRPr="00214BE6" w:rsidRDefault="002C206B" w:rsidP="00D83F8B">
      <w:pPr>
        <w:pStyle w:val="BodyCopy"/>
      </w:pPr>
      <w:r>
        <w:tab/>
      </w:r>
      <w:r w:rsidR="00D83F8B" w:rsidRPr="00214BE6">
        <w:t>Size and type</w:t>
      </w:r>
      <w:r w:rsidR="00D83F8B" w:rsidRPr="00214BE6">
        <w:tab/>
        <w:t>235/</w:t>
      </w:r>
      <w:proofErr w:type="spellStart"/>
      <w:r w:rsidR="00D83F8B" w:rsidRPr="00214BE6">
        <w:t>55R19</w:t>
      </w:r>
      <w:proofErr w:type="spellEnd"/>
      <w:r w:rsidR="00D83F8B" w:rsidRPr="00214BE6">
        <w:t xml:space="preserve"> </w:t>
      </w:r>
      <w:proofErr w:type="spellStart"/>
      <w:r w:rsidR="00D83F8B" w:rsidRPr="00214BE6">
        <w:t>BSW</w:t>
      </w:r>
      <w:proofErr w:type="spellEnd"/>
      <w:r w:rsidR="00D83F8B" w:rsidRPr="00214BE6">
        <w:t xml:space="preserve"> All-season performance</w:t>
      </w:r>
    </w:p>
    <w:p w14:paraId="64D5F586" w14:textId="55CBE0E6" w:rsidR="00D83F8B" w:rsidRPr="00214BE6" w:rsidRDefault="002C206B" w:rsidP="00D83F8B">
      <w:pPr>
        <w:pStyle w:val="BodyCopy"/>
      </w:pPr>
      <w:r>
        <w:tab/>
      </w:r>
      <w:r w:rsidR="00D83F8B" w:rsidRPr="00214BE6">
        <w:t>Mfr. and model</w:t>
      </w:r>
      <w:r w:rsidR="00D83F8B" w:rsidRPr="00214BE6">
        <w:tab/>
        <w:t>Pirelli P Zero</w:t>
      </w:r>
    </w:p>
    <w:p w14:paraId="7F390BB0" w14:textId="097FC268" w:rsidR="00D83F8B" w:rsidRPr="00214BE6" w:rsidRDefault="002C206B" w:rsidP="00D83F8B">
      <w:pPr>
        <w:pStyle w:val="BodyCopy"/>
      </w:pPr>
      <w:r>
        <w:tab/>
      </w:r>
      <w:r w:rsidR="00D83F8B" w:rsidRPr="00214BE6">
        <w:t>Revs per mile (km)</w:t>
      </w:r>
      <w:r w:rsidR="00D83F8B" w:rsidRPr="00214BE6">
        <w:tab/>
        <w:t>711 (442)</w:t>
      </w:r>
    </w:p>
    <w:p w14:paraId="4A82625D" w14:textId="77777777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 xml:space="preserve">Standard on </w:t>
      </w:r>
      <w:proofErr w:type="spellStart"/>
      <w:r w:rsidRPr="00214BE6">
        <w:t>300S</w:t>
      </w:r>
      <w:proofErr w:type="spellEnd"/>
      <w:r w:rsidRPr="00214BE6">
        <w:t>; Optional on 300 Touring and 300 Touring L (included with Sport Appearance and Chrome Appearance)</w:t>
      </w:r>
    </w:p>
    <w:p w14:paraId="07045458" w14:textId="0551C403" w:rsidR="00D83F8B" w:rsidRPr="00214BE6" w:rsidRDefault="002C206B" w:rsidP="00D83F8B">
      <w:pPr>
        <w:pStyle w:val="BodyCopy"/>
      </w:pPr>
      <w:r>
        <w:tab/>
      </w:r>
      <w:r w:rsidR="00D83F8B" w:rsidRPr="00214BE6">
        <w:t>Size and type</w:t>
      </w:r>
      <w:r w:rsidR="00D83F8B" w:rsidRPr="00214BE6">
        <w:tab/>
        <w:t>245/</w:t>
      </w:r>
      <w:proofErr w:type="spellStart"/>
      <w:r w:rsidR="00D83F8B" w:rsidRPr="00214BE6">
        <w:t>45R20</w:t>
      </w:r>
      <w:proofErr w:type="spellEnd"/>
      <w:r w:rsidR="00D83F8B" w:rsidRPr="00214BE6">
        <w:t xml:space="preserve"> </w:t>
      </w:r>
      <w:proofErr w:type="spellStart"/>
      <w:r w:rsidR="00D83F8B" w:rsidRPr="00214BE6">
        <w:t>BSW</w:t>
      </w:r>
      <w:proofErr w:type="spellEnd"/>
      <w:r w:rsidR="00D83F8B" w:rsidRPr="00214BE6">
        <w:t xml:space="preserve"> All-season performance</w:t>
      </w:r>
    </w:p>
    <w:p w14:paraId="4C245D2E" w14:textId="2CD94B5B" w:rsidR="00D83F8B" w:rsidRPr="00214BE6" w:rsidRDefault="002C206B" w:rsidP="00D83F8B">
      <w:pPr>
        <w:pStyle w:val="BodyCopy"/>
      </w:pPr>
      <w:r>
        <w:tab/>
      </w:r>
      <w:r w:rsidR="00D83F8B" w:rsidRPr="00214BE6">
        <w:t>Mfr. and model</w:t>
      </w:r>
      <w:r w:rsidR="00D83F8B" w:rsidRPr="00214BE6">
        <w:tab/>
        <w:t xml:space="preserve">Firestone </w:t>
      </w:r>
      <w:proofErr w:type="spellStart"/>
      <w:r w:rsidR="00D83F8B" w:rsidRPr="00214BE6">
        <w:t>Firehawk</w:t>
      </w:r>
      <w:proofErr w:type="spellEnd"/>
      <w:r w:rsidR="00D83F8B" w:rsidRPr="00214BE6">
        <w:t xml:space="preserve"> </w:t>
      </w:r>
      <w:proofErr w:type="spellStart"/>
      <w:r w:rsidR="00D83F8B" w:rsidRPr="00214BE6">
        <w:t>GTV</w:t>
      </w:r>
      <w:proofErr w:type="spellEnd"/>
    </w:p>
    <w:p w14:paraId="2A1783CE" w14:textId="272CB89A" w:rsidR="00D83F8B" w:rsidRPr="00214BE6" w:rsidRDefault="002C206B" w:rsidP="00D83F8B">
      <w:pPr>
        <w:pStyle w:val="BodyCopy"/>
      </w:pPr>
      <w:r>
        <w:tab/>
      </w:r>
      <w:r w:rsidR="00D83F8B" w:rsidRPr="00214BE6">
        <w:t>Revs per mile (km)</w:t>
      </w:r>
      <w:r w:rsidR="00D83F8B" w:rsidRPr="00214BE6">
        <w:tab/>
        <w:t>726 (449)</w:t>
      </w:r>
    </w:p>
    <w:p w14:paraId="6328445C" w14:textId="77777777" w:rsidR="00D83F8B" w:rsidRPr="00214BE6" w:rsidRDefault="00D83F8B" w:rsidP="002C206B">
      <w:pPr>
        <w:pStyle w:val="Heading3"/>
      </w:pPr>
      <w:r w:rsidRPr="00214BE6">
        <w:t>WHEELS</w:t>
      </w:r>
    </w:p>
    <w:p w14:paraId="1AD3650D" w14:textId="77777777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>Standard on 300 Touring</w:t>
      </w:r>
    </w:p>
    <w:p w14:paraId="3AD85F37" w14:textId="79B2BDEA" w:rsidR="00D83F8B" w:rsidRPr="00214BE6" w:rsidRDefault="002C206B" w:rsidP="00D83F8B">
      <w:pPr>
        <w:pStyle w:val="BodyCopy"/>
      </w:pPr>
      <w:r>
        <w:tab/>
      </w:r>
      <w:r w:rsidR="00D83F8B" w:rsidRPr="00214BE6">
        <w:t>Type and material</w:t>
      </w:r>
      <w:r w:rsidR="00D83F8B" w:rsidRPr="00214BE6">
        <w:tab/>
        <w:t xml:space="preserve">Fine Silver </w:t>
      </w:r>
    </w:p>
    <w:p w14:paraId="19C9A35D" w14:textId="592CAF45" w:rsidR="00D83F8B" w:rsidRPr="00214BE6" w:rsidRDefault="002C206B" w:rsidP="00D83F8B">
      <w:pPr>
        <w:pStyle w:val="BodyCopy"/>
      </w:pPr>
      <w:r>
        <w:tab/>
      </w:r>
      <w:r w:rsidR="00D83F8B" w:rsidRPr="00214BE6">
        <w:t>Size</w:t>
      </w:r>
      <w:r w:rsidR="00D83F8B" w:rsidRPr="00214BE6">
        <w:tab/>
        <w:t>17 x 7 in.</w:t>
      </w:r>
    </w:p>
    <w:p w14:paraId="32161A36" w14:textId="3859E464" w:rsidR="00D83F8B" w:rsidRPr="00214BE6" w:rsidRDefault="00D83F8B" w:rsidP="00D83F8B">
      <w:pPr>
        <w:pStyle w:val="BodyCopy"/>
      </w:pPr>
      <w:r w:rsidRPr="00214BE6">
        <w:t>Availability</w:t>
      </w:r>
      <w:r w:rsidRPr="00214BE6">
        <w:tab/>
        <w:t xml:space="preserve">Optional on 300 Touring </w:t>
      </w:r>
      <w:proofErr w:type="spellStart"/>
      <w:r w:rsidRPr="00214BE6">
        <w:t>AWD</w:t>
      </w:r>
      <w:proofErr w:type="spellEnd"/>
      <w:r w:rsidRPr="00214BE6">
        <w:t xml:space="preserve"> and </w:t>
      </w:r>
      <w:r w:rsidR="00C4379F">
        <w:t xml:space="preserve">standard on </w:t>
      </w:r>
      <w:r w:rsidRPr="00214BE6">
        <w:t xml:space="preserve">300 Touring L </w:t>
      </w:r>
      <w:proofErr w:type="spellStart"/>
      <w:r w:rsidRPr="00214BE6">
        <w:t>AWD</w:t>
      </w:r>
      <w:proofErr w:type="spellEnd"/>
      <w:r w:rsidRPr="00214BE6">
        <w:t xml:space="preserve"> </w:t>
      </w:r>
      <w:r w:rsidRPr="00214BE6">
        <w:br/>
        <w:t xml:space="preserve">(included with </w:t>
      </w:r>
      <w:proofErr w:type="spellStart"/>
      <w:r w:rsidRPr="00214BE6">
        <w:t>AWD</w:t>
      </w:r>
      <w:proofErr w:type="spellEnd"/>
      <w:r w:rsidRPr="00214BE6">
        <w:t xml:space="preserve"> and Sport Appearance)</w:t>
      </w:r>
    </w:p>
    <w:p w14:paraId="14F84CC2" w14:textId="14C9BAF2" w:rsidR="00D83F8B" w:rsidRPr="00214BE6" w:rsidRDefault="002C206B" w:rsidP="00D83F8B">
      <w:pPr>
        <w:pStyle w:val="BodyCopy"/>
      </w:pPr>
      <w:r>
        <w:tab/>
      </w:r>
      <w:r w:rsidR="00D83F8B" w:rsidRPr="00214BE6">
        <w:t>Type and material</w:t>
      </w:r>
      <w:r w:rsidR="00D83F8B" w:rsidRPr="00214BE6">
        <w:tab/>
        <w:t xml:space="preserve">Black Noise </w:t>
      </w:r>
    </w:p>
    <w:p w14:paraId="14A5585D" w14:textId="1A158B31" w:rsidR="00D83F8B" w:rsidRPr="00214BE6" w:rsidRDefault="002C206B" w:rsidP="00D83F8B">
      <w:pPr>
        <w:pStyle w:val="BodyCopy"/>
      </w:pPr>
      <w:r>
        <w:tab/>
      </w:r>
      <w:r w:rsidR="00D83F8B" w:rsidRPr="00214BE6">
        <w:t>Size</w:t>
      </w:r>
      <w:r w:rsidR="00D83F8B" w:rsidRPr="00214BE6">
        <w:tab/>
        <w:t>19 x 7.5 in.</w:t>
      </w:r>
    </w:p>
    <w:p w14:paraId="263BAFDE" w14:textId="4BA89EA4" w:rsidR="00D83F8B" w:rsidRPr="00214BE6" w:rsidRDefault="00D83F8B" w:rsidP="002C206B">
      <w:pPr>
        <w:pStyle w:val="BodyCopy"/>
        <w:keepNext/>
        <w:keepLines/>
        <w:spacing w:line="240" w:lineRule="auto"/>
      </w:pPr>
      <w:r w:rsidRPr="00214BE6">
        <w:t>Availability</w:t>
      </w:r>
      <w:r w:rsidRPr="00214BE6">
        <w:tab/>
        <w:t xml:space="preserve">Standard on 300 Touring </w:t>
      </w:r>
      <w:proofErr w:type="spellStart"/>
      <w:r w:rsidRPr="00214BE6">
        <w:t>AWD</w:t>
      </w:r>
      <w:proofErr w:type="spellEnd"/>
    </w:p>
    <w:p w14:paraId="5AD6A772" w14:textId="47898FE5" w:rsidR="00D83F8B" w:rsidRPr="00214BE6" w:rsidRDefault="002C206B" w:rsidP="00D83F8B">
      <w:pPr>
        <w:pStyle w:val="BodyCopy"/>
      </w:pPr>
      <w:r>
        <w:tab/>
      </w:r>
      <w:r w:rsidR="00D83F8B" w:rsidRPr="00214BE6">
        <w:t>Type and material</w:t>
      </w:r>
      <w:r w:rsidR="00D83F8B" w:rsidRPr="00214BE6">
        <w:tab/>
        <w:t>Polished aluminum</w:t>
      </w:r>
    </w:p>
    <w:p w14:paraId="77E2AB69" w14:textId="03622DC5" w:rsidR="00D83F8B" w:rsidRPr="00214BE6" w:rsidRDefault="002C206B" w:rsidP="00D83F8B">
      <w:pPr>
        <w:pStyle w:val="BodyCopy"/>
      </w:pPr>
      <w:r>
        <w:tab/>
      </w:r>
      <w:r w:rsidR="00D83F8B" w:rsidRPr="00214BE6">
        <w:t>Size</w:t>
      </w:r>
      <w:r w:rsidR="00D83F8B" w:rsidRPr="00214BE6">
        <w:tab/>
        <w:t>19 x 7.5 in.</w:t>
      </w:r>
    </w:p>
    <w:p w14:paraId="27AC9E4A" w14:textId="1E4BEADA" w:rsidR="00C4379F" w:rsidRPr="00214BE6" w:rsidRDefault="00C4379F" w:rsidP="00C4379F">
      <w:pPr>
        <w:pStyle w:val="Heading3"/>
        <w:keepNext/>
        <w:keepLines/>
      </w:pPr>
      <w:r w:rsidRPr="00214BE6">
        <w:lastRenderedPageBreak/>
        <w:t>WHEELS</w:t>
      </w:r>
      <w:r>
        <w:t xml:space="preserve"> (CONTINUED)</w:t>
      </w:r>
    </w:p>
    <w:p w14:paraId="4DD6C3AB" w14:textId="34D12DC7" w:rsidR="00D83F8B" w:rsidRPr="00214BE6" w:rsidRDefault="00D83F8B" w:rsidP="00C4379F">
      <w:pPr>
        <w:pStyle w:val="BodyCopy"/>
        <w:keepNext/>
        <w:keepLines/>
        <w:spacing w:line="240" w:lineRule="auto"/>
      </w:pPr>
      <w:r w:rsidRPr="00214BE6">
        <w:t>Availability</w:t>
      </w:r>
      <w:r w:rsidRPr="00214BE6">
        <w:tab/>
        <w:t xml:space="preserve">Standard on </w:t>
      </w:r>
      <w:proofErr w:type="spellStart"/>
      <w:r w:rsidRPr="00214BE6">
        <w:t>300S</w:t>
      </w:r>
      <w:proofErr w:type="spellEnd"/>
      <w:r w:rsidR="00C4379F">
        <w:t xml:space="preserve"> and </w:t>
      </w:r>
      <w:r w:rsidR="00C4379F" w:rsidRPr="00214BE6">
        <w:t>300 Touring L</w:t>
      </w:r>
      <w:r w:rsidRPr="00214BE6">
        <w:t>; Optional on 300 Touring</w:t>
      </w:r>
      <w:r w:rsidR="00C4379F">
        <w:t xml:space="preserve"> </w:t>
      </w:r>
      <w:r w:rsidRPr="00214BE6">
        <w:t>(included with Sport Appearance)</w:t>
      </w:r>
    </w:p>
    <w:p w14:paraId="431D5FF2" w14:textId="68828F6B" w:rsidR="00D83F8B" w:rsidRPr="00214BE6" w:rsidRDefault="002C206B" w:rsidP="00D83F8B">
      <w:pPr>
        <w:pStyle w:val="BodyCopy"/>
      </w:pPr>
      <w:r>
        <w:tab/>
      </w:r>
      <w:r w:rsidR="00D83F8B" w:rsidRPr="00214BE6">
        <w:t>Type and material</w:t>
      </w:r>
      <w:r w:rsidR="00D83F8B" w:rsidRPr="00214BE6">
        <w:tab/>
        <w:t>Black Noise</w:t>
      </w:r>
    </w:p>
    <w:p w14:paraId="58F6A52C" w14:textId="73C4E631" w:rsidR="00D83F8B" w:rsidRPr="00214BE6" w:rsidRDefault="002C206B" w:rsidP="00D83F8B">
      <w:pPr>
        <w:pStyle w:val="BodyCopy"/>
      </w:pPr>
      <w:r>
        <w:tab/>
      </w:r>
      <w:r w:rsidR="00D83F8B" w:rsidRPr="00214BE6">
        <w:t>Size</w:t>
      </w:r>
      <w:r w:rsidR="00D83F8B" w:rsidRPr="00214BE6">
        <w:tab/>
        <w:t>20 x 8.0 in.</w:t>
      </w:r>
    </w:p>
    <w:p w14:paraId="140CD60A" w14:textId="77777777" w:rsidR="00D83F8B" w:rsidRPr="002C206B" w:rsidRDefault="00D83F8B" w:rsidP="002C206B">
      <w:pPr>
        <w:pStyle w:val="Heading3"/>
      </w:pPr>
      <w:r w:rsidRPr="002C206B">
        <w:t>BRAKES</w:t>
      </w:r>
    </w:p>
    <w:p w14:paraId="4B7BEF29" w14:textId="77777777" w:rsidR="00D83F8B" w:rsidRPr="00214BE6" w:rsidRDefault="00D83F8B" w:rsidP="00D83F8B">
      <w:pPr>
        <w:pStyle w:val="BodyCopy"/>
      </w:pPr>
      <w:r w:rsidRPr="00214BE6">
        <w:t xml:space="preserve">Touring Brake Package </w:t>
      </w:r>
      <w:r w:rsidRPr="00214BE6">
        <w:tab/>
        <w:t xml:space="preserve">Standard on 300 Touring, 300 Touring L and </w:t>
      </w:r>
      <w:proofErr w:type="spellStart"/>
      <w:r w:rsidRPr="00214BE6">
        <w:t>300S</w:t>
      </w:r>
      <w:proofErr w:type="spellEnd"/>
      <w:r w:rsidRPr="00214BE6">
        <w:t xml:space="preserve"> </w:t>
      </w:r>
    </w:p>
    <w:p w14:paraId="6C92D434" w14:textId="77777777" w:rsidR="00D83F8B" w:rsidRPr="00214BE6" w:rsidRDefault="00D83F8B" w:rsidP="00D83F8B">
      <w:pPr>
        <w:pStyle w:val="BodyCopy"/>
      </w:pPr>
      <w:r w:rsidRPr="00214BE6">
        <w:t>Front</w:t>
      </w:r>
    </w:p>
    <w:p w14:paraId="57E3C6B3" w14:textId="62984481" w:rsidR="00D83F8B" w:rsidRPr="00214BE6" w:rsidRDefault="002C206B" w:rsidP="00D83F8B">
      <w:pPr>
        <w:pStyle w:val="BodyCopy"/>
      </w:pPr>
      <w:r>
        <w:tab/>
      </w:r>
      <w:r w:rsidR="00D83F8B" w:rsidRPr="00214BE6">
        <w:t>Rotor size and type</w:t>
      </w:r>
      <w:r w:rsidR="00D83F8B" w:rsidRPr="00214BE6">
        <w:tab/>
        <w:t>12.6 x 1.1 (320 x 28) vented</w:t>
      </w:r>
    </w:p>
    <w:p w14:paraId="584AABF3" w14:textId="0688EB3F" w:rsidR="00D83F8B" w:rsidRPr="00214BE6" w:rsidRDefault="002C206B" w:rsidP="00D83F8B">
      <w:pPr>
        <w:pStyle w:val="BodyCopy"/>
      </w:pPr>
      <w:r>
        <w:tab/>
      </w:r>
      <w:r w:rsidR="00D83F8B" w:rsidRPr="00214BE6">
        <w:t>Caliper size and type</w:t>
      </w:r>
      <w:r w:rsidR="00D83F8B" w:rsidRPr="00214BE6">
        <w:tab/>
        <w:t>2.36 (60) single-piston sliding with aluminum housing</w:t>
      </w:r>
    </w:p>
    <w:p w14:paraId="43B36AD6" w14:textId="4DB59652" w:rsidR="00D83F8B" w:rsidRPr="00214BE6" w:rsidRDefault="002C206B" w:rsidP="00D83F8B">
      <w:pPr>
        <w:pStyle w:val="BodyCopy"/>
      </w:pPr>
      <w:r>
        <w:tab/>
      </w:r>
      <w:r w:rsidR="00D83F8B" w:rsidRPr="00214BE6">
        <w:t>Swept area</w:t>
      </w:r>
      <w:r w:rsidR="00D83F8B" w:rsidRPr="00214BE6">
        <w:tab/>
        <w:t>210 sq. in. (1,358 sq. cm)</w:t>
      </w:r>
    </w:p>
    <w:p w14:paraId="55165A40" w14:textId="77777777" w:rsidR="00D83F8B" w:rsidRPr="00214BE6" w:rsidRDefault="00D83F8B" w:rsidP="00D83F8B">
      <w:pPr>
        <w:pStyle w:val="BodyCopy"/>
      </w:pPr>
      <w:r w:rsidRPr="00214BE6">
        <w:t>Rear</w:t>
      </w:r>
    </w:p>
    <w:p w14:paraId="5591202A" w14:textId="4A5497BD" w:rsidR="00D83F8B" w:rsidRPr="00214BE6" w:rsidRDefault="002C206B" w:rsidP="00D83F8B">
      <w:pPr>
        <w:pStyle w:val="BodyCopy"/>
      </w:pPr>
      <w:r>
        <w:tab/>
      </w:r>
      <w:r w:rsidR="00D83F8B" w:rsidRPr="00214BE6">
        <w:t>Rotor size and type</w:t>
      </w:r>
      <w:r w:rsidR="00D83F8B" w:rsidRPr="00214BE6">
        <w:tab/>
        <w:t>12.6 x 0.4 (320 x 10) solid</w:t>
      </w:r>
    </w:p>
    <w:p w14:paraId="3B8BE012" w14:textId="2A4E003C" w:rsidR="00D83F8B" w:rsidRPr="00214BE6" w:rsidRDefault="002C206B" w:rsidP="00D83F8B">
      <w:pPr>
        <w:pStyle w:val="BodyCopy"/>
      </w:pPr>
      <w:r>
        <w:tab/>
      </w:r>
      <w:r w:rsidR="00D83F8B" w:rsidRPr="00214BE6">
        <w:t>Caliper size and type</w:t>
      </w:r>
      <w:r w:rsidR="00D83F8B" w:rsidRPr="00214BE6">
        <w:tab/>
        <w:t>1.65 (42) single-piston sliding with aluminum housing</w:t>
      </w:r>
    </w:p>
    <w:p w14:paraId="001FF333" w14:textId="0D6BB7B8" w:rsidR="00D83F8B" w:rsidRPr="00214BE6" w:rsidRDefault="002C206B" w:rsidP="00D83F8B">
      <w:pPr>
        <w:pStyle w:val="BodyCopy"/>
      </w:pPr>
      <w:r>
        <w:tab/>
      </w:r>
      <w:r w:rsidR="00D83F8B" w:rsidRPr="00214BE6">
        <w:t>Swept area</w:t>
      </w:r>
      <w:r w:rsidR="00D83F8B" w:rsidRPr="00214BE6">
        <w:tab/>
        <w:t>264 sq. in. (1,703 sq. cm)</w:t>
      </w:r>
    </w:p>
    <w:p w14:paraId="64C1AB24" w14:textId="77777777" w:rsidR="00D83F8B" w:rsidRPr="00214BE6" w:rsidRDefault="00D83F8B" w:rsidP="002C206B">
      <w:pPr>
        <w:pStyle w:val="BodyCopyNoLines"/>
      </w:pPr>
      <w:r w:rsidRPr="00214BE6">
        <w:t xml:space="preserve">Performance Brake Package </w:t>
      </w:r>
      <w:r w:rsidRPr="00214BE6">
        <w:tab/>
      </w:r>
      <w:r w:rsidRPr="002C206B">
        <w:t>Standard o</w:t>
      </w:r>
      <w:r w:rsidRPr="00214BE6">
        <w:t xml:space="preserve">n </w:t>
      </w:r>
      <w:proofErr w:type="spellStart"/>
      <w:r w:rsidRPr="00214BE6">
        <w:t>300S</w:t>
      </w:r>
      <w:proofErr w:type="spellEnd"/>
      <w:r w:rsidRPr="00214BE6">
        <w:t xml:space="preserve"> </w:t>
      </w:r>
    </w:p>
    <w:p w14:paraId="74CF6615" w14:textId="7873D0FA" w:rsidR="00D83F8B" w:rsidRPr="00214BE6" w:rsidRDefault="00D83F8B" w:rsidP="00D83F8B">
      <w:pPr>
        <w:pStyle w:val="BodyCopy"/>
      </w:pPr>
      <w:r w:rsidRPr="00214BE6">
        <w:tab/>
      </w:r>
      <w:r w:rsidR="002C206B">
        <w:tab/>
      </w:r>
      <w:r w:rsidRPr="00214BE6">
        <w:t xml:space="preserve">Included with 5.7-liter HEMI V-8 engines and </w:t>
      </w:r>
      <w:proofErr w:type="spellStart"/>
      <w:r w:rsidRPr="00214BE6">
        <w:t>AWD</w:t>
      </w:r>
      <w:proofErr w:type="spellEnd"/>
    </w:p>
    <w:p w14:paraId="538C3255" w14:textId="77777777" w:rsidR="00D83F8B" w:rsidRPr="00214BE6" w:rsidRDefault="00D83F8B" w:rsidP="00D83F8B">
      <w:pPr>
        <w:pStyle w:val="BodyCopy"/>
      </w:pPr>
      <w:r w:rsidRPr="00214BE6">
        <w:t>Front</w:t>
      </w:r>
    </w:p>
    <w:p w14:paraId="4473C6B6" w14:textId="0E24FD6F" w:rsidR="00D83F8B" w:rsidRPr="00214BE6" w:rsidRDefault="002C206B" w:rsidP="00D83F8B">
      <w:pPr>
        <w:pStyle w:val="BodyCopy"/>
      </w:pPr>
      <w:r>
        <w:tab/>
      </w:r>
      <w:r w:rsidR="00D83F8B" w:rsidRPr="00214BE6">
        <w:t>Rotor size and type</w:t>
      </w:r>
      <w:r w:rsidR="00D83F8B" w:rsidRPr="00214BE6">
        <w:tab/>
        <w:t>13.6 x 1.26 (345 x 28) vented</w:t>
      </w:r>
    </w:p>
    <w:p w14:paraId="289B1A2C" w14:textId="3C1B537B" w:rsidR="00D83F8B" w:rsidRPr="00214BE6" w:rsidRDefault="002C206B" w:rsidP="00D83F8B">
      <w:pPr>
        <w:pStyle w:val="BodyCopy"/>
      </w:pPr>
      <w:r>
        <w:tab/>
      </w:r>
      <w:r w:rsidR="00D83F8B" w:rsidRPr="00214BE6">
        <w:t>Caliper size and type</w:t>
      </w:r>
      <w:r w:rsidR="00D83F8B" w:rsidRPr="00214BE6">
        <w:tab/>
        <w:t>1.65 (42) dual-piston sliding with aluminum housing</w:t>
      </w:r>
    </w:p>
    <w:p w14:paraId="6147CC98" w14:textId="7F5E6C72" w:rsidR="00D83F8B" w:rsidRPr="00214BE6" w:rsidRDefault="002C206B" w:rsidP="00D83F8B">
      <w:pPr>
        <w:pStyle w:val="BodyCopy"/>
      </w:pPr>
      <w:r>
        <w:tab/>
      </w:r>
      <w:r w:rsidR="00D83F8B" w:rsidRPr="00214BE6">
        <w:t>Swept area</w:t>
      </w:r>
      <w:r w:rsidR="00D83F8B" w:rsidRPr="00214BE6">
        <w:tab/>
        <w:t>249 sq. in. (1,606 sq. cm)</w:t>
      </w:r>
    </w:p>
    <w:p w14:paraId="1A80CF6B" w14:textId="77777777" w:rsidR="00D83F8B" w:rsidRPr="00214BE6" w:rsidRDefault="00D83F8B" w:rsidP="00D83F8B">
      <w:pPr>
        <w:pStyle w:val="BodyCopy"/>
      </w:pPr>
      <w:r w:rsidRPr="00214BE6">
        <w:t>Rear</w:t>
      </w:r>
    </w:p>
    <w:p w14:paraId="5AA1FA6F" w14:textId="64735EA7" w:rsidR="00D83F8B" w:rsidRPr="00214BE6" w:rsidRDefault="002C206B" w:rsidP="00D83F8B">
      <w:pPr>
        <w:pStyle w:val="BodyCopy"/>
      </w:pPr>
      <w:r>
        <w:tab/>
      </w:r>
      <w:r w:rsidR="00D83F8B" w:rsidRPr="00214BE6">
        <w:t>Rotor size and type</w:t>
      </w:r>
      <w:r w:rsidR="00D83F8B" w:rsidRPr="00214BE6">
        <w:tab/>
        <w:t>12.6 x 0.87 (320 x 22) vented</w:t>
      </w:r>
    </w:p>
    <w:p w14:paraId="131167DE" w14:textId="390315A5" w:rsidR="00D83F8B" w:rsidRPr="00214BE6" w:rsidRDefault="002C206B" w:rsidP="00D83F8B">
      <w:pPr>
        <w:pStyle w:val="BodyCopy"/>
      </w:pPr>
      <w:r>
        <w:tab/>
      </w:r>
      <w:r w:rsidR="00D83F8B" w:rsidRPr="00214BE6">
        <w:t>Caliper size and type</w:t>
      </w:r>
      <w:r w:rsidR="00D83F8B" w:rsidRPr="00214BE6">
        <w:tab/>
        <w:t>1.65 (42) single-piston sliding with aluminum housing</w:t>
      </w:r>
    </w:p>
    <w:p w14:paraId="1DCA6693" w14:textId="466220C6" w:rsidR="00D83F8B" w:rsidRPr="00214BE6" w:rsidRDefault="002C206B" w:rsidP="00D83F8B">
      <w:pPr>
        <w:pStyle w:val="BodyCopy"/>
      </w:pPr>
      <w:r>
        <w:tab/>
      </w:r>
      <w:r w:rsidR="00D83F8B" w:rsidRPr="00214BE6">
        <w:t>Swept area</w:t>
      </w:r>
      <w:r w:rsidR="00D83F8B" w:rsidRPr="00214BE6">
        <w:tab/>
        <w:t>264 sq. in. (1,703 sq. cm)</w:t>
      </w:r>
    </w:p>
    <w:p w14:paraId="78CDCE58" w14:textId="3D9030DC" w:rsidR="00D83F8B" w:rsidRPr="00214BE6" w:rsidRDefault="00D83F8B" w:rsidP="00C4379F">
      <w:pPr>
        <w:pStyle w:val="BodyCopy2lines"/>
      </w:pPr>
      <w:r w:rsidRPr="00214BE6">
        <w:t xml:space="preserve">Four-wheel Antilock Brake System (ABS) and </w:t>
      </w:r>
      <w:r w:rsidR="002C206B">
        <w:br/>
      </w:r>
      <w:r w:rsidRPr="00214BE6">
        <w:t>Traction Control</w:t>
      </w:r>
      <w:r w:rsidRPr="00214BE6">
        <w:tab/>
        <w:t>Standard</w:t>
      </w:r>
    </w:p>
    <w:p w14:paraId="0A7207F9" w14:textId="77777777" w:rsidR="00D83F8B" w:rsidRPr="00214BE6" w:rsidRDefault="00D83F8B" w:rsidP="00D83F8B">
      <w:pPr>
        <w:pStyle w:val="BodyCopy"/>
      </w:pPr>
      <w:r w:rsidRPr="00214BE6">
        <w:t>Electronic Stability Control (ESC) and Brake Assist</w:t>
      </w:r>
      <w:r w:rsidRPr="00214BE6">
        <w:tab/>
        <w:t>Standard</w:t>
      </w:r>
    </w:p>
    <w:p w14:paraId="53A894A0" w14:textId="77777777" w:rsidR="00D83F8B" w:rsidRPr="00214BE6" w:rsidRDefault="00D83F8B" w:rsidP="00D83F8B">
      <w:pPr>
        <w:pStyle w:val="BodyCopy"/>
      </w:pPr>
      <w:r w:rsidRPr="00214BE6">
        <w:t>Brake Knockback Mitigation</w:t>
      </w:r>
      <w:r w:rsidRPr="00214BE6">
        <w:tab/>
        <w:t>Standard</w:t>
      </w:r>
    </w:p>
    <w:p w14:paraId="055AAEAC" w14:textId="77777777" w:rsidR="00D83F8B" w:rsidRPr="00214BE6" w:rsidRDefault="00D83F8B" w:rsidP="00D83F8B">
      <w:pPr>
        <w:pStyle w:val="BodyCopy"/>
      </w:pPr>
      <w:r w:rsidRPr="00214BE6">
        <w:t>Hill-start Assist (HSA)</w:t>
      </w:r>
      <w:r w:rsidRPr="00214BE6">
        <w:tab/>
        <w:t xml:space="preserve">Standard </w:t>
      </w:r>
    </w:p>
    <w:p w14:paraId="02EBA938" w14:textId="3BB7E5D7" w:rsidR="00D83F8B" w:rsidRPr="00214BE6" w:rsidRDefault="00D83F8B" w:rsidP="00C4379F">
      <w:pPr>
        <w:pStyle w:val="BodyCopy2lines"/>
      </w:pPr>
      <w:r w:rsidRPr="002C206B">
        <w:t xml:space="preserve">Three-mode (Normal, Sport, Off) ESC/Traction </w:t>
      </w:r>
      <w:r w:rsidR="002C206B">
        <w:br/>
      </w:r>
      <w:r w:rsidRPr="002C206B">
        <w:t>Control Mode Selection</w:t>
      </w:r>
      <w:r w:rsidRPr="002C206B">
        <w:tab/>
        <w:t>Standard</w:t>
      </w:r>
      <w:r w:rsidRPr="00214BE6">
        <w:t xml:space="preserve"> on </w:t>
      </w:r>
      <w:proofErr w:type="spellStart"/>
      <w:r w:rsidRPr="00214BE6">
        <w:t>300S</w:t>
      </w:r>
      <w:proofErr w:type="spellEnd"/>
    </w:p>
    <w:p w14:paraId="25C78DAE" w14:textId="77777777" w:rsidR="00D83F8B" w:rsidRPr="00214BE6" w:rsidRDefault="00D83F8B" w:rsidP="00D83F8B">
      <w:pPr>
        <w:pStyle w:val="BodyCopy"/>
      </w:pPr>
      <w:r w:rsidRPr="00214BE6">
        <w:t>Power-assist Type</w:t>
      </w:r>
      <w:r w:rsidRPr="00214BE6">
        <w:tab/>
        <w:t>8 + 9 (203 + 209) tandem-diaphragm vacuum booster</w:t>
      </w:r>
    </w:p>
    <w:p w14:paraId="246626CD" w14:textId="77777777" w:rsidR="0045101F" w:rsidRPr="002C206B" w:rsidRDefault="0031362B" w:rsidP="002C206B">
      <w:pPr>
        <w:pStyle w:val="EndofDocument"/>
      </w:pPr>
      <w:r w:rsidRPr="002C206B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841D8" w14:textId="77777777" w:rsidR="00191B98" w:rsidRDefault="00191B98" w:rsidP="00B728F6">
      <w:r>
        <w:separator/>
      </w:r>
    </w:p>
    <w:p w14:paraId="54D2C13A" w14:textId="77777777" w:rsidR="00191B98" w:rsidRDefault="00191B98"/>
    <w:p w14:paraId="344BAC08" w14:textId="77777777" w:rsidR="00191B98" w:rsidRDefault="00191B98"/>
    <w:p w14:paraId="56138034" w14:textId="77777777" w:rsidR="00191B98" w:rsidRDefault="00191B98"/>
    <w:p w14:paraId="452A27CD" w14:textId="77777777" w:rsidR="00191B98" w:rsidRDefault="00191B98"/>
    <w:p w14:paraId="7D45C64D" w14:textId="77777777" w:rsidR="00191B98" w:rsidRDefault="00191B98"/>
    <w:p w14:paraId="78D56836" w14:textId="77777777" w:rsidR="00191B98" w:rsidRDefault="00191B98"/>
  </w:endnote>
  <w:endnote w:type="continuationSeparator" w:id="0">
    <w:p w14:paraId="192BC650" w14:textId="77777777" w:rsidR="00191B98" w:rsidRDefault="00191B98" w:rsidP="00B728F6">
      <w:r>
        <w:continuationSeparator/>
      </w:r>
    </w:p>
    <w:p w14:paraId="3F63B4F1" w14:textId="77777777" w:rsidR="00191B98" w:rsidRDefault="00191B98"/>
    <w:p w14:paraId="6F215F22" w14:textId="77777777" w:rsidR="00191B98" w:rsidRDefault="00191B98"/>
    <w:p w14:paraId="6E4B9688" w14:textId="77777777" w:rsidR="00191B98" w:rsidRDefault="00191B98"/>
    <w:p w14:paraId="64DAD0EC" w14:textId="77777777" w:rsidR="00191B98" w:rsidRDefault="00191B98"/>
    <w:p w14:paraId="398DCEC4" w14:textId="77777777" w:rsidR="00191B98" w:rsidRDefault="00191B98"/>
    <w:p w14:paraId="104217AA" w14:textId="77777777" w:rsidR="00191B98" w:rsidRDefault="00191B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EB0A223-1584-8346-8BD0-5962AA52A4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A734F2-734D-134B-B397-5FC9C3D77ADB}"/>
    <w:embedBold r:id="rId3" w:fontKey="{421D1C3E-AAED-9E44-8732-076A7BF78D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622DE9F-188F-314F-B594-5C52EC39834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83E3143-18E3-E346-8B14-D5D38F1502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3D36596-6C87-2041-AAC9-3C75E366D4BE}"/>
    <w:embedBold r:id="rId7" w:fontKey="{9759862B-9ACF-B648-8133-B56D2A8BDF89}"/>
    <w:embedItalic r:id="rId8" w:fontKey="{090F07B0-91A2-1044-8C86-EEF30211FA5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DA7930E-63B2-0A41-AAC8-77FD14F65763}"/>
    <w:embedBold r:id="rId11" w:fontKey="{436C5E12-DED2-0F4C-90D7-36CF66D406A7}"/>
  </w:font>
  <w:font w:name="Times">
    <w:altName w:val="﷽﷽﷽﷽﷽﷽﷽﷽f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CF859989-87D9-9846-A6DB-70B2990CD0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33CA2E74" w:rsidR="0003158A" w:rsidRDefault="00E3312E" w:rsidP="00DE04BA">
    <w:pPr>
      <w:pStyle w:val="Footer"/>
    </w:pPr>
    <w:r w:rsidRPr="00E3312E">
      <w:t xml:space="preserve">2022 </w:t>
    </w:r>
    <w:r w:rsidR="001C385B">
      <w:t>CHRYSLER</w:t>
    </w:r>
    <w:r w:rsidRPr="00E3312E">
      <w:t xml:space="preserve">  |  </w:t>
    </w:r>
    <w:r w:rsidR="001C385B" w:rsidRPr="001C385B">
      <w:t>300</w:t>
    </w:r>
    <w:r w:rsidRPr="00E3312E">
      <w:t xml:space="preserve">  |  SPECIFICATION</w:t>
    </w:r>
    <w:r>
      <w:t>S</w:t>
    </w:r>
    <w:r w:rsidRPr="00E3312E">
      <w:tab/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F94C1" w14:textId="77777777" w:rsidR="00191B98" w:rsidRDefault="00191B98" w:rsidP="00B728F6">
      <w:r>
        <w:separator/>
      </w:r>
    </w:p>
    <w:p w14:paraId="4EDA9617" w14:textId="77777777" w:rsidR="00191B98" w:rsidRDefault="00191B98"/>
    <w:p w14:paraId="32BCD25D" w14:textId="77777777" w:rsidR="00191B98" w:rsidRDefault="00191B98"/>
    <w:p w14:paraId="10DF03BE" w14:textId="77777777" w:rsidR="00191B98" w:rsidRDefault="00191B98"/>
    <w:p w14:paraId="569F4E36" w14:textId="77777777" w:rsidR="00191B98" w:rsidRDefault="00191B98"/>
    <w:p w14:paraId="388864AE" w14:textId="77777777" w:rsidR="00191B98" w:rsidRDefault="00191B98"/>
    <w:p w14:paraId="638B32BD" w14:textId="77777777" w:rsidR="00191B98" w:rsidRDefault="00191B98"/>
  </w:footnote>
  <w:footnote w:type="continuationSeparator" w:id="0">
    <w:p w14:paraId="505B37F7" w14:textId="77777777" w:rsidR="00191B98" w:rsidRDefault="00191B98" w:rsidP="00B728F6">
      <w:r>
        <w:continuationSeparator/>
      </w:r>
    </w:p>
    <w:p w14:paraId="567ED246" w14:textId="77777777" w:rsidR="00191B98" w:rsidRDefault="00191B98"/>
    <w:p w14:paraId="5A55B593" w14:textId="77777777" w:rsidR="00191B98" w:rsidRDefault="00191B98"/>
    <w:p w14:paraId="2523A2B1" w14:textId="77777777" w:rsidR="00191B98" w:rsidRDefault="00191B98"/>
    <w:p w14:paraId="6325356B" w14:textId="77777777" w:rsidR="00191B98" w:rsidRDefault="00191B98"/>
    <w:p w14:paraId="257F30E6" w14:textId="77777777" w:rsidR="00191B98" w:rsidRDefault="00191B98"/>
    <w:p w14:paraId="1B83B808" w14:textId="77777777" w:rsidR="00191B98" w:rsidRDefault="00191B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349DAF17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4D25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1B98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07F20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1542D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2CDE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3C75"/>
    <w:rsid w:val="00E71645"/>
    <w:rsid w:val="00E71ECA"/>
    <w:rsid w:val="00E82EDB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42D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542D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542D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42D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A1542D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A1542D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A1542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1542D"/>
  </w:style>
  <w:style w:type="paragraph" w:styleId="Header">
    <w:name w:val="header"/>
    <w:basedOn w:val="Normal"/>
    <w:link w:val="HeaderChar"/>
    <w:uiPriority w:val="99"/>
    <w:unhideWhenUsed/>
    <w:qFormat/>
    <w:rsid w:val="00A1542D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1542D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1542D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1542D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542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A1542D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1542D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A1542D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1542D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A1542D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A1542D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154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42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42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4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42D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A1542D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A1542D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1542D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1542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1542D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1542D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1542D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A1542D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A1542D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A1542D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A1542D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A1542D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A1542D"/>
    <w:pPr>
      <w:ind w:left="187" w:hanging="187"/>
    </w:pPr>
  </w:style>
  <w:style w:type="paragraph" w:customStyle="1" w:styleId="WeightsCopy7col">
    <w:name w:val="Weights Copy 7 col"/>
    <w:basedOn w:val="BodyCopy"/>
    <w:qFormat/>
    <w:rsid w:val="00A1542D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A1542D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A1542D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A1542D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A1542D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A1542D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A1542D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A1542D"/>
    <w:pPr>
      <w:ind w:left="0" w:firstLine="0"/>
    </w:pPr>
  </w:style>
  <w:style w:type="paragraph" w:customStyle="1" w:styleId="FABodyCopy">
    <w:name w:val="FA Body Copy"/>
    <w:basedOn w:val="Normal"/>
    <w:qFormat/>
    <w:rsid w:val="00A1542D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A1542D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A1542D"/>
    <w:pPr>
      <w:ind w:left="144"/>
    </w:pPr>
  </w:style>
  <w:style w:type="paragraph" w:customStyle="1" w:styleId="S-O-P">
    <w:name w:val="S-O-P"/>
    <w:basedOn w:val="FABodyCopy"/>
    <w:next w:val="FABodyCopy"/>
    <w:qFormat/>
    <w:rsid w:val="00A1542D"/>
    <w:pPr>
      <w:jc w:val="center"/>
    </w:pPr>
  </w:style>
  <w:style w:type="paragraph" w:customStyle="1" w:styleId="TableSubhead">
    <w:name w:val="Table Subhead"/>
    <w:basedOn w:val="Normal"/>
    <w:qFormat/>
    <w:rsid w:val="00A1542D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A1542D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A1542D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</TotalTime>
  <Pages>8</Pages>
  <Words>1542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10315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2021-08-26T20:25:00Z</dcterms:created>
  <dcterms:modified xsi:type="dcterms:W3CDTF">2021-08-26T20:25:00Z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